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BCF" w:rsidRPr="00E304FF" w:rsidRDefault="00A85BCF" w:rsidP="00E304FF">
      <w:pPr>
        <w:spacing w:after="0" w:line="240" w:lineRule="auto"/>
        <w:rPr>
          <w:rFonts w:ascii="Times New Roman" w:hAnsi="Times New Roman" w:cs="Times New Roman"/>
        </w:rPr>
      </w:pPr>
      <w:r w:rsidRPr="0074642B">
        <w:rPr>
          <w:rFonts w:ascii="Times New Roman" w:hAnsi="Times New Roman" w:cs="Times New Roman"/>
        </w:rPr>
        <w:t>Принято на                                                                                     Утверждено</w:t>
      </w:r>
    </w:p>
    <w:p w:rsidR="00A85BCF" w:rsidRPr="0074642B" w:rsidRDefault="00A85BCF" w:rsidP="00E304FF">
      <w:pPr>
        <w:spacing w:after="0" w:line="240" w:lineRule="auto"/>
        <w:rPr>
          <w:rFonts w:ascii="Times New Roman" w:hAnsi="Times New Roman" w:cs="Times New Roman"/>
        </w:rPr>
      </w:pPr>
      <w:r w:rsidRPr="0074642B">
        <w:rPr>
          <w:rFonts w:ascii="Times New Roman" w:hAnsi="Times New Roman" w:cs="Times New Roman"/>
        </w:rPr>
        <w:t>педагогическом совете                                                                  приказом МБДОУ «</w:t>
      </w:r>
      <w:r>
        <w:rPr>
          <w:rFonts w:ascii="Times New Roman" w:hAnsi="Times New Roman" w:cs="Times New Roman"/>
        </w:rPr>
        <w:t>Параньг</w:t>
      </w:r>
      <w:r w:rsidRPr="0074642B">
        <w:rPr>
          <w:rFonts w:ascii="Times New Roman" w:hAnsi="Times New Roman" w:cs="Times New Roman"/>
        </w:rPr>
        <w:t xml:space="preserve">инский </w:t>
      </w:r>
    </w:p>
    <w:p w:rsidR="00A85BCF" w:rsidRPr="0074642B" w:rsidRDefault="00A85BCF" w:rsidP="00E304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№1 от 31.08.2026</w:t>
      </w:r>
      <w:r w:rsidRPr="0074642B">
        <w:rPr>
          <w:rFonts w:ascii="Times New Roman" w:hAnsi="Times New Roman" w:cs="Times New Roman"/>
        </w:rPr>
        <w:t xml:space="preserve"> г.                                                       детский сад</w:t>
      </w:r>
      <w:r>
        <w:rPr>
          <w:rFonts w:ascii="Times New Roman" w:hAnsi="Times New Roman" w:cs="Times New Roman"/>
        </w:rPr>
        <w:t xml:space="preserve"> № 5</w:t>
      </w:r>
      <w:r w:rsidRPr="0074642B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Ласточка</w:t>
      </w:r>
      <w:r w:rsidRPr="0074642B">
        <w:rPr>
          <w:rFonts w:ascii="Times New Roman" w:hAnsi="Times New Roman" w:cs="Times New Roman"/>
        </w:rPr>
        <w:t>»</w:t>
      </w:r>
    </w:p>
    <w:p w:rsidR="00A85BCF" w:rsidRPr="0074642B" w:rsidRDefault="00A85BCF" w:rsidP="00E304FF">
      <w:pPr>
        <w:spacing w:after="0" w:line="240" w:lineRule="auto"/>
        <w:rPr>
          <w:rFonts w:ascii="Times New Roman" w:hAnsi="Times New Roman" w:cs="Times New Roman"/>
        </w:rPr>
      </w:pPr>
      <w:r w:rsidRPr="0074642B">
        <w:rPr>
          <w:rFonts w:ascii="Times New Roman" w:hAnsi="Times New Roman" w:cs="Times New Roman"/>
        </w:rPr>
        <w:t xml:space="preserve">                                                                                                          №</w:t>
      </w:r>
      <w:r w:rsidRPr="00E304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24- О </w:t>
      </w:r>
      <w:r w:rsidRPr="0074642B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31</w:t>
      </w:r>
      <w:r w:rsidRPr="0074642B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8.2026</w:t>
      </w:r>
      <w:r w:rsidRPr="0074642B">
        <w:rPr>
          <w:rFonts w:ascii="Times New Roman" w:hAnsi="Times New Roman" w:cs="Times New Roman"/>
        </w:rPr>
        <w:t xml:space="preserve"> г.</w:t>
      </w:r>
    </w:p>
    <w:p w:rsidR="00A85BCF" w:rsidRPr="0074642B" w:rsidRDefault="00A85BCF" w:rsidP="00086FC6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A85BCF" w:rsidRPr="0074642B" w:rsidRDefault="00A85BCF" w:rsidP="00086FC6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A85BCF" w:rsidRDefault="00A85BCF" w:rsidP="00086FC6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A85BCF" w:rsidRDefault="00A85BCF" w:rsidP="00086FC6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A85BCF" w:rsidRDefault="00A85BCF" w:rsidP="00086FC6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A85BCF" w:rsidRDefault="00A85BCF" w:rsidP="00086FC6">
      <w:pPr>
        <w:rPr>
          <w:rFonts w:ascii="Times New Roman" w:hAnsi="Times New Roman" w:cs="Times New Roman"/>
          <w:b/>
          <w:bCs/>
          <w:i/>
          <w:iCs/>
        </w:rPr>
      </w:pPr>
    </w:p>
    <w:p w:rsidR="00A85BCF" w:rsidRDefault="00A85BCF" w:rsidP="00086FC6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A85BCF" w:rsidRDefault="00A85BCF" w:rsidP="00382C57">
      <w:pPr>
        <w:jc w:val="center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ГОДОВОЙ КАЛЕНДАРНЫЙ</w:t>
      </w:r>
    </w:p>
    <w:p w:rsidR="00A85BCF" w:rsidRDefault="00A85BCF" w:rsidP="00382C57">
      <w:pPr>
        <w:jc w:val="center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УЧЕБНЫЙ ГРАФИК</w:t>
      </w:r>
    </w:p>
    <w:p w:rsidR="00A85BCF" w:rsidRDefault="00A85BCF" w:rsidP="00382C57">
      <w:pPr>
        <w:jc w:val="center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МБДОУ «Параньгинский  детский сад №5 «Ласточка»</w:t>
      </w:r>
    </w:p>
    <w:p w:rsidR="00A85BCF" w:rsidRDefault="00A85BCF" w:rsidP="00382C57">
      <w:pPr>
        <w:jc w:val="center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2026-2027 учебный год</w:t>
      </w:r>
    </w:p>
    <w:p w:rsidR="00A85BCF" w:rsidRDefault="00A85BCF"/>
    <w:p w:rsidR="00A85BCF" w:rsidRDefault="00A85BCF"/>
    <w:p w:rsidR="00A85BCF" w:rsidRDefault="00A85BCF"/>
    <w:p w:rsidR="00A85BCF" w:rsidRDefault="00A85BCF"/>
    <w:p w:rsidR="00A85BCF" w:rsidRDefault="00A85BCF"/>
    <w:p w:rsidR="00A85BCF" w:rsidRDefault="00A85BCF"/>
    <w:p w:rsidR="00A85BCF" w:rsidRDefault="00A85BCF"/>
    <w:p w:rsidR="00A85BCF" w:rsidRDefault="00A85BCF"/>
    <w:p w:rsidR="00A85BCF" w:rsidRDefault="00A85BCF"/>
    <w:p w:rsidR="00A85BCF" w:rsidRDefault="00A85BCF"/>
    <w:p w:rsidR="00A85BCF" w:rsidRDefault="00A85BCF"/>
    <w:p w:rsidR="00A85BCF" w:rsidRDefault="00A85BCF"/>
    <w:p w:rsidR="00A85BCF" w:rsidRDefault="00A85BCF"/>
    <w:p w:rsidR="00A85BCF" w:rsidRDefault="00A85BCF"/>
    <w:p w:rsidR="00A85BCF" w:rsidRDefault="00A85BCF"/>
    <w:p w:rsidR="00A85BCF" w:rsidRDefault="00A85BCF" w:rsidP="00382C57">
      <w:pPr>
        <w:spacing w:after="0"/>
        <w:jc w:val="center"/>
        <w:outlineLvl w:val="0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Годовой календарный учебный график на 2026-2027 учебный год</w:t>
      </w:r>
    </w:p>
    <w:p w:rsidR="00A85BCF" w:rsidRDefault="00A85BCF" w:rsidP="00086FC6">
      <w:pPr>
        <w:spacing w:after="0"/>
        <w:jc w:val="center"/>
        <w:rPr>
          <w:rFonts w:ascii="Times New Roman" w:hAnsi="Times New Roman" w:cs="Times New Roman"/>
          <w:b/>
          <w:bCs/>
          <w:i/>
          <w:iCs/>
        </w:rPr>
      </w:pPr>
    </w:p>
    <w:tbl>
      <w:tblPr>
        <w:tblW w:w="1024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"/>
        <w:gridCol w:w="2668"/>
        <w:gridCol w:w="1226"/>
        <w:gridCol w:w="34"/>
        <w:gridCol w:w="866"/>
        <w:gridCol w:w="34"/>
        <w:gridCol w:w="24"/>
        <w:gridCol w:w="7"/>
        <w:gridCol w:w="329"/>
        <w:gridCol w:w="686"/>
        <w:gridCol w:w="403"/>
        <w:gridCol w:w="677"/>
        <w:gridCol w:w="741"/>
        <w:gridCol w:w="428"/>
        <w:gridCol w:w="1441"/>
        <w:gridCol w:w="71"/>
      </w:tblGrid>
      <w:tr w:rsidR="00A85BCF" w:rsidRPr="00020D5C" w:rsidTr="002B60BC">
        <w:tc>
          <w:tcPr>
            <w:tcW w:w="606" w:type="dxa"/>
            <w:vMerge w:val="restart"/>
          </w:tcPr>
          <w:p w:rsidR="00A85BCF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 w:rsidRPr="00020D5C">
              <w:rPr>
                <w:rFonts w:ascii="Times New Roman" w:hAnsi="Times New Roman" w:cs="Times New Roman"/>
                <w:b/>
                <w:bCs/>
                <w:i/>
                <w:iCs/>
              </w:rPr>
              <w:t>№</w:t>
            </w:r>
          </w:p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 w:rsidRPr="00020D5C">
              <w:rPr>
                <w:rFonts w:ascii="Times New Roman" w:hAnsi="Times New Roman" w:cs="Times New Roman"/>
                <w:b/>
                <w:bCs/>
                <w:i/>
                <w:iCs/>
              </w:rPr>
              <w:t>п/п</w:t>
            </w:r>
          </w:p>
        </w:tc>
        <w:tc>
          <w:tcPr>
            <w:tcW w:w="2668" w:type="dxa"/>
            <w:vMerge w:val="restart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 w:rsidRPr="00020D5C">
              <w:rPr>
                <w:rFonts w:ascii="Times New Roman" w:hAnsi="Times New Roman" w:cs="Times New Roman"/>
                <w:b/>
                <w:bCs/>
                <w:i/>
                <w:iCs/>
              </w:rPr>
              <w:t>Содержание</w:t>
            </w:r>
          </w:p>
        </w:tc>
        <w:tc>
          <w:tcPr>
            <w:tcW w:w="6967" w:type="dxa"/>
            <w:gridSpan w:val="14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 w:rsidRPr="00020D5C">
              <w:rPr>
                <w:rFonts w:ascii="Times New Roman" w:hAnsi="Times New Roman" w:cs="Times New Roman"/>
                <w:b/>
                <w:bCs/>
                <w:i/>
                <w:iCs/>
              </w:rPr>
              <w:t>Наименование возрастных групп</w:t>
            </w:r>
          </w:p>
        </w:tc>
      </w:tr>
      <w:tr w:rsidR="00A85BCF" w:rsidRPr="00020D5C" w:rsidTr="002B60BC">
        <w:tc>
          <w:tcPr>
            <w:tcW w:w="606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</w:p>
        </w:tc>
        <w:tc>
          <w:tcPr>
            <w:tcW w:w="2668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</w:p>
        </w:tc>
        <w:tc>
          <w:tcPr>
            <w:tcW w:w="1226" w:type="dxa"/>
          </w:tcPr>
          <w:p w:rsidR="00A85BCF" w:rsidRDefault="00A85BCF" w:rsidP="000359FF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Разновоз</w:t>
            </w:r>
          </w:p>
          <w:p w:rsidR="00A85BCF" w:rsidRDefault="00A85BCF" w:rsidP="000359FF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растная</w:t>
            </w:r>
          </w:p>
          <w:p w:rsidR="00A85BCF" w:rsidRDefault="00A85BCF" w:rsidP="000359FF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20D5C">
              <w:rPr>
                <w:rFonts w:ascii="Times New Roman" w:hAnsi="Times New Roman" w:cs="Times New Roman"/>
                <w:b/>
                <w:bCs/>
                <w:i/>
                <w:iCs/>
              </w:rPr>
              <w:t>гр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уппа детей раннего</w:t>
            </w:r>
          </w:p>
          <w:p w:rsidR="00A85BCF" w:rsidRDefault="00A85BCF" w:rsidP="000359FF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возраста</w:t>
            </w:r>
            <w:r w:rsidRPr="00020D5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</w:p>
        </w:tc>
        <w:tc>
          <w:tcPr>
            <w:tcW w:w="900" w:type="dxa"/>
            <w:gridSpan w:val="2"/>
          </w:tcPr>
          <w:p w:rsidR="00A85BCF" w:rsidRDefault="00A85BCF" w:rsidP="00357F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Младшая </w:t>
            </w:r>
            <w:r w:rsidRPr="00020D5C">
              <w:rPr>
                <w:rFonts w:ascii="Times New Roman" w:hAnsi="Times New Roman" w:cs="Times New Roman"/>
                <w:b/>
                <w:bCs/>
                <w:i/>
                <w:iCs/>
              </w:rPr>
              <w:t>гр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уппа </w:t>
            </w:r>
          </w:p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</w:p>
        </w:tc>
        <w:tc>
          <w:tcPr>
            <w:tcW w:w="1080" w:type="dxa"/>
            <w:gridSpan w:val="5"/>
          </w:tcPr>
          <w:p w:rsidR="00A85BCF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Средняя группа</w:t>
            </w:r>
          </w:p>
          <w:p w:rsidR="00A85BCF" w:rsidRPr="00020D5C" w:rsidRDefault="00A85BCF" w:rsidP="00A45863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  <w:t xml:space="preserve">     №1</w:t>
            </w:r>
          </w:p>
        </w:tc>
        <w:tc>
          <w:tcPr>
            <w:tcW w:w="1080" w:type="dxa"/>
            <w:gridSpan w:val="2"/>
          </w:tcPr>
          <w:p w:rsidR="00A85BCF" w:rsidRDefault="00A85BCF" w:rsidP="00660B39">
            <w:pPr>
              <w:spacing w:after="0"/>
              <w:ind w:right="-142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Средняя группа</w:t>
            </w:r>
          </w:p>
          <w:p w:rsidR="00A85BCF" w:rsidRPr="00020D5C" w:rsidRDefault="00A85BCF" w:rsidP="00660B39">
            <w:pPr>
              <w:spacing w:after="0"/>
              <w:ind w:right="-142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№2</w:t>
            </w:r>
            <w:r w:rsidRPr="00020D5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69" w:type="dxa"/>
            <w:gridSpan w:val="2"/>
          </w:tcPr>
          <w:p w:rsidR="00A85BCF" w:rsidRPr="00020D5C" w:rsidRDefault="00A85BCF" w:rsidP="007223A2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Старшая группа</w:t>
            </w:r>
          </w:p>
        </w:tc>
        <w:tc>
          <w:tcPr>
            <w:tcW w:w="1512" w:type="dxa"/>
            <w:gridSpan w:val="2"/>
          </w:tcPr>
          <w:p w:rsidR="00A85BCF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Подготовительная к школе</w:t>
            </w:r>
          </w:p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 w:rsidRPr="00020D5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группа </w:t>
            </w:r>
          </w:p>
        </w:tc>
      </w:tr>
      <w:tr w:rsidR="00A85BCF" w:rsidRPr="00020D5C" w:rsidTr="002B60BC">
        <w:tc>
          <w:tcPr>
            <w:tcW w:w="606" w:type="dxa"/>
            <w:vMerge w:val="restart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68" w:type="dxa"/>
            <w:vMerge w:val="restart"/>
          </w:tcPr>
          <w:p w:rsidR="00A85BCF" w:rsidRDefault="00A85BCF" w:rsidP="00A45863">
            <w:pPr>
              <w:spacing w:after="0"/>
              <w:rPr>
                <w:rFonts w:ascii="Times New Roman" w:hAnsi="Times New Roman" w:cs="Times New Roman"/>
              </w:rPr>
            </w:pPr>
          </w:p>
          <w:p w:rsidR="00A85BCF" w:rsidRPr="00020D5C" w:rsidRDefault="00A85BCF" w:rsidP="00A4586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Количество групп  в ДОУ</w:t>
            </w:r>
          </w:p>
        </w:tc>
        <w:tc>
          <w:tcPr>
            <w:tcW w:w="1226" w:type="dxa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gridSpan w:val="2"/>
          </w:tcPr>
          <w:p w:rsidR="00A85BCF" w:rsidRPr="00020D5C" w:rsidRDefault="00A85BCF" w:rsidP="00357FD1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80" w:type="dxa"/>
            <w:gridSpan w:val="5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gridSpan w:val="2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69" w:type="dxa"/>
            <w:gridSpan w:val="2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" w:type="dxa"/>
            <w:gridSpan w:val="2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85BCF" w:rsidRPr="00020D5C" w:rsidTr="002B60BC">
        <w:tc>
          <w:tcPr>
            <w:tcW w:w="606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68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67" w:type="dxa"/>
            <w:gridSpan w:val="14"/>
          </w:tcPr>
          <w:p w:rsidR="00A85BCF" w:rsidRPr="00020D5C" w:rsidRDefault="00A85BCF" w:rsidP="00E304FF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20D5C">
              <w:rPr>
                <w:rFonts w:ascii="Times New Roman" w:hAnsi="Times New Roman" w:cs="Times New Roman"/>
              </w:rPr>
              <w:t xml:space="preserve">  групп</w:t>
            </w:r>
          </w:p>
        </w:tc>
      </w:tr>
      <w:tr w:rsidR="00A85BCF" w:rsidRPr="00020D5C" w:rsidTr="002B60BC">
        <w:tc>
          <w:tcPr>
            <w:tcW w:w="606" w:type="dxa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68" w:type="dxa"/>
          </w:tcPr>
          <w:p w:rsidR="00A85BCF" w:rsidRPr="00020D5C" w:rsidRDefault="00A85BCF" w:rsidP="00A4586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Режим работы ДОУ</w:t>
            </w:r>
          </w:p>
        </w:tc>
        <w:tc>
          <w:tcPr>
            <w:tcW w:w="6967" w:type="dxa"/>
            <w:gridSpan w:val="14"/>
          </w:tcPr>
          <w:p w:rsidR="00A85BCF" w:rsidRPr="00020D5C" w:rsidRDefault="00A85BCF" w:rsidP="00E304FF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7.0</w:t>
            </w:r>
            <w:r w:rsidRPr="00020D5C">
              <w:rPr>
                <w:rFonts w:ascii="Times New Roman" w:hAnsi="Times New Roman" w:cs="Times New Roman"/>
              </w:rPr>
              <w:t>0 – 1</w:t>
            </w:r>
            <w:r>
              <w:rPr>
                <w:rFonts w:ascii="Times New Roman" w:hAnsi="Times New Roman" w:cs="Times New Roman"/>
              </w:rPr>
              <w:t>8</w:t>
            </w:r>
            <w:r w:rsidRPr="00020D5C">
              <w:rPr>
                <w:rFonts w:ascii="Times New Roman" w:hAnsi="Times New Roman" w:cs="Times New Roman"/>
              </w:rPr>
              <w:t>.00</w:t>
            </w:r>
          </w:p>
        </w:tc>
      </w:tr>
      <w:tr w:rsidR="00A85BCF" w:rsidRPr="00020D5C" w:rsidTr="002B60BC">
        <w:tc>
          <w:tcPr>
            <w:tcW w:w="606" w:type="dxa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68" w:type="dxa"/>
          </w:tcPr>
          <w:p w:rsidR="00A85BCF" w:rsidRPr="00020D5C" w:rsidRDefault="00A85BCF" w:rsidP="00A45863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Продолжительность учебного года</w:t>
            </w:r>
          </w:p>
        </w:tc>
        <w:tc>
          <w:tcPr>
            <w:tcW w:w="6967" w:type="dxa"/>
            <w:gridSpan w:val="14"/>
          </w:tcPr>
          <w:p w:rsidR="00A85BCF" w:rsidRDefault="00A85BCF" w:rsidP="0074642B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начало учебного года   01.09.2026г.</w:t>
            </w:r>
          </w:p>
          <w:p w:rsidR="00A85BCF" w:rsidRPr="00020D5C" w:rsidRDefault="00A85BCF" w:rsidP="00A4586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 xml:space="preserve">                          ко</w:t>
            </w:r>
            <w:r>
              <w:rPr>
                <w:rFonts w:ascii="Times New Roman" w:hAnsi="Times New Roman" w:cs="Times New Roman"/>
              </w:rPr>
              <w:t>нец учебного года     31.05.2027г.</w:t>
            </w:r>
          </w:p>
        </w:tc>
      </w:tr>
      <w:tr w:rsidR="00A85BCF" w:rsidRPr="00020D5C" w:rsidTr="002B60BC">
        <w:tc>
          <w:tcPr>
            <w:tcW w:w="606" w:type="dxa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68" w:type="dxa"/>
          </w:tcPr>
          <w:p w:rsidR="00A85BCF" w:rsidRPr="00020D5C" w:rsidRDefault="00A85BCF" w:rsidP="00A4586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Количество недель в учебном году</w:t>
            </w:r>
          </w:p>
        </w:tc>
        <w:tc>
          <w:tcPr>
            <w:tcW w:w="6967" w:type="dxa"/>
            <w:gridSpan w:val="14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36 недель</w:t>
            </w:r>
          </w:p>
        </w:tc>
      </w:tr>
      <w:tr w:rsidR="00A85BCF" w:rsidRPr="00020D5C" w:rsidTr="002B60BC">
        <w:tc>
          <w:tcPr>
            <w:tcW w:w="606" w:type="dxa"/>
            <w:vMerge w:val="restart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68" w:type="dxa"/>
            <w:vMerge w:val="restart"/>
          </w:tcPr>
          <w:p w:rsidR="00A85BCF" w:rsidRPr="00020D5C" w:rsidRDefault="00A85BCF" w:rsidP="00A4586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67" w:type="dxa"/>
            <w:gridSpan w:val="14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5BCF" w:rsidRPr="00020D5C" w:rsidTr="002B60BC">
        <w:tc>
          <w:tcPr>
            <w:tcW w:w="606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68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67" w:type="dxa"/>
            <w:gridSpan w:val="14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5BCF" w:rsidRPr="00020D5C" w:rsidTr="002B60BC">
        <w:tc>
          <w:tcPr>
            <w:tcW w:w="606" w:type="dxa"/>
            <w:vMerge w:val="restart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68" w:type="dxa"/>
            <w:vMerge w:val="restart"/>
          </w:tcPr>
          <w:p w:rsidR="00A85BCF" w:rsidRPr="00020D5C" w:rsidRDefault="00A85BCF" w:rsidP="00A4586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Перечень праздников</w:t>
            </w:r>
          </w:p>
        </w:tc>
        <w:tc>
          <w:tcPr>
            <w:tcW w:w="2191" w:type="dxa"/>
            <w:gridSpan w:val="6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3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58" w:type="dxa"/>
            <w:gridSpan w:val="5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Сентябрь - День знаний</w:t>
            </w:r>
          </w:p>
        </w:tc>
      </w:tr>
      <w:tr w:rsidR="00A85BCF" w:rsidRPr="00020D5C" w:rsidTr="002B60BC">
        <w:tc>
          <w:tcPr>
            <w:tcW w:w="606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68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67" w:type="dxa"/>
            <w:gridSpan w:val="14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октябрь - Осенние праздники</w:t>
            </w:r>
          </w:p>
        </w:tc>
      </w:tr>
      <w:tr w:rsidR="00A85BCF" w:rsidRPr="00020D5C" w:rsidTr="002B60BC">
        <w:tc>
          <w:tcPr>
            <w:tcW w:w="606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68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91" w:type="dxa"/>
            <w:gridSpan w:val="6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3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58" w:type="dxa"/>
            <w:gridSpan w:val="5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ноябрь – День матери</w:t>
            </w:r>
          </w:p>
        </w:tc>
      </w:tr>
      <w:tr w:rsidR="00A85BCF" w:rsidRPr="00020D5C" w:rsidTr="002B60BC">
        <w:tc>
          <w:tcPr>
            <w:tcW w:w="606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68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67" w:type="dxa"/>
            <w:gridSpan w:val="14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Декабрь -  Новогодние праздники</w:t>
            </w:r>
          </w:p>
        </w:tc>
      </w:tr>
      <w:tr w:rsidR="00A85BCF" w:rsidRPr="00020D5C" w:rsidTr="002B60BC">
        <w:tc>
          <w:tcPr>
            <w:tcW w:w="606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68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67" w:type="dxa"/>
            <w:gridSpan w:val="14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 xml:space="preserve">Январь- </w:t>
            </w:r>
            <w:r>
              <w:rPr>
                <w:rFonts w:ascii="Times New Roman" w:hAnsi="Times New Roman" w:cs="Times New Roman"/>
              </w:rPr>
              <w:t>Новогодние праздники</w:t>
            </w:r>
          </w:p>
        </w:tc>
      </w:tr>
      <w:tr w:rsidR="00A85BCF" w:rsidRPr="00020D5C" w:rsidTr="002B60BC">
        <w:tc>
          <w:tcPr>
            <w:tcW w:w="606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68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91" w:type="dxa"/>
            <w:gridSpan w:val="6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9" w:type="dxa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447" w:type="dxa"/>
            <w:gridSpan w:val="7"/>
          </w:tcPr>
          <w:p w:rsidR="00A85BCF" w:rsidRPr="00020D5C" w:rsidRDefault="00A85BCF" w:rsidP="007223A2">
            <w:pPr>
              <w:spacing w:after="0"/>
              <w:ind w:left="-46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 xml:space="preserve">февраль - Масленица </w:t>
            </w:r>
          </w:p>
        </w:tc>
      </w:tr>
      <w:tr w:rsidR="00A85BCF" w:rsidRPr="00020D5C" w:rsidTr="002B60BC">
        <w:trPr>
          <w:gridAfter w:val="1"/>
          <w:wAfter w:w="71" w:type="dxa"/>
        </w:trPr>
        <w:tc>
          <w:tcPr>
            <w:tcW w:w="606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68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  <w:gridSpan w:val="2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gridSpan w:val="2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36" w:type="dxa"/>
            <w:gridSpan w:val="9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февраль - спортивные развлечения в Дню защитника Отечества</w:t>
            </w:r>
          </w:p>
        </w:tc>
      </w:tr>
      <w:tr w:rsidR="00A85BCF" w:rsidRPr="00020D5C" w:rsidTr="002B60BC">
        <w:tc>
          <w:tcPr>
            <w:tcW w:w="606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68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67" w:type="dxa"/>
            <w:gridSpan w:val="14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март – 8 Марта</w:t>
            </w:r>
          </w:p>
        </w:tc>
      </w:tr>
      <w:tr w:rsidR="00A85BCF" w:rsidRPr="00020D5C" w:rsidTr="002B60BC">
        <w:tc>
          <w:tcPr>
            <w:tcW w:w="606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68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91" w:type="dxa"/>
            <w:gridSpan w:val="6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3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58" w:type="dxa"/>
            <w:gridSpan w:val="5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апрель – День птиц</w:t>
            </w:r>
          </w:p>
        </w:tc>
      </w:tr>
      <w:tr w:rsidR="00A85BCF" w:rsidRPr="00020D5C" w:rsidTr="002B60BC">
        <w:tc>
          <w:tcPr>
            <w:tcW w:w="606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68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4" w:type="dxa"/>
            <w:gridSpan w:val="5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5" w:type="dxa"/>
            <w:gridSpan w:val="4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58" w:type="dxa"/>
            <w:gridSpan w:val="5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май – праздни</w:t>
            </w:r>
            <w:r w:rsidRPr="00020D5C">
              <w:rPr>
                <w:rFonts w:ascii="Times New Roman" w:hAnsi="Times New Roman" w:cs="Times New Roman"/>
              </w:rPr>
              <w:t>к 9 мая</w:t>
            </w:r>
          </w:p>
        </w:tc>
      </w:tr>
      <w:tr w:rsidR="00A85BCF" w:rsidRPr="00020D5C" w:rsidTr="002B60BC">
        <w:tc>
          <w:tcPr>
            <w:tcW w:w="606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68" w:type="dxa"/>
            <w:vMerge/>
            <w:vAlign w:val="center"/>
          </w:tcPr>
          <w:p w:rsidR="00A85BCF" w:rsidRPr="00020D5C" w:rsidRDefault="00A85BCF" w:rsidP="00A4586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91" w:type="dxa"/>
            <w:gridSpan w:val="6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3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2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40" w:type="dxa"/>
            <w:gridSpan w:val="3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май – Выпускной бал</w:t>
            </w:r>
          </w:p>
        </w:tc>
      </w:tr>
      <w:tr w:rsidR="00A85BCF" w:rsidRPr="00020D5C" w:rsidTr="002B60BC">
        <w:tc>
          <w:tcPr>
            <w:tcW w:w="606" w:type="dxa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68" w:type="dxa"/>
          </w:tcPr>
          <w:p w:rsidR="00A85BCF" w:rsidRPr="00020D5C" w:rsidRDefault="00A85BCF" w:rsidP="00A4586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Мониторинг достижения воспитанниками планируемых результатов освоения основной общеобразовательной программы  дошкольного образования</w:t>
            </w:r>
          </w:p>
        </w:tc>
        <w:tc>
          <w:tcPr>
            <w:tcW w:w="6967" w:type="dxa"/>
            <w:gridSpan w:val="14"/>
          </w:tcPr>
          <w:p w:rsidR="00A85BCF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 01.10.2026  по 30.10.2026г., с 05.05.2027</w:t>
            </w:r>
            <w:r w:rsidRPr="00020D5C">
              <w:rPr>
                <w:rFonts w:ascii="Times New Roman" w:hAnsi="Times New Roman" w:cs="Times New Roman"/>
              </w:rPr>
              <w:t xml:space="preserve"> по 25.05.20</w:t>
            </w: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A85BCF" w:rsidRPr="00020D5C" w:rsidTr="002B60BC">
        <w:tc>
          <w:tcPr>
            <w:tcW w:w="606" w:type="dxa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68" w:type="dxa"/>
          </w:tcPr>
          <w:p w:rsidR="00A85BCF" w:rsidRPr="00020D5C" w:rsidRDefault="00A85BCF" w:rsidP="00A4586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Праздничные дни</w:t>
            </w:r>
          </w:p>
        </w:tc>
        <w:tc>
          <w:tcPr>
            <w:tcW w:w="6967" w:type="dxa"/>
            <w:gridSpan w:val="14"/>
          </w:tcPr>
          <w:p w:rsidR="00A85BCF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ноября 2025 года,  с 31 декабря 2026г. по 8 </w:t>
            </w:r>
            <w:r w:rsidRPr="00020D5C">
              <w:rPr>
                <w:rFonts w:ascii="Times New Roman" w:hAnsi="Times New Roman" w:cs="Times New Roman"/>
              </w:rPr>
              <w:t>января</w:t>
            </w:r>
            <w:r>
              <w:rPr>
                <w:rFonts w:ascii="Times New Roman" w:hAnsi="Times New Roman" w:cs="Times New Roman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7 г"/>
              </w:smartTagPr>
              <w:r>
                <w:rPr>
                  <w:rFonts w:ascii="Times New Roman" w:hAnsi="Times New Roman" w:cs="Times New Roman"/>
                </w:rPr>
                <w:t>2027 г</w:t>
              </w:r>
            </w:smartTag>
            <w:r>
              <w:rPr>
                <w:rFonts w:ascii="Times New Roman" w:hAnsi="Times New Roman" w:cs="Times New Roman"/>
              </w:rPr>
              <w:t>.</w:t>
            </w:r>
            <w:r w:rsidRPr="00020D5C">
              <w:rPr>
                <w:rFonts w:ascii="Times New Roman" w:hAnsi="Times New Roman" w:cs="Times New Roman"/>
              </w:rPr>
              <w:t xml:space="preserve">, </w:t>
            </w:r>
          </w:p>
          <w:p w:rsidR="00A85BCF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020D5C">
              <w:rPr>
                <w:rFonts w:ascii="Times New Roman" w:hAnsi="Times New Roman" w:cs="Times New Roman"/>
              </w:rPr>
              <w:t xml:space="preserve"> февраля</w:t>
            </w:r>
            <w:r>
              <w:rPr>
                <w:rFonts w:ascii="Times New Roman" w:hAnsi="Times New Roman" w:cs="Times New Roman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7 г"/>
              </w:smartTagPr>
              <w:r>
                <w:rPr>
                  <w:rFonts w:ascii="Times New Roman" w:hAnsi="Times New Roman" w:cs="Times New Roman"/>
                </w:rPr>
                <w:t>2027 г</w:t>
              </w:r>
            </w:smartTag>
            <w:r>
              <w:rPr>
                <w:rFonts w:ascii="Times New Roman" w:hAnsi="Times New Roman" w:cs="Times New Roman"/>
              </w:rPr>
              <w:t>.</w:t>
            </w:r>
            <w:r w:rsidRPr="00020D5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8</w:t>
            </w:r>
            <w:r w:rsidRPr="00020D5C">
              <w:rPr>
                <w:rFonts w:ascii="Times New Roman" w:hAnsi="Times New Roman" w:cs="Times New Roman"/>
              </w:rPr>
              <w:t xml:space="preserve"> марта</w:t>
            </w:r>
            <w:r>
              <w:rPr>
                <w:rFonts w:ascii="Times New Roman" w:hAnsi="Times New Roman" w:cs="Times New Roman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7 г"/>
              </w:smartTagPr>
              <w:r>
                <w:rPr>
                  <w:rFonts w:ascii="Times New Roman" w:hAnsi="Times New Roman" w:cs="Times New Roman"/>
                </w:rPr>
                <w:t>2027 г</w:t>
              </w:r>
            </w:smartTag>
            <w:r>
              <w:rPr>
                <w:rFonts w:ascii="Times New Roman" w:hAnsi="Times New Roman" w:cs="Times New Roman"/>
              </w:rPr>
              <w:t>.</w:t>
            </w:r>
            <w:r w:rsidRPr="00020D5C">
              <w:rPr>
                <w:rFonts w:ascii="Times New Roman" w:hAnsi="Times New Roman" w:cs="Times New Roman"/>
              </w:rPr>
              <w:t xml:space="preserve">,  </w:t>
            </w:r>
          </w:p>
          <w:p w:rsidR="00A85BCF" w:rsidRPr="00020D5C" w:rsidRDefault="00A85BCF" w:rsidP="000A3DAA">
            <w:pPr>
              <w:spacing w:after="0"/>
              <w:ind w:right="-16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 мая по 3 мая 2027г.</w:t>
            </w:r>
            <w:r w:rsidRPr="00020D5C">
              <w:rPr>
                <w:rFonts w:ascii="Times New Roman" w:hAnsi="Times New Roman" w:cs="Times New Roman"/>
              </w:rPr>
              <w:t xml:space="preserve">,  </w:t>
            </w:r>
            <w:r>
              <w:rPr>
                <w:rFonts w:ascii="Times New Roman" w:hAnsi="Times New Roman" w:cs="Times New Roman"/>
              </w:rPr>
              <w:t>с 8 по 10 мая 2025г.</w:t>
            </w:r>
            <w:r w:rsidRPr="00020D5C">
              <w:rPr>
                <w:rFonts w:ascii="Times New Roman" w:hAnsi="Times New Roman" w:cs="Times New Roman"/>
              </w:rPr>
              <w:t xml:space="preserve">, </w:t>
            </w:r>
          </w:p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5BCF" w:rsidRPr="00020D5C" w:rsidTr="002B60BC">
        <w:trPr>
          <w:trHeight w:val="1384"/>
        </w:trPr>
        <w:tc>
          <w:tcPr>
            <w:tcW w:w="606" w:type="dxa"/>
          </w:tcPr>
          <w:p w:rsidR="00A85BCF" w:rsidRPr="00020D5C" w:rsidRDefault="00A85BCF" w:rsidP="00A45863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68" w:type="dxa"/>
          </w:tcPr>
          <w:p w:rsidR="00A85BCF" w:rsidRPr="00020D5C" w:rsidRDefault="00A85BCF" w:rsidP="00A45863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020D5C">
              <w:rPr>
                <w:rFonts w:ascii="Times New Roman" w:hAnsi="Times New Roman" w:cs="Times New Roman"/>
              </w:rPr>
              <w:t>Работа в летний период</w:t>
            </w:r>
          </w:p>
        </w:tc>
        <w:tc>
          <w:tcPr>
            <w:tcW w:w="6967" w:type="dxa"/>
            <w:gridSpan w:val="14"/>
          </w:tcPr>
          <w:p w:rsidR="00A85BCF" w:rsidRDefault="00A85BCF" w:rsidP="00E304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0D5C">
              <w:rPr>
                <w:rFonts w:ascii="Times New Roman" w:hAnsi="Times New Roman" w:cs="Times New Roman"/>
              </w:rPr>
              <w:t xml:space="preserve">с 01 июня по 31 августа </w:t>
            </w:r>
            <w:r>
              <w:rPr>
                <w:rFonts w:ascii="Times New Roman" w:hAnsi="Times New Roman" w:cs="Times New Roman"/>
              </w:rPr>
              <w:t>летний оздоровительный режим</w:t>
            </w:r>
          </w:p>
          <w:p w:rsidR="00A85BCF" w:rsidRPr="00020D5C" w:rsidRDefault="00A85BCF" w:rsidP="00E304FF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по плану.</w:t>
            </w:r>
          </w:p>
        </w:tc>
      </w:tr>
    </w:tbl>
    <w:p w:rsidR="00A85BCF" w:rsidRDefault="00A85BCF"/>
    <w:sectPr w:rsidR="00A85BCF" w:rsidSect="00F4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6FC6"/>
    <w:rsid w:val="00020D5C"/>
    <w:rsid w:val="00021648"/>
    <w:rsid w:val="000359FF"/>
    <w:rsid w:val="0006018C"/>
    <w:rsid w:val="00086FC6"/>
    <w:rsid w:val="000A3DAA"/>
    <w:rsid w:val="000A417D"/>
    <w:rsid w:val="000E04FB"/>
    <w:rsid w:val="000E59C2"/>
    <w:rsid w:val="000F21E7"/>
    <w:rsid w:val="0013678F"/>
    <w:rsid w:val="00185A4C"/>
    <w:rsid w:val="001C158F"/>
    <w:rsid w:val="001C5D2C"/>
    <w:rsid w:val="001F1F26"/>
    <w:rsid w:val="002405CA"/>
    <w:rsid w:val="00291576"/>
    <w:rsid w:val="002B60BC"/>
    <w:rsid w:val="00336579"/>
    <w:rsid w:val="00356A84"/>
    <w:rsid w:val="00357FD1"/>
    <w:rsid w:val="00366351"/>
    <w:rsid w:val="00382C57"/>
    <w:rsid w:val="003D14D6"/>
    <w:rsid w:val="0041248B"/>
    <w:rsid w:val="004215C9"/>
    <w:rsid w:val="00427DA4"/>
    <w:rsid w:val="00444BEC"/>
    <w:rsid w:val="00447CF2"/>
    <w:rsid w:val="00487373"/>
    <w:rsid w:val="00487AC5"/>
    <w:rsid w:val="004B33BD"/>
    <w:rsid w:val="004D1709"/>
    <w:rsid w:val="00500C45"/>
    <w:rsid w:val="005169D6"/>
    <w:rsid w:val="00530DDA"/>
    <w:rsid w:val="00625A40"/>
    <w:rsid w:val="0064167E"/>
    <w:rsid w:val="00652FB0"/>
    <w:rsid w:val="0065398D"/>
    <w:rsid w:val="00660B39"/>
    <w:rsid w:val="007052CE"/>
    <w:rsid w:val="007223A2"/>
    <w:rsid w:val="00723ED1"/>
    <w:rsid w:val="00731EBB"/>
    <w:rsid w:val="0074642B"/>
    <w:rsid w:val="0077222D"/>
    <w:rsid w:val="00773548"/>
    <w:rsid w:val="007D44E0"/>
    <w:rsid w:val="007E02BA"/>
    <w:rsid w:val="008377B3"/>
    <w:rsid w:val="008418AD"/>
    <w:rsid w:val="00856225"/>
    <w:rsid w:val="00896629"/>
    <w:rsid w:val="008B578F"/>
    <w:rsid w:val="008E152B"/>
    <w:rsid w:val="008F0EC9"/>
    <w:rsid w:val="00907CB3"/>
    <w:rsid w:val="00973780"/>
    <w:rsid w:val="00992C85"/>
    <w:rsid w:val="009B502B"/>
    <w:rsid w:val="00A159CA"/>
    <w:rsid w:val="00A233FB"/>
    <w:rsid w:val="00A246EA"/>
    <w:rsid w:val="00A30AD7"/>
    <w:rsid w:val="00A43683"/>
    <w:rsid w:val="00A45863"/>
    <w:rsid w:val="00A85BCF"/>
    <w:rsid w:val="00AB380A"/>
    <w:rsid w:val="00AD7A2D"/>
    <w:rsid w:val="00AF271B"/>
    <w:rsid w:val="00B10D37"/>
    <w:rsid w:val="00BE6892"/>
    <w:rsid w:val="00C9129A"/>
    <w:rsid w:val="00CA6498"/>
    <w:rsid w:val="00CD5824"/>
    <w:rsid w:val="00CD6DB1"/>
    <w:rsid w:val="00CF31C1"/>
    <w:rsid w:val="00CF3476"/>
    <w:rsid w:val="00CF3D22"/>
    <w:rsid w:val="00D0041C"/>
    <w:rsid w:val="00D146BF"/>
    <w:rsid w:val="00D200FA"/>
    <w:rsid w:val="00D81CA2"/>
    <w:rsid w:val="00DF40D7"/>
    <w:rsid w:val="00E073C6"/>
    <w:rsid w:val="00E21F0D"/>
    <w:rsid w:val="00E304FF"/>
    <w:rsid w:val="00E33627"/>
    <w:rsid w:val="00E41FD3"/>
    <w:rsid w:val="00E72437"/>
    <w:rsid w:val="00E769A5"/>
    <w:rsid w:val="00F424FF"/>
    <w:rsid w:val="00F647A0"/>
    <w:rsid w:val="00F742DC"/>
    <w:rsid w:val="00F86AB3"/>
    <w:rsid w:val="00FA601B"/>
    <w:rsid w:val="00FD2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4FF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382C5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Calibri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9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F4345B7F7BF9342A4D4A361411D7C16" ma:contentTypeVersion="0" ma:contentTypeDescription="Создание документа." ma:contentTypeScope="" ma:versionID="9cdb1222d3536ac3f5a84f88f84bc57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13EFE88-BFBF-4AE4-90BA-6E8C8F080102}"/>
</file>

<file path=customXml/itemProps2.xml><?xml version="1.0" encoding="utf-8"?>
<ds:datastoreItem xmlns:ds="http://schemas.openxmlformats.org/officeDocument/2006/customXml" ds:itemID="{2777D5FA-8C21-4227-9B51-1F143FF95140}"/>
</file>

<file path=customXml/itemProps3.xml><?xml version="1.0" encoding="utf-8"?>
<ds:datastoreItem xmlns:ds="http://schemas.openxmlformats.org/officeDocument/2006/customXml" ds:itemID="{C027C903-6229-4B60-A5FB-08FF8D5878C8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340</TotalTime>
  <Pages>2</Pages>
  <Words>298</Words>
  <Characters>1702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Lastoshka</cp:lastModifiedBy>
  <cp:revision>24</cp:revision>
  <cp:lastPrinted>2020-09-01T05:52:00Z</cp:lastPrinted>
  <dcterms:created xsi:type="dcterms:W3CDTF">2016-11-07T04:26:00Z</dcterms:created>
  <dcterms:modified xsi:type="dcterms:W3CDTF">2009-01-01T04:04:00Z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0x0101001F4345B7F7BF9342A4D4A361411D7C16</vt:lpwstr>
  </property>
</Properties>
</file>