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B1C" w:rsidRDefault="00F24B1C" w:rsidP="001040C7"/>
    <w:p w:rsidR="00F24B1C" w:rsidRDefault="00F24B1C" w:rsidP="001040C7">
      <w:r>
        <w:t xml:space="preserve">          </w:t>
      </w:r>
    </w:p>
    <w:p w:rsidR="00F24B1C" w:rsidRDefault="00F24B1C" w:rsidP="001040C7"/>
    <w:p w:rsidR="00F24B1C" w:rsidRDefault="00F24B1C" w:rsidP="001040C7"/>
    <w:p w:rsidR="00F24B1C" w:rsidRDefault="00F24B1C" w:rsidP="001040C7"/>
    <w:p w:rsidR="00F24B1C" w:rsidRDefault="00F24B1C" w:rsidP="001040C7"/>
    <w:p w:rsidR="00F24B1C" w:rsidRDefault="00F24B1C" w:rsidP="001040C7"/>
    <w:p w:rsidR="00F24B1C" w:rsidRDefault="00F24B1C" w:rsidP="00F765EE">
      <w:pPr>
        <w:rPr>
          <w:sz w:val="28"/>
          <w:szCs w:val="28"/>
        </w:rPr>
      </w:pPr>
      <w:r>
        <w:rPr>
          <w:sz w:val="28"/>
          <w:szCs w:val="28"/>
        </w:rPr>
        <w:t>Принята на педагогическом                          Утверждена приказом заведующего</w:t>
      </w:r>
    </w:p>
    <w:p w:rsidR="00F24B1C" w:rsidRDefault="00F24B1C" w:rsidP="00F765EE">
      <w:pPr>
        <w:rPr>
          <w:sz w:val="28"/>
          <w:szCs w:val="28"/>
        </w:rPr>
      </w:pPr>
      <w:r>
        <w:rPr>
          <w:sz w:val="28"/>
          <w:szCs w:val="28"/>
        </w:rPr>
        <w:t>совете МБДОУ «Параньгинский                      МБДОУ «Параньгинский детский</w:t>
      </w:r>
    </w:p>
    <w:p w:rsidR="00F24B1C" w:rsidRDefault="00F24B1C" w:rsidP="00F765EE">
      <w:pPr>
        <w:rPr>
          <w:sz w:val="28"/>
          <w:szCs w:val="28"/>
        </w:rPr>
      </w:pPr>
      <w:r>
        <w:rPr>
          <w:sz w:val="28"/>
          <w:szCs w:val="28"/>
        </w:rPr>
        <w:t>детский сад №5 «Ласточка»                              сад №5 «Ласточка»</w:t>
      </w:r>
    </w:p>
    <w:p w:rsidR="00F24B1C" w:rsidRDefault="00F24B1C" w:rsidP="00F765EE">
      <w:pPr>
        <w:rPr>
          <w:sz w:val="28"/>
          <w:szCs w:val="28"/>
        </w:rPr>
      </w:pPr>
      <w:r>
        <w:rPr>
          <w:sz w:val="28"/>
          <w:szCs w:val="28"/>
        </w:rPr>
        <w:t>протокол № 1 от 30.08.2024                              приказ № 22-ОД от 30.08.2024</w:t>
      </w:r>
    </w:p>
    <w:p w:rsidR="00F24B1C" w:rsidRPr="00592CFD" w:rsidRDefault="00F24B1C" w:rsidP="001040C7">
      <w:pPr>
        <w:jc w:val="center"/>
        <w:rPr>
          <w:sz w:val="28"/>
          <w:szCs w:val="28"/>
        </w:rPr>
      </w:pPr>
    </w:p>
    <w:p w:rsidR="00F24B1C" w:rsidRDefault="00F24B1C" w:rsidP="001040C7">
      <w:pPr>
        <w:jc w:val="right"/>
        <w:rPr>
          <w:sz w:val="28"/>
          <w:szCs w:val="28"/>
        </w:rPr>
      </w:pPr>
    </w:p>
    <w:p w:rsidR="00F24B1C" w:rsidRDefault="00F24B1C" w:rsidP="001040C7">
      <w:pPr>
        <w:rPr>
          <w:sz w:val="28"/>
          <w:szCs w:val="28"/>
        </w:rPr>
      </w:pPr>
    </w:p>
    <w:p w:rsidR="00F24B1C" w:rsidRDefault="00F24B1C" w:rsidP="001040C7">
      <w:pPr>
        <w:rPr>
          <w:sz w:val="28"/>
          <w:szCs w:val="28"/>
        </w:rPr>
      </w:pPr>
    </w:p>
    <w:p w:rsidR="00F24B1C" w:rsidRDefault="00F24B1C" w:rsidP="001040C7">
      <w:pPr>
        <w:rPr>
          <w:sz w:val="28"/>
          <w:szCs w:val="28"/>
        </w:rPr>
      </w:pPr>
    </w:p>
    <w:p w:rsidR="00F24B1C" w:rsidRDefault="00F24B1C" w:rsidP="001040C7">
      <w:pPr>
        <w:rPr>
          <w:sz w:val="28"/>
          <w:szCs w:val="28"/>
        </w:rPr>
      </w:pPr>
      <w:r>
        <w:t xml:space="preserve">                                                   </w:t>
      </w:r>
      <w:r>
        <w:rPr>
          <w:sz w:val="28"/>
          <w:szCs w:val="28"/>
        </w:rPr>
        <w:t xml:space="preserve">            </w:t>
      </w:r>
    </w:p>
    <w:p w:rsidR="00F24B1C" w:rsidRPr="00FE5DFF" w:rsidRDefault="00F24B1C" w:rsidP="00A65358">
      <w:pPr>
        <w:jc w:val="center"/>
        <w:outlineLvl w:val="0"/>
        <w:rPr>
          <w:b/>
          <w:sz w:val="32"/>
          <w:szCs w:val="32"/>
        </w:rPr>
      </w:pPr>
      <w:r>
        <w:rPr>
          <w:b/>
          <w:sz w:val="32"/>
          <w:szCs w:val="32"/>
        </w:rPr>
        <w:t>Ос</w:t>
      </w:r>
      <w:r w:rsidRPr="00FE5DFF">
        <w:rPr>
          <w:b/>
          <w:sz w:val="32"/>
          <w:szCs w:val="32"/>
        </w:rPr>
        <w:t xml:space="preserve">новная образовательная программа дошкольного </w:t>
      </w:r>
    </w:p>
    <w:p w:rsidR="00F24B1C" w:rsidRPr="00FE5DFF" w:rsidRDefault="00F24B1C" w:rsidP="00FE5DFF">
      <w:pPr>
        <w:jc w:val="center"/>
        <w:rPr>
          <w:b/>
          <w:sz w:val="32"/>
          <w:szCs w:val="32"/>
        </w:rPr>
      </w:pPr>
      <w:r w:rsidRPr="00FE5DFF">
        <w:rPr>
          <w:b/>
          <w:sz w:val="32"/>
          <w:szCs w:val="32"/>
        </w:rPr>
        <w:t xml:space="preserve">образования  </w:t>
      </w:r>
      <w:r>
        <w:rPr>
          <w:b/>
          <w:sz w:val="32"/>
          <w:szCs w:val="32"/>
        </w:rPr>
        <w:t>М</w:t>
      </w:r>
      <w:r w:rsidRPr="00FE5DFF">
        <w:rPr>
          <w:b/>
          <w:sz w:val="32"/>
          <w:szCs w:val="32"/>
        </w:rPr>
        <w:t>униципального бюджетного дошкольного</w:t>
      </w:r>
    </w:p>
    <w:p w:rsidR="00F24B1C" w:rsidRPr="00FE5DFF" w:rsidRDefault="00F24B1C" w:rsidP="00FE5DFF">
      <w:pPr>
        <w:jc w:val="center"/>
        <w:rPr>
          <w:b/>
          <w:sz w:val="32"/>
          <w:szCs w:val="32"/>
        </w:rPr>
      </w:pPr>
      <w:r w:rsidRPr="00FE5DFF">
        <w:rPr>
          <w:b/>
          <w:sz w:val="32"/>
          <w:szCs w:val="32"/>
        </w:rPr>
        <w:t xml:space="preserve"> образовательного учреждения</w:t>
      </w:r>
    </w:p>
    <w:p w:rsidR="00F24B1C" w:rsidRDefault="00F24B1C" w:rsidP="00A65358">
      <w:pPr>
        <w:jc w:val="center"/>
        <w:outlineLvl w:val="0"/>
        <w:rPr>
          <w:b/>
          <w:sz w:val="32"/>
          <w:szCs w:val="32"/>
        </w:rPr>
      </w:pPr>
      <w:r>
        <w:rPr>
          <w:b/>
          <w:sz w:val="32"/>
          <w:szCs w:val="32"/>
        </w:rPr>
        <w:t xml:space="preserve"> «Параньгин</w:t>
      </w:r>
      <w:r w:rsidRPr="00FE5DFF">
        <w:rPr>
          <w:b/>
          <w:sz w:val="32"/>
          <w:szCs w:val="32"/>
        </w:rPr>
        <w:t>ский детский сад</w:t>
      </w:r>
      <w:r>
        <w:rPr>
          <w:b/>
          <w:sz w:val="32"/>
          <w:szCs w:val="32"/>
        </w:rPr>
        <w:t xml:space="preserve"> №5</w:t>
      </w:r>
      <w:r w:rsidRPr="00FE5DFF">
        <w:rPr>
          <w:b/>
          <w:sz w:val="32"/>
          <w:szCs w:val="32"/>
        </w:rPr>
        <w:t xml:space="preserve"> «</w:t>
      </w:r>
      <w:r>
        <w:rPr>
          <w:b/>
          <w:sz w:val="32"/>
          <w:szCs w:val="32"/>
        </w:rPr>
        <w:t>Ласточка</w:t>
      </w:r>
      <w:r w:rsidRPr="00FE5DFF">
        <w:rPr>
          <w:b/>
          <w:sz w:val="32"/>
          <w:szCs w:val="32"/>
        </w:rPr>
        <w:t>»</w:t>
      </w:r>
    </w:p>
    <w:p w:rsidR="00F24B1C" w:rsidRDefault="00F24B1C" w:rsidP="00FE5DFF">
      <w:pPr>
        <w:jc w:val="center"/>
        <w:rPr>
          <w:b/>
          <w:sz w:val="32"/>
          <w:szCs w:val="32"/>
        </w:rPr>
      </w:pPr>
    </w:p>
    <w:p w:rsidR="00F24B1C" w:rsidRDefault="00F24B1C" w:rsidP="00FE5DFF">
      <w:pPr>
        <w:jc w:val="center"/>
        <w:rPr>
          <w:sz w:val="32"/>
          <w:szCs w:val="32"/>
        </w:rPr>
      </w:pPr>
      <w:r w:rsidRPr="002D489F">
        <w:rPr>
          <w:sz w:val="32"/>
          <w:szCs w:val="32"/>
        </w:rPr>
        <w:t>(разработанная в соответствии с ФГОС ДО и ФОП ДО)</w:t>
      </w:r>
    </w:p>
    <w:p w:rsidR="00F24B1C" w:rsidRDefault="00F24B1C" w:rsidP="00FE5DFF">
      <w:pPr>
        <w:jc w:val="center"/>
        <w:rPr>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Pr>
        <w:jc w:val="center"/>
        <w:rPr>
          <w:b/>
          <w:sz w:val="32"/>
          <w:szCs w:val="32"/>
        </w:rPr>
      </w:pPr>
    </w:p>
    <w:p w:rsidR="00F24B1C" w:rsidRDefault="00F24B1C" w:rsidP="00D23BA2"/>
    <w:p w:rsidR="00F24B1C" w:rsidRDefault="00F24B1C" w:rsidP="00D23BA2"/>
    <w:p w:rsidR="00F24B1C" w:rsidRDefault="00F24B1C" w:rsidP="00D23BA2"/>
    <w:p w:rsidR="00F24B1C" w:rsidRDefault="00F24B1C" w:rsidP="00D23BA2"/>
    <w:p w:rsidR="00F24B1C" w:rsidRDefault="00F24B1C" w:rsidP="00D23BA2"/>
    <w:p w:rsidR="00F24B1C" w:rsidRDefault="00F24B1C" w:rsidP="00D23BA2"/>
    <w:p w:rsidR="00F24B1C" w:rsidRDefault="00F24B1C" w:rsidP="00D23BA2"/>
    <w:p w:rsidR="00F24B1C" w:rsidRDefault="00F24B1C" w:rsidP="00D23BA2">
      <w:pPr>
        <w:jc w:val="center"/>
      </w:pPr>
      <w:r>
        <w:t>п.Параньга</w:t>
      </w:r>
    </w:p>
    <w:p w:rsidR="00F24B1C" w:rsidRDefault="00F24B1C" w:rsidP="00D23BA2">
      <w:pPr>
        <w:jc w:val="center"/>
      </w:pPr>
      <w:smartTag w:uri="urn:schemas-microsoft-com:office:smarttags" w:element="metricconverter">
        <w:smartTagPr>
          <w:attr w:name="ProductID" w:val="2025 г"/>
        </w:smartTagPr>
        <w:r>
          <w:t>2025 г</w:t>
        </w:r>
      </w:smartTag>
      <w:r>
        <w:t>.</w:t>
      </w:r>
    </w:p>
    <w:p w:rsidR="00F24B1C" w:rsidRDefault="00F24B1C" w:rsidP="00D23BA2">
      <w:pPr>
        <w:jc w:val="center"/>
      </w:pPr>
    </w:p>
    <w:p w:rsidR="00F24B1C" w:rsidRDefault="00F24B1C" w:rsidP="00E22636">
      <w:pPr>
        <w:pStyle w:val="20"/>
        <w:framePr w:w="9605" w:wrap="notBeside" w:vAnchor="text" w:hAnchor="text" w:xAlign="center" w:y="1"/>
        <w:shd w:val="clear" w:color="auto" w:fill="auto"/>
        <w:spacing w:after="0" w:line="280" w:lineRule="exact"/>
        <w:rPr>
          <w:color w:val="000000"/>
          <w:lang w:eastAsia="ru-RU"/>
        </w:rPr>
      </w:pPr>
      <w:r>
        <w:rPr>
          <w:color w:val="000000"/>
          <w:lang w:eastAsia="ru-RU"/>
        </w:rPr>
        <w:t xml:space="preserve">                                   Содержание:</w:t>
      </w:r>
    </w:p>
    <w:p w:rsidR="00F24B1C" w:rsidRDefault="00F24B1C" w:rsidP="00E22636">
      <w:pPr>
        <w:pStyle w:val="20"/>
        <w:framePr w:w="9605" w:wrap="notBeside" w:vAnchor="text" w:hAnchor="text" w:xAlign="center" w:y="1"/>
        <w:shd w:val="clear" w:color="auto" w:fill="auto"/>
        <w:spacing w:after="0" w:line="280" w:lineRule="exact"/>
      </w:pPr>
    </w:p>
    <w:p w:rsidR="00F24B1C" w:rsidRDefault="00F24B1C" w:rsidP="00E22636">
      <w:pPr>
        <w:framePr w:w="9605" w:wrap="notBeside" w:vAnchor="text" w:hAnchor="text" w:xAlign="center" w:y="1"/>
        <w:spacing w:line="220" w:lineRule="exact"/>
      </w:pPr>
      <w:r>
        <w:rPr>
          <w:rStyle w:val="a0"/>
          <w:b w:val="0"/>
          <w:bCs w:val="0"/>
        </w:rPr>
        <w:t>I. Целевой раздел.</w:t>
      </w:r>
    </w:p>
    <w:tbl>
      <w:tblPr>
        <w:tblOverlap w:val="never"/>
        <w:tblW w:w="0" w:type="auto"/>
        <w:jc w:val="center"/>
        <w:tblLayout w:type="fixed"/>
        <w:tblCellMar>
          <w:left w:w="10" w:type="dxa"/>
          <w:right w:w="10" w:type="dxa"/>
        </w:tblCellMar>
        <w:tblLook w:val="0000"/>
      </w:tblPr>
      <w:tblGrid>
        <w:gridCol w:w="8328"/>
        <w:gridCol w:w="1277"/>
      </w:tblGrid>
      <w:tr w:rsidR="00F24B1C" w:rsidTr="005C0F01">
        <w:trPr>
          <w:trHeight w:hRule="exact" w:val="283"/>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left"/>
            </w:pPr>
            <w:r>
              <w:rPr>
                <w:rStyle w:val="212pt"/>
              </w:rPr>
              <w:t>1. Обязательная часть.</w:t>
            </w:r>
          </w:p>
        </w:tc>
        <w:tc>
          <w:tcPr>
            <w:tcW w:w="1277" w:type="dxa"/>
            <w:tcBorders>
              <w:top w:val="single" w:sz="4" w:space="0" w:color="auto"/>
              <w:left w:val="single" w:sz="4" w:space="0" w:color="auto"/>
              <w:righ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4-26</w:t>
            </w:r>
          </w:p>
        </w:tc>
      </w:tr>
      <w:tr w:rsidR="00F24B1C" w:rsidTr="005C0F01">
        <w:trPr>
          <w:trHeight w:hRule="exact" w:val="283"/>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left"/>
            </w:pPr>
            <w:r>
              <w:rPr>
                <w:rStyle w:val="212pt"/>
              </w:rPr>
              <w:t>1.1. Пояснительная записка</w:t>
            </w:r>
          </w:p>
        </w:tc>
        <w:tc>
          <w:tcPr>
            <w:tcW w:w="1277" w:type="dxa"/>
            <w:tcBorders>
              <w:top w:val="single" w:sz="4" w:space="0" w:color="auto"/>
              <w:left w:val="single" w:sz="4" w:space="0" w:color="auto"/>
              <w:righ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4-5</w:t>
            </w:r>
          </w:p>
        </w:tc>
      </w:tr>
      <w:tr w:rsidR="00F24B1C" w:rsidTr="00852F13">
        <w:trPr>
          <w:trHeight w:hRule="exact" w:val="503"/>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left"/>
              <w:rPr>
                <w:rStyle w:val="212pt"/>
              </w:rPr>
            </w:pPr>
            <w:r>
              <w:rPr>
                <w:rStyle w:val="212pt"/>
              </w:rPr>
              <w:t xml:space="preserve">1.1.1. Цели и задачи реализации Программы п.п.1.5, 1.6.ФГОС ДО,( пн.14.1., </w:t>
            </w:r>
          </w:p>
          <w:p w:rsidR="00F24B1C" w:rsidRDefault="00F24B1C" w:rsidP="005B69C9">
            <w:pPr>
              <w:pStyle w:val="22"/>
              <w:framePr w:w="9605" w:wrap="notBeside" w:vAnchor="text" w:hAnchor="text" w:xAlign="center" w:y="1"/>
              <w:shd w:val="clear" w:color="auto" w:fill="auto"/>
              <w:spacing w:line="240" w:lineRule="exact"/>
              <w:ind w:firstLine="0"/>
              <w:jc w:val="left"/>
            </w:pPr>
            <w:r>
              <w:rPr>
                <w:rStyle w:val="212pt"/>
              </w:rPr>
              <w:t xml:space="preserve">            14.2.)</w:t>
            </w:r>
          </w:p>
        </w:tc>
        <w:tc>
          <w:tcPr>
            <w:tcW w:w="1277" w:type="dxa"/>
            <w:tcBorders>
              <w:top w:val="single" w:sz="4" w:space="0" w:color="auto"/>
              <w:left w:val="single" w:sz="4" w:space="0" w:color="auto"/>
              <w:righ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5-6</w:t>
            </w:r>
          </w:p>
        </w:tc>
      </w:tr>
      <w:tr w:rsidR="00F24B1C" w:rsidTr="00852F13">
        <w:trPr>
          <w:trHeight w:hRule="exact" w:val="426"/>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left"/>
            </w:pPr>
            <w:r>
              <w:rPr>
                <w:rStyle w:val="212pt"/>
              </w:rPr>
              <w:t>1.1.2. Принципы и подходы к формированию Программы (ФОП  пн.14.3)</w:t>
            </w:r>
          </w:p>
        </w:tc>
        <w:tc>
          <w:tcPr>
            <w:tcW w:w="1277" w:type="dxa"/>
            <w:tcBorders>
              <w:top w:val="single" w:sz="4" w:space="0" w:color="auto"/>
              <w:left w:val="single" w:sz="4" w:space="0" w:color="auto"/>
              <w:righ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7</w:t>
            </w:r>
          </w:p>
        </w:tc>
      </w:tr>
      <w:tr w:rsidR="00F24B1C" w:rsidTr="005C0F01">
        <w:trPr>
          <w:trHeight w:hRule="exact" w:val="566"/>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78" w:lineRule="exact"/>
              <w:ind w:firstLine="0"/>
              <w:jc w:val="left"/>
            </w:pPr>
            <w:r>
              <w:rPr>
                <w:rStyle w:val="212pt"/>
              </w:rPr>
              <w:t>1.1.3. Характеристики особенностей развития детей раннего и дошкольного возраста всех групп, функционирующих в ДОО в соответствии с Уставом</w:t>
            </w:r>
          </w:p>
        </w:tc>
        <w:tc>
          <w:tcPr>
            <w:tcW w:w="1277" w:type="dxa"/>
            <w:tcBorders>
              <w:top w:val="single" w:sz="4" w:space="0" w:color="auto"/>
              <w:left w:val="single" w:sz="4" w:space="0" w:color="auto"/>
              <w:right w:val="single" w:sz="4" w:space="0" w:color="auto"/>
            </w:tcBorders>
            <w:shd w:val="clear" w:color="auto" w:fill="FFFFFF"/>
            <w:vAlign w:val="center"/>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7-14</w:t>
            </w:r>
          </w:p>
        </w:tc>
      </w:tr>
      <w:tr w:rsidR="00F24B1C" w:rsidTr="00852F13">
        <w:trPr>
          <w:trHeight w:hRule="exact" w:val="412"/>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left"/>
            </w:pPr>
            <w:r>
              <w:rPr>
                <w:rStyle w:val="212pt"/>
              </w:rPr>
              <w:t>1.2. Планируемые результаты освоения Программы   (ФОП пн.15)</w:t>
            </w:r>
          </w:p>
        </w:tc>
        <w:tc>
          <w:tcPr>
            <w:tcW w:w="1277" w:type="dxa"/>
            <w:tcBorders>
              <w:top w:val="single" w:sz="4" w:space="0" w:color="auto"/>
              <w:left w:val="single" w:sz="4" w:space="0" w:color="auto"/>
              <w:righ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14</w:t>
            </w:r>
          </w:p>
        </w:tc>
      </w:tr>
      <w:tr w:rsidR="00F24B1C" w:rsidTr="005C0F01">
        <w:trPr>
          <w:trHeight w:hRule="exact" w:val="562"/>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74" w:lineRule="exact"/>
              <w:ind w:firstLine="0"/>
              <w:jc w:val="left"/>
            </w:pPr>
            <w:r>
              <w:rPr>
                <w:rStyle w:val="212pt"/>
              </w:rPr>
              <w:t>1.2.1. Планируемые результаты освоения Программы в каждой возрастной группе, конкретизирующие требования ФГОС к целевым ориентирам по ФОП</w:t>
            </w:r>
          </w:p>
        </w:tc>
        <w:tc>
          <w:tcPr>
            <w:tcW w:w="1277" w:type="dxa"/>
            <w:tcBorders>
              <w:top w:val="single" w:sz="4" w:space="0" w:color="auto"/>
              <w:left w:val="single" w:sz="4" w:space="0" w:color="auto"/>
              <w:right w:val="single" w:sz="4" w:space="0" w:color="auto"/>
            </w:tcBorders>
            <w:shd w:val="clear" w:color="auto" w:fill="FFFFFF"/>
            <w:vAlign w:val="center"/>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15-23</w:t>
            </w:r>
          </w:p>
        </w:tc>
      </w:tr>
      <w:tr w:rsidR="00F24B1C" w:rsidTr="005C0F01">
        <w:trPr>
          <w:trHeight w:hRule="exact" w:val="1114"/>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74" w:lineRule="exact"/>
              <w:ind w:firstLine="0"/>
              <w:jc w:val="left"/>
            </w:pPr>
            <w:r>
              <w:rPr>
                <w:rStyle w:val="212pt"/>
              </w:rPr>
              <w:t>1.2.2. Перечень оценочных материалов (педагогическая диагностика индивидуального развития детей), с указанием методов и источников диагностики, ее авторов по каждому направлению развития детей в соответствии с ФГОС ДО и требованиями ФОП (ФОП пн.16)</w:t>
            </w:r>
          </w:p>
        </w:tc>
        <w:tc>
          <w:tcPr>
            <w:tcW w:w="1277" w:type="dxa"/>
            <w:tcBorders>
              <w:top w:val="single" w:sz="4" w:space="0" w:color="auto"/>
              <w:left w:val="single" w:sz="4" w:space="0" w:color="auto"/>
              <w:right w:val="single" w:sz="4" w:space="0" w:color="auto"/>
            </w:tcBorders>
            <w:shd w:val="clear" w:color="auto" w:fill="FFFFFF"/>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23-25</w:t>
            </w:r>
          </w:p>
        </w:tc>
      </w:tr>
      <w:tr w:rsidR="00F24B1C" w:rsidTr="005C0F01">
        <w:trPr>
          <w:trHeight w:hRule="exact" w:val="850"/>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74" w:lineRule="exact"/>
              <w:ind w:firstLine="0"/>
              <w:jc w:val="left"/>
            </w:pPr>
            <w:r>
              <w:rPr>
                <w:rStyle w:val="212pt"/>
              </w:rPr>
              <w:t>1.3. Часть, формируемая участниками образовательных отношений по выбранному направлению</w:t>
            </w:r>
          </w:p>
          <w:p w:rsidR="00F24B1C" w:rsidRDefault="00F24B1C" w:rsidP="005B69C9">
            <w:pPr>
              <w:pStyle w:val="22"/>
              <w:framePr w:w="9605" w:wrap="notBeside" w:vAnchor="text" w:hAnchor="text" w:xAlign="center" w:y="1"/>
              <w:shd w:val="clear" w:color="auto" w:fill="auto"/>
              <w:spacing w:line="220" w:lineRule="exact"/>
              <w:ind w:left="3100" w:firstLine="0"/>
              <w:jc w:val="left"/>
            </w:pPr>
            <w:r>
              <w:rPr>
                <w:rStyle w:val="211pt"/>
              </w:rPr>
              <w:t>II. Содержательный раздел.</w:t>
            </w:r>
          </w:p>
        </w:tc>
        <w:tc>
          <w:tcPr>
            <w:tcW w:w="1277" w:type="dxa"/>
            <w:tcBorders>
              <w:top w:val="single" w:sz="4" w:space="0" w:color="auto"/>
              <w:left w:val="single" w:sz="4" w:space="0" w:color="auto"/>
              <w:right w:val="single" w:sz="4" w:space="0" w:color="auto"/>
            </w:tcBorders>
            <w:shd w:val="clear" w:color="auto" w:fill="FFFFFF"/>
          </w:tcPr>
          <w:p w:rsidR="00F24B1C" w:rsidRDefault="00F24B1C" w:rsidP="005B69C9">
            <w:pPr>
              <w:pStyle w:val="22"/>
              <w:framePr w:w="9605" w:wrap="notBeside" w:vAnchor="text" w:hAnchor="text" w:xAlign="center" w:y="1"/>
              <w:shd w:val="clear" w:color="auto" w:fill="auto"/>
              <w:spacing w:line="240" w:lineRule="exact"/>
              <w:ind w:firstLine="0"/>
              <w:jc w:val="center"/>
            </w:pPr>
            <w:r>
              <w:rPr>
                <w:rStyle w:val="212pt"/>
              </w:rPr>
              <w:t>25-26</w:t>
            </w:r>
          </w:p>
        </w:tc>
      </w:tr>
      <w:tr w:rsidR="00F24B1C" w:rsidTr="000F708B">
        <w:trPr>
          <w:trHeight w:hRule="exact" w:val="432"/>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firstLine="0"/>
              <w:jc w:val="left"/>
            </w:pPr>
            <w:r>
              <w:rPr>
                <w:rStyle w:val="212pt"/>
              </w:rPr>
              <w:t>2. Обязательная часть.</w:t>
            </w:r>
          </w:p>
        </w:tc>
        <w:tc>
          <w:tcPr>
            <w:tcW w:w="1277" w:type="dxa"/>
            <w:tcBorders>
              <w:top w:val="single" w:sz="4" w:space="0" w:color="auto"/>
              <w:left w:val="single" w:sz="4" w:space="0" w:color="auto"/>
              <w:righ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40" w:lineRule="exact"/>
              <w:ind w:left="320" w:firstLine="0"/>
              <w:jc w:val="left"/>
            </w:pPr>
          </w:p>
        </w:tc>
      </w:tr>
      <w:tr w:rsidR="00F24B1C" w:rsidRPr="008915F3" w:rsidTr="005C0F01">
        <w:trPr>
          <w:trHeight w:hRule="exact" w:val="1118"/>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78" w:lineRule="exact"/>
              <w:ind w:firstLine="0"/>
            </w:pPr>
            <w:r>
              <w:rPr>
                <w:rStyle w:val="212pt"/>
              </w:rPr>
              <w:t>2.1. Описание образовательной деятельности в соответствии с направлениями развития ребенка, представленными в пяти образовательных областях, и в соответствии о ФОП, с указанием методических пособий, обеспечивающих реализацию данного содержания     (ФОП пн.17.)</w:t>
            </w:r>
          </w:p>
        </w:tc>
        <w:tc>
          <w:tcPr>
            <w:tcW w:w="1277" w:type="dxa"/>
            <w:tcBorders>
              <w:top w:val="single" w:sz="4" w:space="0" w:color="auto"/>
              <w:left w:val="single" w:sz="4" w:space="0" w:color="auto"/>
              <w:right w:val="single" w:sz="4" w:space="0" w:color="auto"/>
            </w:tcBorders>
            <w:shd w:val="clear" w:color="auto" w:fill="FFFFFF"/>
          </w:tcPr>
          <w:p w:rsidR="00F24B1C" w:rsidRPr="008915F3"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26</w:t>
            </w:r>
            <w:r w:rsidRPr="008915F3">
              <w:rPr>
                <w:sz w:val="24"/>
                <w:szCs w:val="24"/>
              </w:rPr>
              <w:t>-116</w:t>
            </w:r>
          </w:p>
        </w:tc>
      </w:tr>
      <w:tr w:rsidR="00F24B1C" w:rsidTr="009633AD">
        <w:trPr>
          <w:trHeight w:hRule="exact" w:val="2605"/>
          <w:jc w:val="center"/>
        </w:trPr>
        <w:tc>
          <w:tcPr>
            <w:tcW w:w="8328" w:type="dxa"/>
            <w:tcBorders>
              <w:top w:val="single" w:sz="4" w:space="0" w:color="auto"/>
              <w:left w:val="single" w:sz="4" w:space="0" w:color="auto"/>
            </w:tcBorders>
            <w:shd w:val="clear" w:color="auto" w:fill="FFFFFF"/>
          </w:tcPr>
          <w:p w:rsidR="00F24B1C" w:rsidRDefault="00F24B1C" w:rsidP="005B69C9">
            <w:pPr>
              <w:pStyle w:val="22"/>
              <w:framePr w:w="9605" w:wrap="notBeside" w:vAnchor="text" w:hAnchor="text" w:xAlign="center" w:y="1"/>
              <w:shd w:val="clear" w:color="auto" w:fill="auto"/>
              <w:spacing w:line="274" w:lineRule="exact"/>
              <w:ind w:firstLine="0"/>
              <w:jc w:val="left"/>
              <w:rPr>
                <w:rStyle w:val="212pt"/>
              </w:rPr>
            </w:pPr>
            <w:r>
              <w:rPr>
                <w:rStyle w:val="212pt"/>
              </w:rPr>
              <w:t>2.1.1. Содержание и задачи образования (обучения и воспитания) по 5 образовательным областям в ракурсе всех возрастных групп с перечнем необходимых для воспитательно-образовательного процесса методических пособий в соответствии с ФОП</w:t>
            </w:r>
          </w:p>
          <w:p w:rsidR="00F24B1C" w:rsidRDefault="00F24B1C" w:rsidP="005B69C9">
            <w:pPr>
              <w:pStyle w:val="22"/>
              <w:framePr w:w="9605" w:wrap="notBeside" w:vAnchor="text" w:hAnchor="text" w:xAlign="center" w:y="1"/>
              <w:shd w:val="clear" w:color="auto" w:fill="auto"/>
              <w:spacing w:line="274" w:lineRule="exact"/>
              <w:ind w:firstLine="0"/>
              <w:jc w:val="left"/>
              <w:rPr>
                <w:rStyle w:val="212pt"/>
              </w:rPr>
            </w:pPr>
            <w:r>
              <w:rPr>
                <w:rStyle w:val="212pt"/>
              </w:rPr>
              <w:t>2.1.2. Социально-коммуникативное развитие    (ФОП пн.18 )</w:t>
            </w:r>
          </w:p>
          <w:p w:rsidR="00F24B1C" w:rsidRDefault="00F24B1C" w:rsidP="005B69C9">
            <w:pPr>
              <w:pStyle w:val="22"/>
              <w:framePr w:w="9605" w:wrap="notBeside" w:vAnchor="text" w:hAnchor="text" w:xAlign="center" w:y="1"/>
              <w:shd w:val="clear" w:color="auto" w:fill="auto"/>
              <w:spacing w:line="274" w:lineRule="exact"/>
              <w:ind w:firstLine="0"/>
              <w:jc w:val="left"/>
              <w:rPr>
                <w:rStyle w:val="212pt"/>
              </w:rPr>
            </w:pPr>
            <w:r>
              <w:rPr>
                <w:rStyle w:val="212pt"/>
              </w:rPr>
              <w:t>2.1.3. Познавательное развитие (ФОП, пн. 19)</w:t>
            </w:r>
          </w:p>
          <w:p w:rsidR="00F24B1C" w:rsidRPr="00645C54" w:rsidRDefault="00F24B1C" w:rsidP="005B69C9">
            <w:pPr>
              <w:pStyle w:val="22"/>
              <w:framePr w:w="9605" w:wrap="notBeside" w:vAnchor="text" w:hAnchor="text" w:xAlign="center" w:y="1"/>
              <w:shd w:val="clear" w:color="auto" w:fill="auto"/>
              <w:spacing w:line="274" w:lineRule="exact"/>
              <w:ind w:firstLine="0"/>
              <w:jc w:val="left"/>
              <w:rPr>
                <w:sz w:val="24"/>
                <w:szCs w:val="24"/>
              </w:rPr>
            </w:pPr>
            <w:r>
              <w:rPr>
                <w:sz w:val="24"/>
                <w:szCs w:val="24"/>
              </w:rPr>
              <w:t xml:space="preserve">2.1.4. </w:t>
            </w:r>
            <w:r w:rsidRPr="00645C54">
              <w:rPr>
                <w:sz w:val="24"/>
                <w:szCs w:val="24"/>
              </w:rPr>
              <w:t>Речевое развитие  (ФОП пн.20)</w:t>
            </w:r>
          </w:p>
          <w:p w:rsidR="00F24B1C" w:rsidRPr="00645C54" w:rsidRDefault="00F24B1C" w:rsidP="005B69C9">
            <w:pPr>
              <w:pStyle w:val="22"/>
              <w:framePr w:w="9605" w:wrap="notBeside" w:vAnchor="text" w:hAnchor="text" w:xAlign="center" w:y="1"/>
              <w:shd w:val="clear" w:color="auto" w:fill="auto"/>
              <w:spacing w:line="274" w:lineRule="exact"/>
              <w:ind w:firstLine="0"/>
              <w:jc w:val="left"/>
              <w:rPr>
                <w:sz w:val="24"/>
                <w:szCs w:val="24"/>
              </w:rPr>
            </w:pPr>
            <w:r>
              <w:rPr>
                <w:sz w:val="24"/>
                <w:szCs w:val="24"/>
              </w:rPr>
              <w:t xml:space="preserve">2.1.5. </w:t>
            </w:r>
            <w:r w:rsidRPr="00645C54">
              <w:rPr>
                <w:sz w:val="24"/>
                <w:szCs w:val="24"/>
              </w:rPr>
              <w:t>Художественно-эстетическое развитие (ФОП пн.21)</w:t>
            </w:r>
          </w:p>
          <w:p w:rsidR="00F24B1C" w:rsidRDefault="00F24B1C" w:rsidP="005B69C9">
            <w:pPr>
              <w:pStyle w:val="22"/>
              <w:framePr w:w="9605" w:wrap="notBeside" w:vAnchor="text" w:hAnchor="text" w:xAlign="center" w:y="1"/>
              <w:shd w:val="clear" w:color="auto" w:fill="auto"/>
              <w:spacing w:line="274" w:lineRule="exact"/>
              <w:ind w:firstLine="0"/>
              <w:jc w:val="left"/>
            </w:pPr>
            <w:r>
              <w:rPr>
                <w:sz w:val="24"/>
                <w:szCs w:val="24"/>
              </w:rPr>
              <w:t xml:space="preserve">2.1.6. </w:t>
            </w:r>
            <w:r w:rsidRPr="00645C54">
              <w:rPr>
                <w:sz w:val="24"/>
                <w:szCs w:val="24"/>
              </w:rPr>
              <w:t>Физическое развитие (ФОП пн.22)</w:t>
            </w:r>
          </w:p>
        </w:tc>
        <w:tc>
          <w:tcPr>
            <w:tcW w:w="1277" w:type="dxa"/>
            <w:tcBorders>
              <w:top w:val="single" w:sz="4" w:space="0" w:color="auto"/>
              <w:left w:val="single" w:sz="4" w:space="0" w:color="auto"/>
              <w:right w:val="single" w:sz="4" w:space="0" w:color="auto"/>
            </w:tcBorders>
            <w:shd w:val="clear" w:color="auto" w:fill="FFFFFF"/>
          </w:tcPr>
          <w:p w:rsidR="00F24B1C" w:rsidRDefault="00F24B1C" w:rsidP="005B69C9">
            <w:pPr>
              <w:pStyle w:val="22"/>
              <w:framePr w:w="9605" w:wrap="notBeside" w:vAnchor="text" w:hAnchor="text" w:xAlign="center" w:y="1"/>
              <w:shd w:val="clear" w:color="auto" w:fill="auto"/>
              <w:spacing w:line="240" w:lineRule="exact"/>
              <w:ind w:firstLine="0"/>
              <w:jc w:val="center"/>
            </w:pPr>
          </w:p>
          <w:p w:rsidR="00F24B1C" w:rsidRDefault="00F24B1C" w:rsidP="005B69C9">
            <w:pPr>
              <w:pStyle w:val="22"/>
              <w:framePr w:w="9605" w:wrap="notBeside" w:vAnchor="text" w:hAnchor="text" w:xAlign="center" w:y="1"/>
              <w:shd w:val="clear" w:color="auto" w:fill="auto"/>
              <w:spacing w:line="240" w:lineRule="exact"/>
              <w:ind w:firstLine="0"/>
              <w:jc w:val="center"/>
            </w:pPr>
          </w:p>
          <w:p w:rsidR="00F24B1C" w:rsidRDefault="00F24B1C" w:rsidP="005B69C9">
            <w:pPr>
              <w:pStyle w:val="22"/>
              <w:framePr w:w="9605" w:wrap="notBeside" w:vAnchor="text" w:hAnchor="text" w:xAlign="center" w:y="1"/>
              <w:shd w:val="clear" w:color="auto" w:fill="auto"/>
              <w:spacing w:line="240" w:lineRule="exact"/>
              <w:ind w:firstLine="0"/>
              <w:jc w:val="center"/>
            </w:pPr>
          </w:p>
          <w:p w:rsidR="00F24B1C" w:rsidRDefault="00F24B1C" w:rsidP="005B69C9">
            <w:pPr>
              <w:pStyle w:val="22"/>
              <w:framePr w:w="9605" w:wrap="notBeside" w:vAnchor="text" w:hAnchor="text" w:xAlign="center" w:y="1"/>
              <w:shd w:val="clear" w:color="auto" w:fill="auto"/>
              <w:spacing w:line="240" w:lineRule="exact"/>
              <w:ind w:firstLine="0"/>
              <w:jc w:val="center"/>
            </w:pPr>
          </w:p>
          <w:p w:rsidR="00F24B1C" w:rsidRDefault="00F24B1C" w:rsidP="005B69C9">
            <w:pPr>
              <w:pStyle w:val="22"/>
              <w:framePr w:w="9605" w:wrap="notBeside" w:vAnchor="text" w:hAnchor="text" w:xAlign="center" w:y="1"/>
              <w:shd w:val="clear" w:color="auto" w:fill="auto"/>
              <w:spacing w:line="240" w:lineRule="exact"/>
              <w:ind w:firstLine="0"/>
              <w:jc w:val="center"/>
            </w:pPr>
          </w:p>
          <w:p w:rsidR="00F24B1C" w:rsidRPr="008915F3"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26-42</w:t>
            </w:r>
          </w:p>
          <w:p w:rsidR="00F24B1C" w:rsidRPr="008915F3"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42-53</w:t>
            </w:r>
          </w:p>
          <w:p w:rsidR="00F24B1C" w:rsidRPr="008915F3"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53-67</w:t>
            </w:r>
          </w:p>
          <w:p w:rsidR="00F24B1C" w:rsidRPr="008915F3"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67-99</w:t>
            </w:r>
          </w:p>
          <w:p w:rsidR="00F24B1C" w:rsidRDefault="00F24B1C" w:rsidP="005B69C9">
            <w:pPr>
              <w:pStyle w:val="22"/>
              <w:framePr w:w="9605" w:wrap="notBeside" w:vAnchor="text" w:hAnchor="text" w:xAlign="center" w:y="1"/>
              <w:shd w:val="clear" w:color="auto" w:fill="auto"/>
              <w:spacing w:line="240" w:lineRule="exact"/>
              <w:ind w:firstLine="0"/>
              <w:jc w:val="center"/>
            </w:pPr>
            <w:r>
              <w:rPr>
                <w:sz w:val="24"/>
                <w:szCs w:val="24"/>
              </w:rPr>
              <w:t>99</w:t>
            </w:r>
            <w:r w:rsidRPr="008915F3">
              <w:rPr>
                <w:sz w:val="24"/>
                <w:szCs w:val="24"/>
              </w:rPr>
              <w:t>-11</w:t>
            </w:r>
            <w:r>
              <w:rPr>
                <w:sz w:val="24"/>
                <w:szCs w:val="24"/>
              </w:rPr>
              <w:t>8</w:t>
            </w:r>
          </w:p>
        </w:tc>
      </w:tr>
      <w:tr w:rsidR="00F24B1C" w:rsidTr="00DB3EF5">
        <w:trPr>
          <w:trHeight w:hRule="exact" w:val="1358"/>
          <w:jc w:val="center"/>
        </w:trPr>
        <w:tc>
          <w:tcPr>
            <w:tcW w:w="8328" w:type="dxa"/>
            <w:tcBorders>
              <w:top w:val="single" w:sz="4" w:space="0" w:color="auto"/>
              <w:left w:val="single" w:sz="4" w:space="0" w:color="auto"/>
            </w:tcBorders>
            <w:shd w:val="clear" w:color="auto" w:fill="FFFFFF"/>
          </w:tcPr>
          <w:p w:rsidR="00F24B1C" w:rsidRDefault="00F24B1C" w:rsidP="005B69C9">
            <w:pPr>
              <w:pStyle w:val="22"/>
              <w:framePr w:w="9605" w:wrap="notBeside" w:vAnchor="text" w:hAnchor="text" w:xAlign="center" w:y="1"/>
              <w:shd w:val="clear" w:color="auto" w:fill="auto"/>
              <w:spacing w:line="274" w:lineRule="exact"/>
              <w:ind w:firstLine="0"/>
              <w:jc w:val="left"/>
              <w:rPr>
                <w:rStyle w:val="212pt"/>
              </w:rPr>
            </w:pPr>
            <w:r>
              <w:rPr>
                <w:rStyle w:val="212pt"/>
              </w:rPr>
              <w:t>2.2. Описание вариативных форм, способов, методов и средств реализации Программы с учетом возрастных и индивидуальных особенностей обучающихся специфики их образовательных потребностей и интересов (ФОП пн.23.6, 23.7,  2..8)</w:t>
            </w:r>
          </w:p>
        </w:tc>
        <w:tc>
          <w:tcPr>
            <w:tcW w:w="1277" w:type="dxa"/>
            <w:tcBorders>
              <w:top w:val="single" w:sz="4" w:space="0" w:color="auto"/>
              <w:left w:val="single" w:sz="4" w:space="0" w:color="auto"/>
              <w:right w:val="single" w:sz="4" w:space="0" w:color="auto"/>
            </w:tcBorders>
            <w:shd w:val="clear" w:color="auto" w:fill="FFFFFF"/>
          </w:tcPr>
          <w:p w:rsidR="00F24B1C" w:rsidRPr="008915F3"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118-121</w:t>
            </w:r>
          </w:p>
        </w:tc>
      </w:tr>
      <w:tr w:rsidR="00F24B1C" w:rsidTr="000F708B">
        <w:trPr>
          <w:trHeight w:hRule="exact" w:val="809"/>
          <w:jc w:val="center"/>
        </w:trPr>
        <w:tc>
          <w:tcPr>
            <w:tcW w:w="8328" w:type="dxa"/>
            <w:tcBorders>
              <w:top w:val="single" w:sz="4" w:space="0" w:color="auto"/>
              <w:left w:val="single" w:sz="4" w:space="0" w:color="auto"/>
            </w:tcBorders>
            <w:shd w:val="clear" w:color="auto" w:fill="FFFFFF"/>
          </w:tcPr>
          <w:p w:rsidR="00F24B1C" w:rsidRPr="007E4CC3" w:rsidRDefault="00F24B1C" w:rsidP="005B69C9">
            <w:pPr>
              <w:framePr w:w="9605" w:wrap="notBeside" w:vAnchor="text" w:hAnchor="text" w:xAlign="center" w:y="1"/>
            </w:pPr>
            <w:r>
              <w:t xml:space="preserve"> 2.3. </w:t>
            </w:r>
            <w:r w:rsidRPr="007E4CC3">
              <w:t>Особенности образовательной деятельности разных видов и культурных практик.</w:t>
            </w:r>
            <w:r>
              <w:t xml:space="preserve">  (ФОП пн.24)</w:t>
            </w:r>
          </w:p>
          <w:p w:rsidR="00F24B1C" w:rsidRDefault="00F24B1C" w:rsidP="005B69C9">
            <w:pPr>
              <w:pStyle w:val="22"/>
              <w:framePr w:w="9605" w:wrap="notBeside" w:vAnchor="text" w:hAnchor="text" w:xAlign="center" w:y="1"/>
              <w:shd w:val="clear" w:color="auto" w:fill="auto"/>
              <w:spacing w:line="274" w:lineRule="exact"/>
              <w:ind w:firstLine="0"/>
              <w:jc w:val="left"/>
              <w:rPr>
                <w:rStyle w:val="212pt"/>
              </w:rPr>
            </w:pPr>
          </w:p>
        </w:tc>
        <w:tc>
          <w:tcPr>
            <w:tcW w:w="1277" w:type="dxa"/>
            <w:tcBorders>
              <w:top w:val="single" w:sz="4" w:space="0" w:color="auto"/>
              <w:left w:val="single" w:sz="4" w:space="0" w:color="auto"/>
              <w:right w:val="single" w:sz="4" w:space="0" w:color="auto"/>
            </w:tcBorders>
            <w:shd w:val="clear" w:color="auto" w:fill="FFFFFF"/>
          </w:tcPr>
          <w:p w:rsidR="00F24B1C" w:rsidRPr="008915F3"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121-124</w:t>
            </w:r>
          </w:p>
        </w:tc>
      </w:tr>
      <w:tr w:rsidR="00F24B1C" w:rsidTr="005B69C9">
        <w:trPr>
          <w:trHeight w:hRule="exact" w:val="879"/>
          <w:jc w:val="center"/>
        </w:trPr>
        <w:tc>
          <w:tcPr>
            <w:tcW w:w="8328" w:type="dxa"/>
            <w:tcBorders>
              <w:top w:val="single" w:sz="4" w:space="0" w:color="auto"/>
              <w:left w:val="single" w:sz="4" w:space="0" w:color="auto"/>
              <w:bottom w:val="single" w:sz="4" w:space="0" w:color="auto"/>
            </w:tcBorders>
            <w:shd w:val="clear" w:color="auto" w:fill="FFFFFF"/>
          </w:tcPr>
          <w:p w:rsidR="00F24B1C" w:rsidRDefault="00F24B1C" w:rsidP="005B69C9">
            <w:pPr>
              <w:pStyle w:val="22"/>
              <w:framePr w:w="9605" w:wrap="notBeside" w:vAnchor="text" w:hAnchor="text" w:xAlign="center" w:y="1"/>
              <w:shd w:val="clear" w:color="auto" w:fill="auto"/>
              <w:spacing w:line="283" w:lineRule="exact"/>
              <w:ind w:firstLine="0"/>
              <w:jc w:val="left"/>
            </w:pPr>
            <w:r>
              <w:rPr>
                <w:rStyle w:val="212pt"/>
              </w:rPr>
              <w:t xml:space="preserve"> 2.4. Способы и направления поддержки детской инициативы в соответствии с ФОП (ФОП пн.25)</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F24B1C" w:rsidRPr="00936412"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124-127</w:t>
            </w:r>
          </w:p>
        </w:tc>
      </w:tr>
      <w:tr w:rsidR="00F24B1C" w:rsidTr="005B69C9">
        <w:trPr>
          <w:trHeight w:hRule="exact" w:val="954"/>
          <w:jc w:val="center"/>
        </w:trPr>
        <w:tc>
          <w:tcPr>
            <w:tcW w:w="8328" w:type="dxa"/>
            <w:tcBorders>
              <w:top w:val="single" w:sz="4" w:space="0" w:color="auto"/>
              <w:left w:val="single" w:sz="4" w:space="0" w:color="auto"/>
              <w:bottom w:val="single" w:sz="4" w:space="0" w:color="auto"/>
            </w:tcBorders>
            <w:shd w:val="clear" w:color="auto" w:fill="FFFFFF"/>
          </w:tcPr>
          <w:p w:rsidR="00F24B1C" w:rsidRDefault="00F24B1C" w:rsidP="005B69C9">
            <w:pPr>
              <w:framePr w:w="9605" w:wrap="notBeside" w:vAnchor="text" w:hAnchor="text" w:xAlign="center" w:y="1"/>
            </w:pPr>
            <w:r>
              <w:rPr>
                <w:rStyle w:val="212pt"/>
              </w:rPr>
              <w:t xml:space="preserve"> 2.5. Особенности взаимодействия педагогического коллектива с семьями обучающихся (отражение направлений в соответствии с ФГОС ДО, с ФОП ДО </w:t>
            </w:r>
            <w:r>
              <w:t>(ФОП пн.26)    ооооододододододододооооооооооооооооооооооооооооооооооооооооооооооооооооооооооооооооооооооооооооооооооооо</w:t>
            </w:r>
          </w:p>
          <w:p w:rsidR="00F24B1C" w:rsidRDefault="00F24B1C" w:rsidP="005B69C9">
            <w:pPr>
              <w:framePr w:w="9605" w:wrap="notBeside" w:vAnchor="text" w:hAnchor="text" w:xAlign="center" w:y="1"/>
            </w:pPr>
          </w:p>
          <w:p w:rsidR="00F24B1C" w:rsidRPr="007E4CC3" w:rsidRDefault="00F24B1C" w:rsidP="005B69C9">
            <w:pPr>
              <w:framePr w:w="9605" w:wrap="notBeside" w:vAnchor="text" w:hAnchor="text" w:xAlign="center" w:y="1"/>
            </w:pPr>
          </w:p>
          <w:p w:rsidR="00F24B1C" w:rsidRDefault="00F24B1C" w:rsidP="005B69C9">
            <w:pPr>
              <w:pStyle w:val="22"/>
              <w:framePr w:w="9605" w:wrap="notBeside" w:vAnchor="text" w:hAnchor="text" w:xAlign="center" w:y="1"/>
              <w:shd w:val="clear" w:color="auto" w:fill="auto"/>
              <w:spacing w:line="283" w:lineRule="exact"/>
              <w:ind w:firstLine="0"/>
              <w:jc w:val="left"/>
              <w:rPr>
                <w:rStyle w:val="212pt"/>
              </w:rPr>
            </w:pP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F24B1C" w:rsidRPr="00936412"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127-132</w:t>
            </w:r>
          </w:p>
        </w:tc>
      </w:tr>
      <w:tr w:rsidR="00F24B1C" w:rsidTr="005B69C9">
        <w:trPr>
          <w:trHeight w:hRule="exact" w:val="486"/>
          <w:jc w:val="center"/>
        </w:trPr>
        <w:tc>
          <w:tcPr>
            <w:tcW w:w="8328" w:type="dxa"/>
            <w:tcBorders>
              <w:top w:val="single" w:sz="4" w:space="0" w:color="auto"/>
              <w:left w:val="single" w:sz="4" w:space="0" w:color="auto"/>
            </w:tcBorders>
            <w:shd w:val="clear" w:color="auto" w:fill="FFFFFF"/>
          </w:tcPr>
          <w:p w:rsidR="00F24B1C" w:rsidRDefault="00F24B1C" w:rsidP="005B69C9">
            <w:pPr>
              <w:framePr w:w="9605" w:wrap="notBeside" w:vAnchor="text" w:hAnchor="text" w:xAlign="center" w:y="1"/>
              <w:rPr>
                <w:rStyle w:val="212pt"/>
              </w:rPr>
            </w:pPr>
            <w:r>
              <w:rPr>
                <w:rStyle w:val="212pt"/>
              </w:rPr>
              <w:t>2.6. Направления и задачи коррекционно-развивающей работы (ФОП, п27,28)</w:t>
            </w:r>
          </w:p>
        </w:tc>
        <w:tc>
          <w:tcPr>
            <w:tcW w:w="1277" w:type="dxa"/>
            <w:tcBorders>
              <w:top w:val="single" w:sz="4" w:space="0" w:color="auto"/>
              <w:left w:val="single" w:sz="4" w:space="0" w:color="auto"/>
              <w:right w:val="single" w:sz="4" w:space="0" w:color="auto"/>
            </w:tcBorders>
            <w:shd w:val="clear" w:color="auto" w:fill="FFFFFF"/>
          </w:tcPr>
          <w:p w:rsidR="00F24B1C" w:rsidRPr="00936412" w:rsidRDefault="00F24B1C" w:rsidP="005B69C9">
            <w:pPr>
              <w:pStyle w:val="22"/>
              <w:framePr w:w="9605" w:wrap="notBeside" w:vAnchor="text" w:hAnchor="text" w:xAlign="center" w:y="1"/>
              <w:spacing w:line="240" w:lineRule="exact"/>
              <w:jc w:val="center"/>
              <w:rPr>
                <w:sz w:val="24"/>
                <w:szCs w:val="24"/>
              </w:rPr>
            </w:pPr>
            <w:r>
              <w:rPr>
                <w:sz w:val="24"/>
                <w:szCs w:val="24"/>
              </w:rPr>
              <w:t>132-161</w:t>
            </w:r>
          </w:p>
        </w:tc>
      </w:tr>
      <w:tr w:rsidR="00F24B1C" w:rsidTr="005C0F01">
        <w:trPr>
          <w:trHeight w:hRule="exact" w:val="557"/>
          <w:jc w:val="center"/>
        </w:trPr>
        <w:tc>
          <w:tcPr>
            <w:tcW w:w="8328" w:type="dxa"/>
            <w:tcBorders>
              <w:top w:val="single" w:sz="4" w:space="0" w:color="auto"/>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spacing w:line="278" w:lineRule="exact"/>
              <w:ind w:firstLine="0"/>
              <w:jc w:val="left"/>
            </w:pPr>
            <w:r>
              <w:rPr>
                <w:rStyle w:val="212pt"/>
              </w:rPr>
              <w:t>2.7. Рабочая программа воспитания в соответствии с ФОП. Пояснительная записка (ФОП, пн. 29)</w:t>
            </w:r>
          </w:p>
        </w:tc>
        <w:tc>
          <w:tcPr>
            <w:tcW w:w="1277" w:type="dxa"/>
            <w:tcBorders>
              <w:top w:val="single" w:sz="4" w:space="0" w:color="auto"/>
              <w:left w:val="single" w:sz="4" w:space="0" w:color="auto"/>
              <w:right w:val="single" w:sz="4" w:space="0" w:color="auto"/>
            </w:tcBorders>
            <w:shd w:val="clear" w:color="auto" w:fill="FFFFFF"/>
          </w:tcPr>
          <w:p w:rsidR="00F24B1C" w:rsidRPr="001F38FA" w:rsidRDefault="00F24B1C" w:rsidP="005B69C9">
            <w:pPr>
              <w:pStyle w:val="22"/>
              <w:framePr w:w="9605" w:wrap="notBeside" w:vAnchor="text" w:hAnchor="text" w:xAlign="center" w:y="1"/>
              <w:shd w:val="clear" w:color="auto" w:fill="auto"/>
              <w:spacing w:line="240" w:lineRule="exact"/>
              <w:ind w:firstLine="0"/>
              <w:jc w:val="center"/>
              <w:rPr>
                <w:sz w:val="24"/>
                <w:szCs w:val="24"/>
              </w:rPr>
            </w:pPr>
            <w:r>
              <w:rPr>
                <w:sz w:val="24"/>
                <w:szCs w:val="24"/>
              </w:rPr>
              <w:t>161-162</w:t>
            </w:r>
          </w:p>
        </w:tc>
      </w:tr>
      <w:tr w:rsidR="00F24B1C" w:rsidTr="005C0F01">
        <w:trPr>
          <w:trHeight w:hRule="exact" w:val="1387"/>
          <w:jc w:val="center"/>
        </w:trPr>
        <w:tc>
          <w:tcPr>
            <w:tcW w:w="8328" w:type="dxa"/>
            <w:tcBorders>
              <w:left w:val="single" w:sz="4" w:space="0" w:color="auto"/>
            </w:tcBorders>
            <w:shd w:val="clear" w:color="auto" w:fill="FFFFFF"/>
            <w:vAlign w:val="bottom"/>
          </w:tcPr>
          <w:p w:rsidR="00F24B1C" w:rsidRDefault="00F24B1C" w:rsidP="005B69C9">
            <w:pPr>
              <w:pStyle w:val="22"/>
              <w:framePr w:w="9605" w:wrap="notBeside" w:vAnchor="text" w:hAnchor="text" w:xAlign="center" w:y="1"/>
              <w:shd w:val="clear" w:color="auto" w:fill="auto"/>
              <w:tabs>
                <w:tab w:val="left" w:pos="149"/>
              </w:tabs>
              <w:spacing w:line="274" w:lineRule="exact"/>
              <w:ind w:firstLine="0"/>
            </w:pPr>
            <w:r>
              <w:rPr>
                <w:rStyle w:val="212pt"/>
              </w:rPr>
              <w:t>2.7.1.Целевой раздел Программы воспитания</w:t>
            </w:r>
          </w:p>
          <w:p w:rsidR="00F24B1C" w:rsidRDefault="00F24B1C" w:rsidP="005B69C9">
            <w:pPr>
              <w:pStyle w:val="22"/>
              <w:framePr w:w="9605" w:wrap="notBeside" w:vAnchor="text" w:hAnchor="text" w:xAlign="center" w:y="1"/>
              <w:shd w:val="clear" w:color="auto" w:fill="auto"/>
              <w:tabs>
                <w:tab w:val="left" w:pos="245"/>
              </w:tabs>
              <w:spacing w:line="274" w:lineRule="exact"/>
              <w:ind w:firstLine="0"/>
            </w:pPr>
            <w:r>
              <w:rPr>
                <w:rStyle w:val="212pt"/>
              </w:rPr>
              <w:t>2.7.2.Содержательный раздел Программы воспитания</w:t>
            </w:r>
          </w:p>
          <w:p w:rsidR="00F24B1C" w:rsidRDefault="00F24B1C" w:rsidP="005B69C9">
            <w:pPr>
              <w:pStyle w:val="22"/>
              <w:framePr w:w="9605" w:wrap="notBeside" w:vAnchor="text" w:hAnchor="text" w:xAlign="center" w:y="1"/>
              <w:shd w:val="clear" w:color="auto" w:fill="auto"/>
              <w:tabs>
                <w:tab w:val="left" w:pos="240"/>
              </w:tabs>
              <w:spacing w:line="274" w:lineRule="exact"/>
              <w:ind w:firstLine="0"/>
            </w:pPr>
            <w:r>
              <w:rPr>
                <w:rStyle w:val="212pt"/>
              </w:rPr>
              <w:t>2.7.3.Организационный раздел Программы воспитания</w:t>
            </w:r>
          </w:p>
          <w:p w:rsidR="00F24B1C" w:rsidRDefault="00F24B1C" w:rsidP="005B69C9">
            <w:pPr>
              <w:pStyle w:val="22"/>
              <w:framePr w:w="9605" w:wrap="notBeside" w:vAnchor="text" w:hAnchor="text" w:xAlign="center" w:y="1"/>
              <w:shd w:val="clear" w:color="auto" w:fill="auto"/>
              <w:spacing w:line="274" w:lineRule="exact"/>
              <w:ind w:firstLine="0"/>
              <w:jc w:val="left"/>
            </w:pPr>
            <w:r>
              <w:rPr>
                <w:rStyle w:val="212pt"/>
              </w:rPr>
              <w:t>Комплексно-тематическое планирование и сложившиеся традиции ДОО, план воспитательной работы в соответствии с ФОП</w:t>
            </w:r>
          </w:p>
        </w:tc>
        <w:tc>
          <w:tcPr>
            <w:tcW w:w="1277" w:type="dxa"/>
            <w:tcBorders>
              <w:left w:val="single" w:sz="4" w:space="0" w:color="auto"/>
              <w:right w:val="single" w:sz="4" w:space="0" w:color="auto"/>
            </w:tcBorders>
            <w:shd w:val="clear" w:color="auto" w:fill="FFFFFF"/>
          </w:tcPr>
          <w:p w:rsidR="00F24B1C" w:rsidRPr="001F38FA" w:rsidRDefault="00F24B1C" w:rsidP="005B69C9">
            <w:pPr>
              <w:pStyle w:val="22"/>
              <w:framePr w:w="9605" w:wrap="notBeside" w:vAnchor="text" w:hAnchor="text" w:xAlign="center" w:y="1"/>
              <w:shd w:val="clear" w:color="auto" w:fill="auto"/>
              <w:spacing w:line="274" w:lineRule="exact"/>
              <w:ind w:firstLine="0"/>
              <w:jc w:val="center"/>
              <w:rPr>
                <w:sz w:val="24"/>
                <w:szCs w:val="24"/>
              </w:rPr>
            </w:pPr>
            <w:r>
              <w:rPr>
                <w:sz w:val="24"/>
                <w:szCs w:val="24"/>
              </w:rPr>
              <w:t>162-167</w:t>
            </w:r>
          </w:p>
          <w:p w:rsidR="00F24B1C" w:rsidRPr="001F38FA" w:rsidRDefault="00F24B1C" w:rsidP="005B69C9">
            <w:pPr>
              <w:pStyle w:val="22"/>
              <w:framePr w:w="9605" w:wrap="notBeside" w:vAnchor="text" w:hAnchor="text" w:xAlign="center" w:y="1"/>
              <w:shd w:val="clear" w:color="auto" w:fill="auto"/>
              <w:spacing w:line="274" w:lineRule="exact"/>
              <w:ind w:firstLine="0"/>
              <w:jc w:val="center"/>
              <w:rPr>
                <w:sz w:val="24"/>
                <w:szCs w:val="24"/>
              </w:rPr>
            </w:pPr>
            <w:r>
              <w:rPr>
                <w:sz w:val="24"/>
                <w:szCs w:val="24"/>
              </w:rPr>
              <w:t>167-172</w:t>
            </w:r>
          </w:p>
          <w:p w:rsidR="00F24B1C" w:rsidRPr="001F38FA" w:rsidRDefault="00F24B1C" w:rsidP="005B69C9">
            <w:pPr>
              <w:pStyle w:val="22"/>
              <w:framePr w:w="9605" w:wrap="notBeside" w:vAnchor="text" w:hAnchor="text" w:xAlign="center" w:y="1"/>
              <w:shd w:val="clear" w:color="auto" w:fill="auto"/>
              <w:spacing w:line="274" w:lineRule="exact"/>
              <w:ind w:firstLine="0"/>
              <w:jc w:val="center"/>
              <w:rPr>
                <w:sz w:val="24"/>
                <w:szCs w:val="24"/>
              </w:rPr>
            </w:pPr>
            <w:r>
              <w:rPr>
                <w:sz w:val="24"/>
                <w:szCs w:val="24"/>
              </w:rPr>
              <w:t>172-173</w:t>
            </w:r>
          </w:p>
        </w:tc>
      </w:tr>
    </w:tbl>
    <w:tbl>
      <w:tblPr>
        <w:tblW w:w="9520" w:type="dxa"/>
        <w:tblInd w:w="10" w:type="dxa"/>
        <w:tblLayout w:type="fixed"/>
        <w:tblCellMar>
          <w:left w:w="10" w:type="dxa"/>
          <w:right w:w="10" w:type="dxa"/>
        </w:tblCellMar>
        <w:tblLook w:val="0000"/>
      </w:tblPr>
      <w:tblGrid>
        <w:gridCol w:w="8260"/>
        <w:gridCol w:w="1260"/>
      </w:tblGrid>
      <w:tr w:rsidR="00F24B1C" w:rsidRPr="002D365E" w:rsidTr="009204FB">
        <w:trPr>
          <w:trHeight w:hRule="exact" w:val="840"/>
        </w:trPr>
        <w:tc>
          <w:tcPr>
            <w:tcW w:w="8260" w:type="dxa"/>
            <w:tcBorders>
              <w:top w:val="single" w:sz="4" w:space="0" w:color="auto"/>
              <w:left w:val="single" w:sz="4" w:space="0" w:color="auto"/>
            </w:tcBorders>
            <w:shd w:val="clear" w:color="auto" w:fill="FFFFFF"/>
            <w:vAlign w:val="bottom"/>
          </w:tcPr>
          <w:p w:rsidR="00F24B1C" w:rsidRPr="002D365E" w:rsidRDefault="00F24B1C" w:rsidP="00B32B1E">
            <w:pPr>
              <w:pStyle w:val="22"/>
              <w:shd w:val="clear" w:color="auto" w:fill="auto"/>
              <w:spacing w:line="278" w:lineRule="exact"/>
              <w:ind w:firstLine="0"/>
              <w:rPr>
                <w:sz w:val="24"/>
                <w:szCs w:val="24"/>
              </w:rPr>
            </w:pPr>
            <w:r>
              <w:rPr>
                <w:rStyle w:val="212pt"/>
              </w:rPr>
              <w:t>2.8</w:t>
            </w:r>
            <w:r w:rsidRPr="002D365E">
              <w:rPr>
                <w:rStyle w:val="212pt"/>
              </w:rPr>
              <w:t>.Часть формируемая участниками образовательных отношений. Специфика национальных, социокультурных и иных условий, в которых осуществляется образовательная деятельность</w:t>
            </w:r>
          </w:p>
        </w:tc>
        <w:tc>
          <w:tcPr>
            <w:tcW w:w="1260" w:type="dxa"/>
            <w:tcBorders>
              <w:top w:val="single" w:sz="4" w:space="0" w:color="auto"/>
              <w:left w:val="single" w:sz="4" w:space="0" w:color="auto"/>
              <w:right w:val="single" w:sz="4" w:space="0" w:color="auto"/>
            </w:tcBorders>
            <w:shd w:val="clear" w:color="auto" w:fill="FFFFFF"/>
          </w:tcPr>
          <w:p w:rsidR="00F24B1C" w:rsidRPr="002D365E" w:rsidRDefault="00F24B1C" w:rsidP="00960357">
            <w:pPr>
              <w:pStyle w:val="22"/>
              <w:shd w:val="clear" w:color="auto" w:fill="auto"/>
              <w:spacing w:line="240" w:lineRule="exact"/>
              <w:ind w:firstLine="0"/>
              <w:jc w:val="center"/>
              <w:rPr>
                <w:sz w:val="24"/>
                <w:szCs w:val="24"/>
              </w:rPr>
            </w:pPr>
            <w:r>
              <w:rPr>
                <w:sz w:val="24"/>
                <w:szCs w:val="24"/>
              </w:rPr>
              <w:t>173-180</w:t>
            </w:r>
          </w:p>
        </w:tc>
      </w:tr>
      <w:tr w:rsidR="00F24B1C" w:rsidRPr="002D365E" w:rsidTr="009204FB">
        <w:trPr>
          <w:trHeight w:hRule="exact" w:val="1293"/>
        </w:trPr>
        <w:tc>
          <w:tcPr>
            <w:tcW w:w="8260" w:type="dxa"/>
            <w:tcBorders>
              <w:top w:val="single" w:sz="4" w:space="0" w:color="auto"/>
              <w:left w:val="single" w:sz="4" w:space="0" w:color="auto"/>
            </w:tcBorders>
            <w:shd w:val="clear" w:color="auto" w:fill="FFFFFF"/>
            <w:vAlign w:val="bottom"/>
          </w:tcPr>
          <w:p w:rsidR="00F24B1C" w:rsidRPr="002D365E" w:rsidRDefault="00F24B1C" w:rsidP="00960357">
            <w:pPr>
              <w:pStyle w:val="22"/>
              <w:shd w:val="clear" w:color="auto" w:fill="auto"/>
              <w:spacing w:line="278" w:lineRule="exact"/>
              <w:ind w:firstLine="0"/>
              <w:rPr>
                <w:sz w:val="24"/>
                <w:szCs w:val="24"/>
              </w:rPr>
            </w:pPr>
            <w:r>
              <w:rPr>
                <w:rStyle w:val="212pt"/>
              </w:rPr>
              <w:t>2.9</w:t>
            </w:r>
            <w:r w:rsidRPr="002D365E">
              <w:rPr>
                <w:rStyle w:val="212pt"/>
              </w:rPr>
              <w:t>. Направления, выбранные участниками образовательных отношений из числа парциальных программ и иных программ и/или созданных ими самостоятельно</w:t>
            </w:r>
          </w:p>
          <w:p w:rsidR="00F24B1C" w:rsidRPr="002D365E" w:rsidRDefault="00F24B1C" w:rsidP="00960357">
            <w:pPr>
              <w:pStyle w:val="22"/>
              <w:shd w:val="clear" w:color="auto" w:fill="auto"/>
              <w:spacing w:line="278" w:lineRule="exact"/>
              <w:ind w:left="3180" w:firstLine="0"/>
              <w:jc w:val="left"/>
              <w:rPr>
                <w:sz w:val="24"/>
                <w:szCs w:val="24"/>
              </w:rPr>
            </w:pPr>
            <w:r w:rsidRPr="002D365E">
              <w:rPr>
                <w:rStyle w:val="211pt"/>
                <w:sz w:val="24"/>
                <w:szCs w:val="24"/>
              </w:rPr>
              <w:t>III. Организационный раздел.</w:t>
            </w:r>
          </w:p>
        </w:tc>
        <w:tc>
          <w:tcPr>
            <w:tcW w:w="1260" w:type="dxa"/>
            <w:tcBorders>
              <w:top w:val="single" w:sz="4" w:space="0" w:color="auto"/>
              <w:left w:val="single" w:sz="4" w:space="0" w:color="auto"/>
              <w:right w:val="single" w:sz="4" w:space="0" w:color="auto"/>
            </w:tcBorders>
            <w:shd w:val="clear" w:color="auto" w:fill="FFFFFF"/>
          </w:tcPr>
          <w:p w:rsidR="00F24B1C" w:rsidRPr="002D365E" w:rsidRDefault="00F24B1C" w:rsidP="00960357">
            <w:pPr>
              <w:pStyle w:val="22"/>
              <w:shd w:val="clear" w:color="auto" w:fill="auto"/>
              <w:spacing w:line="240" w:lineRule="exact"/>
              <w:ind w:firstLine="0"/>
              <w:jc w:val="center"/>
              <w:rPr>
                <w:sz w:val="24"/>
                <w:szCs w:val="24"/>
              </w:rPr>
            </w:pPr>
            <w:r>
              <w:rPr>
                <w:sz w:val="24"/>
                <w:szCs w:val="24"/>
              </w:rPr>
              <w:t>180</w:t>
            </w:r>
          </w:p>
        </w:tc>
      </w:tr>
    </w:tbl>
    <w:tbl>
      <w:tblPr>
        <w:tblpPr w:leftFromText="180" w:rightFromText="180" w:vertAnchor="text" w:tblpX="29" w:tblpY="1"/>
        <w:tblOverlap w:val="never"/>
        <w:tblW w:w="9530" w:type="dxa"/>
        <w:tblLayout w:type="fixed"/>
        <w:tblCellMar>
          <w:left w:w="10" w:type="dxa"/>
          <w:right w:w="10" w:type="dxa"/>
        </w:tblCellMar>
        <w:tblLook w:val="0000"/>
      </w:tblPr>
      <w:tblGrid>
        <w:gridCol w:w="8270"/>
        <w:gridCol w:w="1235"/>
        <w:gridCol w:w="25"/>
      </w:tblGrid>
      <w:tr w:rsidR="00F24B1C" w:rsidRPr="002D365E" w:rsidTr="009204FB">
        <w:trPr>
          <w:trHeight w:hRule="exact" w:val="756"/>
        </w:trPr>
        <w:tc>
          <w:tcPr>
            <w:tcW w:w="8270" w:type="dxa"/>
            <w:tcBorders>
              <w:top w:val="single" w:sz="4" w:space="0" w:color="auto"/>
              <w:left w:val="single" w:sz="4" w:space="0" w:color="auto"/>
            </w:tcBorders>
            <w:shd w:val="clear" w:color="auto" w:fill="FFFFFF"/>
          </w:tcPr>
          <w:p w:rsidR="00F24B1C" w:rsidRPr="002D365E" w:rsidRDefault="00F24B1C" w:rsidP="009204FB">
            <w:pPr>
              <w:pStyle w:val="22"/>
              <w:shd w:val="clear" w:color="auto" w:fill="auto"/>
              <w:spacing w:line="240" w:lineRule="exact"/>
              <w:ind w:firstLine="0"/>
              <w:jc w:val="left"/>
              <w:rPr>
                <w:rStyle w:val="212pt"/>
              </w:rPr>
            </w:pPr>
            <w:r w:rsidRPr="002D365E">
              <w:rPr>
                <w:rStyle w:val="212pt"/>
              </w:rPr>
              <w:t>Обязательная часть</w:t>
            </w:r>
          </w:p>
          <w:p w:rsidR="00F24B1C" w:rsidRPr="002D365E" w:rsidRDefault="00F24B1C" w:rsidP="009204FB">
            <w:r w:rsidRPr="002D365E">
              <w:t>3.1. Психолого-педагогические условия реализации Федеральной программы.</w:t>
            </w:r>
          </w:p>
          <w:p w:rsidR="00F24B1C" w:rsidRPr="002D365E" w:rsidRDefault="00F24B1C" w:rsidP="009204FB">
            <w:pPr>
              <w:pStyle w:val="22"/>
              <w:shd w:val="clear" w:color="auto" w:fill="auto"/>
              <w:spacing w:line="240" w:lineRule="exact"/>
              <w:ind w:firstLine="0"/>
              <w:jc w:val="left"/>
              <w:rPr>
                <w:color w:val="000000"/>
                <w:sz w:val="24"/>
                <w:szCs w:val="24"/>
                <w:shd w:val="clear" w:color="auto" w:fill="FFFFFF"/>
                <w:lang w:eastAsia="ru-RU"/>
              </w:rPr>
            </w:pPr>
            <w:r w:rsidRPr="002D365E">
              <w:rPr>
                <w:color w:val="000000"/>
                <w:sz w:val="24"/>
                <w:szCs w:val="24"/>
                <w:shd w:val="clear" w:color="auto" w:fill="FFFFFF"/>
                <w:lang w:eastAsia="ru-RU"/>
              </w:rPr>
              <w:t xml:space="preserve"> </w:t>
            </w:r>
            <w:r w:rsidRPr="002D365E">
              <w:rPr>
                <w:rStyle w:val="212pt"/>
              </w:rPr>
              <w:t>(ФОП пн.30)</w:t>
            </w: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9204FB">
            <w:pPr>
              <w:pStyle w:val="22"/>
              <w:shd w:val="clear" w:color="auto" w:fill="auto"/>
              <w:spacing w:line="240" w:lineRule="exact"/>
              <w:ind w:left="240" w:firstLine="0"/>
              <w:jc w:val="left"/>
              <w:rPr>
                <w:sz w:val="24"/>
                <w:szCs w:val="24"/>
              </w:rPr>
            </w:pPr>
            <w:r>
              <w:rPr>
                <w:sz w:val="24"/>
                <w:szCs w:val="24"/>
              </w:rPr>
              <w:t>180-181</w:t>
            </w:r>
          </w:p>
        </w:tc>
      </w:tr>
      <w:tr w:rsidR="00F24B1C" w:rsidRPr="002D365E" w:rsidTr="009204FB">
        <w:trPr>
          <w:gridAfter w:val="1"/>
          <w:wAfter w:w="25" w:type="dxa"/>
          <w:trHeight w:hRule="exact" w:val="993"/>
        </w:trPr>
        <w:tc>
          <w:tcPr>
            <w:tcW w:w="8270" w:type="dxa"/>
            <w:tcBorders>
              <w:top w:val="single" w:sz="4" w:space="0" w:color="auto"/>
              <w:left w:val="single" w:sz="4" w:space="0" w:color="auto"/>
            </w:tcBorders>
            <w:shd w:val="clear" w:color="auto" w:fill="FFFFFF"/>
          </w:tcPr>
          <w:p w:rsidR="00F24B1C" w:rsidRPr="002D365E" w:rsidRDefault="00F24B1C" w:rsidP="009204FB">
            <w:r w:rsidRPr="002D365E">
              <w:rPr>
                <w:rStyle w:val="212pt"/>
              </w:rPr>
              <w:t xml:space="preserve">3.2. </w:t>
            </w:r>
            <w:r w:rsidRPr="002D365E">
              <w:t>Особенности организации развивающей предметно-пространственной среды.</w:t>
            </w:r>
          </w:p>
          <w:p w:rsidR="00F24B1C" w:rsidRPr="002D365E" w:rsidRDefault="00F24B1C" w:rsidP="009204FB">
            <w:pPr>
              <w:pStyle w:val="22"/>
              <w:shd w:val="clear" w:color="auto" w:fill="auto"/>
              <w:spacing w:line="274" w:lineRule="exact"/>
              <w:ind w:firstLine="0"/>
              <w:rPr>
                <w:sz w:val="24"/>
                <w:szCs w:val="24"/>
              </w:rPr>
            </w:pPr>
            <w:r w:rsidRPr="002D365E">
              <w:rPr>
                <w:rStyle w:val="212pt"/>
              </w:rPr>
              <w:t>(ФОП пн.31)</w:t>
            </w:r>
          </w:p>
        </w:tc>
        <w:tc>
          <w:tcPr>
            <w:tcW w:w="1235" w:type="dxa"/>
            <w:tcBorders>
              <w:top w:val="single" w:sz="4" w:space="0" w:color="auto"/>
              <w:left w:val="single" w:sz="4" w:space="0" w:color="auto"/>
              <w:right w:val="single" w:sz="4" w:space="0" w:color="auto"/>
            </w:tcBorders>
            <w:shd w:val="clear" w:color="auto" w:fill="FFFFFF"/>
          </w:tcPr>
          <w:p w:rsidR="00F24B1C" w:rsidRPr="002D365E" w:rsidRDefault="00F24B1C" w:rsidP="009204FB">
            <w:pPr>
              <w:pStyle w:val="22"/>
              <w:shd w:val="clear" w:color="auto" w:fill="auto"/>
              <w:spacing w:line="240" w:lineRule="exact"/>
              <w:ind w:firstLine="0"/>
              <w:jc w:val="center"/>
              <w:rPr>
                <w:sz w:val="24"/>
                <w:szCs w:val="24"/>
              </w:rPr>
            </w:pPr>
            <w:r>
              <w:rPr>
                <w:sz w:val="24"/>
                <w:szCs w:val="24"/>
              </w:rPr>
              <w:t>181-183</w:t>
            </w:r>
          </w:p>
        </w:tc>
      </w:tr>
      <w:tr w:rsidR="00F24B1C" w:rsidRPr="002D365E" w:rsidTr="009204FB">
        <w:trPr>
          <w:trHeight w:hRule="exact" w:val="835"/>
        </w:trPr>
        <w:tc>
          <w:tcPr>
            <w:tcW w:w="8270" w:type="dxa"/>
            <w:tcBorders>
              <w:top w:val="single" w:sz="4" w:space="0" w:color="auto"/>
              <w:left w:val="single" w:sz="4" w:space="0" w:color="auto"/>
            </w:tcBorders>
            <w:shd w:val="clear" w:color="auto" w:fill="FFFFFF"/>
          </w:tcPr>
          <w:p w:rsidR="00F24B1C" w:rsidRPr="002D365E" w:rsidRDefault="00F24B1C" w:rsidP="009204FB">
            <w:r w:rsidRPr="002D365E">
              <w:t xml:space="preserve">3.3. Материально-техническое обеспечение Федеральной программы, обеспеченность методическими материалами и средствами обучения и воспитания. </w:t>
            </w:r>
            <w:r w:rsidRPr="002D365E">
              <w:rPr>
                <w:rStyle w:val="212pt"/>
              </w:rPr>
              <w:t>(ФОП пн.32)</w:t>
            </w:r>
          </w:p>
          <w:p w:rsidR="00F24B1C" w:rsidRPr="002D365E" w:rsidRDefault="00F24B1C" w:rsidP="009204FB">
            <w:pPr>
              <w:rPr>
                <w:rStyle w:val="212pt"/>
              </w:rPr>
            </w:pP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9204FB">
            <w:pPr>
              <w:pStyle w:val="22"/>
              <w:shd w:val="clear" w:color="auto" w:fill="auto"/>
              <w:spacing w:line="240" w:lineRule="exact"/>
              <w:ind w:firstLine="0"/>
              <w:jc w:val="center"/>
              <w:rPr>
                <w:sz w:val="24"/>
                <w:szCs w:val="24"/>
              </w:rPr>
            </w:pPr>
            <w:r>
              <w:rPr>
                <w:sz w:val="24"/>
                <w:szCs w:val="24"/>
              </w:rPr>
              <w:t>183-185</w:t>
            </w:r>
          </w:p>
        </w:tc>
      </w:tr>
      <w:tr w:rsidR="00F24B1C" w:rsidRPr="002D365E" w:rsidTr="009204FB">
        <w:trPr>
          <w:trHeight w:hRule="exact" w:val="835"/>
        </w:trPr>
        <w:tc>
          <w:tcPr>
            <w:tcW w:w="8270" w:type="dxa"/>
            <w:tcBorders>
              <w:top w:val="single" w:sz="4" w:space="0" w:color="auto"/>
              <w:left w:val="single" w:sz="4" w:space="0" w:color="auto"/>
            </w:tcBorders>
            <w:shd w:val="clear" w:color="auto" w:fill="FFFFFF"/>
          </w:tcPr>
          <w:p w:rsidR="00F24B1C" w:rsidRPr="002D365E" w:rsidRDefault="00F24B1C" w:rsidP="009204FB">
            <w:r w:rsidRPr="002D365E">
              <w:t>3.4.</w:t>
            </w:r>
            <w:r w:rsidRPr="002D365E">
              <w:rPr>
                <w:rStyle w:val="212pt"/>
              </w:rPr>
              <w:t xml:space="preserve"> Перечень художественной литературы, музыкальных произведений, произведений изобразительного искусства для разных возрастных групп в соответствии с ФОП (ФОП пн.33)</w:t>
            </w: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9204FB">
            <w:pPr>
              <w:pStyle w:val="22"/>
              <w:shd w:val="clear" w:color="auto" w:fill="auto"/>
              <w:spacing w:line="240" w:lineRule="exact"/>
              <w:ind w:firstLine="0"/>
              <w:jc w:val="center"/>
              <w:rPr>
                <w:sz w:val="24"/>
                <w:szCs w:val="24"/>
              </w:rPr>
            </w:pPr>
            <w:r>
              <w:rPr>
                <w:sz w:val="24"/>
                <w:szCs w:val="24"/>
              </w:rPr>
              <w:t>185-197</w:t>
            </w:r>
          </w:p>
        </w:tc>
      </w:tr>
      <w:tr w:rsidR="00F24B1C" w:rsidRPr="002D365E" w:rsidTr="009204FB">
        <w:trPr>
          <w:trHeight w:hRule="exact" w:val="566"/>
        </w:trPr>
        <w:tc>
          <w:tcPr>
            <w:tcW w:w="8270" w:type="dxa"/>
            <w:tcBorders>
              <w:top w:val="single" w:sz="4" w:space="0" w:color="auto"/>
              <w:left w:val="single" w:sz="4" w:space="0" w:color="auto"/>
            </w:tcBorders>
            <w:shd w:val="clear" w:color="auto" w:fill="FFFFFF"/>
            <w:vAlign w:val="bottom"/>
          </w:tcPr>
          <w:p w:rsidR="00F24B1C" w:rsidRPr="002D365E" w:rsidRDefault="00F24B1C" w:rsidP="009204FB">
            <w:pPr>
              <w:pStyle w:val="22"/>
              <w:shd w:val="clear" w:color="auto" w:fill="auto"/>
              <w:spacing w:line="278" w:lineRule="exact"/>
              <w:ind w:firstLine="0"/>
              <w:jc w:val="left"/>
              <w:rPr>
                <w:sz w:val="24"/>
                <w:szCs w:val="24"/>
              </w:rPr>
            </w:pPr>
            <w:r w:rsidRPr="002D365E">
              <w:rPr>
                <w:rStyle w:val="212pt"/>
              </w:rPr>
              <w:t>3.5. Перечень рекомендованных для семейного просмотра анимационных произведений в соответствии с ФОП (ФОП пн.33)</w:t>
            </w: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9204FB">
            <w:pPr>
              <w:pStyle w:val="22"/>
              <w:shd w:val="clear" w:color="auto" w:fill="auto"/>
              <w:spacing w:line="240" w:lineRule="exact"/>
              <w:ind w:firstLine="0"/>
              <w:jc w:val="center"/>
              <w:rPr>
                <w:sz w:val="24"/>
                <w:szCs w:val="24"/>
              </w:rPr>
            </w:pPr>
            <w:r>
              <w:rPr>
                <w:sz w:val="24"/>
                <w:szCs w:val="24"/>
              </w:rPr>
              <w:t>197-200</w:t>
            </w:r>
          </w:p>
        </w:tc>
      </w:tr>
      <w:tr w:rsidR="00F24B1C" w:rsidRPr="002D365E" w:rsidTr="009204FB">
        <w:trPr>
          <w:trHeight w:hRule="exact" w:val="562"/>
        </w:trPr>
        <w:tc>
          <w:tcPr>
            <w:tcW w:w="8270" w:type="dxa"/>
            <w:tcBorders>
              <w:top w:val="single" w:sz="4" w:space="0" w:color="auto"/>
              <w:left w:val="single" w:sz="4" w:space="0" w:color="auto"/>
            </w:tcBorders>
            <w:shd w:val="clear" w:color="auto" w:fill="FFFFFF"/>
          </w:tcPr>
          <w:p w:rsidR="00F24B1C" w:rsidRPr="002D365E" w:rsidRDefault="00F24B1C" w:rsidP="009204FB">
            <w:r w:rsidRPr="002D365E">
              <w:rPr>
                <w:rStyle w:val="212pt"/>
              </w:rPr>
              <w:t>3.6.</w:t>
            </w:r>
            <w:r w:rsidRPr="002D365E">
              <w:t xml:space="preserve"> Кадровые условия реализации Федеральной программы. </w:t>
            </w:r>
            <w:r w:rsidRPr="002D365E">
              <w:rPr>
                <w:rStyle w:val="212pt"/>
              </w:rPr>
              <w:t>(ФОП пн.34)</w:t>
            </w: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BD0D67">
            <w:pPr>
              <w:pStyle w:val="22"/>
              <w:shd w:val="clear" w:color="auto" w:fill="auto"/>
              <w:spacing w:line="240" w:lineRule="exact"/>
              <w:ind w:firstLine="0"/>
              <w:jc w:val="center"/>
              <w:rPr>
                <w:sz w:val="24"/>
                <w:szCs w:val="24"/>
              </w:rPr>
            </w:pPr>
            <w:r>
              <w:rPr>
                <w:sz w:val="24"/>
                <w:szCs w:val="24"/>
              </w:rPr>
              <w:t>200-201</w:t>
            </w:r>
          </w:p>
        </w:tc>
      </w:tr>
      <w:tr w:rsidR="00F24B1C" w:rsidRPr="002D365E" w:rsidTr="009204FB">
        <w:trPr>
          <w:trHeight w:hRule="exact" w:val="562"/>
        </w:trPr>
        <w:tc>
          <w:tcPr>
            <w:tcW w:w="8270" w:type="dxa"/>
            <w:tcBorders>
              <w:top w:val="single" w:sz="4" w:space="0" w:color="auto"/>
              <w:left w:val="single" w:sz="4" w:space="0" w:color="auto"/>
            </w:tcBorders>
            <w:shd w:val="clear" w:color="auto" w:fill="FFFFFF"/>
          </w:tcPr>
          <w:p w:rsidR="00F24B1C" w:rsidRPr="002D365E" w:rsidRDefault="00F24B1C" w:rsidP="009204FB">
            <w:pPr>
              <w:pStyle w:val="22"/>
              <w:shd w:val="clear" w:color="auto" w:fill="auto"/>
              <w:spacing w:line="283" w:lineRule="exact"/>
              <w:ind w:firstLine="0"/>
              <w:jc w:val="left"/>
              <w:rPr>
                <w:rStyle w:val="212pt"/>
              </w:rPr>
            </w:pPr>
            <w:r w:rsidRPr="002D365E">
              <w:rPr>
                <w:rStyle w:val="212pt"/>
              </w:rPr>
              <w:t>3.7. Режим дня, учебный план, календарный учебный график  (ФОП пн.35)</w:t>
            </w: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BD0D67">
            <w:pPr>
              <w:pStyle w:val="22"/>
              <w:shd w:val="clear" w:color="auto" w:fill="auto"/>
              <w:spacing w:line="240" w:lineRule="exact"/>
              <w:ind w:firstLine="0"/>
              <w:jc w:val="center"/>
              <w:rPr>
                <w:sz w:val="24"/>
                <w:szCs w:val="24"/>
              </w:rPr>
            </w:pPr>
            <w:r>
              <w:rPr>
                <w:sz w:val="24"/>
                <w:szCs w:val="24"/>
              </w:rPr>
              <w:t>201-212</w:t>
            </w:r>
          </w:p>
        </w:tc>
      </w:tr>
      <w:tr w:rsidR="00F24B1C" w:rsidRPr="002D365E" w:rsidTr="009204FB">
        <w:trPr>
          <w:trHeight w:hRule="exact" w:val="562"/>
        </w:trPr>
        <w:tc>
          <w:tcPr>
            <w:tcW w:w="8270" w:type="dxa"/>
            <w:tcBorders>
              <w:top w:val="single" w:sz="4" w:space="0" w:color="auto"/>
              <w:left w:val="single" w:sz="4" w:space="0" w:color="auto"/>
            </w:tcBorders>
            <w:shd w:val="clear" w:color="auto" w:fill="FFFFFF"/>
          </w:tcPr>
          <w:p w:rsidR="00F24B1C" w:rsidRPr="002D365E" w:rsidRDefault="00F24B1C" w:rsidP="009204FB">
            <w:r w:rsidRPr="002D365E">
              <w:t xml:space="preserve">3.8.Федеральный календарный план воспитательной работы. </w:t>
            </w:r>
            <w:r w:rsidRPr="002D365E">
              <w:rPr>
                <w:rStyle w:val="212pt"/>
              </w:rPr>
              <w:t>(ФОП пн.36)</w:t>
            </w:r>
          </w:p>
          <w:p w:rsidR="00F24B1C" w:rsidRPr="002D365E" w:rsidRDefault="00F24B1C" w:rsidP="009204FB">
            <w:pPr>
              <w:pStyle w:val="22"/>
              <w:shd w:val="clear" w:color="auto" w:fill="auto"/>
              <w:spacing w:line="283" w:lineRule="exact"/>
              <w:ind w:firstLine="0"/>
              <w:jc w:val="left"/>
              <w:rPr>
                <w:rStyle w:val="212pt"/>
              </w:rPr>
            </w:pP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BD0D67">
            <w:pPr>
              <w:pStyle w:val="22"/>
              <w:shd w:val="clear" w:color="auto" w:fill="auto"/>
              <w:spacing w:line="240" w:lineRule="exact"/>
              <w:ind w:firstLine="0"/>
              <w:jc w:val="center"/>
              <w:rPr>
                <w:sz w:val="24"/>
                <w:szCs w:val="24"/>
              </w:rPr>
            </w:pPr>
            <w:r>
              <w:rPr>
                <w:sz w:val="24"/>
                <w:szCs w:val="24"/>
              </w:rPr>
              <w:t>212-213</w:t>
            </w:r>
          </w:p>
        </w:tc>
      </w:tr>
      <w:tr w:rsidR="00F24B1C" w:rsidRPr="002D365E" w:rsidTr="009204FB">
        <w:trPr>
          <w:trHeight w:hRule="exact" w:val="435"/>
        </w:trPr>
        <w:tc>
          <w:tcPr>
            <w:tcW w:w="8270" w:type="dxa"/>
            <w:tcBorders>
              <w:top w:val="single" w:sz="4" w:space="0" w:color="auto"/>
              <w:left w:val="single" w:sz="4" w:space="0" w:color="auto"/>
            </w:tcBorders>
            <w:shd w:val="clear" w:color="auto" w:fill="FFFFFF"/>
          </w:tcPr>
          <w:p w:rsidR="00F24B1C" w:rsidRPr="002D365E" w:rsidRDefault="00F24B1C" w:rsidP="009204FB">
            <w:pPr>
              <w:pStyle w:val="22"/>
              <w:shd w:val="clear" w:color="auto" w:fill="auto"/>
              <w:spacing w:line="240" w:lineRule="exact"/>
              <w:ind w:firstLine="0"/>
              <w:jc w:val="left"/>
              <w:rPr>
                <w:sz w:val="24"/>
                <w:szCs w:val="24"/>
              </w:rPr>
            </w:pPr>
            <w:r w:rsidRPr="002D365E">
              <w:rPr>
                <w:rStyle w:val="212pt"/>
              </w:rPr>
              <w:t>3.9. Часть, формируемая участниками образовательных отношений</w:t>
            </w: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BD0D67">
            <w:pPr>
              <w:pStyle w:val="22"/>
              <w:shd w:val="clear" w:color="auto" w:fill="auto"/>
              <w:spacing w:line="240" w:lineRule="exact"/>
              <w:ind w:firstLine="0"/>
              <w:jc w:val="center"/>
              <w:rPr>
                <w:sz w:val="24"/>
                <w:szCs w:val="24"/>
              </w:rPr>
            </w:pPr>
            <w:r>
              <w:rPr>
                <w:sz w:val="24"/>
                <w:szCs w:val="24"/>
              </w:rPr>
              <w:t>213-223</w:t>
            </w:r>
          </w:p>
        </w:tc>
      </w:tr>
      <w:tr w:rsidR="00F24B1C" w:rsidRPr="002D365E" w:rsidTr="009204FB">
        <w:trPr>
          <w:trHeight w:hRule="exact" w:val="1278"/>
        </w:trPr>
        <w:tc>
          <w:tcPr>
            <w:tcW w:w="8270" w:type="dxa"/>
            <w:tcBorders>
              <w:top w:val="single" w:sz="4" w:space="0" w:color="auto"/>
              <w:left w:val="single" w:sz="4" w:space="0" w:color="auto"/>
            </w:tcBorders>
            <w:shd w:val="clear" w:color="auto" w:fill="FFFFFF"/>
          </w:tcPr>
          <w:p w:rsidR="00F24B1C" w:rsidRPr="002D365E" w:rsidRDefault="00F24B1C" w:rsidP="009204FB">
            <w:pPr>
              <w:pStyle w:val="22"/>
              <w:shd w:val="clear" w:color="auto" w:fill="auto"/>
              <w:spacing w:line="274" w:lineRule="exact"/>
              <w:ind w:firstLine="0"/>
              <w:jc w:val="left"/>
              <w:rPr>
                <w:sz w:val="24"/>
                <w:szCs w:val="24"/>
              </w:rPr>
            </w:pPr>
            <w:r w:rsidRPr="002D365E">
              <w:rPr>
                <w:rStyle w:val="212pt"/>
              </w:rPr>
              <w:t>3.10. Методическая литература, позволяющая ознакомиться с содержанием парциальных программ, методик, форм организации образовательной работы</w:t>
            </w:r>
          </w:p>
          <w:p w:rsidR="00F24B1C" w:rsidRPr="002D365E" w:rsidRDefault="00F24B1C" w:rsidP="009204FB">
            <w:pPr>
              <w:pStyle w:val="22"/>
              <w:shd w:val="clear" w:color="auto" w:fill="auto"/>
              <w:spacing w:line="220" w:lineRule="exact"/>
              <w:ind w:left="2560" w:firstLine="0"/>
              <w:jc w:val="left"/>
              <w:rPr>
                <w:rStyle w:val="211pt"/>
                <w:sz w:val="24"/>
                <w:szCs w:val="24"/>
              </w:rPr>
            </w:pPr>
          </w:p>
          <w:p w:rsidR="00F24B1C" w:rsidRPr="002D365E" w:rsidRDefault="00F24B1C" w:rsidP="009204FB">
            <w:pPr>
              <w:pStyle w:val="22"/>
              <w:shd w:val="clear" w:color="auto" w:fill="auto"/>
              <w:spacing w:line="220" w:lineRule="exact"/>
              <w:ind w:left="2560" w:firstLine="0"/>
              <w:jc w:val="left"/>
              <w:rPr>
                <w:sz w:val="24"/>
                <w:szCs w:val="24"/>
              </w:rPr>
            </w:pPr>
            <w:r w:rsidRPr="002D365E">
              <w:rPr>
                <w:rStyle w:val="211pt"/>
                <w:sz w:val="24"/>
                <w:szCs w:val="24"/>
              </w:rPr>
              <w:t>IV. Дополнительный раздел Программы.</w:t>
            </w:r>
          </w:p>
        </w:tc>
        <w:tc>
          <w:tcPr>
            <w:tcW w:w="1260" w:type="dxa"/>
            <w:gridSpan w:val="2"/>
            <w:tcBorders>
              <w:top w:val="single" w:sz="4" w:space="0" w:color="auto"/>
              <w:left w:val="single" w:sz="4" w:space="0" w:color="auto"/>
              <w:right w:val="single" w:sz="4" w:space="0" w:color="auto"/>
            </w:tcBorders>
            <w:shd w:val="clear" w:color="auto" w:fill="FFFFFF"/>
          </w:tcPr>
          <w:p w:rsidR="00F24B1C" w:rsidRPr="002D365E" w:rsidRDefault="00F24B1C" w:rsidP="00BD0D67">
            <w:pPr>
              <w:pStyle w:val="22"/>
              <w:shd w:val="clear" w:color="auto" w:fill="auto"/>
              <w:spacing w:line="240" w:lineRule="exact"/>
              <w:ind w:firstLine="0"/>
              <w:jc w:val="center"/>
              <w:rPr>
                <w:sz w:val="24"/>
                <w:szCs w:val="24"/>
              </w:rPr>
            </w:pPr>
            <w:r>
              <w:rPr>
                <w:sz w:val="24"/>
                <w:szCs w:val="24"/>
              </w:rPr>
              <w:t>223</w:t>
            </w:r>
          </w:p>
        </w:tc>
      </w:tr>
      <w:tr w:rsidR="00F24B1C" w:rsidRPr="002D365E" w:rsidTr="009204FB">
        <w:trPr>
          <w:trHeight w:hRule="exact" w:val="545"/>
        </w:trPr>
        <w:tc>
          <w:tcPr>
            <w:tcW w:w="8270" w:type="dxa"/>
            <w:tcBorders>
              <w:top w:val="single" w:sz="4" w:space="0" w:color="auto"/>
              <w:left w:val="single" w:sz="4" w:space="0" w:color="auto"/>
              <w:bottom w:val="single" w:sz="4" w:space="0" w:color="auto"/>
            </w:tcBorders>
            <w:shd w:val="clear" w:color="auto" w:fill="FFFFFF"/>
            <w:vAlign w:val="bottom"/>
          </w:tcPr>
          <w:p w:rsidR="00F24B1C" w:rsidRPr="002D365E" w:rsidRDefault="00F24B1C" w:rsidP="009204FB">
            <w:pPr>
              <w:pStyle w:val="22"/>
              <w:shd w:val="clear" w:color="auto" w:fill="auto"/>
              <w:spacing w:line="240" w:lineRule="exact"/>
              <w:ind w:firstLine="0"/>
              <w:jc w:val="left"/>
              <w:rPr>
                <w:rStyle w:val="212pt"/>
              </w:rPr>
            </w:pPr>
            <w:r w:rsidRPr="002D365E">
              <w:rPr>
                <w:rStyle w:val="212pt"/>
              </w:rPr>
              <w:t>4.1.Краткая презентация Программы</w:t>
            </w:r>
          </w:p>
          <w:p w:rsidR="00F24B1C" w:rsidRPr="002D365E" w:rsidRDefault="00F24B1C" w:rsidP="009204FB">
            <w:pPr>
              <w:pStyle w:val="22"/>
              <w:shd w:val="clear" w:color="auto" w:fill="auto"/>
              <w:spacing w:line="240" w:lineRule="exact"/>
              <w:ind w:firstLine="0"/>
              <w:jc w:val="left"/>
              <w:rPr>
                <w:rStyle w:val="212pt"/>
              </w:rPr>
            </w:pPr>
          </w:p>
          <w:p w:rsidR="00F24B1C" w:rsidRPr="002D365E" w:rsidRDefault="00F24B1C" w:rsidP="009204FB">
            <w:pPr>
              <w:pStyle w:val="22"/>
              <w:shd w:val="clear" w:color="auto" w:fill="auto"/>
              <w:spacing w:line="240" w:lineRule="exact"/>
              <w:ind w:firstLine="0"/>
              <w:jc w:val="left"/>
              <w:rPr>
                <w:sz w:val="24"/>
                <w:szCs w:val="24"/>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F24B1C" w:rsidRPr="002D365E" w:rsidRDefault="00F24B1C" w:rsidP="009204FB">
            <w:pPr>
              <w:pStyle w:val="22"/>
              <w:shd w:val="clear" w:color="auto" w:fill="auto"/>
              <w:spacing w:line="240" w:lineRule="exact"/>
              <w:ind w:left="240" w:firstLine="0"/>
              <w:jc w:val="left"/>
              <w:rPr>
                <w:sz w:val="24"/>
                <w:szCs w:val="24"/>
              </w:rPr>
            </w:pPr>
            <w:r>
              <w:rPr>
                <w:sz w:val="24"/>
                <w:szCs w:val="24"/>
              </w:rPr>
              <w:t>223-226</w:t>
            </w:r>
          </w:p>
        </w:tc>
      </w:tr>
    </w:tbl>
    <w:tbl>
      <w:tblPr>
        <w:tblW w:w="9597" w:type="dxa"/>
        <w:tblInd w:w="577" w:type="dxa"/>
        <w:tblLayout w:type="fixed"/>
        <w:tblCellMar>
          <w:left w:w="10" w:type="dxa"/>
          <w:right w:w="10" w:type="dxa"/>
        </w:tblCellMar>
        <w:tblLook w:val="0000"/>
      </w:tblPr>
      <w:tblGrid>
        <w:gridCol w:w="9597"/>
      </w:tblGrid>
      <w:tr w:rsidR="00F24B1C" w:rsidRPr="002D365E" w:rsidTr="00645C54">
        <w:trPr>
          <w:trHeight w:hRule="exact" w:val="288"/>
        </w:trPr>
        <w:tc>
          <w:tcPr>
            <w:tcW w:w="9597" w:type="dxa"/>
            <w:tcBorders>
              <w:top w:val="single" w:sz="4" w:space="0" w:color="auto"/>
            </w:tcBorders>
            <w:shd w:val="clear" w:color="auto" w:fill="FFFFFF"/>
            <w:vAlign w:val="bottom"/>
          </w:tcPr>
          <w:p w:rsidR="00F24B1C" w:rsidRPr="002D365E" w:rsidRDefault="00F24B1C" w:rsidP="00960357">
            <w:pPr>
              <w:pStyle w:val="22"/>
              <w:shd w:val="clear" w:color="auto" w:fill="auto"/>
              <w:spacing w:line="240" w:lineRule="exact"/>
              <w:ind w:left="240" w:firstLine="0"/>
              <w:jc w:val="left"/>
              <w:rPr>
                <w:sz w:val="24"/>
                <w:szCs w:val="24"/>
              </w:rPr>
            </w:pPr>
          </w:p>
        </w:tc>
      </w:tr>
    </w:tbl>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Default="00F24B1C"/>
    <w:p w:rsidR="00F24B1C" w:rsidRPr="007E4CC3" w:rsidRDefault="00F24B1C" w:rsidP="002D489F">
      <w:pPr>
        <w:pStyle w:val="22"/>
        <w:shd w:val="clear" w:color="auto" w:fill="auto"/>
        <w:ind w:firstLine="0"/>
        <w:rPr>
          <w:sz w:val="24"/>
          <w:szCs w:val="24"/>
        </w:rPr>
      </w:pPr>
      <w:r w:rsidRPr="007E4CC3">
        <w:rPr>
          <w:sz w:val="24"/>
          <w:szCs w:val="24"/>
        </w:rPr>
        <w:t xml:space="preserve">          Основная общеобразовательная программа - образовательная программа дошкольного образования Муниципального бюджетного дошкольного образ</w:t>
      </w:r>
      <w:r>
        <w:rPr>
          <w:sz w:val="24"/>
          <w:szCs w:val="24"/>
        </w:rPr>
        <w:t>овательного учреждения «Параньгин</w:t>
      </w:r>
      <w:r w:rsidRPr="007E4CC3">
        <w:rPr>
          <w:sz w:val="24"/>
          <w:szCs w:val="24"/>
        </w:rPr>
        <w:t>ский детский сад</w:t>
      </w:r>
      <w:r>
        <w:rPr>
          <w:sz w:val="24"/>
          <w:szCs w:val="24"/>
        </w:rPr>
        <w:t xml:space="preserve"> №5 «Ласточка</w:t>
      </w:r>
      <w:r w:rsidRPr="007E4CC3">
        <w:rPr>
          <w:sz w:val="24"/>
          <w:szCs w:val="24"/>
        </w:rPr>
        <w:t>» (далее Программа) - это нормативно-управленческий документ, определяющий содержание и организацию образовательной деятельности на уровне дошкольного образования.</w:t>
      </w:r>
    </w:p>
    <w:p w:rsidR="00F24B1C" w:rsidRPr="007E4CC3" w:rsidRDefault="00F24B1C" w:rsidP="002D489F">
      <w:pPr>
        <w:pStyle w:val="22"/>
        <w:shd w:val="clear" w:color="auto" w:fill="auto"/>
        <w:ind w:firstLine="420"/>
        <w:rPr>
          <w:sz w:val="24"/>
          <w:szCs w:val="24"/>
        </w:rPr>
      </w:pPr>
      <w:r w:rsidRPr="007E4CC3">
        <w:rPr>
          <w:sz w:val="24"/>
          <w:szCs w:val="24"/>
        </w:rPr>
        <w:t>Реализация основной общеобразовательной программы дошкольного образования: общеразвивающая направленность - основная (срок освоения 7 лет).</w:t>
      </w:r>
    </w:p>
    <w:p w:rsidR="00F24B1C" w:rsidRPr="007E4CC3" w:rsidRDefault="00F24B1C" w:rsidP="002D489F">
      <w:pPr>
        <w:pStyle w:val="22"/>
        <w:shd w:val="clear" w:color="auto" w:fill="auto"/>
        <w:ind w:firstLine="420"/>
        <w:rPr>
          <w:sz w:val="24"/>
          <w:szCs w:val="24"/>
        </w:rPr>
      </w:pPr>
      <w:r w:rsidRPr="007E4CC3">
        <w:rPr>
          <w:rStyle w:val="23"/>
        </w:rPr>
        <w:t>Программа носит открытый характер.</w:t>
      </w:r>
      <w:r w:rsidRPr="007E4CC3">
        <w:rPr>
          <w:sz w:val="24"/>
          <w:szCs w:val="24"/>
        </w:rPr>
        <w:t xml:space="preserve"> Она задает основополагающие принципы, цели и задачи воспитания, создавая простор для творческого использования различных педагогических технологий. Во всех ситуациях взаимодействия с воспитанником педагог выступает как проводник общечеловеческого и собственного, личного опыта гуманистического отношения к людям. Ему представлено право выбора тех или иных способов решения педагогических задач, создания конкретных условий воспитания и развития детей.</w:t>
      </w:r>
    </w:p>
    <w:p w:rsidR="00F24B1C" w:rsidRPr="00645C54" w:rsidRDefault="00F24B1C" w:rsidP="00A65358">
      <w:pPr>
        <w:pStyle w:val="22"/>
        <w:shd w:val="clear" w:color="auto" w:fill="auto"/>
        <w:ind w:left="740" w:firstLine="0"/>
        <w:jc w:val="left"/>
        <w:outlineLvl w:val="0"/>
        <w:rPr>
          <w:b/>
          <w:sz w:val="24"/>
          <w:szCs w:val="24"/>
        </w:rPr>
      </w:pPr>
      <w:r w:rsidRPr="00645C54">
        <w:rPr>
          <w:b/>
          <w:sz w:val="24"/>
          <w:szCs w:val="24"/>
        </w:rPr>
        <w:t>Нормативной базой для составления Программы являются:</w:t>
      </w:r>
    </w:p>
    <w:p w:rsidR="00F24B1C" w:rsidRPr="007E4CC3" w:rsidRDefault="00F24B1C" w:rsidP="002D489F">
      <w:pPr>
        <w:pStyle w:val="22"/>
        <w:numPr>
          <w:ilvl w:val="0"/>
          <w:numId w:val="1"/>
        </w:numPr>
        <w:shd w:val="clear" w:color="auto" w:fill="auto"/>
        <w:tabs>
          <w:tab w:val="left" w:pos="227"/>
          <w:tab w:val="left" w:pos="5040"/>
        </w:tabs>
        <w:spacing w:line="274" w:lineRule="exact"/>
        <w:ind w:firstLine="0"/>
        <w:rPr>
          <w:sz w:val="24"/>
          <w:szCs w:val="24"/>
        </w:rPr>
      </w:pPr>
      <w:r w:rsidRPr="007E4CC3">
        <w:rPr>
          <w:sz w:val="24"/>
          <w:szCs w:val="24"/>
        </w:rPr>
        <w:t>Федеральный закон от 29 декабря 2012</w:t>
      </w:r>
      <w:r w:rsidRPr="007E4CC3">
        <w:rPr>
          <w:sz w:val="24"/>
          <w:szCs w:val="24"/>
        </w:rPr>
        <w:tab/>
        <w:t>№ 273-ФЗ «Об образовании в Российской</w:t>
      </w:r>
    </w:p>
    <w:p w:rsidR="00F24B1C" w:rsidRPr="007E4CC3" w:rsidRDefault="00F24B1C" w:rsidP="002D489F">
      <w:pPr>
        <w:pStyle w:val="22"/>
        <w:shd w:val="clear" w:color="auto" w:fill="auto"/>
        <w:ind w:firstLine="0"/>
        <w:rPr>
          <w:sz w:val="24"/>
          <w:szCs w:val="24"/>
        </w:rPr>
      </w:pPr>
      <w:r w:rsidRPr="007E4CC3">
        <w:rPr>
          <w:sz w:val="24"/>
          <w:szCs w:val="24"/>
        </w:rPr>
        <w:t>Федерации»;</w:t>
      </w:r>
    </w:p>
    <w:p w:rsidR="00F24B1C" w:rsidRPr="007E4CC3" w:rsidRDefault="00F24B1C" w:rsidP="002D489F">
      <w:pPr>
        <w:pStyle w:val="22"/>
        <w:numPr>
          <w:ilvl w:val="0"/>
          <w:numId w:val="1"/>
        </w:numPr>
        <w:shd w:val="clear" w:color="auto" w:fill="auto"/>
        <w:tabs>
          <w:tab w:val="left" w:pos="227"/>
        </w:tabs>
        <w:spacing w:line="274" w:lineRule="exact"/>
        <w:ind w:firstLine="0"/>
        <w:rPr>
          <w:sz w:val="24"/>
          <w:szCs w:val="24"/>
        </w:rPr>
      </w:pPr>
      <w:r w:rsidRPr="007E4CC3">
        <w:rPr>
          <w:color w:val="000000"/>
          <w:sz w:val="24"/>
          <w:szCs w:val="24"/>
          <w:lang w:eastAsia="ru-RU"/>
        </w:rPr>
        <w:t xml:space="preserve">Приказ Министерства образования и науки Российской Федерации от 17 октября </w:t>
      </w:r>
      <w:smartTag w:uri="urn:schemas-microsoft-com:office:smarttags" w:element="metricconverter">
        <w:smartTagPr>
          <w:attr w:name="ProductID" w:val="2013 г"/>
        </w:smartTagPr>
        <w:r w:rsidRPr="007E4CC3">
          <w:rPr>
            <w:color w:val="000000"/>
            <w:sz w:val="24"/>
            <w:szCs w:val="24"/>
            <w:lang w:eastAsia="ru-RU"/>
          </w:rPr>
          <w:t>2013 г</w:t>
        </w:r>
      </w:smartTag>
      <w:r w:rsidRPr="007E4CC3">
        <w:rPr>
          <w:color w:val="000000"/>
          <w:sz w:val="24"/>
          <w:szCs w:val="24"/>
          <w:lang w:eastAsia="ru-RU"/>
        </w:rPr>
        <w:t xml:space="preserve">. № 1155 (ред. от 08.11.2022) «Об утверждении федерального государственного образовательного стандарта дошкольного образования» (зарегистрирован Минюстом России 14 ноября </w:t>
      </w:r>
      <w:smartTag w:uri="urn:schemas-microsoft-com:office:smarttags" w:element="metricconverter">
        <w:smartTagPr>
          <w:attr w:name="ProductID" w:val="2013 г"/>
        </w:smartTagPr>
        <w:r w:rsidRPr="007E4CC3">
          <w:rPr>
            <w:color w:val="000000"/>
            <w:sz w:val="24"/>
            <w:szCs w:val="24"/>
            <w:lang w:eastAsia="ru-RU"/>
          </w:rPr>
          <w:t>2013 г</w:t>
        </w:r>
      </w:smartTag>
      <w:r w:rsidRPr="007E4CC3">
        <w:rPr>
          <w:color w:val="000000"/>
          <w:sz w:val="24"/>
          <w:szCs w:val="24"/>
          <w:lang w:eastAsia="ru-RU"/>
        </w:rPr>
        <w:t xml:space="preserve">., регистрационный № 30384); </w:t>
      </w:r>
    </w:p>
    <w:p w:rsidR="00F24B1C" w:rsidRPr="007E4CC3" w:rsidRDefault="00F24B1C" w:rsidP="002D489F">
      <w:pPr>
        <w:pStyle w:val="22"/>
        <w:numPr>
          <w:ilvl w:val="0"/>
          <w:numId w:val="1"/>
        </w:numPr>
        <w:shd w:val="clear" w:color="auto" w:fill="auto"/>
        <w:tabs>
          <w:tab w:val="left" w:pos="227"/>
        </w:tabs>
        <w:spacing w:line="274" w:lineRule="exact"/>
        <w:ind w:firstLine="0"/>
        <w:rPr>
          <w:sz w:val="24"/>
          <w:szCs w:val="24"/>
        </w:rPr>
      </w:pPr>
      <w:r w:rsidRPr="007E4CC3">
        <w:rPr>
          <w:sz w:val="24"/>
          <w:szCs w:val="24"/>
        </w:rPr>
        <w:t>Приказ Минпросвещения России от 25.11.2022 №1028 «Об утверждении федеральной образовательной программы дошкольного образования»;</w:t>
      </w:r>
    </w:p>
    <w:p w:rsidR="00F24B1C" w:rsidRPr="007E4CC3" w:rsidRDefault="00F24B1C" w:rsidP="002D489F">
      <w:pPr>
        <w:pStyle w:val="22"/>
        <w:numPr>
          <w:ilvl w:val="0"/>
          <w:numId w:val="1"/>
        </w:numPr>
        <w:shd w:val="clear" w:color="auto" w:fill="auto"/>
        <w:tabs>
          <w:tab w:val="left" w:pos="227"/>
        </w:tabs>
        <w:spacing w:line="274" w:lineRule="exact"/>
        <w:ind w:firstLine="0"/>
        <w:rPr>
          <w:sz w:val="24"/>
          <w:szCs w:val="24"/>
        </w:rPr>
      </w:pPr>
      <w:r w:rsidRPr="007E4CC3">
        <w:rPr>
          <w:sz w:val="24"/>
          <w:szCs w:val="24"/>
        </w:rPr>
        <w:t xml:space="preserve">Приказ Минпросвещения  России от 31.07.2020 </w:t>
      </w:r>
      <w:r w:rsidRPr="007E4CC3">
        <w:rPr>
          <w:sz w:val="24"/>
          <w:szCs w:val="24"/>
          <w:lang w:val="en-US"/>
        </w:rPr>
        <w:t>N</w:t>
      </w:r>
      <w:r w:rsidRPr="007E4CC3">
        <w:rPr>
          <w:sz w:val="24"/>
          <w:szCs w:val="24"/>
        </w:rPr>
        <w:t xml:space="preserve"> 373 «Об утверждении Порядка организации и осуществления образовательной деятельности по основным общеобразовательным программа - образовательным программа дошкольного образования»;</w:t>
      </w:r>
    </w:p>
    <w:p w:rsidR="00F24B1C" w:rsidRPr="007E4CC3" w:rsidRDefault="00F24B1C" w:rsidP="002D489F">
      <w:pPr>
        <w:pStyle w:val="22"/>
        <w:numPr>
          <w:ilvl w:val="0"/>
          <w:numId w:val="1"/>
        </w:numPr>
        <w:shd w:val="clear" w:color="auto" w:fill="auto"/>
        <w:tabs>
          <w:tab w:val="left" w:pos="212"/>
        </w:tabs>
        <w:spacing w:line="274" w:lineRule="exact"/>
        <w:ind w:firstLine="0"/>
        <w:rPr>
          <w:sz w:val="24"/>
          <w:szCs w:val="24"/>
        </w:rPr>
      </w:pPr>
      <w:r w:rsidRPr="007E4CC3">
        <w:rPr>
          <w:color w:val="000000"/>
          <w:sz w:val="24"/>
          <w:szCs w:val="24"/>
          <w:lang w:eastAsia="ru-RU"/>
        </w:rPr>
        <w:t>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F24B1C" w:rsidRPr="007E4CC3" w:rsidRDefault="00F24B1C" w:rsidP="002D489F">
      <w:pPr>
        <w:pStyle w:val="22"/>
        <w:numPr>
          <w:ilvl w:val="0"/>
          <w:numId w:val="1"/>
        </w:numPr>
        <w:shd w:val="clear" w:color="auto" w:fill="auto"/>
        <w:tabs>
          <w:tab w:val="left" w:pos="212"/>
        </w:tabs>
        <w:spacing w:line="274" w:lineRule="exact"/>
        <w:ind w:firstLine="0"/>
        <w:rPr>
          <w:sz w:val="24"/>
          <w:szCs w:val="24"/>
        </w:rPr>
      </w:pPr>
      <w:r w:rsidRPr="007E4CC3">
        <w:rPr>
          <w:color w:val="000000"/>
          <w:sz w:val="24"/>
          <w:szCs w:val="24"/>
          <w:lang w:eastAsia="ru-RU"/>
        </w:rPr>
        <w:t xml:space="preserve"> </w:t>
      </w:r>
      <w:r w:rsidRPr="007E4CC3">
        <w:rPr>
          <w:sz w:val="24"/>
          <w:szCs w:val="24"/>
        </w:rPr>
        <w:t xml:space="preserve">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санитарного врача РФ от 28.09.2020 № 28,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санитарного врача РФ от 28.01.2021 № 2;</w:t>
      </w:r>
    </w:p>
    <w:p w:rsidR="00F24B1C" w:rsidRPr="007E4CC3" w:rsidRDefault="00F24B1C" w:rsidP="002D489F">
      <w:pPr>
        <w:pStyle w:val="22"/>
        <w:shd w:val="clear" w:color="auto" w:fill="auto"/>
        <w:ind w:firstLine="320"/>
        <w:rPr>
          <w:sz w:val="24"/>
          <w:szCs w:val="24"/>
        </w:rPr>
      </w:pPr>
      <w:r w:rsidRPr="007E4CC3">
        <w:rPr>
          <w:sz w:val="24"/>
          <w:szCs w:val="24"/>
        </w:rPr>
        <w:t>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F24B1C" w:rsidRPr="007E4CC3" w:rsidRDefault="00F24B1C" w:rsidP="00960357">
      <w:pPr>
        <w:pStyle w:val="22"/>
        <w:shd w:val="clear" w:color="auto" w:fill="auto"/>
        <w:spacing w:line="312" w:lineRule="exact"/>
        <w:ind w:firstLine="420"/>
        <w:rPr>
          <w:sz w:val="24"/>
          <w:szCs w:val="24"/>
        </w:rPr>
      </w:pPr>
      <w:r w:rsidRPr="007E4CC3">
        <w:rPr>
          <w:sz w:val="24"/>
          <w:szCs w:val="24"/>
        </w:rPr>
        <w:t xml:space="preserve">Обязательная часть Программы разработана </w:t>
      </w:r>
      <w:r w:rsidRPr="007E4CC3">
        <w:rPr>
          <w:rStyle w:val="23"/>
        </w:rPr>
        <w:t>в соответствии</w:t>
      </w:r>
      <w:r w:rsidRPr="007E4CC3">
        <w:rPr>
          <w:sz w:val="24"/>
          <w:szCs w:val="24"/>
        </w:rPr>
        <w:t xml:space="preserve"> с ФГОС ДО </w:t>
      </w:r>
      <w:r w:rsidRPr="007E4CC3">
        <w:rPr>
          <w:rStyle w:val="23"/>
        </w:rPr>
        <w:t xml:space="preserve">с учетом </w:t>
      </w:r>
      <w:r w:rsidRPr="007E4CC3">
        <w:rPr>
          <w:sz w:val="24"/>
          <w:szCs w:val="24"/>
        </w:rPr>
        <w:t>Федеральной образовательной программы дошкольного образования.</w:t>
      </w:r>
    </w:p>
    <w:p w:rsidR="00F24B1C" w:rsidRPr="007E4CC3" w:rsidRDefault="00F24B1C" w:rsidP="002D489F">
      <w:pPr>
        <w:pStyle w:val="22"/>
        <w:shd w:val="clear" w:color="auto" w:fill="auto"/>
        <w:ind w:firstLine="320"/>
        <w:rPr>
          <w:sz w:val="24"/>
          <w:szCs w:val="24"/>
        </w:rPr>
      </w:pPr>
      <w:r w:rsidRPr="007E4CC3">
        <w:rPr>
          <w:sz w:val="24"/>
          <w:szCs w:val="24"/>
        </w:rPr>
        <w:t>Программа включает три основных раздела: целевой, содержательный, организационный и одним из основных компонентов Программы является федеральная рабочая программа воспитания.</w:t>
      </w:r>
    </w:p>
    <w:p w:rsidR="00F24B1C" w:rsidRPr="007E4CC3" w:rsidRDefault="00F24B1C" w:rsidP="002D489F">
      <w:pPr>
        <w:pStyle w:val="22"/>
        <w:shd w:val="clear" w:color="auto" w:fill="auto"/>
        <w:ind w:firstLine="0"/>
        <w:rPr>
          <w:sz w:val="24"/>
          <w:szCs w:val="24"/>
        </w:rPr>
      </w:pPr>
      <w:r>
        <w:rPr>
          <w:sz w:val="24"/>
          <w:szCs w:val="24"/>
        </w:rPr>
        <w:t xml:space="preserve">    Кроме того, согласно ФГОС </w:t>
      </w:r>
      <w:r w:rsidRPr="007E4CC3">
        <w:rPr>
          <w:sz w:val="24"/>
          <w:szCs w:val="24"/>
        </w:rPr>
        <w:t xml:space="preserve"> ДО Программа включает дополнительный раздел: краткая презентация Программы СП, предназначенная для родителей (законных представителей) воспитанников.</w:t>
      </w:r>
    </w:p>
    <w:p w:rsidR="00F24B1C" w:rsidRDefault="00F24B1C" w:rsidP="004C0757">
      <w:pPr>
        <w:spacing w:line="220" w:lineRule="exact"/>
        <w:rPr>
          <w:rStyle w:val="a0"/>
          <w:bCs w:val="0"/>
          <w:sz w:val="24"/>
          <w:szCs w:val="24"/>
          <w:u w:val="none"/>
        </w:rPr>
      </w:pPr>
      <w:r w:rsidRPr="007E4CC3">
        <w:rPr>
          <w:rStyle w:val="a0"/>
          <w:bCs w:val="0"/>
          <w:sz w:val="24"/>
          <w:szCs w:val="24"/>
          <w:u w:val="none"/>
        </w:rPr>
        <w:t xml:space="preserve">                                              </w:t>
      </w:r>
    </w:p>
    <w:p w:rsidR="00F24B1C" w:rsidRDefault="00F24B1C" w:rsidP="004C0757">
      <w:pPr>
        <w:spacing w:line="220" w:lineRule="exact"/>
        <w:rPr>
          <w:rStyle w:val="a0"/>
          <w:bCs w:val="0"/>
          <w:sz w:val="24"/>
          <w:szCs w:val="24"/>
          <w:u w:val="none"/>
        </w:rPr>
      </w:pPr>
    </w:p>
    <w:p w:rsidR="00F24B1C" w:rsidRDefault="00F24B1C" w:rsidP="004C0757">
      <w:pPr>
        <w:spacing w:line="220" w:lineRule="exact"/>
        <w:rPr>
          <w:rStyle w:val="a0"/>
          <w:bCs w:val="0"/>
          <w:sz w:val="24"/>
          <w:szCs w:val="24"/>
          <w:u w:val="none"/>
        </w:rPr>
      </w:pPr>
    </w:p>
    <w:p w:rsidR="00F24B1C" w:rsidRPr="007E4CC3" w:rsidRDefault="00F24B1C" w:rsidP="00A737AB">
      <w:pPr>
        <w:spacing w:line="220" w:lineRule="exact"/>
      </w:pPr>
      <w:r w:rsidRPr="00577359">
        <w:rPr>
          <w:rStyle w:val="a0"/>
          <w:bCs w:val="0"/>
          <w:sz w:val="28"/>
          <w:szCs w:val="28"/>
          <w:u w:val="none"/>
        </w:rPr>
        <w:t xml:space="preserve">                                                    I. Целевой раздел.</w:t>
      </w:r>
    </w:p>
    <w:p w:rsidR="00F24B1C" w:rsidRPr="007E4CC3" w:rsidRDefault="00F24B1C" w:rsidP="008C2487">
      <w:pPr>
        <w:pStyle w:val="80"/>
        <w:numPr>
          <w:ilvl w:val="0"/>
          <w:numId w:val="3"/>
        </w:numPr>
        <w:shd w:val="clear" w:color="auto" w:fill="auto"/>
        <w:spacing w:before="0" w:line="322" w:lineRule="exact"/>
        <w:ind w:left="2600" w:firstLine="0"/>
        <w:rPr>
          <w:sz w:val="24"/>
          <w:szCs w:val="24"/>
        </w:rPr>
      </w:pPr>
      <w:r w:rsidRPr="007E4CC3">
        <w:rPr>
          <w:color w:val="000000"/>
          <w:sz w:val="24"/>
          <w:szCs w:val="24"/>
          <w:lang w:eastAsia="ru-RU"/>
        </w:rPr>
        <w:t>Цели и задачи реализации Программы.</w:t>
      </w:r>
    </w:p>
    <w:p w:rsidR="00F24B1C" w:rsidRPr="007E4CC3" w:rsidRDefault="00F24B1C" w:rsidP="009204FB">
      <w:pPr>
        <w:pStyle w:val="22"/>
        <w:shd w:val="clear" w:color="auto" w:fill="auto"/>
        <w:ind w:right="38" w:firstLine="0"/>
        <w:jc w:val="left"/>
        <w:rPr>
          <w:sz w:val="24"/>
          <w:szCs w:val="24"/>
        </w:rPr>
      </w:pPr>
      <w:r w:rsidRPr="007E4CC3">
        <w:rPr>
          <w:color w:val="000000"/>
          <w:sz w:val="24"/>
          <w:szCs w:val="24"/>
          <w:lang w:eastAsia="ru-RU"/>
        </w:rPr>
        <w:t>Цели и задачи деятельности ДОО по реализации Программы определены на основе требований ФГОС ДО и ФОП ДО.</w:t>
      </w:r>
    </w:p>
    <w:p w:rsidR="00F24B1C" w:rsidRPr="007E4CC3" w:rsidRDefault="00F24B1C" w:rsidP="009204FB">
      <w:pPr>
        <w:pStyle w:val="22"/>
        <w:shd w:val="clear" w:color="auto" w:fill="auto"/>
        <w:ind w:right="38" w:firstLine="0"/>
        <w:rPr>
          <w:sz w:val="24"/>
          <w:szCs w:val="24"/>
        </w:rPr>
      </w:pPr>
      <w:r w:rsidRPr="007E4CC3">
        <w:rPr>
          <w:rStyle w:val="210"/>
          <w:sz w:val="24"/>
          <w:szCs w:val="24"/>
        </w:rPr>
        <w:t xml:space="preserve">Цели </w:t>
      </w:r>
      <w:r w:rsidRPr="007E4CC3">
        <w:rPr>
          <w:color w:val="000000"/>
          <w:sz w:val="24"/>
          <w:szCs w:val="24"/>
          <w:lang w:eastAsia="ru-RU"/>
        </w:rPr>
        <w:t>ФГОС ДО:</w:t>
      </w:r>
    </w:p>
    <w:p w:rsidR="00F24B1C" w:rsidRPr="007E4CC3" w:rsidRDefault="00F24B1C" w:rsidP="009204FB">
      <w:pPr>
        <w:pStyle w:val="22"/>
        <w:shd w:val="clear" w:color="auto" w:fill="auto"/>
        <w:tabs>
          <w:tab w:val="left" w:pos="946"/>
        </w:tabs>
        <w:ind w:right="38" w:firstLine="0"/>
        <w:rPr>
          <w:sz w:val="24"/>
          <w:szCs w:val="24"/>
        </w:rPr>
      </w:pPr>
      <w:r>
        <w:rPr>
          <w:color w:val="000000"/>
          <w:sz w:val="24"/>
          <w:szCs w:val="24"/>
          <w:lang w:eastAsia="ru-RU"/>
        </w:rPr>
        <w:t>1)</w:t>
      </w:r>
      <w:r w:rsidRPr="007E4CC3">
        <w:rPr>
          <w:color w:val="000000"/>
          <w:sz w:val="24"/>
          <w:szCs w:val="24"/>
          <w:lang w:eastAsia="ru-RU"/>
        </w:rPr>
        <w:t>повышение социального статуса дошкольного образования;</w:t>
      </w:r>
    </w:p>
    <w:p w:rsidR="00F24B1C" w:rsidRPr="007E4CC3" w:rsidRDefault="00F24B1C" w:rsidP="009204FB">
      <w:pPr>
        <w:pStyle w:val="22"/>
        <w:shd w:val="clear" w:color="auto" w:fill="auto"/>
        <w:tabs>
          <w:tab w:val="left" w:pos="975"/>
        </w:tabs>
        <w:ind w:right="38" w:firstLine="0"/>
        <w:rPr>
          <w:sz w:val="24"/>
          <w:szCs w:val="24"/>
        </w:rPr>
      </w:pPr>
      <w:r>
        <w:rPr>
          <w:color w:val="000000"/>
          <w:sz w:val="24"/>
          <w:szCs w:val="24"/>
          <w:lang w:eastAsia="ru-RU"/>
        </w:rPr>
        <w:t>2)</w:t>
      </w:r>
      <w:r w:rsidRPr="007E4CC3">
        <w:rPr>
          <w:color w:val="000000"/>
          <w:sz w:val="24"/>
          <w:szCs w:val="24"/>
          <w:lang w:eastAsia="ru-RU"/>
        </w:rPr>
        <w:t>обеспечение государством равенства возможностей для каждого ребенка в получении качественного дошкольного образования;</w:t>
      </w:r>
    </w:p>
    <w:p w:rsidR="00F24B1C" w:rsidRPr="007E4CC3" w:rsidRDefault="00F24B1C" w:rsidP="009204FB">
      <w:pPr>
        <w:pStyle w:val="22"/>
        <w:shd w:val="clear" w:color="auto" w:fill="auto"/>
        <w:tabs>
          <w:tab w:val="left" w:pos="980"/>
        </w:tabs>
        <w:ind w:right="38" w:firstLine="0"/>
        <w:rPr>
          <w:sz w:val="24"/>
          <w:szCs w:val="24"/>
        </w:rPr>
      </w:pPr>
      <w:r>
        <w:rPr>
          <w:color w:val="000000"/>
          <w:sz w:val="24"/>
          <w:szCs w:val="24"/>
          <w:lang w:eastAsia="ru-RU"/>
        </w:rPr>
        <w:t>3)</w:t>
      </w:r>
      <w:r w:rsidRPr="007E4CC3">
        <w:rPr>
          <w:color w:val="000000"/>
          <w:sz w:val="24"/>
          <w:szCs w:val="24"/>
          <w:lang w:eastAsia="ru-RU"/>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F24B1C" w:rsidRPr="007E4CC3" w:rsidRDefault="00F24B1C" w:rsidP="009204FB">
      <w:pPr>
        <w:pStyle w:val="22"/>
        <w:shd w:val="clear" w:color="auto" w:fill="auto"/>
        <w:tabs>
          <w:tab w:val="left" w:pos="975"/>
        </w:tabs>
        <w:ind w:right="38" w:firstLine="0"/>
        <w:rPr>
          <w:sz w:val="24"/>
          <w:szCs w:val="24"/>
        </w:rPr>
      </w:pPr>
      <w:r>
        <w:rPr>
          <w:color w:val="000000"/>
          <w:sz w:val="24"/>
          <w:szCs w:val="24"/>
          <w:lang w:eastAsia="ru-RU"/>
        </w:rPr>
        <w:t>4)</w:t>
      </w:r>
      <w:r w:rsidRPr="007E4CC3">
        <w:rPr>
          <w:color w:val="000000"/>
          <w:sz w:val="24"/>
          <w:szCs w:val="24"/>
          <w:lang w:eastAsia="ru-RU"/>
        </w:rPr>
        <w:t>сохранение единства образовательного пространства Российской Федерации относительно уровня дошкольного образования.</w:t>
      </w:r>
    </w:p>
    <w:p w:rsidR="00F24B1C" w:rsidRPr="007E4CC3" w:rsidRDefault="00F24B1C" w:rsidP="00960357">
      <w:pPr>
        <w:pStyle w:val="22"/>
        <w:shd w:val="clear" w:color="auto" w:fill="auto"/>
        <w:ind w:left="600" w:right="38" w:firstLine="0"/>
        <w:rPr>
          <w:sz w:val="24"/>
          <w:szCs w:val="24"/>
        </w:rPr>
      </w:pPr>
      <w:r w:rsidRPr="007E4CC3">
        <w:rPr>
          <w:rStyle w:val="210"/>
          <w:sz w:val="24"/>
          <w:szCs w:val="24"/>
        </w:rPr>
        <w:t xml:space="preserve">Задачи </w:t>
      </w:r>
      <w:r w:rsidRPr="007E4CC3">
        <w:rPr>
          <w:color w:val="000000"/>
          <w:sz w:val="24"/>
          <w:szCs w:val="24"/>
          <w:lang w:eastAsia="ru-RU"/>
        </w:rPr>
        <w:t>ФГОС ДО:</w:t>
      </w:r>
    </w:p>
    <w:p w:rsidR="00F24B1C" w:rsidRPr="007E4CC3" w:rsidRDefault="00F24B1C" w:rsidP="00A16E7D">
      <w:pPr>
        <w:pStyle w:val="22"/>
        <w:shd w:val="clear" w:color="auto" w:fill="auto"/>
        <w:tabs>
          <w:tab w:val="left" w:pos="975"/>
        </w:tabs>
        <w:ind w:right="38" w:firstLine="0"/>
        <w:rPr>
          <w:sz w:val="24"/>
          <w:szCs w:val="24"/>
        </w:rPr>
      </w:pPr>
      <w:r>
        <w:rPr>
          <w:color w:val="000000"/>
          <w:sz w:val="24"/>
          <w:szCs w:val="24"/>
          <w:lang w:eastAsia="ru-RU"/>
        </w:rPr>
        <w:t>1)</w:t>
      </w:r>
      <w:r w:rsidRPr="007E4CC3">
        <w:rPr>
          <w:color w:val="000000"/>
          <w:sz w:val="24"/>
          <w:szCs w:val="24"/>
          <w:lang w:eastAsia="ru-RU"/>
        </w:rPr>
        <w:t>охрана и укрепление физического и психического здоровья детей, в том числе их эмоционального благополучия;</w:t>
      </w:r>
    </w:p>
    <w:p w:rsidR="00F24B1C" w:rsidRPr="007E4CC3" w:rsidRDefault="00F24B1C" w:rsidP="00A16E7D">
      <w:pPr>
        <w:pStyle w:val="22"/>
        <w:shd w:val="clear" w:color="auto" w:fill="auto"/>
        <w:tabs>
          <w:tab w:val="left" w:pos="975"/>
        </w:tabs>
        <w:ind w:right="38" w:firstLine="0"/>
        <w:rPr>
          <w:sz w:val="24"/>
          <w:szCs w:val="24"/>
        </w:rPr>
      </w:pPr>
      <w:r>
        <w:rPr>
          <w:color w:val="000000"/>
          <w:sz w:val="24"/>
          <w:szCs w:val="24"/>
          <w:lang w:eastAsia="ru-RU"/>
        </w:rPr>
        <w:t>2)</w:t>
      </w:r>
      <w:r w:rsidRPr="007E4CC3">
        <w:rPr>
          <w:color w:val="000000"/>
          <w:sz w:val="24"/>
          <w:szCs w:val="24"/>
          <w:lang w:eastAsia="ru-RU"/>
        </w:rPr>
        <w:t>обеспечение равных возможностей для полноценного развития детей в возрасте от 2 до 7 лет независимо от пола, нации, языка, социального статуса, психофизиологических и других особенностей (в том числе ограниченных возможностей здоровья);</w:t>
      </w:r>
    </w:p>
    <w:p w:rsidR="00F24B1C" w:rsidRPr="007E4CC3" w:rsidRDefault="00F24B1C" w:rsidP="00A16E7D">
      <w:pPr>
        <w:pStyle w:val="22"/>
        <w:shd w:val="clear" w:color="auto" w:fill="auto"/>
        <w:tabs>
          <w:tab w:val="left" w:pos="980"/>
        </w:tabs>
        <w:ind w:right="38" w:firstLine="0"/>
        <w:rPr>
          <w:sz w:val="24"/>
          <w:szCs w:val="24"/>
        </w:rPr>
      </w:pPr>
      <w:r>
        <w:rPr>
          <w:color w:val="000000"/>
          <w:sz w:val="24"/>
          <w:szCs w:val="24"/>
          <w:lang w:eastAsia="ru-RU"/>
        </w:rPr>
        <w:t>3)</w:t>
      </w:r>
      <w:r w:rsidRPr="007E4CC3">
        <w:rPr>
          <w:color w:val="000000"/>
          <w:sz w:val="24"/>
          <w:szCs w:val="24"/>
          <w:lang w:eastAsia="ru-RU"/>
        </w:rPr>
        <w:t>обеспечение преемственности целей, задач и содержания Программы и программ начального общего образования;</w:t>
      </w:r>
    </w:p>
    <w:p w:rsidR="00F24B1C" w:rsidRPr="007E4CC3" w:rsidRDefault="00F24B1C" w:rsidP="00B05CC8">
      <w:pPr>
        <w:pStyle w:val="22"/>
        <w:shd w:val="clear" w:color="auto" w:fill="auto"/>
        <w:tabs>
          <w:tab w:val="left" w:pos="975"/>
        </w:tabs>
        <w:ind w:right="38" w:firstLine="0"/>
        <w:rPr>
          <w:sz w:val="24"/>
          <w:szCs w:val="24"/>
        </w:rPr>
      </w:pPr>
      <w:r>
        <w:rPr>
          <w:color w:val="000000"/>
          <w:sz w:val="24"/>
          <w:szCs w:val="24"/>
          <w:lang w:eastAsia="ru-RU"/>
        </w:rPr>
        <w:t>4)</w:t>
      </w:r>
      <w:r w:rsidRPr="007E4CC3">
        <w:rPr>
          <w:color w:val="000000"/>
          <w:sz w:val="24"/>
          <w:szCs w:val="24"/>
          <w:lang w:eastAsia="ru-RU"/>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F24B1C" w:rsidRPr="007E4CC3" w:rsidRDefault="00F24B1C" w:rsidP="00B05CC8">
      <w:pPr>
        <w:pStyle w:val="22"/>
        <w:shd w:val="clear" w:color="auto" w:fill="auto"/>
        <w:tabs>
          <w:tab w:val="left" w:pos="985"/>
        </w:tabs>
        <w:ind w:right="38" w:firstLine="0"/>
        <w:rPr>
          <w:sz w:val="24"/>
          <w:szCs w:val="24"/>
        </w:rPr>
      </w:pPr>
      <w:r>
        <w:rPr>
          <w:color w:val="000000"/>
          <w:sz w:val="24"/>
          <w:szCs w:val="24"/>
          <w:lang w:eastAsia="ru-RU"/>
        </w:rPr>
        <w:t>5)</w:t>
      </w:r>
      <w:r w:rsidRPr="007E4CC3">
        <w:rPr>
          <w:color w:val="000000"/>
          <w:sz w:val="24"/>
          <w:szCs w:val="24"/>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24B1C" w:rsidRPr="007E4CC3" w:rsidRDefault="00F24B1C" w:rsidP="00A93EAE">
      <w:pPr>
        <w:pStyle w:val="22"/>
        <w:shd w:val="clear" w:color="auto" w:fill="auto"/>
        <w:tabs>
          <w:tab w:val="left" w:pos="985"/>
        </w:tabs>
        <w:ind w:right="38" w:firstLine="0"/>
        <w:rPr>
          <w:sz w:val="24"/>
          <w:szCs w:val="24"/>
        </w:rPr>
      </w:pPr>
      <w:r>
        <w:rPr>
          <w:color w:val="000000"/>
          <w:sz w:val="24"/>
          <w:szCs w:val="24"/>
          <w:lang w:eastAsia="ru-RU"/>
        </w:rPr>
        <w:t>6)</w:t>
      </w:r>
      <w:r w:rsidRPr="007E4CC3">
        <w:rPr>
          <w:color w:val="000000"/>
          <w:sz w:val="24"/>
          <w:szCs w:val="24"/>
          <w:lang w:eastAsia="ru-RU"/>
        </w:rPr>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F24B1C" w:rsidRPr="007E4CC3" w:rsidRDefault="00F24B1C" w:rsidP="00A93EAE">
      <w:pPr>
        <w:pStyle w:val="22"/>
        <w:shd w:val="clear" w:color="auto" w:fill="auto"/>
        <w:tabs>
          <w:tab w:val="left" w:pos="975"/>
        </w:tabs>
        <w:ind w:right="38" w:firstLine="0"/>
        <w:rPr>
          <w:sz w:val="24"/>
          <w:szCs w:val="24"/>
        </w:rPr>
      </w:pPr>
      <w:r>
        <w:rPr>
          <w:color w:val="000000"/>
          <w:sz w:val="24"/>
          <w:szCs w:val="24"/>
          <w:lang w:eastAsia="ru-RU"/>
        </w:rPr>
        <w:t>7)</w:t>
      </w:r>
      <w:r w:rsidRPr="007E4CC3">
        <w:rPr>
          <w:color w:val="000000"/>
          <w:sz w:val="24"/>
          <w:szCs w:val="24"/>
          <w:lang w:eastAsia="ru-RU"/>
        </w:rPr>
        <w:t>обеспечения вариативности и разнообразия содержания Программ и организационных форм дошкольного образования, возможност</w:t>
      </w:r>
      <w:r>
        <w:rPr>
          <w:color w:val="000000"/>
          <w:sz w:val="24"/>
          <w:szCs w:val="24"/>
          <w:lang w:eastAsia="ru-RU"/>
        </w:rPr>
        <w:t xml:space="preserve">и  </w:t>
      </w:r>
      <w:r w:rsidRPr="007E4CC3">
        <w:rPr>
          <w:color w:val="000000"/>
          <w:sz w:val="24"/>
          <w:szCs w:val="24"/>
          <w:lang w:eastAsia="ru-RU"/>
        </w:rPr>
        <w:t>формирования Программ различной направленности с учетом образовательных потребностей, способностей и состояния здоровья детей;</w:t>
      </w:r>
    </w:p>
    <w:p w:rsidR="00F24B1C" w:rsidRPr="007E4CC3" w:rsidRDefault="00F24B1C" w:rsidP="004768F1">
      <w:pPr>
        <w:pStyle w:val="22"/>
        <w:shd w:val="clear" w:color="auto" w:fill="auto"/>
        <w:tabs>
          <w:tab w:val="left" w:pos="961"/>
        </w:tabs>
        <w:ind w:right="-7" w:firstLine="0"/>
        <w:rPr>
          <w:sz w:val="24"/>
          <w:szCs w:val="24"/>
        </w:rPr>
      </w:pPr>
      <w:r>
        <w:rPr>
          <w:color w:val="000000"/>
          <w:sz w:val="24"/>
          <w:szCs w:val="24"/>
          <w:lang w:eastAsia="ru-RU"/>
        </w:rPr>
        <w:t>8)</w:t>
      </w:r>
      <w:r w:rsidRPr="007E4CC3">
        <w:rPr>
          <w:color w:val="000000"/>
          <w:sz w:val="24"/>
          <w:szCs w:val="24"/>
          <w:lang w:eastAsia="ru-RU"/>
        </w:rPr>
        <w:t>формирование образовательной среды, соответствующей возрастным, индивидуальным, психологическим и физиологическим особенностям детей, с максимальным привлечением к сетевому взаимодействию объектов социокультурного окружения и их ресурсов;</w:t>
      </w:r>
    </w:p>
    <w:p w:rsidR="00F24B1C" w:rsidRDefault="00F24B1C" w:rsidP="004768F1">
      <w:pPr>
        <w:pStyle w:val="22"/>
        <w:shd w:val="clear" w:color="auto" w:fill="auto"/>
        <w:tabs>
          <w:tab w:val="left" w:pos="961"/>
        </w:tabs>
        <w:ind w:right="-7" w:firstLine="0"/>
        <w:rPr>
          <w:color w:val="000000"/>
          <w:sz w:val="24"/>
          <w:szCs w:val="24"/>
          <w:lang w:eastAsia="ru-RU"/>
        </w:rPr>
      </w:pPr>
      <w:r>
        <w:rPr>
          <w:color w:val="000000"/>
          <w:sz w:val="24"/>
          <w:szCs w:val="24"/>
          <w:lang w:eastAsia="ru-RU"/>
        </w:rPr>
        <w:t>9)</w:t>
      </w:r>
      <w:r w:rsidRPr="007E4CC3">
        <w:rPr>
          <w:color w:val="000000"/>
          <w:sz w:val="24"/>
          <w:szCs w:val="24"/>
          <w:lang w:eastAsia="ru-RU"/>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F24B1C" w:rsidRPr="007E4CC3" w:rsidRDefault="00F24B1C" w:rsidP="004768F1">
      <w:pPr>
        <w:pStyle w:val="22"/>
        <w:shd w:val="clear" w:color="auto" w:fill="auto"/>
        <w:tabs>
          <w:tab w:val="left" w:pos="961"/>
        </w:tabs>
        <w:ind w:right="-7" w:firstLine="0"/>
        <w:rPr>
          <w:sz w:val="24"/>
          <w:szCs w:val="24"/>
        </w:rPr>
      </w:pPr>
    </w:p>
    <w:p w:rsidR="00F24B1C" w:rsidRPr="007E4CC3" w:rsidRDefault="00F24B1C" w:rsidP="004768F1">
      <w:pPr>
        <w:pStyle w:val="22"/>
        <w:shd w:val="clear" w:color="auto" w:fill="auto"/>
        <w:ind w:right="-7" w:firstLine="0"/>
        <w:rPr>
          <w:sz w:val="24"/>
          <w:szCs w:val="24"/>
        </w:rPr>
      </w:pPr>
      <w:r>
        <w:rPr>
          <w:rStyle w:val="210"/>
          <w:sz w:val="24"/>
          <w:szCs w:val="24"/>
        </w:rPr>
        <w:t xml:space="preserve">  </w:t>
      </w:r>
      <w:r w:rsidRPr="007E4CC3">
        <w:rPr>
          <w:rStyle w:val="210"/>
          <w:sz w:val="24"/>
          <w:szCs w:val="24"/>
        </w:rPr>
        <w:t xml:space="preserve">Целью </w:t>
      </w:r>
      <w:r w:rsidRPr="007E4CC3">
        <w:rPr>
          <w:color w:val="000000"/>
          <w:sz w:val="24"/>
          <w:szCs w:val="24"/>
          <w:lang w:eastAsia="ru-RU"/>
        </w:rPr>
        <w:t>Программы: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F24B1C" w:rsidRPr="007E4CC3" w:rsidRDefault="00F24B1C" w:rsidP="004768F1">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F24B1C" w:rsidRPr="007E4CC3" w:rsidRDefault="00F24B1C" w:rsidP="004768F1">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 xml:space="preserve">Цель Программы достигается через решение следующих </w:t>
      </w:r>
      <w:r w:rsidRPr="007E4CC3">
        <w:rPr>
          <w:rStyle w:val="210"/>
          <w:sz w:val="24"/>
          <w:szCs w:val="24"/>
        </w:rPr>
        <w:t>задач:</w:t>
      </w:r>
    </w:p>
    <w:p w:rsidR="00F24B1C" w:rsidRPr="007E4CC3" w:rsidRDefault="00F24B1C" w:rsidP="004768F1">
      <w:pPr>
        <w:pStyle w:val="22"/>
        <w:shd w:val="clear" w:color="auto" w:fill="auto"/>
        <w:tabs>
          <w:tab w:val="left" w:pos="878"/>
        </w:tabs>
        <w:ind w:right="-7" w:firstLine="0"/>
        <w:rPr>
          <w:sz w:val="24"/>
          <w:szCs w:val="24"/>
        </w:rPr>
      </w:pPr>
      <w:r>
        <w:rPr>
          <w:color w:val="000000"/>
          <w:sz w:val="24"/>
          <w:szCs w:val="24"/>
          <w:lang w:eastAsia="ru-RU"/>
        </w:rPr>
        <w:t xml:space="preserve">- </w:t>
      </w:r>
      <w:r w:rsidRPr="007E4CC3">
        <w:rPr>
          <w:color w:val="000000"/>
          <w:sz w:val="24"/>
          <w:szCs w:val="24"/>
          <w:lang w:eastAsia="ru-RU"/>
        </w:rPr>
        <w:t>обеспечение единых для Российской Федерации содержания ДО и планируемых результатов освоения образовательной программы ДО;</w:t>
      </w:r>
    </w:p>
    <w:p w:rsidR="00F24B1C" w:rsidRPr="007E4CC3" w:rsidRDefault="00F24B1C" w:rsidP="004768F1">
      <w:pPr>
        <w:pStyle w:val="22"/>
        <w:shd w:val="clear" w:color="auto" w:fill="auto"/>
        <w:tabs>
          <w:tab w:val="left" w:pos="878"/>
        </w:tabs>
        <w:ind w:right="-7" w:firstLine="0"/>
        <w:rPr>
          <w:sz w:val="24"/>
          <w:szCs w:val="24"/>
        </w:rPr>
      </w:pPr>
      <w:r>
        <w:rPr>
          <w:color w:val="000000"/>
          <w:sz w:val="24"/>
          <w:szCs w:val="24"/>
          <w:lang w:eastAsia="ru-RU"/>
        </w:rPr>
        <w:t xml:space="preserve">- </w:t>
      </w:r>
      <w:r w:rsidRPr="007E4CC3">
        <w:rPr>
          <w:color w:val="000000"/>
          <w:sz w:val="24"/>
          <w:szCs w:val="24"/>
          <w:lang w:eastAsia="ru-RU"/>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F24B1C" w:rsidRPr="007E4CC3" w:rsidRDefault="00F24B1C" w:rsidP="004768F1">
      <w:pPr>
        <w:pStyle w:val="22"/>
        <w:shd w:val="clear" w:color="auto" w:fill="auto"/>
        <w:tabs>
          <w:tab w:val="left" w:pos="878"/>
        </w:tabs>
        <w:ind w:right="-7" w:firstLine="0"/>
        <w:rPr>
          <w:sz w:val="24"/>
          <w:szCs w:val="24"/>
        </w:rPr>
      </w:pPr>
      <w:r>
        <w:rPr>
          <w:color w:val="000000"/>
          <w:sz w:val="24"/>
          <w:szCs w:val="24"/>
          <w:lang w:eastAsia="ru-RU"/>
        </w:rPr>
        <w:t xml:space="preserve">- </w:t>
      </w:r>
      <w:r w:rsidRPr="007E4CC3">
        <w:rPr>
          <w:color w:val="000000"/>
          <w:sz w:val="24"/>
          <w:szCs w:val="24"/>
          <w:lang w:eastAsia="ru-RU"/>
        </w:rPr>
        <w:t>построение (структурирование) содержания образовательной деятельности на основе учёта возрастных и индивидуальных особенностей развития;</w:t>
      </w:r>
    </w:p>
    <w:p w:rsidR="00F24B1C" w:rsidRPr="007E4CC3" w:rsidRDefault="00F24B1C" w:rsidP="004768F1">
      <w:pPr>
        <w:pStyle w:val="22"/>
        <w:shd w:val="clear" w:color="auto" w:fill="auto"/>
        <w:tabs>
          <w:tab w:val="left" w:pos="878"/>
        </w:tabs>
        <w:ind w:right="-7" w:firstLine="0"/>
        <w:rPr>
          <w:sz w:val="24"/>
          <w:szCs w:val="24"/>
        </w:rPr>
      </w:pPr>
      <w:r>
        <w:rPr>
          <w:color w:val="000000"/>
          <w:sz w:val="24"/>
          <w:szCs w:val="24"/>
          <w:lang w:eastAsia="ru-RU"/>
        </w:rPr>
        <w:t xml:space="preserve">-  </w:t>
      </w:r>
      <w:r w:rsidRPr="007E4CC3">
        <w:rPr>
          <w:color w:val="000000"/>
          <w:sz w:val="24"/>
          <w:szCs w:val="24"/>
          <w:lang w:eastAsia="ru-RU"/>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F24B1C" w:rsidRPr="007E4CC3" w:rsidRDefault="00F24B1C" w:rsidP="004768F1">
      <w:pPr>
        <w:pStyle w:val="22"/>
        <w:shd w:val="clear" w:color="auto" w:fill="auto"/>
        <w:tabs>
          <w:tab w:val="left" w:pos="878"/>
        </w:tabs>
        <w:ind w:right="-7" w:firstLine="0"/>
        <w:rPr>
          <w:sz w:val="24"/>
          <w:szCs w:val="24"/>
        </w:rPr>
      </w:pPr>
      <w:r>
        <w:rPr>
          <w:color w:val="000000"/>
          <w:sz w:val="24"/>
          <w:szCs w:val="24"/>
          <w:lang w:eastAsia="ru-RU"/>
        </w:rPr>
        <w:t xml:space="preserve">-  </w:t>
      </w:r>
      <w:r w:rsidRPr="007E4CC3">
        <w:rPr>
          <w:color w:val="000000"/>
          <w:sz w:val="24"/>
          <w:szCs w:val="24"/>
          <w:lang w:eastAsia="ru-RU"/>
        </w:rPr>
        <w:t>охрана и укрепление физического и психического здоровья детей, в том числе их эмоционального благополучия;</w:t>
      </w:r>
    </w:p>
    <w:p w:rsidR="00F24B1C" w:rsidRPr="007E4CC3" w:rsidRDefault="00F24B1C" w:rsidP="004768F1">
      <w:pPr>
        <w:pStyle w:val="22"/>
        <w:shd w:val="clear" w:color="auto" w:fill="auto"/>
        <w:tabs>
          <w:tab w:val="left" w:pos="878"/>
        </w:tabs>
        <w:ind w:right="-7" w:firstLine="0"/>
        <w:rPr>
          <w:sz w:val="24"/>
          <w:szCs w:val="24"/>
        </w:rPr>
      </w:pPr>
      <w:r>
        <w:rPr>
          <w:color w:val="000000"/>
          <w:sz w:val="24"/>
          <w:szCs w:val="24"/>
          <w:lang w:eastAsia="ru-RU"/>
        </w:rPr>
        <w:t xml:space="preserve">-  </w:t>
      </w:r>
      <w:r w:rsidRPr="007E4CC3">
        <w:rPr>
          <w:color w:val="000000"/>
          <w:sz w:val="24"/>
          <w:szCs w:val="24"/>
          <w:lang w:eastAsia="ru-RU"/>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F24B1C" w:rsidRPr="007E4CC3" w:rsidRDefault="00F24B1C" w:rsidP="004768F1">
      <w:pPr>
        <w:pStyle w:val="22"/>
        <w:shd w:val="clear" w:color="auto" w:fill="auto"/>
        <w:tabs>
          <w:tab w:val="left" w:pos="884"/>
        </w:tabs>
        <w:ind w:right="-7" w:firstLine="0"/>
        <w:rPr>
          <w:sz w:val="24"/>
          <w:szCs w:val="24"/>
        </w:rPr>
      </w:pPr>
      <w:r>
        <w:rPr>
          <w:color w:val="000000"/>
          <w:sz w:val="24"/>
          <w:szCs w:val="24"/>
          <w:lang w:eastAsia="ru-RU"/>
        </w:rPr>
        <w:t xml:space="preserve">- </w:t>
      </w:r>
      <w:r w:rsidRPr="007E4CC3">
        <w:rPr>
          <w:color w:val="000000"/>
          <w:sz w:val="24"/>
          <w:szCs w:val="24"/>
          <w:lang w:eastAsia="ru-RU"/>
        </w:rPr>
        <w:t>обеспечение психолого 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F24B1C" w:rsidRDefault="00F24B1C" w:rsidP="004768F1">
      <w:pPr>
        <w:pStyle w:val="22"/>
        <w:shd w:val="clear" w:color="auto" w:fill="auto"/>
        <w:tabs>
          <w:tab w:val="left" w:pos="884"/>
        </w:tabs>
        <w:ind w:right="-7" w:firstLine="0"/>
        <w:rPr>
          <w:color w:val="000000"/>
          <w:sz w:val="24"/>
          <w:szCs w:val="24"/>
          <w:lang w:eastAsia="ru-RU"/>
        </w:rPr>
      </w:pPr>
      <w:r>
        <w:rPr>
          <w:color w:val="000000"/>
          <w:sz w:val="24"/>
          <w:szCs w:val="24"/>
          <w:lang w:eastAsia="ru-RU"/>
        </w:rPr>
        <w:t xml:space="preserve">- </w:t>
      </w:r>
      <w:r w:rsidRPr="007E4CC3">
        <w:rPr>
          <w:color w:val="000000"/>
          <w:sz w:val="24"/>
          <w:szCs w:val="24"/>
          <w:lang w:eastAsia="ru-RU"/>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F24B1C" w:rsidRPr="007E4CC3" w:rsidRDefault="00F24B1C" w:rsidP="004768F1">
      <w:pPr>
        <w:pStyle w:val="22"/>
        <w:shd w:val="clear" w:color="auto" w:fill="auto"/>
        <w:tabs>
          <w:tab w:val="left" w:pos="884"/>
        </w:tabs>
        <w:ind w:right="-7" w:firstLine="0"/>
        <w:rPr>
          <w:sz w:val="24"/>
          <w:szCs w:val="24"/>
        </w:rPr>
      </w:pPr>
    </w:p>
    <w:p w:rsidR="00F24B1C" w:rsidRPr="007E4CC3" w:rsidRDefault="00F24B1C" w:rsidP="004768F1">
      <w:pPr>
        <w:pStyle w:val="22"/>
        <w:shd w:val="clear" w:color="auto" w:fill="auto"/>
        <w:ind w:left="600" w:right="-7" w:firstLine="1180"/>
        <w:jc w:val="left"/>
        <w:rPr>
          <w:rStyle w:val="23"/>
        </w:rPr>
      </w:pPr>
      <w:r w:rsidRPr="007E4CC3">
        <w:rPr>
          <w:rStyle w:val="23"/>
        </w:rPr>
        <w:t xml:space="preserve">1.1.2 Принципы и подходы к формированию Программы. </w:t>
      </w:r>
    </w:p>
    <w:p w:rsidR="00F24B1C" w:rsidRPr="007E4CC3" w:rsidRDefault="00F24B1C" w:rsidP="004768F1">
      <w:pPr>
        <w:pStyle w:val="22"/>
        <w:shd w:val="clear" w:color="auto" w:fill="auto"/>
        <w:tabs>
          <w:tab w:val="left" w:pos="9520"/>
        </w:tabs>
        <w:ind w:right="-7" w:firstLine="0"/>
        <w:jc w:val="left"/>
        <w:rPr>
          <w:sz w:val="24"/>
          <w:szCs w:val="24"/>
        </w:rPr>
      </w:pPr>
      <w:r w:rsidRPr="007E4CC3">
        <w:rPr>
          <w:color w:val="000000"/>
          <w:sz w:val="24"/>
          <w:szCs w:val="24"/>
          <w:lang w:eastAsia="ru-RU"/>
        </w:rPr>
        <w:t>Программа построена на принципах и подходах ДО, установленных ФГОС ДО:</w:t>
      </w:r>
    </w:p>
    <w:p w:rsidR="00F24B1C" w:rsidRPr="007E4CC3" w:rsidRDefault="00F24B1C" w:rsidP="004768F1">
      <w:pPr>
        <w:pStyle w:val="22"/>
        <w:shd w:val="clear" w:color="auto" w:fill="auto"/>
        <w:tabs>
          <w:tab w:val="left" w:pos="980"/>
          <w:tab w:val="left" w:pos="9520"/>
        </w:tabs>
        <w:ind w:right="680" w:firstLine="0"/>
        <w:rPr>
          <w:sz w:val="24"/>
          <w:szCs w:val="24"/>
        </w:rPr>
      </w:pPr>
      <w:r>
        <w:rPr>
          <w:color w:val="000000"/>
          <w:sz w:val="24"/>
          <w:szCs w:val="24"/>
          <w:lang w:eastAsia="ru-RU"/>
        </w:rPr>
        <w:t xml:space="preserve">1) </w:t>
      </w:r>
      <w:r w:rsidRPr="007E4CC3">
        <w:rPr>
          <w:color w:val="000000"/>
          <w:sz w:val="24"/>
          <w:szCs w:val="24"/>
          <w:lang w:eastAsia="ru-RU"/>
        </w:rPr>
        <w:t>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F24B1C" w:rsidRPr="007E4CC3" w:rsidRDefault="00F24B1C" w:rsidP="004768F1">
      <w:pPr>
        <w:pStyle w:val="22"/>
        <w:shd w:val="clear" w:color="auto" w:fill="auto"/>
        <w:tabs>
          <w:tab w:val="left" w:pos="980"/>
          <w:tab w:val="left" w:pos="9520"/>
        </w:tabs>
        <w:ind w:right="680" w:firstLine="0"/>
        <w:rPr>
          <w:sz w:val="24"/>
          <w:szCs w:val="24"/>
        </w:rPr>
      </w:pPr>
      <w:r>
        <w:rPr>
          <w:color w:val="000000"/>
          <w:sz w:val="24"/>
          <w:szCs w:val="24"/>
          <w:lang w:eastAsia="ru-RU"/>
        </w:rPr>
        <w:t xml:space="preserve">2) </w:t>
      </w:r>
      <w:r w:rsidRPr="007E4CC3">
        <w:rPr>
          <w:color w:val="000000"/>
          <w:sz w:val="24"/>
          <w:szCs w:val="24"/>
          <w:lang w:eastAsia="ru-RU"/>
        </w:rP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F24B1C" w:rsidRPr="007E4CC3" w:rsidRDefault="00F24B1C" w:rsidP="004768F1">
      <w:pPr>
        <w:pStyle w:val="22"/>
        <w:shd w:val="clear" w:color="auto" w:fill="auto"/>
        <w:tabs>
          <w:tab w:val="left" w:pos="989"/>
          <w:tab w:val="left" w:pos="9520"/>
        </w:tabs>
        <w:ind w:right="680" w:firstLine="0"/>
        <w:rPr>
          <w:sz w:val="24"/>
          <w:szCs w:val="24"/>
        </w:rPr>
      </w:pPr>
      <w:r>
        <w:rPr>
          <w:color w:val="000000"/>
          <w:sz w:val="24"/>
          <w:szCs w:val="24"/>
          <w:lang w:eastAsia="ru-RU"/>
        </w:rPr>
        <w:t xml:space="preserve">3) </w:t>
      </w:r>
      <w:r w:rsidRPr="007E4CC3">
        <w:rPr>
          <w:color w:val="000000"/>
          <w:sz w:val="24"/>
          <w:szCs w:val="24"/>
          <w:lang w:eastAsia="ru-RU"/>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F24B1C" w:rsidRPr="007E4CC3" w:rsidRDefault="00F24B1C" w:rsidP="004768F1">
      <w:pPr>
        <w:pStyle w:val="22"/>
        <w:shd w:val="clear" w:color="auto" w:fill="auto"/>
        <w:tabs>
          <w:tab w:val="left" w:pos="980"/>
          <w:tab w:val="left" w:pos="9520"/>
        </w:tabs>
        <w:ind w:right="680" w:firstLine="0"/>
        <w:rPr>
          <w:sz w:val="24"/>
          <w:szCs w:val="24"/>
        </w:rPr>
      </w:pPr>
      <w:r>
        <w:rPr>
          <w:color w:val="000000"/>
          <w:sz w:val="24"/>
          <w:szCs w:val="24"/>
          <w:lang w:eastAsia="ru-RU"/>
        </w:rPr>
        <w:t xml:space="preserve">4) </w:t>
      </w:r>
      <w:r w:rsidRPr="007E4CC3">
        <w:rPr>
          <w:color w:val="000000"/>
          <w:sz w:val="24"/>
          <w:szCs w:val="24"/>
          <w:lang w:eastAsia="ru-RU"/>
        </w:rPr>
        <w:t>признание ребёнка полноценным участником (субъектом) образовательных отношений;</w:t>
      </w:r>
    </w:p>
    <w:p w:rsidR="00F24B1C" w:rsidRPr="007E4CC3" w:rsidRDefault="00F24B1C" w:rsidP="004768F1">
      <w:pPr>
        <w:pStyle w:val="22"/>
        <w:shd w:val="clear" w:color="auto" w:fill="auto"/>
        <w:tabs>
          <w:tab w:val="left" w:pos="980"/>
          <w:tab w:val="left" w:pos="9520"/>
        </w:tabs>
        <w:ind w:firstLine="0"/>
        <w:rPr>
          <w:sz w:val="24"/>
          <w:szCs w:val="24"/>
        </w:rPr>
      </w:pPr>
      <w:r>
        <w:rPr>
          <w:color w:val="000000"/>
          <w:sz w:val="24"/>
          <w:szCs w:val="24"/>
          <w:lang w:eastAsia="ru-RU"/>
        </w:rPr>
        <w:t xml:space="preserve">5) </w:t>
      </w:r>
      <w:r w:rsidRPr="007E4CC3">
        <w:rPr>
          <w:color w:val="000000"/>
          <w:sz w:val="24"/>
          <w:szCs w:val="24"/>
          <w:lang w:eastAsia="ru-RU"/>
        </w:rPr>
        <w:t>поддержка инициативы детей в различных видах деятельности;</w:t>
      </w:r>
    </w:p>
    <w:p w:rsidR="00F24B1C" w:rsidRPr="007E4CC3" w:rsidRDefault="00F24B1C" w:rsidP="004768F1">
      <w:pPr>
        <w:pStyle w:val="22"/>
        <w:shd w:val="clear" w:color="auto" w:fill="auto"/>
        <w:tabs>
          <w:tab w:val="left" w:pos="980"/>
          <w:tab w:val="left" w:pos="9520"/>
        </w:tabs>
        <w:ind w:firstLine="0"/>
        <w:rPr>
          <w:sz w:val="24"/>
          <w:szCs w:val="24"/>
        </w:rPr>
      </w:pPr>
      <w:r>
        <w:rPr>
          <w:color w:val="000000"/>
          <w:sz w:val="24"/>
          <w:szCs w:val="24"/>
          <w:lang w:eastAsia="ru-RU"/>
        </w:rPr>
        <w:t xml:space="preserve">6) </w:t>
      </w:r>
      <w:r w:rsidRPr="007E4CC3">
        <w:rPr>
          <w:color w:val="000000"/>
          <w:sz w:val="24"/>
          <w:szCs w:val="24"/>
          <w:lang w:eastAsia="ru-RU"/>
        </w:rPr>
        <w:t>сотрудничество ДОО с семьей;</w:t>
      </w:r>
    </w:p>
    <w:p w:rsidR="00F24B1C" w:rsidRPr="007E4CC3" w:rsidRDefault="00F24B1C" w:rsidP="004768F1">
      <w:pPr>
        <w:pStyle w:val="22"/>
        <w:shd w:val="clear" w:color="auto" w:fill="auto"/>
        <w:tabs>
          <w:tab w:val="left" w:pos="984"/>
          <w:tab w:val="left" w:pos="9520"/>
        </w:tabs>
        <w:ind w:right="680" w:firstLine="0"/>
        <w:rPr>
          <w:sz w:val="24"/>
          <w:szCs w:val="24"/>
        </w:rPr>
      </w:pPr>
      <w:r>
        <w:rPr>
          <w:color w:val="000000"/>
          <w:sz w:val="24"/>
          <w:szCs w:val="24"/>
          <w:lang w:eastAsia="ru-RU"/>
        </w:rPr>
        <w:t xml:space="preserve">7) </w:t>
      </w:r>
      <w:r w:rsidRPr="007E4CC3">
        <w:rPr>
          <w:color w:val="000000"/>
          <w:sz w:val="24"/>
          <w:szCs w:val="24"/>
          <w:lang w:eastAsia="ru-RU"/>
        </w:rPr>
        <w:t>приобщение детей к социокультурным нормам, традициям семьи, общества и государства;</w:t>
      </w:r>
    </w:p>
    <w:p w:rsidR="00F24B1C" w:rsidRPr="007E4CC3" w:rsidRDefault="00F24B1C" w:rsidP="004768F1">
      <w:pPr>
        <w:pStyle w:val="22"/>
        <w:shd w:val="clear" w:color="auto" w:fill="auto"/>
        <w:tabs>
          <w:tab w:val="left" w:pos="980"/>
          <w:tab w:val="left" w:pos="8160"/>
          <w:tab w:val="left" w:pos="9520"/>
        </w:tabs>
        <w:ind w:firstLine="0"/>
        <w:rPr>
          <w:sz w:val="24"/>
          <w:szCs w:val="24"/>
        </w:rPr>
      </w:pPr>
      <w:r>
        <w:rPr>
          <w:color w:val="000000"/>
          <w:sz w:val="24"/>
          <w:szCs w:val="24"/>
          <w:lang w:eastAsia="ru-RU"/>
        </w:rPr>
        <w:t xml:space="preserve">8) </w:t>
      </w:r>
      <w:r w:rsidRPr="007E4CC3">
        <w:rPr>
          <w:color w:val="000000"/>
          <w:sz w:val="24"/>
          <w:szCs w:val="24"/>
          <w:lang w:eastAsia="ru-RU"/>
        </w:rPr>
        <w:t>формирование познавательных интересов и</w:t>
      </w:r>
      <w:r>
        <w:rPr>
          <w:color w:val="000000"/>
          <w:sz w:val="24"/>
          <w:szCs w:val="24"/>
          <w:lang w:eastAsia="ru-RU"/>
        </w:rPr>
        <w:t xml:space="preserve"> </w:t>
      </w:r>
      <w:r w:rsidRPr="007E4CC3">
        <w:rPr>
          <w:color w:val="000000"/>
          <w:sz w:val="24"/>
          <w:szCs w:val="24"/>
          <w:lang w:eastAsia="ru-RU"/>
        </w:rPr>
        <w:t>познавательных</w:t>
      </w:r>
      <w:r>
        <w:rPr>
          <w:color w:val="000000"/>
          <w:sz w:val="24"/>
          <w:szCs w:val="24"/>
          <w:lang w:eastAsia="ru-RU"/>
        </w:rPr>
        <w:t xml:space="preserve">  </w:t>
      </w:r>
      <w:r w:rsidRPr="007E4CC3">
        <w:rPr>
          <w:color w:val="000000"/>
          <w:sz w:val="24"/>
          <w:szCs w:val="24"/>
          <w:lang w:eastAsia="ru-RU"/>
        </w:rPr>
        <w:t>действий ребёнка в различных видах деятельности;</w:t>
      </w:r>
    </w:p>
    <w:p w:rsidR="00F24B1C" w:rsidRPr="007E4CC3" w:rsidRDefault="00F24B1C" w:rsidP="004768F1">
      <w:pPr>
        <w:pStyle w:val="22"/>
        <w:shd w:val="clear" w:color="auto" w:fill="auto"/>
        <w:tabs>
          <w:tab w:val="left" w:pos="984"/>
          <w:tab w:val="left" w:pos="9520"/>
        </w:tabs>
        <w:ind w:right="680" w:firstLine="0"/>
        <w:rPr>
          <w:sz w:val="24"/>
          <w:szCs w:val="24"/>
        </w:rPr>
      </w:pPr>
      <w:r>
        <w:rPr>
          <w:color w:val="000000"/>
          <w:sz w:val="24"/>
          <w:szCs w:val="24"/>
          <w:lang w:eastAsia="ru-RU"/>
        </w:rPr>
        <w:t xml:space="preserve">9) </w:t>
      </w:r>
      <w:r w:rsidRPr="007E4CC3">
        <w:rPr>
          <w:color w:val="000000"/>
          <w:sz w:val="24"/>
          <w:szCs w:val="24"/>
          <w:lang w:eastAsia="ru-RU"/>
        </w:rPr>
        <w:t>возрастная адекватность дошкольного образования (соответствие условий, требований, методов возрасту и особенностям развития);</w:t>
      </w:r>
    </w:p>
    <w:p w:rsidR="00F24B1C" w:rsidRPr="007E4CC3" w:rsidRDefault="00F24B1C" w:rsidP="004768F1">
      <w:pPr>
        <w:pStyle w:val="22"/>
        <w:shd w:val="clear" w:color="auto" w:fill="auto"/>
        <w:tabs>
          <w:tab w:val="left" w:pos="1272"/>
          <w:tab w:val="left" w:pos="9520"/>
        </w:tabs>
        <w:ind w:firstLine="0"/>
        <w:rPr>
          <w:sz w:val="24"/>
          <w:szCs w:val="24"/>
        </w:rPr>
      </w:pPr>
      <w:r>
        <w:rPr>
          <w:color w:val="000000"/>
          <w:sz w:val="24"/>
          <w:szCs w:val="24"/>
          <w:lang w:eastAsia="ru-RU"/>
        </w:rPr>
        <w:t xml:space="preserve">10) </w:t>
      </w:r>
      <w:r w:rsidRPr="007E4CC3">
        <w:rPr>
          <w:color w:val="000000"/>
          <w:sz w:val="24"/>
          <w:szCs w:val="24"/>
          <w:lang w:eastAsia="ru-RU"/>
        </w:rPr>
        <w:t>учёт этнокультурной ситуации развития детей.</w:t>
      </w:r>
    </w:p>
    <w:p w:rsidR="00F24B1C" w:rsidRPr="007E4CC3" w:rsidRDefault="00F24B1C" w:rsidP="004768F1">
      <w:pPr>
        <w:pStyle w:val="80"/>
        <w:numPr>
          <w:ilvl w:val="0"/>
          <w:numId w:val="4"/>
        </w:numPr>
        <w:shd w:val="clear" w:color="auto" w:fill="auto"/>
        <w:tabs>
          <w:tab w:val="left" w:pos="2084"/>
          <w:tab w:val="left" w:pos="9520"/>
        </w:tabs>
        <w:spacing w:before="0" w:line="322" w:lineRule="exact"/>
        <w:ind w:left="1500"/>
        <w:rPr>
          <w:sz w:val="24"/>
          <w:szCs w:val="24"/>
        </w:rPr>
      </w:pPr>
      <w:r w:rsidRPr="007E4CC3">
        <w:rPr>
          <w:color w:val="000000"/>
          <w:sz w:val="24"/>
          <w:szCs w:val="24"/>
          <w:lang w:eastAsia="ru-RU"/>
        </w:rPr>
        <w:t>Характеристики особенностей развития детей раннего и дошкольного возраста всех групп</w:t>
      </w:r>
      <w:r w:rsidRPr="007E4CC3">
        <w:rPr>
          <w:rStyle w:val="81"/>
          <w:sz w:val="24"/>
          <w:szCs w:val="24"/>
        </w:rPr>
        <w:t xml:space="preserve">, </w:t>
      </w:r>
      <w:r w:rsidRPr="007E4CC3">
        <w:rPr>
          <w:color w:val="000000"/>
          <w:sz w:val="24"/>
          <w:szCs w:val="24"/>
          <w:lang w:eastAsia="ru-RU"/>
        </w:rPr>
        <w:t>функционирующих в ДОО в</w:t>
      </w:r>
    </w:p>
    <w:p w:rsidR="00F24B1C" w:rsidRPr="007E4CC3" w:rsidRDefault="00F24B1C" w:rsidP="004768F1">
      <w:pPr>
        <w:pStyle w:val="80"/>
        <w:shd w:val="clear" w:color="auto" w:fill="auto"/>
        <w:tabs>
          <w:tab w:val="left" w:pos="9520"/>
        </w:tabs>
        <w:spacing w:before="0" w:line="322" w:lineRule="exact"/>
        <w:ind w:left="60" w:firstLine="0"/>
        <w:jc w:val="center"/>
        <w:rPr>
          <w:sz w:val="24"/>
          <w:szCs w:val="24"/>
        </w:rPr>
      </w:pPr>
      <w:r w:rsidRPr="007E4CC3">
        <w:rPr>
          <w:color w:val="000000"/>
          <w:sz w:val="24"/>
          <w:szCs w:val="24"/>
          <w:lang w:eastAsia="ru-RU"/>
        </w:rPr>
        <w:t>соответствии с Уставом.</w:t>
      </w:r>
    </w:p>
    <w:p w:rsidR="00F24B1C" w:rsidRPr="007E4CC3" w:rsidRDefault="00F24B1C" w:rsidP="004768F1">
      <w:pPr>
        <w:pStyle w:val="22"/>
        <w:shd w:val="clear" w:color="auto" w:fill="auto"/>
        <w:tabs>
          <w:tab w:val="left" w:pos="9520"/>
        </w:tabs>
        <w:ind w:right="680" w:firstLine="0"/>
        <w:rPr>
          <w:sz w:val="24"/>
          <w:szCs w:val="24"/>
        </w:rPr>
      </w:pPr>
      <w:r>
        <w:rPr>
          <w:color w:val="000000"/>
          <w:sz w:val="24"/>
          <w:szCs w:val="24"/>
          <w:lang w:eastAsia="ru-RU"/>
        </w:rPr>
        <w:t xml:space="preserve">  </w:t>
      </w:r>
      <w:r w:rsidRPr="007E4CC3">
        <w:rPr>
          <w:color w:val="000000"/>
          <w:sz w:val="24"/>
          <w:szCs w:val="24"/>
          <w:lang w:eastAsia="ru-RU"/>
        </w:rPr>
        <w:t>В соответствии с Уставом ДОО возрастная периодизация контингента обучающихся определяет наличие групп: первая младшая, вторая младшая, средняя, старшая, подготовительная к школе. Все группы в ДОО общеразвивающей направленности.</w:t>
      </w:r>
    </w:p>
    <w:p w:rsidR="00F24B1C" w:rsidRPr="007E4CC3" w:rsidRDefault="00F24B1C" w:rsidP="004768F1">
      <w:pPr>
        <w:pStyle w:val="22"/>
        <w:shd w:val="clear" w:color="auto" w:fill="auto"/>
        <w:tabs>
          <w:tab w:val="left" w:pos="9380"/>
        </w:tabs>
        <w:ind w:right="133" w:firstLine="0"/>
        <w:rPr>
          <w:sz w:val="24"/>
          <w:szCs w:val="24"/>
        </w:rPr>
      </w:pPr>
      <w:r>
        <w:rPr>
          <w:color w:val="000000"/>
          <w:sz w:val="24"/>
          <w:szCs w:val="24"/>
          <w:lang w:eastAsia="ru-RU"/>
        </w:rPr>
        <w:t xml:space="preserve">  </w:t>
      </w:r>
      <w:r w:rsidRPr="007E4CC3">
        <w:rPr>
          <w:color w:val="000000"/>
          <w:sz w:val="24"/>
          <w:szCs w:val="24"/>
          <w:lang w:eastAsia="ru-RU"/>
        </w:rPr>
        <w:t>Программа определяет содержание и организацию образовательной деятельности с обучающимися дошкольной организации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соответствии с направлениями развития ребенка.</w:t>
      </w:r>
    </w:p>
    <w:p w:rsidR="00F24B1C" w:rsidRPr="007E4CC3" w:rsidRDefault="00F24B1C" w:rsidP="00A65358">
      <w:pPr>
        <w:tabs>
          <w:tab w:val="left" w:pos="9520"/>
        </w:tabs>
        <w:ind w:left="2920"/>
        <w:outlineLvl w:val="0"/>
      </w:pPr>
      <w:r w:rsidRPr="007E4CC3">
        <w:rPr>
          <w:rStyle w:val="90"/>
          <w:sz w:val="24"/>
          <w:szCs w:val="24"/>
        </w:rPr>
        <w:t>Первая младшая группа (третий год жизни)</w:t>
      </w:r>
    </w:p>
    <w:p w:rsidR="00F24B1C" w:rsidRPr="007E4CC3" w:rsidRDefault="00F24B1C" w:rsidP="004768F1">
      <w:pPr>
        <w:pStyle w:val="22"/>
        <w:shd w:val="clear" w:color="auto" w:fill="auto"/>
        <w:tabs>
          <w:tab w:val="left" w:pos="9520"/>
        </w:tabs>
        <w:ind w:right="-7" w:firstLine="0"/>
        <w:rPr>
          <w:sz w:val="24"/>
          <w:szCs w:val="24"/>
        </w:rPr>
      </w:pPr>
      <w:r>
        <w:rPr>
          <w:color w:val="000000"/>
          <w:sz w:val="24"/>
          <w:szCs w:val="24"/>
          <w:lang w:eastAsia="ru-RU"/>
        </w:rPr>
        <w:t xml:space="preserve">  </w:t>
      </w:r>
      <w:r w:rsidRPr="007E4CC3">
        <w:rPr>
          <w:color w:val="000000"/>
          <w:sz w:val="24"/>
          <w:szCs w:val="24"/>
          <w:lang w:eastAsia="ru-RU"/>
        </w:rPr>
        <w:t>Основная характеристика детей раннего возраста - ситуативность. Ребенок может думать, чувствовать, делать только то, что видит здесь и сейчас. В данном возрасте важен режим дня, ритм повседневной жизни.</w:t>
      </w:r>
    </w:p>
    <w:p w:rsidR="00F24B1C" w:rsidRPr="007E4CC3" w:rsidRDefault="00F24B1C" w:rsidP="004768F1">
      <w:pPr>
        <w:pStyle w:val="22"/>
        <w:shd w:val="clear" w:color="auto" w:fill="auto"/>
        <w:tabs>
          <w:tab w:val="left" w:pos="9520"/>
        </w:tabs>
        <w:ind w:right="-7" w:firstLine="0"/>
        <w:rPr>
          <w:sz w:val="24"/>
          <w:szCs w:val="24"/>
        </w:rPr>
      </w:pPr>
      <w:r>
        <w:rPr>
          <w:color w:val="000000"/>
          <w:sz w:val="24"/>
          <w:szCs w:val="24"/>
          <w:lang w:eastAsia="ru-RU"/>
        </w:rPr>
        <w:t xml:space="preserve">  </w:t>
      </w:r>
      <w:r w:rsidRPr="007E4CC3">
        <w:rPr>
          <w:color w:val="000000"/>
          <w:sz w:val="24"/>
          <w:szCs w:val="24"/>
          <w:lang w:eastAsia="ru-RU"/>
        </w:rPr>
        <w:t>Основным условием успешного развития является обеспечение двигательной активности ребенка. Активность проявляется в контексте определенной предметной ситуации, где важен характер совместной деятельности со взрослым.</w:t>
      </w:r>
    </w:p>
    <w:p w:rsidR="00F24B1C" w:rsidRPr="007E4CC3" w:rsidRDefault="00F24B1C" w:rsidP="00084FD5">
      <w:pPr>
        <w:pStyle w:val="22"/>
        <w:shd w:val="clear" w:color="auto" w:fill="auto"/>
        <w:tabs>
          <w:tab w:val="left" w:pos="8680"/>
          <w:tab w:val="left" w:pos="9520"/>
        </w:tabs>
        <w:ind w:right="-7" w:firstLine="0"/>
        <w:rPr>
          <w:sz w:val="24"/>
          <w:szCs w:val="24"/>
        </w:rPr>
      </w:pPr>
      <w:r>
        <w:rPr>
          <w:color w:val="000000"/>
          <w:sz w:val="24"/>
          <w:szCs w:val="24"/>
          <w:lang w:eastAsia="ru-RU"/>
        </w:rPr>
        <w:t xml:space="preserve">  </w:t>
      </w:r>
      <w:r w:rsidRPr="007E4CC3">
        <w:rPr>
          <w:color w:val="000000"/>
          <w:sz w:val="24"/>
          <w:szCs w:val="24"/>
          <w:lang w:eastAsia="ru-RU"/>
        </w:rPr>
        <w:t>Взрослый интересен ребенку как человек, который раскрывает логику и способы употребления предметов, окружающих его. Именно предметная деятельность определяет формирование навыков гигиены и самообслуживания. Предметная деятельность, связанная с усвоением общественно-выработанных способов употребления предметов, оказывает влияние на развитие интеллекта, речи, самосознания и эмоциональной сферы ребенка.</w:t>
      </w:r>
    </w:p>
    <w:p w:rsidR="00F24B1C" w:rsidRPr="007E4CC3" w:rsidRDefault="00F24B1C" w:rsidP="00084FD5">
      <w:pPr>
        <w:pStyle w:val="22"/>
        <w:shd w:val="clear" w:color="auto" w:fill="auto"/>
        <w:tabs>
          <w:tab w:val="left" w:pos="9520"/>
        </w:tabs>
        <w:ind w:right="-7" w:firstLine="0"/>
        <w:rPr>
          <w:sz w:val="24"/>
          <w:szCs w:val="24"/>
        </w:rPr>
      </w:pPr>
      <w:r>
        <w:rPr>
          <w:color w:val="000000"/>
          <w:sz w:val="24"/>
          <w:szCs w:val="24"/>
          <w:lang w:eastAsia="ru-RU"/>
        </w:rPr>
        <w:t xml:space="preserve">  </w:t>
      </w:r>
      <w:r w:rsidRPr="007E4CC3">
        <w:rPr>
          <w:color w:val="000000"/>
          <w:sz w:val="24"/>
          <w:szCs w:val="24"/>
          <w:lang w:eastAsia="ru-RU"/>
        </w:rPr>
        <w:t>Основу интеллекта в раннем возрасте определяет развитие сенсорных процессов, связанных с действием обследования предметов и построения на их основе целостных образов, а также формирование первых обобщений в виде сенсорных эталонов цвета, формы, величины.</w:t>
      </w:r>
    </w:p>
    <w:p w:rsidR="00F24B1C" w:rsidRPr="007E4CC3" w:rsidRDefault="00F24B1C" w:rsidP="00084FD5">
      <w:pPr>
        <w:pStyle w:val="22"/>
        <w:shd w:val="clear" w:color="auto" w:fill="auto"/>
        <w:tabs>
          <w:tab w:val="left" w:pos="9520"/>
        </w:tabs>
        <w:ind w:right="-147" w:firstLine="0"/>
        <w:rPr>
          <w:sz w:val="24"/>
          <w:szCs w:val="24"/>
        </w:rPr>
      </w:pPr>
      <w:r>
        <w:rPr>
          <w:color w:val="000000"/>
          <w:sz w:val="24"/>
          <w:szCs w:val="24"/>
          <w:lang w:eastAsia="ru-RU"/>
        </w:rPr>
        <w:t xml:space="preserve">  </w:t>
      </w:r>
      <w:r w:rsidRPr="007E4CC3">
        <w:rPr>
          <w:color w:val="000000"/>
          <w:sz w:val="24"/>
          <w:szCs w:val="24"/>
          <w:lang w:eastAsia="ru-RU"/>
        </w:rPr>
        <w:t>Важно учитывать, что ребенок обучается только тому, что затрагивает его эмоциональную сферу. На основе сенсорного развития формируется план образов и представлений, что позволяет ребенку преодолеть ситуативность мышления и поведения.</w:t>
      </w:r>
    </w:p>
    <w:p w:rsidR="00F24B1C" w:rsidRPr="007E4CC3" w:rsidRDefault="00F24B1C" w:rsidP="00084FD5">
      <w:pPr>
        <w:pStyle w:val="22"/>
        <w:shd w:val="clear" w:color="auto" w:fill="auto"/>
        <w:tabs>
          <w:tab w:val="left" w:pos="9520"/>
        </w:tabs>
        <w:ind w:right="-147" w:firstLine="0"/>
        <w:rPr>
          <w:sz w:val="24"/>
          <w:szCs w:val="24"/>
        </w:rPr>
      </w:pPr>
      <w:r>
        <w:rPr>
          <w:color w:val="000000"/>
          <w:sz w:val="24"/>
          <w:szCs w:val="24"/>
          <w:lang w:eastAsia="ru-RU"/>
        </w:rPr>
        <w:t xml:space="preserve">  </w:t>
      </w:r>
      <w:r w:rsidRPr="007E4CC3">
        <w:rPr>
          <w:color w:val="000000"/>
          <w:sz w:val="24"/>
          <w:szCs w:val="24"/>
          <w:lang w:eastAsia="ru-RU"/>
        </w:rPr>
        <w:t>В данный период закладываются основы успешного общения со сверстниками, инициативность, чувство доверия к сверстнику.</w:t>
      </w:r>
    </w:p>
    <w:p w:rsidR="00F24B1C" w:rsidRPr="007E4CC3" w:rsidRDefault="00F24B1C" w:rsidP="00084FD5">
      <w:pPr>
        <w:pStyle w:val="22"/>
        <w:shd w:val="clear" w:color="auto" w:fill="auto"/>
        <w:tabs>
          <w:tab w:val="left" w:pos="9520"/>
        </w:tabs>
        <w:ind w:right="-147" w:firstLine="0"/>
        <w:rPr>
          <w:sz w:val="24"/>
          <w:szCs w:val="24"/>
        </w:rPr>
      </w:pPr>
      <w:r>
        <w:rPr>
          <w:color w:val="000000"/>
          <w:sz w:val="24"/>
          <w:szCs w:val="24"/>
          <w:lang w:eastAsia="ru-RU"/>
        </w:rPr>
        <w:t xml:space="preserve">  </w:t>
      </w:r>
      <w:r w:rsidRPr="007E4CC3">
        <w:rPr>
          <w:color w:val="000000"/>
          <w:sz w:val="24"/>
          <w:szCs w:val="24"/>
          <w:lang w:eastAsia="ru-RU"/>
        </w:rPr>
        <w:t>Основным достижениям возраста является самосознание, положительная самооценка, первые целостные формы поведения в виде результативных действий. Ребенок определяет себя как субъект собственных действий («Я сам»). Важна психологическая потребность в самостоятельности.</w:t>
      </w:r>
    </w:p>
    <w:p w:rsidR="00F24B1C" w:rsidRPr="007E4CC3" w:rsidRDefault="00F24B1C" w:rsidP="00A65358">
      <w:pPr>
        <w:tabs>
          <w:tab w:val="left" w:pos="8680"/>
        </w:tabs>
        <w:ind w:left="2680"/>
        <w:outlineLvl w:val="0"/>
      </w:pPr>
      <w:r w:rsidRPr="007E4CC3">
        <w:rPr>
          <w:rStyle w:val="90"/>
          <w:sz w:val="24"/>
          <w:szCs w:val="24"/>
        </w:rPr>
        <w:t>Вторая младшая группа (четвертый год жизни)</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Продолжается формирование физиологических систем организма: дыхания, кровообращения терморегуляции, обеспечения обмена веществ.</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Данный возраст характеризуется интенсивным созреванием нейронного аппарата проекционной и ассоциативной коры больших полушарий.</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Психические функции. 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 образное мышление, воображение. Продолжается формирование речи, накопление словаря, развитие связной речи.</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В три-четыре года внимание ребёнка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Детские виды деятельности. 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 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Большое значение для развития мелкой моторики имеет лепка. Дети способны под руководством взрослого вылепить простые предметы.</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Конструктивная деятельность в младшем дошкольном возрасте ограничена возведением несложных построек по образцу и по замыслу.</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Коммуникация и социализация. В общении со взрослыми, наряду с ситуативно-деловой формой общения, начинает интенсивно формироваться внеситуативно-познавательная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Саморегуляция. В три года у ребенка преобладает ситуативное поведение, произвольное поведение, в основном, регулируется взрослым. При этом,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Личность и самооценка. 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w:t>
      </w:r>
    </w:p>
    <w:p w:rsidR="00F24B1C" w:rsidRPr="007E4CC3" w:rsidRDefault="00F24B1C" w:rsidP="00A65358">
      <w:pPr>
        <w:ind w:left="3520" w:right="-7"/>
        <w:outlineLvl w:val="0"/>
      </w:pPr>
      <w:r w:rsidRPr="007E4CC3">
        <w:rPr>
          <w:rStyle w:val="90"/>
          <w:sz w:val="24"/>
          <w:szCs w:val="24"/>
        </w:rPr>
        <w:t>Средняя группа (пятый год жизни)</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Продолжается развитие скелета, мышц, изменяются пропорции тела. Слабо, но проявляются различия в строении тела мальчиков и девочек.</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Психические функции. Ведущим психическим процессом в данном возрасте является 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w:t>
      </w:r>
    </w:p>
    <w:p w:rsidR="00F24B1C" w:rsidRPr="007E4CC3" w:rsidRDefault="00F24B1C" w:rsidP="00084FD5">
      <w:pPr>
        <w:pStyle w:val="22"/>
        <w:shd w:val="clear" w:color="auto" w:fill="auto"/>
        <w:ind w:right="-7" w:firstLine="0"/>
        <w:rPr>
          <w:sz w:val="24"/>
          <w:szCs w:val="24"/>
        </w:rPr>
      </w:pPr>
      <w:r>
        <w:rPr>
          <w:color w:val="000000"/>
          <w:sz w:val="24"/>
          <w:szCs w:val="24"/>
          <w:lang w:eastAsia="ru-RU"/>
        </w:rPr>
        <w:t xml:space="preserve">    </w:t>
      </w:r>
      <w:r w:rsidRPr="007E4CC3">
        <w:rPr>
          <w:color w:val="000000"/>
          <w:sz w:val="24"/>
          <w:szCs w:val="24"/>
          <w:lang w:eastAsia="ru-RU"/>
        </w:rPr>
        <w:t>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наглядно-схематическое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w:t>
      </w:r>
    </w:p>
    <w:p w:rsidR="00F24B1C" w:rsidRPr="007E4CC3" w:rsidRDefault="00F24B1C" w:rsidP="00084FD5">
      <w:pPr>
        <w:pStyle w:val="22"/>
        <w:shd w:val="clear" w:color="auto" w:fill="auto"/>
        <w:tabs>
          <w:tab w:val="left" w:pos="9513"/>
        </w:tabs>
        <w:ind w:right="-7" w:firstLine="0"/>
        <w:rPr>
          <w:sz w:val="24"/>
          <w:szCs w:val="24"/>
        </w:rPr>
      </w:pPr>
      <w:r>
        <w:rPr>
          <w:color w:val="000000"/>
          <w:sz w:val="24"/>
          <w:szCs w:val="24"/>
          <w:lang w:eastAsia="ru-RU"/>
        </w:rPr>
        <w:t xml:space="preserve">  </w:t>
      </w:r>
      <w:r w:rsidRPr="007E4CC3">
        <w:rPr>
          <w:color w:val="000000"/>
          <w:sz w:val="24"/>
          <w:szCs w:val="24"/>
          <w:lang w:eastAsia="ru-RU"/>
        </w:rPr>
        <w:t>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w:t>
      </w:r>
      <w:r>
        <w:rPr>
          <w:color w:val="000000"/>
          <w:sz w:val="24"/>
          <w:szCs w:val="24"/>
          <w:lang w:eastAsia="ru-RU"/>
        </w:rPr>
        <w:t xml:space="preserve"> </w:t>
      </w:r>
      <w:r w:rsidRPr="007E4CC3">
        <w:rPr>
          <w:color w:val="000000"/>
          <w:sz w:val="24"/>
          <w:szCs w:val="24"/>
          <w:lang w:eastAsia="ru-RU"/>
        </w:rPr>
        <w:t>любознательности.</w:t>
      </w:r>
      <w:r>
        <w:rPr>
          <w:color w:val="000000"/>
          <w:sz w:val="24"/>
          <w:szCs w:val="24"/>
          <w:lang w:eastAsia="ru-RU"/>
        </w:rPr>
        <w:t xml:space="preserve"> </w:t>
      </w:r>
      <w:r w:rsidRPr="007E4CC3">
        <w:rPr>
          <w:color w:val="000000"/>
          <w:sz w:val="24"/>
          <w:szCs w:val="24"/>
          <w:lang w:eastAsia="ru-RU"/>
        </w:rPr>
        <w:t>Детские виды деятельности. 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w:t>
      </w:r>
    </w:p>
    <w:p w:rsidR="00F24B1C" w:rsidRPr="007E4CC3" w:rsidRDefault="00F24B1C" w:rsidP="00084FD5">
      <w:pPr>
        <w:pStyle w:val="22"/>
        <w:shd w:val="clear" w:color="auto" w:fill="auto"/>
        <w:tabs>
          <w:tab w:val="left" w:pos="9513"/>
        </w:tabs>
        <w:ind w:right="-7" w:firstLine="0"/>
        <w:rPr>
          <w:sz w:val="24"/>
          <w:szCs w:val="24"/>
        </w:rPr>
      </w:pPr>
      <w:r>
        <w:rPr>
          <w:color w:val="000000"/>
          <w:sz w:val="24"/>
          <w:szCs w:val="24"/>
          <w:lang w:eastAsia="ru-RU"/>
        </w:rPr>
        <w:t xml:space="preserve">  </w:t>
      </w:r>
      <w:r w:rsidRPr="007E4CC3">
        <w:rPr>
          <w:color w:val="000000"/>
          <w:sz w:val="24"/>
          <w:szCs w:val="24"/>
          <w:lang w:eastAsia="ru-RU"/>
        </w:rPr>
        <w:t>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w:t>
      </w:r>
    </w:p>
    <w:p w:rsidR="00F24B1C" w:rsidRPr="007E4CC3" w:rsidRDefault="00F24B1C" w:rsidP="00084FD5">
      <w:pPr>
        <w:pStyle w:val="22"/>
        <w:shd w:val="clear" w:color="auto" w:fill="auto"/>
        <w:tabs>
          <w:tab w:val="left" w:pos="9513"/>
        </w:tabs>
        <w:ind w:right="-7" w:firstLine="0"/>
        <w:rPr>
          <w:sz w:val="24"/>
          <w:szCs w:val="24"/>
        </w:rPr>
      </w:pPr>
      <w:r>
        <w:rPr>
          <w:color w:val="000000"/>
          <w:sz w:val="24"/>
          <w:szCs w:val="24"/>
          <w:lang w:eastAsia="ru-RU"/>
        </w:rPr>
        <w:t xml:space="preserve">   </w:t>
      </w:r>
      <w:r w:rsidRPr="007E4CC3">
        <w:rPr>
          <w:color w:val="000000"/>
          <w:sz w:val="24"/>
          <w:szCs w:val="24"/>
          <w:lang w:eastAsia="ru-RU"/>
        </w:rPr>
        <w:t>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w:t>
      </w:r>
    </w:p>
    <w:p w:rsidR="00F24B1C" w:rsidRPr="007E4CC3" w:rsidRDefault="00F24B1C" w:rsidP="00084FD5">
      <w:pPr>
        <w:pStyle w:val="22"/>
        <w:shd w:val="clear" w:color="auto" w:fill="auto"/>
        <w:tabs>
          <w:tab w:val="left" w:pos="9513"/>
        </w:tabs>
        <w:ind w:right="-7" w:firstLine="0"/>
        <w:rPr>
          <w:sz w:val="24"/>
          <w:szCs w:val="24"/>
        </w:rPr>
      </w:pPr>
      <w:r>
        <w:rPr>
          <w:color w:val="000000"/>
          <w:sz w:val="24"/>
          <w:szCs w:val="24"/>
          <w:lang w:eastAsia="ru-RU"/>
        </w:rPr>
        <w:t xml:space="preserve">   </w:t>
      </w:r>
      <w:r w:rsidRPr="007E4CC3">
        <w:rPr>
          <w:color w:val="000000"/>
          <w:sz w:val="24"/>
          <w:szCs w:val="24"/>
          <w:lang w:eastAsia="ru-RU"/>
        </w:rPr>
        <w:t>Продуктивные виды деятельности способствуют развитию мелкой моторики рук.</w:t>
      </w:r>
    </w:p>
    <w:p w:rsidR="00F24B1C" w:rsidRPr="007E4CC3" w:rsidRDefault="00F24B1C" w:rsidP="00084FD5">
      <w:pPr>
        <w:pStyle w:val="22"/>
        <w:shd w:val="clear" w:color="auto" w:fill="auto"/>
        <w:tabs>
          <w:tab w:val="left" w:pos="9513"/>
        </w:tabs>
        <w:ind w:right="-7" w:firstLine="0"/>
        <w:rPr>
          <w:sz w:val="24"/>
          <w:szCs w:val="24"/>
        </w:rPr>
      </w:pPr>
      <w:r>
        <w:rPr>
          <w:color w:val="000000"/>
          <w:sz w:val="24"/>
          <w:szCs w:val="24"/>
          <w:lang w:eastAsia="ru-RU"/>
        </w:rPr>
        <w:t xml:space="preserve">   </w:t>
      </w:r>
      <w:r w:rsidRPr="007E4CC3">
        <w:rPr>
          <w:color w:val="000000"/>
          <w:sz w:val="24"/>
          <w:szCs w:val="24"/>
          <w:lang w:eastAsia="ru-RU"/>
        </w:rPr>
        <w:t>Коммуникация и социализация. В общении со взрослыми интенсивно формируются внеситуативные формы общения, в частности - внеситуативно</w:t>
      </w:r>
      <w:r w:rsidRPr="007E4CC3">
        <w:rPr>
          <w:color w:val="000000"/>
          <w:sz w:val="24"/>
          <w:szCs w:val="24"/>
          <w:lang w:eastAsia="ru-RU"/>
        </w:rPr>
        <w:softHyphen/>
        <w:t>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w:t>
      </w:r>
    </w:p>
    <w:p w:rsidR="00F24B1C" w:rsidRPr="007E4CC3" w:rsidRDefault="00F24B1C" w:rsidP="00084FD5">
      <w:pPr>
        <w:pStyle w:val="22"/>
        <w:shd w:val="clear" w:color="auto" w:fill="auto"/>
        <w:tabs>
          <w:tab w:val="left" w:pos="9513"/>
        </w:tabs>
        <w:ind w:right="-7" w:firstLine="0"/>
        <w:rPr>
          <w:sz w:val="24"/>
          <w:szCs w:val="24"/>
        </w:rPr>
      </w:pPr>
      <w:r>
        <w:rPr>
          <w:color w:val="000000"/>
          <w:sz w:val="24"/>
          <w:szCs w:val="24"/>
          <w:lang w:eastAsia="ru-RU"/>
        </w:rPr>
        <w:t xml:space="preserve">   </w:t>
      </w:r>
      <w:r w:rsidRPr="007E4CC3">
        <w:rPr>
          <w:color w:val="000000"/>
          <w:sz w:val="24"/>
          <w:szCs w:val="24"/>
          <w:lang w:eastAsia="ru-RU"/>
        </w:rPr>
        <w:t>Саморегуляция. 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выполнять роль планирования и регуляции поведения.</w:t>
      </w:r>
    </w:p>
    <w:p w:rsidR="00F24B1C" w:rsidRPr="007E4CC3" w:rsidRDefault="00F24B1C" w:rsidP="00084FD5">
      <w:pPr>
        <w:pStyle w:val="22"/>
        <w:shd w:val="clear" w:color="auto" w:fill="auto"/>
        <w:tabs>
          <w:tab w:val="left" w:pos="9513"/>
        </w:tabs>
        <w:ind w:right="-7" w:firstLine="0"/>
        <w:rPr>
          <w:sz w:val="24"/>
          <w:szCs w:val="24"/>
        </w:rPr>
      </w:pPr>
      <w:r>
        <w:rPr>
          <w:color w:val="000000"/>
          <w:sz w:val="24"/>
          <w:szCs w:val="24"/>
          <w:lang w:eastAsia="ru-RU"/>
        </w:rPr>
        <w:t xml:space="preserve">  </w:t>
      </w:r>
      <w:r w:rsidRPr="007E4CC3">
        <w:rPr>
          <w:color w:val="000000"/>
          <w:sz w:val="24"/>
          <w:szCs w:val="24"/>
          <w:lang w:eastAsia="ru-RU"/>
        </w:rPr>
        <w:t>Интенсивно формируются социальные эмоции (чувство стыда, смущение, гордость, зависть, переживание успеха-неуспеха и др.).</w:t>
      </w:r>
    </w:p>
    <w:p w:rsidR="00F24B1C" w:rsidRPr="007E4CC3" w:rsidRDefault="00F24B1C" w:rsidP="00084FD5">
      <w:pPr>
        <w:pStyle w:val="22"/>
        <w:shd w:val="clear" w:color="auto" w:fill="auto"/>
        <w:tabs>
          <w:tab w:val="left" w:pos="9513"/>
        </w:tabs>
        <w:ind w:right="-7" w:firstLine="0"/>
        <w:rPr>
          <w:sz w:val="24"/>
          <w:szCs w:val="24"/>
        </w:rPr>
      </w:pPr>
      <w:r>
        <w:rPr>
          <w:color w:val="000000"/>
          <w:sz w:val="24"/>
          <w:szCs w:val="24"/>
          <w:lang w:eastAsia="ru-RU"/>
        </w:rPr>
        <w:t xml:space="preserve">  </w:t>
      </w:r>
      <w:r w:rsidRPr="007E4CC3">
        <w:rPr>
          <w:color w:val="000000"/>
          <w:sz w:val="24"/>
          <w:szCs w:val="24"/>
          <w:lang w:eastAsia="ru-RU"/>
        </w:rPr>
        <w:t>Личность и самооценка. У ребенка интенсивно формируется периферия самосознания, продолжает формироваться дифференцированная самооценка.</w:t>
      </w:r>
      <w:r>
        <w:rPr>
          <w:color w:val="000000"/>
          <w:sz w:val="24"/>
          <w:szCs w:val="24"/>
          <w:lang w:eastAsia="ru-RU"/>
        </w:rPr>
        <w:t xml:space="preserve">  </w:t>
      </w:r>
      <w:r w:rsidRPr="007E4CC3">
        <w:rPr>
          <w:color w:val="000000"/>
          <w:sz w:val="24"/>
          <w:szCs w:val="24"/>
          <w:lang w:eastAsia="ru-RU"/>
        </w:rPr>
        <w:t>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было-будет).</w:t>
      </w:r>
    </w:p>
    <w:p w:rsidR="00F24B1C" w:rsidRPr="007E4CC3" w:rsidRDefault="00F24B1C" w:rsidP="00A65358">
      <w:pPr>
        <w:ind w:right="-1"/>
        <w:outlineLvl w:val="0"/>
      </w:pPr>
      <w:r w:rsidRPr="007E4CC3">
        <w:rPr>
          <w:rStyle w:val="90"/>
          <w:sz w:val="24"/>
          <w:szCs w:val="24"/>
        </w:rPr>
        <w:t>Старшая группа (шестой год жизни)</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Развитие центральной нервной и опорно-двигательной систем, зрительно</w:t>
      </w:r>
      <w:r w:rsidRPr="007E4CC3">
        <w:rPr>
          <w:color w:val="000000"/>
          <w:sz w:val="24"/>
          <w:szCs w:val="24"/>
          <w:lang w:eastAsia="ru-RU"/>
        </w:rPr>
        <w:softHyphen/>
        <w:t>моторной координации позволяет ребенку значительно расширить доступный набор двигательных стереотипов.</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Психические функции. 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сообразной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Детские виды деятельности. 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Интенсивно развиваются продуктивные виды деятельности, которые способствуют развитию творческого воображения и самовыражения ребенка.</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Продуктивные виды деятельности могут осуществляться в ходе совместной деятельности.</w:t>
      </w:r>
    </w:p>
    <w:p w:rsidR="00F24B1C" w:rsidRPr="007E4CC3" w:rsidRDefault="00F24B1C" w:rsidP="00A737AB">
      <w:pPr>
        <w:pStyle w:val="22"/>
        <w:shd w:val="clear" w:color="auto" w:fill="auto"/>
        <w:tabs>
          <w:tab w:val="left" w:pos="8227"/>
        </w:tabs>
        <w:ind w:right="-1" w:firstLine="560"/>
        <w:rPr>
          <w:sz w:val="24"/>
          <w:szCs w:val="24"/>
        </w:rPr>
      </w:pPr>
      <w:r w:rsidRPr="007E4CC3">
        <w:rPr>
          <w:color w:val="000000"/>
          <w:sz w:val="24"/>
          <w:szCs w:val="24"/>
          <w:lang w:eastAsia="ru-RU"/>
        </w:rPr>
        <w:t>Коммуникация и социализация. В общении со взрослыми интенсивно формируются внеситуативно-познавательная и внеситуативно-личностная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w:t>
      </w:r>
      <w:r>
        <w:rPr>
          <w:color w:val="000000"/>
          <w:sz w:val="24"/>
          <w:szCs w:val="24"/>
          <w:lang w:eastAsia="ru-RU"/>
        </w:rPr>
        <w:t xml:space="preserve">ослых. Со сверстниками начинает </w:t>
      </w:r>
      <w:r w:rsidRPr="007E4CC3">
        <w:rPr>
          <w:color w:val="000000"/>
          <w:sz w:val="24"/>
          <w:szCs w:val="24"/>
          <w:lang w:eastAsia="ru-RU"/>
        </w:rPr>
        <w:t>формироваться</w:t>
      </w:r>
      <w:r>
        <w:rPr>
          <w:color w:val="000000"/>
          <w:sz w:val="24"/>
          <w:szCs w:val="24"/>
          <w:lang w:eastAsia="ru-RU"/>
        </w:rPr>
        <w:t xml:space="preserve"> </w:t>
      </w:r>
      <w:r w:rsidRPr="007E4CC3">
        <w:rPr>
          <w:color w:val="000000"/>
          <w:sz w:val="24"/>
          <w:szCs w:val="24"/>
          <w:lang w:eastAsia="ru-RU"/>
        </w:rPr>
        <w:t>внеситуативно-деловая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w:t>
      </w:r>
    </w:p>
    <w:p w:rsidR="00F24B1C" w:rsidRPr="007E4CC3" w:rsidRDefault="00F24B1C" w:rsidP="00A737AB">
      <w:pPr>
        <w:pStyle w:val="22"/>
        <w:shd w:val="clear" w:color="auto" w:fill="auto"/>
        <w:tabs>
          <w:tab w:val="left" w:pos="2480"/>
          <w:tab w:val="left" w:pos="4088"/>
          <w:tab w:val="left" w:pos="6752"/>
        </w:tabs>
        <w:ind w:right="-1" w:firstLine="560"/>
        <w:rPr>
          <w:sz w:val="24"/>
          <w:szCs w:val="24"/>
        </w:rPr>
      </w:pPr>
      <w:r>
        <w:rPr>
          <w:color w:val="000000"/>
          <w:sz w:val="24"/>
          <w:szCs w:val="24"/>
          <w:lang w:eastAsia="ru-RU"/>
        </w:rPr>
        <w:t xml:space="preserve">Детские  </w:t>
      </w:r>
      <w:r w:rsidRPr="007E4CC3">
        <w:rPr>
          <w:color w:val="000000"/>
          <w:sz w:val="24"/>
          <w:szCs w:val="24"/>
          <w:lang w:eastAsia="ru-RU"/>
        </w:rPr>
        <w:t>группы</w:t>
      </w:r>
      <w:r w:rsidRPr="007E4CC3">
        <w:rPr>
          <w:color w:val="000000"/>
          <w:sz w:val="24"/>
          <w:szCs w:val="24"/>
          <w:lang w:eastAsia="ru-RU"/>
        </w:rPr>
        <w:tab/>
        <w:t>характеризуются</w:t>
      </w:r>
      <w:r>
        <w:rPr>
          <w:color w:val="000000"/>
          <w:sz w:val="24"/>
          <w:szCs w:val="24"/>
          <w:lang w:eastAsia="ru-RU"/>
        </w:rPr>
        <w:t xml:space="preserve"> </w:t>
      </w:r>
      <w:r w:rsidRPr="007E4CC3">
        <w:rPr>
          <w:color w:val="000000"/>
          <w:sz w:val="24"/>
          <w:szCs w:val="24"/>
          <w:lang w:eastAsia="ru-RU"/>
        </w:rPr>
        <w:t>стабильной структурой</w:t>
      </w:r>
      <w:r>
        <w:rPr>
          <w:color w:val="000000"/>
          <w:sz w:val="24"/>
          <w:szCs w:val="24"/>
          <w:lang w:eastAsia="ru-RU"/>
        </w:rPr>
        <w:t xml:space="preserve"> </w:t>
      </w:r>
      <w:r w:rsidRPr="007E4CC3">
        <w:rPr>
          <w:color w:val="000000"/>
          <w:sz w:val="24"/>
          <w:szCs w:val="24"/>
          <w:lang w:eastAsia="ru-RU"/>
        </w:rPr>
        <w:t>взаимоотношений между детьми.</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Саморегуляция. 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Личность и самооценка. 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w:t>
      </w:r>
    </w:p>
    <w:p w:rsidR="00F24B1C" w:rsidRPr="007E4CC3" w:rsidRDefault="00F24B1C" w:rsidP="00A65358">
      <w:pPr>
        <w:ind w:right="-1"/>
        <w:outlineLvl w:val="0"/>
      </w:pPr>
      <w:r w:rsidRPr="007E4CC3">
        <w:rPr>
          <w:rStyle w:val="90"/>
          <w:sz w:val="24"/>
          <w:szCs w:val="24"/>
        </w:rPr>
        <w:t>Подготовительная к школе группа (седьмой год жизни)</w:t>
      </w:r>
    </w:p>
    <w:p w:rsidR="00F24B1C" w:rsidRPr="007E4CC3" w:rsidRDefault="00F24B1C" w:rsidP="003F45EF">
      <w:pPr>
        <w:pStyle w:val="22"/>
        <w:shd w:val="clear" w:color="auto" w:fill="auto"/>
        <w:ind w:right="-1" w:firstLine="560"/>
        <w:rPr>
          <w:sz w:val="24"/>
          <w:szCs w:val="24"/>
        </w:rPr>
      </w:pPr>
      <w:r w:rsidRPr="007E4CC3">
        <w:rPr>
          <w:color w:val="000000"/>
          <w:sz w:val="24"/>
          <w:szCs w:val="24"/>
          <w:lang w:eastAsia="ru-RU"/>
        </w:rPr>
        <w:t>В период от пяти до семи лет наблюдается выраженное увеличение скорости роста тела ребенка в длину («полуростовой скачок роста»), причем конечности в это время растут быстрее, чем туловище. Изменяются кости, формирующие облик лица.</w:t>
      </w:r>
    </w:p>
    <w:p w:rsidR="00F24B1C" w:rsidRPr="007E4CC3" w:rsidRDefault="00F24B1C" w:rsidP="003F45EF">
      <w:pPr>
        <w:pStyle w:val="22"/>
        <w:shd w:val="clear" w:color="auto" w:fill="auto"/>
        <w:ind w:firstLine="851"/>
        <w:rPr>
          <w:sz w:val="24"/>
          <w:szCs w:val="24"/>
        </w:rPr>
      </w:pPr>
      <w:r w:rsidRPr="007E4CC3">
        <w:rPr>
          <w:color w:val="000000"/>
          <w:sz w:val="24"/>
          <w:szCs w:val="24"/>
          <w:lang w:eastAsia="ru-RU"/>
        </w:rPr>
        <w:t>Функциональное созревание.</w:t>
      </w:r>
    </w:p>
    <w:p w:rsidR="00F24B1C" w:rsidRPr="007E4CC3" w:rsidRDefault="00F24B1C" w:rsidP="003F45EF">
      <w:pPr>
        <w:pStyle w:val="22"/>
        <w:shd w:val="clear" w:color="auto" w:fill="auto"/>
        <w:ind w:firstLine="851"/>
        <w:rPr>
          <w:sz w:val="24"/>
          <w:szCs w:val="24"/>
        </w:rPr>
      </w:pPr>
      <w:r w:rsidRPr="007E4CC3">
        <w:rPr>
          <w:color w:val="000000"/>
          <w:sz w:val="24"/>
          <w:szCs w:val="24"/>
          <w:lang w:eastAsia="ru-RU"/>
        </w:rPr>
        <w:t>Уровень развития костной и мышечной систем, наработка двигательных стереотипов</w:t>
      </w:r>
      <w:r>
        <w:rPr>
          <w:color w:val="000000"/>
          <w:sz w:val="24"/>
          <w:szCs w:val="24"/>
          <w:lang w:eastAsia="ru-RU"/>
        </w:rPr>
        <w:t xml:space="preserve"> </w:t>
      </w:r>
      <w:r w:rsidRPr="007E4CC3">
        <w:rPr>
          <w:color w:val="000000"/>
          <w:sz w:val="24"/>
          <w:szCs w:val="24"/>
          <w:lang w:eastAsia="ru-RU"/>
        </w:rPr>
        <w:t>отвечают требованиям длительных подвижных игр. Скелетные мы</w:t>
      </w:r>
      <w:r w:rsidRPr="007E4CC3">
        <w:rPr>
          <w:sz w:val="24"/>
          <w:szCs w:val="24"/>
        </w:rPr>
        <w:t>шц</w:t>
      </w:r>
      <w:r w:rsidRPr="007E4CC3">
        <w:rPr>
          <w:color w:val="000000"/>
          <w:sz w:val="24"/>
          <w:szCs w:val="24"/>
          <w:lang w:eastAsia="ru-RU"/>
        </w:rPr>
        <w:t>ы детей этого возраста хорошо приспособлены к длительным, но не слишком высоким по точности и мощности нагрузкам.</w:t>
      </w:r>
    </w:p>
    <w:p w:rsidR="00F24B1C" w:rsidRPr="007E4CC3" w:rsidRDefault="00F24B1C" w:rsidP="003F45EF">
      <w:pPr>
        <w:pStyle w:val="22"/>
        <w:shd w:val="clear" w:color="auto" w:fill="auto"/>
        <w:ind w:firstLine="851"/>
        <w:rPr>
          <w:sz w:val="24"/>
          <w:szCs w:val="24"/>
        </w:rPr>
      </w:pPr>
      <w:r w:rsidRPr="007E4CC3">
        <w:rPr>
          <w:color w:val="000000"/>
          <w:sz w:val="24"/>
          <w:szCs w:val="24"/>
          <w:lang w:eastAsia="ru-RU"/>
        </w:rPr>
        <w:t>Качественные изменения в развитии телесной сферы ребенка (полуростовой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w:t>
      </w:r>
    </w:p>
    <w:p w:rsidR="00F24B1C" w:rsidRPr="007E4CC3" w:rsidRDefault="00F24B1C" w:rsidP="003F45EF">
      <w:pPr>
        <w:pStyle w:val="22"/>
        <w:shd w:val="clear" w:color="auto" w:fill="auto"/>
        <w:ind w:firstLine="851"/>
        <w:rPr>
          <w:sz w:val="24"/>
          <w:szCs w:val="24"/>
        </w:rPr>
      </w:pPr>
      <w:r w:rsidRPr="007E4CC3">
        <w:rPr>
          <w:color w:val="000000"/>
          <w:sz w:val="24"/>
          <w:szCs w:val="24"/>
          <w:lang w:eastAsia="ru-RU"/>
        </w:rPr>
        <w:t>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w:t>
      </w:r>
    </w:p>
    <w:p w:rsidR="00F24B1C" w:rsidRPr="007E4CC3" w:rsidRDefault="00F24B1C" w:rsidP="003F45EF">
      <w:pPr>
        <w:pStyle w:val="22"/>
        <w:shd w:val="clear" w:color="auto" w:fill="auto"/>
        <w:ind w:firstLine="851"/>
        <w:rPr>
          <w:sz w:val="24"/>
          <w:szCs w:val="24"/>
        </w:rPr>
      </w:pPr>
      <w:r w:rsidRPr="007E4CC3">
        <w:rPr>
          <w:color w:val="000000"/>
          <w:sz w:val="24"/>
          <w:szCs w:val="24"/>
          <w:lang w:eastAsia="ru-RU"/>
        </w:rPr>
        <w:t>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w:t>
      </w:r>
    </w:p>
    <w:p w:rsidR="00F24B1C" w:rsidRPr="007E4CC3" w:rsidRDefault="00F24B1C" w:rsidP="003F45EF">
      <w:pPr>
        <w:pStyle w:val="22"/>
        <w:shd w:val="clear" w:color="auto" w:fill="auto"/>
        <w:ind w:firstLine="851"/>
        <w:rPr>
          <w:sz w:val="24"/>
          <w:szCs w:val="24"/>
        </w:rPr>
      </w:pPr>
      <w:r w:rsidRPr="007E4CC3">
        <w:rPr>
          <w:color w:val="000000"/>
          <w:sz w:val="24"/>
          <w:szCs w:val="24"/>
          <w:lang w:eastAsia="ru-RU"/>
        </w:rPr>
        <w:t>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w:t>
      </w:r>
    </w:p>
    <w:p w:rsidR="00F24B1C" w:rsidRPr="007E4CC3" w:rsidRDefault="00F24B1C" w:rsidP="003F45EF">
      <w:pPr>
        <w:pStyle w:val="22"/>
        <w:shd w:val="clear" w:color="auto" w:fill="auto"/>
        <w:ind w:firstLine="851"/>
        <w:rPr>
          <w:sz w:val="24"/>
          <w:szCs w:val="24"/>
        </w:rPr>
      </w:pPr>
      <w:r w:rsidRPr="007E4CC3">
        <w:rPr>
          <w:color w:val="000000"/>
          <w:sz w:val="24"/>
          <w:szCs w:val="24"/>
          <w:lang w:eastAsia="ru-RU"/>
        </w:rPr>
        <w:t>Психические функции. К шести-семи годам особую значимость приобретает процесс</w:t>
      </w:r>
      <w:r>
        <w:rPr>
          <w:color w:val="000000"/>
          <w:sz w:val="24"/>
          <w:szCs w:val="24"/>
          <w:lang w:eastAsia="ru-RU"/>
        </w:rPr>
        <w:t xml:space="preserve"> </w:t>
      </w:r>
      <w:r w:rsidRPr="007E4CC3">
        <w:rPr>
          <w:color w:val="000000"/>
          <w:sz w:val="24"/>
          <w:szCs w:val="24"/>
          <w:lang w:eastAsia="ru-RU"/>
        </w:rPr>
        <w:t>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сенситивный для становления когнитивных функций, в первую очередь произвольного внимания и памяти. Время сосредоточенного внимания, работы без отвлечений по инструкции достигает 10-15 минут.</w:t>
      </w:r>
    </w:p>
    <w:p w:rsidR="00F24B1C" w:rsidRPr="007E4CC3" w:rsidRDefault="00F24B1C" w:rsidP="003F45EF">
      <w:pPr>
        <w:pStyle w:val="22"/>
        <w:shd w:val="clear" w:color="auto" w:fill="auto"/>
        <w:ind w:firstLine="851"/>
        <w:rPr>
          <w:sz w:val="24"/>
          <w:szCs w:val="24"/>
        </w:rPr>
      </w:pPr>
      <w:r w:rsidRPr="007E4CC3">
        <w:rPr>
          <w:color w:val="000000"/>
          <w:sz w:val="24"/>
          <w:szCs w:val="24"/>
          <w:lang w:eastAsia="ru-RU"/>
        </w:rPr>
        <w:t>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 классификации, сериации,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диалогическая и некоторые виды монологической речи, формируются предпосылки к обучению чтения. Активный словарный запас достигает 3,5 - 7 тысяч слов.</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Детские виды деятельности. Процессуальная сюжетно-ролевая игра сменяется результативной игрой (игры с правилами, настольные игры). Игровое пространство усложняется.</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постройки как по собственному замыслу, так и по условиям.</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Коммуникация и социализация. В общении со взрослыми интенсивно проявляется внеситуативно-личностная форма общения. В общении со сверстниками преобладает внеситуативно-деловая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 просоциальных форм поведения, феномен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Саморегуляция. 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w:t>
      </w:r>
    </w:p>
    <w:p w:rsidR="00F24B1C" w:rsidRDefault="00F24B1C" w:rsidP="003F45EF">
      <w:pPr>
        <w:pStyle w:val="22"/>
        <w:shd w:val="clear" w:color="auto" w:fill="auto"/>
        <w:ind w:right="-143" w:firstLine="709"/>
        <w:rPr>
          <w:color w:val="000000"/>
          <w:sz w:val="24"/>
          <w:szCs w:val="24"/>
          <w:lang w:eastAsia="ru-RU"/>
        </w:rPr>
      </w:pPr>
      <w:r w:rsidRPr="007E4CC3">
        <w:rPr>
          <w:color w:val="000000"/>
          <w:sz w:val="24"/>
          <w:szCs w:val="24"/>
          <w:lang w:eastAsia="ru-RU"/>
        </w:rPr>
        <w:t>Личность и самооценка. Складывается иерархия мотивов. Формируется дифференцированность самооценки и уровень притязаний. Преобладает высокая, неадекватная самооценка. Ребенок стремится к сохранению позитивной самооценки. Формируются внутренняя позиция школьника; гендерная и полоролевая идентичность, основы гражданской идентичности (представление о принадлежности к своей семье, национальная, религиозная принадлежность, соотнесение с названием своего места жительства, со своей культурой и страной); первичная картина мира, которая включает представление о себе, о других людях и мире в целом, чувство справедливости.</w:t>
      </w:r>
    </w:p>
    <w:p w:rsidR="00F24B1C" w:rsidRPr="007E4CC3" w:rsidRDefault="00F24B1C" w:rsidP="003F45EF">
      <w:pPr>
        <w:pStyle w:val="22"/>
        <w:shd w:val="clear" w:color="auto" w:fill="auto"/>
        <w:ind w:right="-143" w:firstLine="709"/>
        <w:rPr>
          <w:sz w:val="24"/>
          <w:szCs w:val="24"/>
        </w:rPr>
      </w:pPr>
    </w:p>
    <w:p w:rsidR="00F24B1C" w:rsidRPr="007E4CC3" w:rsidRDefault="00F24B1C" w:rsidP="00A65358">
      <w:pPr>
        <w:pStyle w:val="10"/>
        <w:keepNext/>
        <w:keepLines/>
        <w:shd w:val="clear" w:color="auto" w:fill="auto"/>
        <w:tabs>
          <w:tab w:val="left" w:pos="2586"/>
        </w:tabs>
        <w:ind w:right="-143"/>
        <w:rPr>
          <w:sz w:val="24"/>
          <w:szCs w:val="24"/>
        </w:rPr>
      </w:pPr>
      <w:bookmarkStart w:id="0" w:name="bookmark3"/>
      <w:r w:rsidRPr="007E4CC3">
        <w:rPr>
          <w:color w:val="000000"/>
          <w:sz w:val="24"/>
          <w:szCs w:val="24"/>
          <w:lang w:eastAsia="ru-RU"/>
        </w:rPr>
        <w:t>1.2. Планируемые результаты освоения Программы.</w:t>
      </w:r>
      <w:bookmarkEnd w:id="0"/>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Планируемые результаты освоения Программы - это целевые ориентиры дошкольного образования (п. 4.1.ФГОС ДО),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
    <w:p w:rsidR="00F24B1C" w:rsidRPr="007E4CC3" w:rsidRDefault="00F24B1C" w:rsidP="008C2487">
      <w:pPr>
        <w:pStyle w:val="10"/>
        <w:keepNext/>
        <w:keepLines/>
        <w:numPr>
          <w:ilvl w:val="2"/>
          <w:numId w:val="5"/>
        </w:numPr>
        <w:shd w:val="clear" w:color="auto" w:fill="auto"/>
        <w:ind w:left="0" w:right="-143" w:firstLine="0"/>
        <w:rPr>
          <w:sz w:val="24"/>
          <w:szCs w:val="24"/>
        </w:rPr>
      </w:pPr>
      <w:bookmarkStart w:id="1" w:name="bookmark4"/>
      <w:r w:rsidRPr="007E4CC3">
        <w:rPr>
          <w:color w:val="000000"/>
          <w:sz w:val="24"/>
          <w:szCs w:val="24"/>
          <w:lang w:eastAsia="ru-RU"/>
        </w:rPr>
        <w:t>Планируемые результаты освоения Программы в каждой возрастной группе, конкретизирующие требования ФГОС к целевым</w:t>
      </w:r>
      <w:bookmarkEnd w:id="1"/>
      <w:r w:rsidRPr="007E4CC3">
        <w:rPr>
          <w:color w:val="000000"/>
          <w:sz w:val="24"/>
          <w:szCs w:val="24"/>
          <w:lang w:eastAsia="ru-RU"/>
        </w:rPr>
        <w:t xml:space="preserve"> ориентирам по ФОП.</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(п. 4.1. ФГОС ДО). Освоение программы не сопровождается проведением промежуточных аттестаций и итоговой аттестации обучающихся.</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В соответствии с п. 4.5 ФГОС ДО целевые ориентиры не могут служить непосредственным основанием при решении управленческих задач, включая:</w:t>
      </w:r>
    </w:p>
    <w:p w:rsidR="00F24B1C" w:rsidRPr="007E4CC3" w:rsidRDefault="00F24B1C" w:rsidP="003F45EF">
      <w:pPr>
        <w:pStyle w:val="22"/>
        <w:numPr>
          <w:ilvl w:val="0"/>
          <w:numId w:val="2"/>
        </w:numPr>
        <w:shd w:val="clear" w:color="auto" w:fill="auto"/>
        <w:tabs>
          <w:tab w:val="left" w:pos="880"/>
        </w:tabs>
        <w:spacing w:line="280" w:lineRule="exact"/>
        <w:ind w:right="-143" w:firstLine="709"/>
        <w:rPr>
          <w:sz w:val="24"/>
          <w:szCs w:val="24"/>
        </w:rPr>
      </w:pPr>
      <w:r w:rsidRPr="007E4CC3">
        <w:rPr>
          <w:color w:val="000000"/>
          <w:sz w:val="24"/>
          <w:szCs w:val="24"/>
          <w:lang w:eastAsia="ru-RU"/>
        </w:rPr>
        <w:t>аттестацию педагогических кадров;</w:t>
      </w:r>
    </w:p>
    <w:p w:rsidR="00F24B1C" w:rsidRPr="007E4CC3" w:rsidRDefault="00F24B1C" w:rsidP="003F45EF">
      <w:pPr>
        <w:pStyle w:val="22"/>
        <w:numPr>
          <w:ilvl w:val="0"/>
          <w:numId w:val="2"/>
        </w:numPr>
        <w:shd w:val="clear" w:color="auto" w:fill="auto"/>
        <w:tabs>
          <w:tab w:val="left" w:pos="880"/>
        </w:tabs>
        <w:spacing w:line="326" w:lineRule="exact"/>
        <w:ind w:right="-143" w:firstLine="709"/>
        <w:rPr>
          <w:sz w:val="24"/>
          <w:szCs w:val="24"/>
        </w:rPr>
      </w:pPr>
      <w:r w:rsidRPr="007E4CC3">
        <w:rPr>
          <w:color w:val="000000"/>
          <w:sz w:val="24"/>
          <w:szCs w:val="24"/>
          <w:lang w:eastAsia="ru-RU"/>
        </w:rPr>
        <w:t>оценку качества образования;</w:t>
      </w:r>
    </w:p>
    <w:p w:rsidR="00F24B1C" w:rsidRPr="007E4CC3" w:rsidRDefault="00F24B1C" w:rsidP="003F45EF">
      <w:pPr>
        <w:pStyle w:val="22"/>
        <w:numPr>
          <w:ilvl w:val="0"/>
          <w:numId w:val="2"/>
        </w:numPr>
        <w:shd w:val="clear" w:color="auto" w:fill="auto"/>
        <w:tabs>
          <w:tab w:val="left" w:pos="880"/>
        </w:tabs>
        <w:spacing w:line="326" w:lineRule="exact"/>
        <w:ind w:right="-143" w:firstLine="709"/>
        <w:rPr>
          <w:sz w:val="24"/>
          <w:szCs w:val="24"/>
        </w:rPr>
      </w:pPr>
      <w:r w:rsidRPr="007E4CC3">
        <w:rPr>
          <w:color w:val="000000"/>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F24B1C" w:rsidRPr="007E4CC3" w:rsidRDefault="00F24B1C" w:rsidP="003F45EF">
      <w:pPr>
        <w:pStyle w:val="22"/>
        <w:numPr>
          <w:ilvl w:val="0"/>
          <w:numId w:val="2"/>
        </w:numPr>
        <w:shd w:val="clear" w:color="auto" w:fill="auto"/>
        <w:tabs>
          <w:tab w:val="left" w:pos="880"/>
        </w:tabs>
        <w:ind w:right="-143" w:firstLine="709"/>
        <w:rPr>
          <w:sz w:val="24"/>
          <w:szCs w:val="24"/>
        </w:rPr>
      </w:pPr>
      <w:r w:rsidRPr="007E4CC3">
        <w:rPr>
          <w:color w:val="000000"/>
          <w:sz w:val="24"/>
          <w:szCs w:val="24"/>
          <w:lang w:eastAsia="ru-RU"/>
        </w:rPr>
        <w:t>распределение стимулирующего фонда оплаты труда работников СП.</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В соответствии с периодизацией психического развития ребёнка согласно культурно-исторической психологии, дошкольное детство подразделяется на: ранний (от двух до трех лет) и дошкольный возраст (от трех до семи лет).</w:t>
      </w:r>
    </w:p>
    <w:p w:rsidR="00F24B1C" w:rsidRPr="007E4CC3" w:rsidRDefault="00F24B1C" w:rsidP="003F45EF">
      <w:pPr>
        <w:pStyle w:val="22"/>
        <w:shd w:val="clear" w:color="auto" w:fill="auto"/>
        <w:ind w:right="-143" w:firstLine="709"/>
        <w:rPr>
          <w:sz w:val="24"/>
          <w:szCs w:val="24"/>
        </w:rPr>
      </w:pPr>
      <w:r w:rsidRPr="007E4CC3">
        <w:rPr>
          <w:color w:val="000000"/>
          <w:sz w:val="24"/>
          <w:szCs w:val="24"/>
          <w:lang w:eastAsia="ru-RU"/>
        </w:rPr>
        <w:t>Обозначенные в Программе возрастные ориентиры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F24B1C" w:rsidRPr="007E4CC3" w:rsidRDefault="00F24B1C" w:rsidP="009828FD">
      <w:pPr>
        <w:pStyle w:val="22"/>
        <w:shd w:val="clear" w:color="auto" w:fill="auto"/>
        <w:ind w:right="-143" w:firstLine="709"/>
        <w:rPr>
          <w:sz w:val="24"/>
          <w:szCs w:val="24"/>
        </w:rPr>
      </w:pPr>
      <w:r w:rsidRPr="007E4CC3">
        <w:rPr>
          <w:color w:val="000000"/>
          <w:sz w:val="24"/>
          <w:szCs w:val="24"/>
          <w:lang w:eastAsia="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Программы. Обозначенные различия не должны быть констатированы как трудности ребёнка в освоении Программы и не</w:t>
      </w:r>
    </w:p>
    <w:p w:rsidR="00F24B1C" w:rsidRPr="007E4CC3" w:rsidRDefault="00F24B1C" w:rsidP="009828FD">
      <w:pPr>
        <w:pStyle w:val="22"/>
        <w:shd w:val="clear" w:color="auto" w:fill="auto"/>
        <w:tabs>
          <w:tab w:val="left" w:leader="underscore" w:pos="9780"/>
        </w:tabs>
        <w:ind w:right="-143" w:firstLine="709"/>
        <w:rPr>
          <w:sz w:val="24"/>
          <w:szCs w:val="24"/>
        </w:rPr>
      </w:pPr>
      <w:r w:rsidRPr="007E4CC3">
        <w:rPr>
          <w:sz w:val="24"/>
          <w:szCs w:val="24"/>
        </w:rPr>
        <w:t>подразумевают его включения в соответствующую целевую группу.</w:t>
      </w:r>
    </w:p>
    <w:p w:rsidR="00F24B1C" w:rsidRPr="007E4CC3" w:rsidRDefault="00F24B1C" w:rsidP="00A65358">
      <w:pPr>
        <w:tabs>
          <w:tab w:val="left" w:leader="underscore" w:pos="4387"/>
          <w:tab w:val="left" w:leader="underscore" w:pos="9780"/>
        </w:tabs>
        <w:ind w:right="-143" w:firstLine="709"/>
        <w:jc w:val="both"/>
        <w:outlineLvl w:val="0"/>
      </w:pPr>
      <w:r w:rsidRPr="007E4CC3">
        <w:rPr>
          <w:rStyle w:val="102"/>
          <w:bCs w:val="0"/>
          <w:i w:val="0"/>
          <w:iCs w:val="0"/>
          <w:u w:val="none"/>
        </w:rPr>
        <w:t>К трем годам</w:t>
      </w:r>
    </w:p>
    <w:p w:rsidR="00F24B1C" w:rsidRPr="007E4CC3" w:rsidRDefault="00F24B1C" w:rsidP="009828FD">
      <w:pPr>
        <w:ind w:right="-143" w:firstLine="709"/>
        <w:jc w:val="both"/>
      </w:pPr>
      <w:r w:rsidRPr="007E4CC3">
        <w:rPr>
          <w:color w:val="000000"/>
        </w:rPr>
        <w:t>у ребёнка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rsidR="00F24B1C" w:rsidRPr="007E4CC3" w:rsidRDefault="00F24B1C" w:rsidP="009828FD">
      <w:pPr>
        <w:ind w:right="-143" w:firstLine="709"/>
        <w:jc w:val="both"/>
      </w:pPr>
      <w:r w:rsidRPr="007E4CC3">
        <w:rPr>
          <w:color w:val="000000"/>
        </w:rPr>
        <w:t xml:space="preserve">ребёнок демонстрирует элементарные культурно-гигиенические навыки, владеет </w:t>
      </w:r>
      <w:r w:rsidRPr="007E4CC3">
        <w:rPr>
          <w:rStyle w:val="30"/>
        </w:rPr>
        <w:t>простейшими навыками самообслуживания (одевание, раздевание, самостоятельно</w:t>
      </w:r>
    </w:p>
    <w:p w:rsidR="00F24B1C" w:rsidRPr="007E4CC3" w:rsidRDefault="00F24B1C" w:rsidP="009828FD">
      <w:pPr>
        <w:ind w:right="-143" w:firstLine="709"/>
        <w:jc w:val="both"/>
      </w:pPr>
      <w:r w:rsidRPr="007E4CC3">
        <w:rPr>
          <w:color w:val="000000"/>
        </w:rPr>
        <w:t>ест и тому подобное);</w:t>
      </w:r>
    </w:p>
    <w:p w:rsidR="00F24B1C" w:rsidRPr="007E4CC3" w:rsidRDefault="00F24B1C" w:rsidP="009828FD">
      <w:pPr>
        <w:ind w:right="-143" w:firstLine="709"/>
        <w:jc w:val="both"/>
      </w:pPr>
      <w:r w:rsidRPr="007E4CC3">
        <w:rPr>
          <w:color w:val="000000"/>
        </w:rPr>
        <w:t>ребёнок стремится к общению со взрослыми, реагирует на их</w:t>
      </w:r>
      <w:r>
        <w:rPr>
          <w:color w:val="000000"/>
        </w:rPr>
        <w:t xml:space="preserve"> </w:t>
      </w:r>
      <w:r w:rsidRPr="007E4CC3">
        <w:rPr>
          <w:color w:val="000000"/>
        </w:rPr>
        <w:t>настроение; ребёнок проявляет интерес к сверстникам; наблюдает за их действиями и подражает им; играет рядом;</w:t>
      </w:r>
    </w:p>
    <w:p w:rsidR="00F24B1C" w:rsidRPr="007E4CC3" w:rsidRDefault="00F24B1C" w:rsidP="009828FD">
      <w:pPr>
        <w:ind w:right="-143" w:firstLine="709"/>
        <w:jc w:val="both"/>
      </w:pPr>
      <w:r w:rsidRPr="007E4CC3">
        <w:rPr>
          <w:color w:val="000000"/>
        </w:rPr>
        <w:t>ребёнок понимает и выполняет простые поручения взрослого; ребёнок стремится проявлять самостоятельность в бытовом и игровом поведении; 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F24B1C" w:rsidRPr="007E4CC3" w:rsidRDefault="00F24B1C" w:rsidP="009828FD">
      <w:pPr>
        <w:ind w:right="-143" w:firstLine="709"/>
        <w:jc w:val="both"/>
      </w:pPr>
      <w:r w:rsidRPr="007E4CC3">
        <w:rPr>
          <w:color w:val="000000"/>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F24B1C" w:rsidRPr="007E4CC3" w:rsidRDefault="00F24B1C" w:rsidP="009828FD">
      <w:pPr>
        <w:ind w:right="-143" w:firstLine="709"/>
        <w:jc w:val="both"/>
      </w:pPr>
      <w:r w:rsidRPr="007E4CC3">
        <w:rPr>
          <w:color w:val="000000"/>
        </w:rPr>
        <w:t>ребёнок проявляет интерес к стихам, сказкам, повторяет отдельные слова и фразы за взрослым;</w:t>
      </w:r>
    </w:p>
    <w:p w:rsidR="00F24B1C" w:rsidRPr="007E4CC3" w:rsidRDefault="00F24B1C" w:rsidP="009828FD">
      <w:pPr>
        <w:ind w:right="-143" w:firstLine="709"/>
        <w:jc w:val="both"/>
      </w:pPr>
      <w:r w:rsidRPr="007E4CC3">
        <w:rPr>
          <w:color w:val="000000"/>
        </w:rPr>
        <w:t>ребёнок рассматривает картинки, показывает и называет предметы, изображенные на них;</w:t>
      </w:r>
    </w:p>
    <w:p w:rsidR="00F24B1C" w:rsidRPr="007E4CC3" w:rsidRDefault="00F24B1C" w:rsidP="009828FD">
      <w:pPr>
        <w:ind w:right="-143" w:firstLine="709"/>
        <w:jc w:val="both"/>
      </w:pPr>
      <w:r w:rsidRPr="007E4CC3">
        <w:rPr>
          <w:color w:val="000000"/>
        </w:rPr>
        <w:t>ребёнок различает и называет основные цвета, формы предметов, ориентируется в основных пространственных и временных отношениях;</w:t>
      </w:r>
    </w:p>
    <w:p w:rsidR="00F24B1C" w:rsidRPr="007E4CC3" w:rsidRDefault="00F24B1C" w:rsidP="009828FD">
      <w:pPr>
        <w:ind w:right="-143" w:firstLine="709"/>
        <w:jc w:val="both"/>
      </w:pPr>
      <w:r w:rsidRPr="007E4CC3">
        <w:rPr>
          <w:color w:val="000000"/>
        </w:rPr>
        <w:t>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F24B1C" w:rsidRPr="007E4CC3" w:rsidRDefault="00F24B1C" w:rsidP="009828FD">
      <w:pPr>
        <w:ind w:right="-143" w:firstLine="709"/>
        <w:jc w:val="both"/>
      </w:pPr>
      <w:r w:rsidRPr="007E4CC3">
        <w:rPr>
          <w:color w:val="000000"/>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F24B1C" w:rsidRPr="007E4CC3" w:rsidRDefault="00F24B1C" w:rsidP="009828FD">
      <w:pPr>
        <w:ind w:right="-143" w:firstLine="709"/>
        <w:jc w:val="both"/>
      </w:pPr>
      <w:r w:rsidRPr="007E4CC3">
        <w:rPr>
          <w:color w:val="000000"/>
        </w:rPr>
        <w:t>ребёнок с удовольствием слушает музыку, подпевает, выполняет простые танцевальные движения;</w:t>
      </w:r>
    </w:p>
    <w:p w:rsidR="00F24B1C" w:rsidRPr="007E4CC3" w:rsidRDefault="00F24B1C" w:rsidP="009828FD">
      <w:pPr>
        <w:ind w:right="-143" w:firstLine="709"/>
        <w:jc w:val="both"/>
      </w:pPr>
      <w:r w:rsidRPr="007E4CC3">
        <w:rPr>
          <w:color w:val="000000"/>
        </w:rPr>
        <w:t>ребёнок эмоционально откликается на красоту природы и произведения искусства; 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F24B1C" w:rsidRPr="007E4CC3" w:rsidRDefault="00F24B1C" w:rsidP="009828FD">
      <w:pPr>
        <w:ind w:right="-143" w:firstLine="709"/>
        <w:jc w:val="both"/>
      </w:pPr>
      <w:r w:rsidRPr="007E4CC3">
        <w:rPr>
          <w:color w:val="000000"/>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F24B1C" w:rsidRPr="007E4CC3" w:rsidRDefault="00F24B1C" w:rsidP="009828FD">
      <w:pPr>
        <w:ind w:right="-143" w:firstLine="709"/>
        <w:jc w:val="both"/>
      </w:pPr>
      <w:r w:rsidRPr="007E4CC3">
        <w:rPr>
          <w:color w:val="000000"/>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w:t>
      </w:r>
    </w:p>
    <w:p w:rsidR="00F24B1C" w:rsidRPr="007E4CC3" w:rsidRDefault="00F24B1C" w:rsidP="009828FD">
      <w:pPr>
        <w:tabs>
          <w:tab w:val="left" w:leader="underscore" w:pos="9590"/>
        </w:tabs>
        <w:ind w:right="-143" w:firstLine="709"/>
        <w:jc w:val="both"/>
      </w:pPr>
      <w:r w:rsidRPr="007E4CC3">
        <w:rPr>
          <w:rStyle w:val="30"/>
          <w:u w:val="none"/>
        </w:rPr>
        <w:t>заранее определяет цель («Я буду лечить куклу»).</w:t>
      </w:r>
    </w:p>
    <w:p w:rsidR="00F24B1C" w:rsidRPr="007E4CC3" w:rsidRDefault="00F24B1C" w:rsidP="00A65358">
      <w:pPr>
        <w:tabs>
          <w:tab w:val="left" w:leader="underscore" w:pos="4128"/>
          <w:tab w:val="left" w:leader="underscore" w:pos="9590"/>
        </w:tabs>
        <w:ind w:right="-143" w:firstLine="709"/>
        <w:jc w:val="both"/>
        <w:outlineLvl w:val="0"/>
      </w:pPr>
      <w:r w:rsidRPr="007E4CC3">
        <w:rPr>
          <w:rStyle w:val="102"/>
          <w:bCs w:val="0"/>
          <w:i w:val="0"/>
          <w:iCs w:val="0"/>
          <w:u w:val="none"/>
        </w:rPr>
        <w:t>К четырем годам:</w:t>
      </w:r>
    </w:p>
    <w:p w:rsidR="00F24B1C" w:rsidRPr="007E4CC3" w:rsidRDefault="00F24B1C" w:rsidP="009828FD">
      <w:pPr>
        <w:ind w:right="-143" w:firstLine="709"/>
        <w:jc w:val="both"/>
      </w:pPr>
      <w:r w:rsidRPr="007E4CC3">
        <w:rPr>
          <w:color w:val="000000"/>
        </w:rPr>
        <w:t>ребёнок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F24B1C" w:rsidRPr="007E4CC3" w:rsidRDefault="00F24B1C" w:rsidP="009828FD">
      <w:pPr>
        <w:ind w:right="-143" w:firstLine="709"/>
        <w:jc w:val="both"/>
      </w:pPr>
      <w:r w:rsidRPr="007E4CC3">
        <w:rPr>
          <w:color w:val="000000"/>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F24B1C" w:rsidRPr="007E4CC3" w:rsidRDefault="00F24B1C" w:rsidP="009828FD">
      <w:pPr>
        <w:ind w:right="-143" w:firstLine="709"/>
        <w:jc w:val="both"/>
      </w:pPr>
      <w:r w:rsidRPr="007E4CC3">
        <w:rPr>
          <w:color w:val="000000"/>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F24B1C" w:rsidRPr="007E4CC3" w:rsidRDefault="00F24B1C" w:rsidP="009828FD">
      <w:pPr>
        <w:ind w:right="-143" w:firstLine="709"/>
        <w:jc w:val="both"/>
      </w:pPr>
      <w:r w:rsidRPr="007E4CC3">
        <w:rPr>
          <w:color w:val="000000"/>
        </w:rPr>
        <w:t xml:space="preserve">ребёнок владеет культурно-гигиеническими навыками: умывание, одевание и </w:t>
      </w:r>
      <w:r w:rsidRPr="007E4CC3">
        <w:rPr>
          <w:rStyle w:val="30"/>
          <w:u w:val="none"/>
        </w:rPr>
        <w:t>тому подобное, соблюдает требования гигиены, имеет первичные представления</w:t>
      </w:r>
    </w:p>
    <w:p w:rsidR="00F24B1C" w:rsidRPr="007E4CC3" w:rsidRDefault="00F24B1C" w:rsidP="009828FD">
      <w:pPr>
        <w:ind w:right="-143" w:firstLine="709"/>
        <w:jc w:val="both"/>
      </w:pPr>
      <w:r w:rsidRPr="007E4CC3">
        <w:rPr>
          <w:color w:val="000000"/>
        </w:rPr>
        <w:t>о факторах, положительно влияющих на здоровье;</w:t>
      </w:r>
    </w:p>
    <w:p w:rsidR="00F24B1C" w:rsidRPr="007E4CC3" w:rsidRDefault="00F24B1C" w:rsidP="009828FD">
      <w:pPr>
        <w:ind w:right="-143" w:firstLine="709"/>
        <w:jc w:val="both"/>
      </w:pPr>
      <w:r w:rsidRPr="007E4CC3">
        <w:rPr>
          <w:color w:val="000000"/>
        </w:rPr>
        <w:t>ребёнок проявляет доверие к миру, положительно оценивает себя, говорит о себе в первом лице;</w:t>
      </w:r>
    </w:p>
    <w:p w:rsidR="00F24B1C" w:rsidRPr="007E4CC3" w:rsidRDefault="00F24B1C" w:rsidP="009828FD">
      <w:pPr>
        <w:ind w:right="-143" w:firstLine="709"/>
        <w:jc w:val="both"/>
      </w:pPr>
      <w:r w:rsidRPr="007E4CC3">
        <w:rPr>
          <w:color w:val="000000"/>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F24B1C" w:rsidRPr="007E4CC3" w:rsidRDefault="00F24B1C" w:rsidP="009828FD">
      <w:pPr>
        <w:ind w:right="-143" w:firstLine="709"/>
        <w:jc w:val="both"/>
      </w:pPr>
      <w:r w:rsidRPr="007E4CC3">
        <w:rPr>
          <w:color w:val="000000"/>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F24B1C" w:rsidRPr="007E4CC3" w:rsidRDefault="00F24B1C" w:rsidP="009828FD">
      <w:pPr>
        <w:ind w:right="-143" w:firstLine="709"/>
        <w:jc w:val="both"/>
      </w:pPr>
      <w:r w:rsidRPr="007E4CC3">
        <w:rPr>
          <w:color w:val="000000"/>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F24B1C" w:rsidRPr="007E4CC3" w:rsidRDefault="00F24B1C" w:rsidP="009828FD">
      <w:pPr>
        <w:ind w:right="-143" w:firstLine="709"/>
        <w:jc w:val="both"/>
      </w:pPr>
      <w:r w:rsidRPr="007E4CC3">
        <w:rPr>
          <w:color w:val="000000"/>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F24B1C" w:rsidRPr="007E4CC3" w:rsidRDefault="00F24B1C" w:rsidP="009828FD">
      <w:pPr>
        <w:ind w:right="-143" w:firstLine="709"/>
        <w:jc w:val="both"/>
      </w:pPr>
      <w:r w:rsidRPr="007E4CC3">
        <w:rPr>
          <w:color w:val="000000"/>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F24B1C" w:rsidRPr="007E4CC3" w:rsidRDefault="00F24B1C" w:rsidP="009828FD">
      <w:pPr>
        <w:ind w:right="-143" w:firstLine="709"/>
        <w:jc w:val="both"/>
      </w:pPr>
      <w:r w:rsidRPr="007E4CC3">
        <w:rPr>
          <w:color w:val="000000"/>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F24B1C" w:rsidRPr="007E4CC3" w:rsidRDefault="00F24B1C" w:rsidP="009828FD">
      <w:pPr>
        <w:ind w:right="-143" w:firstLine="709"/>
        <w:jc w:val="both"/>
      </w:pPr>
      <w:r w:rsidRPr="007E4CC3">
        <w:rPr>
          <w:color w:val="000000"/>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F24B1C" w:rsidRPr="007E4CC3" w:rsidRDefault="00F24B1C" w:rsidP="009828FD">
      <w:pPr>
        <w:ind w:right="-143" w:firstLine="709"/>
        <w:jc w:val="both"/>
      </w:pPr>
      <w:r w:rsidRPr="007E4CC3">
        <w:rPr>
          <w:color w:val="000000"/>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F24B1C" w:rsidRPr="007E4CC3" w:rsidRDefault="00F24B1C" w:rsidP="009828FD">
      <w:pPr>
        <w:ind w:right="-143" w:firstLine="709"/>
        <w:jc w:val="both"/>
      </w:pPr>
      <w:r w:rsidRPr="007E4CC3">
        <w:rPr>
          <w:color w:val="000000"/>
        </w:rPr>
        <w:t>ребёнок совместно со взрослым пересказывает знакомые сказки, короткие стихи; 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F24B1C" w:rsidRPr="007E4CC3" w:rsidRDefault="00F24B1C" w:rsidP="009828FD">
      <w:pPr>
        <w:tabs>
          <w:tab w:val="left" w:pos="2222"/>
        </w:tabs>
        <w:ind w:right="-143" w:firstLine="709"/>
        <w:jc w:val="both"/>
      </w:pPr>
      <w:r w:rsidRPr="007E4CC3">
        <w:rPr>
          <w:color w:val="000000"/>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w:t>
      </w:r>
      <w:r w:rsidRPr="007E4CC3">
        <w:rPr>
          <w:color w:val="000000"/>
        </w:rPr>
        <w:tab/>
        <w:t>проявляет элементарные представления о величине, форме и</w:t>
      </w:r>
    </w:p>
    <w:p w:rsidR="00F24B1C" w:rsidRPr="007E4CC3" w:rsidRDefault="00F24B1C" w:rsidP="009828FD">
      <w:pPr>
        <w:ind w:right="-143" w:firstLine="709"/>
        <w:jc w:val="both"/>
      </w:pPr>
      <w:r w:rsidRPr="007E4CC3">
        <w:rPr>
          <w:color w:val="000000"/>
        </w:rPr>
        <w:t>количестве предметов и умения сравнивать предметы по этим характеристикам; ребёнок проявляет интерес к миру, к себе и окружающим людям; ребёнок знает об объектах ближайшего окружения: о родном населенном пункте, его названии, достопримечательностях и традициях;</w:t>
      </w:r>
    </w:p>
    <w:p w:rsidR="00F24B1C" w:rsidRPr="007E4CC3" w:rsidRDefault="00F24B1C" w:rsidP="009828FD">
      <w:pPr>
        <w:ind w:right="-143" w:firstLine="709"/>
        <w:jc w:val="both"/>
      </w:pPr>
      <w:r w:rsidRPr="007E4CC3">
        <w:rPr>
          <w:color w:val="000000"/>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F24B1C" w:rsidRPr="007E4CC3" w:rsidRDefault="00F24B1C" w:rsidP="009828FD">
      <w:pPr>
        <w:ind w:right="-143" w:firstLine="709"/>
        <w:jc w:val="both"/>
      </w:pPr>
      <w:r w:rsidRPr="007E4CC3">
        <w:rPr>
          <w:color w:val="000000"/>
        </w:rPr>
        <w:t xml:space="preserve">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w:t>
      </w:r>
      <w:r w:rsidRPr="007E4CC3">
        <w:rPr>
          <w:rStyle w:val="30"/>
          <w:u w:val="none"/>
        </w:rPr>
        <w:t>формы из глины и теста, видоизменять их и украшать; использовать простые</w:t>
      </w:r>
    </w:p>
    <w:p w:rsidR="00F24B1C" w:rsidRPr="007E4CC3" w:rsidRDefault="00F24B1C" w:rsidP="009828FD">
      <w:pPr>
        <w:ind w:right="-143" w:firstLine="709"/>
        <w:jc w:val="both"/>
      </w:pPr>
      <w:r w:rsidRPr="007E4CC3">
        <w:rPr>
          <w:color w:val="000000"/>
        </w:rPr>
        <w:t>строительные детали для создания постройки с последующим её анализом;</w:t>
      </w:r>
    </w:p>
    <w:p w:rsidR="00F24B1C" w:rsidRPr="007E4CC3" w:rsidRDefault="00F24B1C" w:rsidP="009828FD">
      <w:pPr>
        <w:ind w:right="-143" w:firstLine="709"/>
        <w:jc w:val="both"/>
      </w:pPr>
      <w:r w:rsidRPr="007E4CC3">
        <w:rPr>
          <w:color w:val="000000"/>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F24B1C" w:rsidRPr="007E4CC3" w:rsidRDefault="00F24B1C" w:rsidP="009828FD">
      <w:pPr>
        <w:ind w:right="-143" w:firstLine="709"/>
        <w:jc w:val="both"/>
      </w:pPr>
      <w:r w:rsidRPr="007E4CC3">
        <w:rPr>
          <w:color w:val="000000"/>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 заместители, разворачивает несложный игровой сюжет из нескольких эпизодов;</w:t>
      </w:r>
    </w:p>
    <w:p w:rsidR="00F24B1C" w:rsidRPr="007E4CC3" w:rsidRDefault="00F24B1C" w:rsidP="009828FD">
      <w:pPr>
        <w:ind w:right="-143" w:firstLine="709"/>
        <w:jc w:val="both"/>
      </w:pPr>
      <w:r w:rsidRPr="007E4CC3">
        <w:rPr>
          <w:color w:val="000000"/>
        </w:rPr>
        <w:t xml:space="preserve">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w:t>
      </w:r>
      <w:r w:rsidRPr="007E4CC3">
        <w:rPr>
          <w:rStyle w:val="30"/>
          <w:u w:val="none"/>
        </w:rPr>
        <w:t>мимические движения.</w:t>
      </w:r>
      <w:r w:rsidRPr="007E4CC3">
        <w:rPr>
          <w:color w:val="000000"/>
        </w:rPr>
        <w:tab/>
      </w:r>
    </w:p>
    <w:p w:rsidR="00F24B1C" w:rsidRPr="007E4CC3" w:rsidRDefault="00F24B1C" w:rsidP="00A65358">
      <w:pPr>
        <w:tabs>
          <w:tab w:val="left" w:leader="underscore" w:pos="4378"/>
          <w:tab w:val="left" w:leader="underscore" w:pos="9699"/>
        </w:tabs>
        <w:ind w:right="-143" w:firstLine="709"/>
        <w:jc w:val="both"/>
        <w:outlineLvl w:val="0"/>
      </w:pPr>
      <w:r w:rsidRPr="007E4CC3">
        <w:rPr>
          <w:rStyle w:val="102"/>
          <w:bCs w:val="0"/>
          <w:i w:val="0"/>
          <w:iCs w:val="0"/>
        </w:rPr>
        <w:t>К пяти годам:</w:t>
      </w:r>
    </w:p>
    <w:p w:rsidR="00F24B1C" w:rsidRPr="007E4CC3" w:rsidRDefault="00F24B1C" w:rsidP="009828FD">
      <w:pPr>
        <w:ind w:right="-143" w:firstLine="709"/>
        <w:jc w:val="both"/>
      </w:pPr>
      <w:r w:rsidRPr="007E4CC3">
        <w:rPr>
          <w:color w:val="000000"/>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F24B1C" w:rsidRPr="007E4CC3" w:rsidRDefault="00F24B1C" w:rsidP="009828FD">
      <w:pPr>
        <w:ind w:right="-143" w:firstLine="709"/>
        <w:jc w:val="both"/>
      </w:pPr>
      <w:r w:rsidRPr="007E4CC3">
        <w:rPr>
          <w:color w:val="000000"/>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F24B1C" w:rsidRPr="007E4CC3" w:rsidRDefault="00F24B1C" w:rsidP="009828FD">
      <w:pPr>
        <w:ind w:right="-143" w:firstLine="709"/>
        <w:jc w:val="both"/>
      </w:pPr>
      <w:r w:rsidRPr="007E4CC3">
        <w:rPr>
          <w:color w:val="000000"/>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F24B1C" w:rsidRPr="007E4CC3" w:rsidRDefault="00F24B1C" w:rsidP="009828FD">
      <w:pPr>
        <w:ind w:right="-143" w:firstLine="709"/>
        <w:jc w:val="both"/>
      </w:pPr>
      <w:r w:rsidRPr="007E4CC3">
        <w:rPr>
          <w:color w:val="000000"/>
        </w:rPr>
        <w:t>ребёнок стремится к самостоятельному осуществлению процессов личной гигиены, их правильной организации;</w:t>
      </w:r>
    </w:p>
    <w:p w:rsidR="00F24B1C" w:rsidRPr="007E4CC3" w:rsidRDefault="00F24B1C" w:rsidP="009828FD">
      <w:pPr>
        <w:ind w:right="-143" w:firstLine="709"/>
        <w:jc w:val="both"/>
      </w:pPr>
      <w:r w:rsidRPr="007E4CC3">
        <w:rPr>
          <w:color w:val="000000"/>
        </w:rPr>
        <w:t>ребёнок выполняет самостоятельно правила общения со взрослым, внимателен к его словам и мнению, стремится к познавательному,</w:t>
      </w:r>
    </w:p>
    <w:p w:rsidR="00F24B1C" w:rsidRPr="007E4CC3" w:rsidRDefault="00F24B1C" w:rsidP="009828FD">
      <w:pPr>
        <w:ind w:right="-143" w:firstLine="709"/>
        <w:jc w:val="both"/>
      </w:pPr>
      <w:r w:rsidRPr="007E4CC3">
        <w:rPr>
          <w:color w:val="000000"/>
        </w:rPr>
        <w:t>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F24B1C" w:rsidRPr="007E4CC3" w:rsidRDefault="00F24B1C" w:rsidP="009828FD">
      <w:pPr>
        <w:ind w:right="-143" w:firstLine="709"/>
        <w:jc w:val="both"/>
      </w:pPr>
      <w:r w:rsidRPr="007E4CC3">
        <w:rPr>
          <w:color w:val="000000"/>
        </w:rPr>
        <w:t>ребёнок без напоминания взрослого здоровается и прощается, говорит «спасибо» и «пожалуйста»;</w:t>
      </w:r>
    </w:p>
    <w:p w:rsidR="00F24B1C" w:rsidRPr="007E4CC3" w:rsidRDefault="00F24B1C" w:rsidP="009828FD">
      <w:pPr>
        <w:ind w:right="-143" w:firstLine="709"/>
        <w:jc w:val="both"/>
      </w:pPr>
      <w:r w:rsidRPr="007E4CC3">
        <w:rPr>
          <w:color w:val="000000"/>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F24B1C" w:rsidRPr="007E4CC3" w:rsidRDefault="00F24B1C" w:rsidP="009828FD">
      <w:pPr>
        <w:ind w:right="-143" w:firstLine="709"/>
        <w:jc w:val="both"/>
      </w:pPr>
      <w:r w:rsidRPr="007E4CC3">
        <w:rPr>
          <w:color w:val="000000"/>
        </w:rPr>
        <w:t>ребёнок познает правила безопасного поведения и стремится их выполнять в повседневной жизни;</w:t>
      </w:r>
    </w:p>
    <w:p w:rsidR="00F24B1C" w:rsidRPr="007E4CC3" w:rsidRDefault="00F24B1C" w:rsidP="009828FD">
      <w:pPr>
        <w:ind w:right="-143" w:firstLine="709"/>
        <w:jc w:val="both"/>
      </w:pPr>
      <w:r w:rsidRPr="007E4CC3">
        <w:rPr>
          <w:color w:val="000000"/>
        </w:rPr>
        <w:t>ребёнок самостоятелен в самообслуживании;</w:t>
      </w:r>
    </w:p>
    <w:p w:rsidR="00F24B1C" w:rsidRPr="007E4CC3" w:rsidRDefault="00F24B1C" w:rsidP="009828FD">
      <w:pPr>
        <w:ind w:right="-143" w:firstLine="709"/>
        <w:jc w:val="both"/>
      </w:pPr>
      <w:r w:rsidRPr="007E4CC3">
        <w:rPr>
          <w:color w:val="000000"/>
        </w:rPr>
        <w:t>ребёнок проявляет познавательный интерес к труду взрослых, профессиям, технике; отражает эти представления в играх;</w:t>
      </w:r>
    </w:p>
    <w:p w:rsidR="00F24B1C" w:rsidRPr="007E4CC3" w:rsidRDefault="00F24B1C" w:rsidP="009828FD">
      <w:pPr>
        <w:ind w:right="-143" w:firstLine="709"/>
        <w:jc w:val="both"/>
      </w:pPr>
      <w:r w:rsidRPr="007E4CC3">
        <w:rPr>
          <w:color w:val="000000"/>
        </w:rPr>
        <w:t>ребёнок стремится к выполнению трудовых обязанностей, охотно включается в совместный труд со взрослыми или сверстниками;</w:t>
      </w:r>
    </w:p>
    <w:p w:rsidR="00F24B1C" w:rsidRPr="007E4CC3" w:rsidRDefault="00F24B1C" w:rsidP="009828FD">
      <w:pPr>
        <w:ind w:right="-143" w:firstLine="709"/>
        <w:jc w:val="both"/>
      </w:pPr>
      <w:r w:rsidRPr="007E4CC3">
        <w:rPr>
          <w:color w:val="000000"/>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F24B1C" w:rsidRPr="007E4CC3" w:rsidRDefault="00F24B1C" w:rsidP="009828FD">
      <w:pPr>
        <w:ind w:right="-143" w:firstLine="709"/>
        <w:jc w:val="both"/>
      </w:pPr>
      <w:r w:rsidRPr="007E4CC3">
        <w:rPr>
          <w:color w:val="000000"/>
        </w:rPr>
        <w:t>ребёнок большинство звуков произносит правильно, пользуется средствами эмоциональной и речевой выразительности;</w:t>
      </w:r>
    </w:p>
    <w:p w:rsidR="00F24B1C" w:rsidRPr="007E4CC3" w:rsidRDefault="00F24B1C" w:rsidP="009828FD">
      <w:pPr>
        <w:ind w:right="-143" w:firstLine="709"/>
        <w:jc w:val="both"/>
      </w:pPr>
      <w:r w:rsidRPr="007E4CC3">
        <w:rPr>
          <w:color w:val="000000"/>
        </w:rPr>
        <w:t>ребёнок самостоятельно пересказывает знакомые сказки, с небольшой помощью взрослого составляет описательные рассказы и загадки;</w:t>
      </w:r>
    </w:p>
    <w:p w:rsidR="00F24B1C" w:rsidRPr="007E4CC3" w:rsidRDefault="00F24B1C" w:rsidP="009828FD">
      <w:pPr>
        <w:ind w:right="-143" w:firstLine="709"/>
        <w:jc w:val="both"/>
      </w:pPr>
      <w:r w:rsidRPr="007E4CC3">
        <w:rPr>
          <w:color w:val="000000"/>
        </w:rPr>
        <w:t>ребёнок проявляет словотворчество, интерес к языку, с интересом слушает литературные тексты, воспроизводит текст;</w:t>
      </w:r>
    </w:p>
    <w:p w:rsidR="00F24B1C" w:rsidRPr="007E4CC3" w:rsidRDefault="00F24B1C" w:rsidP="009828FD">
      <w:pPr>
        <w:tabs>
          <w:tab w:val="left" w:leader="underscore" w:pos="9699"/>
        </w:tabs>
        <w:ind w:right="-143" w:firstLine="709"/>
        <w:jc w:val="both"/>
      </w:pPr>
      <w:r w:rsidRPr="007E4CC3">
        <w:rPr>
          <w:color w:val="000000"/>
        </w:rPr>
        <w:t xml:space="preserve">ребёнок способен рассказать о предмете, его назначении и особенностях, о том, как </w:t>
      </w:r>
      <w:r w:rsidRPr="007E4CC3">
        <w:rPr>
          <w:rStyle w:val="30"/>
          <w:u w:val="none"/>
        </w:rPr>
        <w:t>он был создан;</w:t>
      </w:r>
    </w:p>
    <w:p w:rsidR="00F24B1C" w:rsidRPr="007E4CC3" w:rsidRDefault="00F24B1C" w:rsidP="009828FD">
      <w:pPr>
        <w:ind w:right="-143" w:firstLine="709"/>
        <w:jc w:val="both"/>
      </w:pPr>
      <w:r w:rsidRPr="007E4CC3">
        <w:rPr>
          <w:color w:val="000000"/>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F24B1C" w:rsidRPr="007E4CC3" w:rsidRDefault="00F24B1C" w:rsidP="009828FD">
      <w:pPr>
        <w:ind w:right="-143" w:firstLine="709"/>
        <w:jc w:val="both"/>
      </w:pPr>
      <w:r w:rsidRPr="007E4CC3">
        <w:rPr>
          <w:color w:val="000000"/>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F24B1C" w:rsidRPr="007E4CC3" w:rsidRDefault="00F24B1C" w:rsidP="009828FD">
      <w:pPr>
        <w:ind w:right="-143" w:firstLine="709"/>
        <w:jc w:val="both"/>
      </w:pPr>
      <w:r w:rsidRPr="007E4CC3">
        <w:rPr>
          <w:color w:val="000000"/>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F24B1C" w:rsidRPr="007E4CC3" w:rsidRDefault="00F24B1C" w:rsidP="009828FD">
      <w:pPr>
        <w:ind w:right="-143" w:firstLine="709"/>
        <w:jc w:val="both"/>
      </w:pPr>
      <w:r w:rsidRPr="007E4CC3">
        <w:rPr>
          <w:color w:val="000000"/>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F24B1C" w:rsidRPr="007E4CC3" w:rsidRDefault="00F24B1C" w:rsidP="009828FD">
      <w:pPr>
        <w:ind w:right="-143" w:firstLine="709"/>
        <w:jc w:val="both"/>
      </w:pPr>
      <w:r w:rsidRPr="007E4CC3">
        <w:rPr>
          <w:color w:val="000000"/>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F24B1C" w:rsidRPr="007E4CC3" w:rsidRDefault="00F24B1C" w:rsidP="009828FD">
      <w:pPr>
        <w:ind w:right="-143" w:firstLine="709"/>
        <w:jc w:val="both"/>
      </w:pPr>
      <w:r w:rsidRPr="007E4CC3">
        <w:rPr>
          <w:color w:val="000000"/>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F24B1C" w:rsidRPr="007E4CC3" w:rsidRDefault="00F24B1C" w:rsidP="009828FD">
      <w:pPr>
        <w:ind w:right="-143" w:firstLine="709"/>
        <w:jc w:val="both"/>
      </w:pPr>
      <w:r w:rsidRPr="007E4CC3">
        <w:rPr>
          <w:color w:val="000000"/>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F24B1C" w:rsidRPr="007E4CC3" w:rsidRDefault="00F24B1C" w:rsidP="009828FD">
      <w:pPr>
        <w:ind w:right="-143" w:firstLine="709"/>
        <w:jc w:val="both"/>
      </w:pPr>
      <w:r w:rsidRPr="007E4CC3">
        <w:rPr>
          <w:color w:val="000000"/>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F24B1C" w:rsidRPr="007E4CC3" w:rsidRDefault="00F24B1C" w:rsidP="009828FD">
      <w:pPr>
        <w:ind w:right="-143" w:firstLine="709"/>
        <w:jc w:val="both"/>
      </w:pPr>
      <w:r w:rsidRPr="007E4CC3">
        <w:rPr>
          <w:color w:val="000000"/>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F24B1C" w:rsidRPr="007E4CC3" w:rsidRDefault="00F24B1C" w:rsidP="009828FD">
      <w:pPr>
        <w:ind w:right="-143" w:firstLine="709"/>
        <w:jc w:val="both"/>
      </w:pPr>
      <w:r w:rsidRPr="007E4CC3">
        <w:rPr>
          <w:color w:val="000000"/>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F24B1C" w:rsidRPr="007E4CC3" w:rsidRDefault="00F24B1C" w:rsidP="009828FD">
      <w:pPr>
        <w:ind w:right="-143" w:firstLine="709"/>
        <w:jc w:val="both"/>
      </w:pPr>
      <w:r w:rsidRPr="007E4CC3">
        <w:rPr>
          <w:color w:val="000000"/>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F24B1C" w:rsidRPr="007E4CC3" w:rsidRDefault="00F24B1C" w:rsidP="009828FD">
      <w:pPr>
        <w:ind w:right="-143" w:firstLine="709"/>
        <w:jc w:val="both"/>
      </w:pPr>
      <w:r w:rsidRPr="007E4CC3">
        <w:rPr>
          <w:color w:val="000000"/>
        </w:rPr>
        <w:t xml:space="preserve">ребёнок принимает игровую задачу в играх с правилами, проявляет интерес к результату, выигрышу; ведет негромкий диалог с игрушками, комментирует их </w:t>
      </w:r>
      <w:r w:rsidRPr="007E4CC3">
        <w:rPr>
          <w:rStyle w:val="30"/>
          <w:u w:val="none"/>
        </w:rPr>
        <w:t>«действия» в режиссерских играх.</w:t>
      </w:r>
      <w:r w:rsidRPr="007E4CC3">
        <w:rPr>
          <w:color w:val="000000"/>
        </w:rPr>
        <w:tab/>
      </w:r>
    </w:p>
    <w:p w:rsidR="00F24B1C" w:rsidRPr="007E4CC3" w:rsidRDefault="00F24B1C" w:rsidP="00A65358">
      <w:pPr>
        <w:tabs>
          <w:tab w:val="left" w:leader="underscore" w:pos="4301"/>
          <w:tab w:val="left" w:leader="underscore" w:pos="9708"/>
        </w:tabs>
        <w:ind w:right="-143" w:firstLine="709"/>
        <w:jc w:val="both"/>
        <w:outlineLvl w:val="0"/>
      </w:pPr>
      <w:r w:rsidRPr="007E4CC3">
        <w:rPr>
          <w:rStyle w:val="102"/>
          <w:bCs w:val="0"/>
          <w:i w:val="0"/>
          <w:iCs w:val="0"/>
        </w:rPr>
        <w:t>К шести годам:</w:t>
      </w:r>
    </w:p>
    <w:p w:rsidR="00F24B1C" w:rsidRPr="007E4CC3" w:rsidRDefault="00F24B1C" w:rsidP="009828FD">
      <w:pPr>
        <w:ind w:right="-143" w:firstLine="709"/>
        <w:jc w:val="both"/>
      </w:pPr>
      <w:r w:rsidRPr="007E4CC3">
        <w:rPr>
          <w:color w:val="000000"/>
        </w:rPr>
        <w:t>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F24B1C" w:rsidRPr="007E4CC3" w:rsidRDefault="00F24B1C" w:rsidP="009828FD">
      <w:pPr>
        <w:ind w:right="-143" w:firstLine="709"/>
        <w:jc w:val="both"/>
      </w:pPr>
      <w:r w:rsidRPr="007E4CC3">
        <w:rPr>
          <w:color w:val="000000"/>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F24B1C" w:rsidRPr="007E4CC3" w:rsidRDefault="00F24B1C" w:rsidP="009828FD">
      <w:pPr>
        <w:ind w:right="-143" w:firstLine="709"/>
        <w:jc w:val="both"/>
      </w:pPr>
      <w:r w:rsidRPr="007E4CC3">
        <w:rPr>
          <w:rStyle w:val="30"/>
          <w:u w:val="none"/>
        </w:rPr>
        <w:t xml:space="preserve">ребёнок проявляет доступный возрасту самоконтроль, способен привлечь внимание </w:t>
      </w:r>
      <w:r w:rsidRPr="007E4CC3">
        <w:rPr>
          <w:color w:val="000000"/>
        </w:rPr>
        <w:t>других детей и организовать знакомую подвижную игру;</w:t>
      </w:r>
    </w:p>
    <w:p w:rsidR="00F24B1C" w:rsidRPr="007E4CC3" w:rsidRDefault="00F24B1C" w:rsidP="009828FD">
      <w:pPr>
        <w:ind w:right="-143" w:firstLine="709"/>
        <w:jc w:val="both"/>
      </w:pPr>
      <w:r w:rsidRPr="007E4CC3">
        <w:rPr>
          <w:color w:val="000000"/>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F24B1C" w:rsidRPr="007E4CC3" w:rsidRDefault="00F24B1C" w:rsidP="009828FD">
      <w:pPr>
        <w:ind w:right="-143" w:firstLine="709"/>
        <w:jc w:val="both"/>
      </w:pPr>
      <w:r w:rsidRPr="007E4CC3">
        <w:rPr>
          <w:color w:val="000000"/>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F24B1C" w:rsidRPr="007E4CC3" w:rsidRDefault="00F24B1C" w:rsidP="009828FD">
      <w:pPr>
        <w:ind w:right="-143" w:firstLine="709"/>
        <w:jc w:val="both"/>
      </w:pPr>
      <w:r w:rsidRPr="007E4CC3">
        <w:rPr>
          <w:color w:val="000000"/>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F24B1C" w:rsidRPr="007E4CC3" w:rsidRDefault="00F24B1C" w:rsidP="009828FD">
      <w:pPr>
        <w:ind w:right="-143" w:firstLine="709"/>
        <w:jc w:val="both"/>
      </w:pPr>
      <w:r w:rsidRPr="007E4CC3">
        <w:rPr>
          <w:color w:val="000000"/>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F24B1C" w:rsidRPr="007E4CC3" w:rsidRDefault="00F24B1C" w:rsidP="009828FD">
      <w:pPr>
        <w:ind w:right="-143" w:firstLine="709"/>
        <w:jc w:val="both"/>
      </w:pPr>
      <w:r w:rsidRPr="007E4CC3">
        <w:rPr>
          <w:color w:val="000000"/>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F24B1C" w:rsidRPr="007E4CC3" w:rsidRDefault="00F24B1C" w:rsidP="009828FD">
      <w:pPr>
        <w:ind w:right="-143" w:firstLine="709"/>
        <w:jc w:val="both"/>
      </w:pPr>
      <w:r w:rsidRPr="007E4CC3">
        <w:rPr>
          <w:color w:val="000000"/>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F24B1C" w:rsidRPr="007E4CC3" w:rsidRDefault="00F24B1C" w:rsidP="009828FD">
      <w:pPr>
        <w:ind w:right="-143" w:firstLine="709"/>
        <w:jc w:val="both"/>
      </w:pPr>
      <w:r w:rsidRPr="007E4CC3">
        <w:rPr>
          <w:color w:val="000000"/>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F24B1C" w:rsidRPr="007E4CC3" w:rsidRDefault="00F24B1C" w:rsidP="009828FD">
      <w:pPr>
        <w:ind w:right="-143" w:firstLine="709"/>
        <w:jc w:val="both"/>
      </w:pPr>
      <w:r w:rsidRPr="007E4CC3">
        <w:rPr>
          <w:color w:val="000000"/>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F24B1C" w:rsidRPr="007E4CC3" w:rsidRDefault="00F24B1C" w:rsidP="009828FD">
      <w:pPr>
        <w:ind w:right="-143" w:firstLine="709"/>
        <w:jc w:val="both"/>
      </w:pPr>
      <w:r w:rsidRPr="007E4CC3">
        <w:rPr>
          <w:color w:val="000000"/>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F24B1C" w:rsidRPr="007E4CC3" w:rsidRDefault="00F24B1C" w:rsidP="009828FD">
      <w:pPr>
        <w:ind w:right="-143" w:firstLine="709"/>
        <w:jc w:val="both"/>
      </w:pPr>
      <w:r w:rsidRPr="007E4CC3">
        <w:rPr>
          <w:color w:val="000000"/>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F24B1C" w:rsidRPr="007E4CC3" w:rsidRDefault="00F24B1C" w:rsidP="009828FD">
      <w:pPr>
        <w:ind w:right="-143" w:firstLine="709"/>
        <w:jc w:val="both"/>
      </w:pPr>
      <w:r w:rsidRPr="007E4CC3">
        <w:rPr>
          <w:color w:val="000000"/>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F24B1C" w:rsidRPr="007E4CC3" w:rsidRDefault="00F24B1C" w:rsidP="009828FD">
      <w:pPr>
        <w:ind w:right="-143" w:firstLine="709"/>
        <w:jc w:val="both"/>
      </w:pPr>
      <w:r w:rsidRPr="007E4CC3">
        <w:rPr>
          <w:color w:val="000000"/>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F24B1C" w:rsidRPr="007E4CC3" w:rsidRDefault="00F24B1C" w:rsidP="009828FD">
      <w:pPr>
        <w:ind w:right="-143" w:firstLine="709"/>
        <w:jc w:val="both"/>
      </w:pPr>
      <w:r w:rsidRPr="007E4CC3">
        <w:rPr>
          <w:color w:val="000000"/>
        </w:rPr>
        <w:t xml:space="preserve">ребёнок имеет представление о живой природе разных регионов России, может </w:t>
      </w:r>
      <w:r w:rsidRPr="007E4CC3">
        <w:rPr>
          <w:rStyle w:val="30"/>
          <w:u w:val="none"/>
        </w:rPr>
        <w:t xml:space="preserve">классифицировать объекты по разным признакам; имеет представление об </w:t>
      </w:r>
      <w:r w:rsidRPr="007E4CC3">
        <w:rPr>
          <w:color w:val="000000"/>
        </w:rPr>
        <w:t>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F24B1C" w:rsidRPr="007E4CC3" w:rsidRDefault="00F24B1C" w:rsidP="009828FD">
      <w:pPr>
        <w:ind w:right="-143" w:firstLine="709"/>
        <w:jc w:val="both"/>
      </w:pPr>
      <w:r w:rsidRPr="007E4CC3">
        <w:rPr>
          <w:color w:val="000000"/>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F24B1C" w:rsidRPr="007E4CC3" w:rsidRDefault="00F24B1C" w:rsidP="009828FD">
      <w:pPr>
        <w:ind w:right="-143" w:firstLine="709"/>
        <w:jc w:val="both"/>
      </w:pPr>
      <w:r w:rsidRPr="007E4CC3">
        <w:rPr>
          <w:color w:val="000000"/>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F24B1C" w:rsidRPr="007E4CC3" w:rsidRDefault="00F24B1C" w:rsidP="009828FD">
      <w:pPr>
        <w:ind w:right="-143" w:firstLine="709"/>
        <w:jc w:val="both"/>
      </w:pPr>
      <w:r w:rsidRPr="007E4CC3">
        <w:rPr>
          <w:color w:val="000000"/>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F24B1C" w:rsidRPr="007E4CC3" w:rsidRDefault="00F24B1C" w:rsidP="009828FD">
      <w:pPr>
        <w:ind w:right="-143" w:firstLine="709"/>
        <w:jc w:val="both"/>
      </w:pPr>
      <w:r w:rsidRPr="007E4CC3">
        <w:rPr>
          <w:color w:val="000000"/>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F24B1C" w:rsidRPr="007E4CC3" w:rsidRDefault="00F24B1C" w:rsidP="009828FD">
      <w:pPr>
        <w:ind w:right="-143" w:firstLine="709"/>
        <w:jc w:val="both"/>
      </w:pPr>
      <w:r w:rsidRPr="007E4CC3">
        <w:rPr>
          <w:color w:val="000000"/>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w:t>
      </w:r>
    </w:p>
    <w:p w:rsidR="00F24B1C" w:rsidRPr="007E4CC3" w:rsidRDefault="00F24B1C" w:rsidP="009828FD">
      <w:pPr>
        <w:tabs>
          <w:tab w:val="left" w:leader="underscore" w:pos="9704"/>
        </w:tabs>
        <w:ind w:right="-143" w:firstLine="709"/>
        <w:jc w:val="both"/>
        <w:rPr>
          <w:rStyle w:val="30"/>
          <w:u w:val="none"/>
        </w:rPr>
      </w:pPr>
      <w:r w:rsidRPr="007E4CC3">
        <w:rPr>
          <w:rStyle w:val="30"/>
          <w:u w:val="none"/>
        </w:rPr>
        <w:t>точном соответствии с игровой задачей и правилами.</w:t>
      </w:r>
    </w:p>
    <w:p w:rsidR="00F24B1C" w:rsidRPr="007E4CC3" w:rsidRDefault="00F24B1C" w:rsidP="009828FD">
      <w:pPr>
        <w:tabs>
          <w:tab w:val="left" w:leader="underscore" w:pos="9704"/>
        </w:tabs>
        <w:ind w:right="-143" w:firstLine="709"/>
        <w:jc w:val="both"/>
      </w:pPr>
    </w:p>
    <w:p w:rsidR="00F24B1C" w:rsidRPr="007E4CC3" w:rsidRDefault="00F24B1C" w:rsidP="00A65358">
      <w:pPr>
        <w:ind w:right="-143" w:firstLine="709"/>
        <w:jc w:val="both"/>
        <w:outlineLvl w:val="0"/>
        <w:rPr>
          <w:b/>
        </w:rPr>
      </w:pPr>
      <w:r w:rsidRPr="007E4CC3">
        <w:rPr>
          <w:b/>
          <w:color w:val="000000"/>
        </w:rPr>
        <w:t>На этапе завершения освоения Федеральной программы</w:t>
      </w:r>
    </w:p>
    <w:p w:rsidR="00F24B1C" w:rsidRPr="007E4CC3" w:rsidRDefault="00F24B1C" w:rsidP="009A5FF7">
      <w:pPr>
        <w:tabs>
          <w:tab w:val="left" w:leader="underscore" w:pos="3374"/>
          <w:tab w:val="left" w:leader="underscore" w:pos="9704"/>
        </w:tabs>
        <w:ind w:right="-143" w:firstLine="709"/>
        <w:jc w:val="both"/>
        <w:rPr>
          <w:b/>
        </w:rPr>
      </w:pPr>
      <w:r w:rsidRPr="007E4CC3">
        <w:rPr>
          <w:rStyle w:val="102"/>
          <w:bCs w:val="0"/>
          <w:i w:val="0"/>
          <w:iCs w:val="0"/>
          <w:u w:val="none"/>
        </w:rPr>
        <w:t>к концу дошкольного возраста): (пн.15.4.)</w:t>
      </w:r>
    </w:p>
    <w:p w:rsidR="00F24B1C" w:rsidRPr="007E4CC3" w:rsidRDefault="00F24B1C" w:rsidP="009A5FF7">
      <w:pPr>
        <w:ind w:right="-143" w:firstLine="709"/>
        <w:jc w:val="both"/>
      </w:pPr>
      <w:r w:rsidRPr="007E4CC3">
        <w:rPr>
          <w:color w:val="000000"/>
        </w:rPr>
        <w:t>у ребёнка сформированы основные психофизические и нравственно-волевые качества;</w:t>
      </w:r>
    </w:p>
    <w:p w:rsidR="00F24B1C" w:rsidRPr="007E4CC3" w:rsidRDefault="00F24B1C" w:rsidP="009A5FF7">
      <w:pPr>
        <w:ind w:right="-143" w:firstLine="709"/>
        <w:jc w:val="both"/>
      </w:pPr>
      <w:r w:rsidRPr="007E4CC3">
        <w:rPr>
          <w:color w:val="000000"/>
        </w:rPr>
        <w:t>ребёнок владеет основными движениями и элементами спортивных игр, может контролировать свои движение и управлять ими;</w:t>
      </w:r>
    </w:p>
    <w:p w:rsidR="00F24B1C" w:rsidRPr="007E4CC3" w:rsidRDefault="00F24B1C" w:rsidP="009A5FF7">
      <w:pPr>
        <w:ind w:right="-143" w:firstLine="709"/>
        <w:jc w:val="both"/>
      </w:pPr>
      <w:r w:rsidRPr="007E4CC3">
        <w:rPr>
          <w:color w:val="000000"/>
        </w:rPr>
        <w:t>ребёнок соблюдает элементарные правила здорового образа жизни и личной гигиены;</w:t>
      </w:r>
    </w:p>
    <w:p w:rsidR="00F24B1C" w:rsidRPr="007E4CC3" w:rsidRDefault="00F24B1C" w:rsidP="009A5FF7">
      <w:pPr>
        <w:ind w:right="-143" w:firstLine="709"/>
        <w:jc w:val="both"/>
      </w:pPr>
      <w:r w:rsidRPr="007E4CC3">
        <w:rPr>
          <w:color w:val="000000"/>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 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F24B1C" w:rsidRPr="007E4CC3" w:rsidRDefault="00F24B1C" w:rsidP="009A5FF7">
      <w:pPr>
        <w:ind w:right="-143" w:firstLine="709"/>
        <w:jc w:val="both"/>
      </w:pPr>
      <w:r w:rsidRPr="007E4CC3">
        <w:rPr>
          <w:color w:val="000000"/>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F24B1C" w:rsidRPr="007E4CC3" w:rsidRDefault="00F24B1C" w:rsidP="009A5FF7">
      <w:pPr>
        <w:ind w:right="-143" w:firstLine="709"/>
        <w:jc w:val="both"/>
      </w:pPr>
      <w:r w:rsidRPr="007E4CC3">
        <w:rPr>
          <w:color w:val="000000"/>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F24B1C" w:rsidRPr="007E4CC3" w:rsidRDefault="00F24B1C" w:rsidP="009A5FF7">
      <w:pPr>
        <w:ind w:right="-143" w:firstLine="709"/>
        <w:jc w:val="both"/>
      </w:pPr>
      <w:r w:rsidRPr="007E4CC3">
        <w:rPr>
          <w:color w:val="000000"/>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F24B1C" w:rsidRPr="007E4CC3" w:rsidRDefault="00F24B1C" w:rsidP="009A5FF7">
      <w:pPr>
        <w:ind w:right="-143" w:firstLine="709"/>
        <w:jc w:val="both"/>
      </w:pPr>
      <w:r w:rsidRPr="007E4CC3">
        <w:rPr>
          <w:color w:val="000000"/>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F24B1C" w:rsidRPr="007E4CC3" w:rsidRDefault="00F24B1C" w:rsidP="009A5FF7">
      <w:pPr>
        <w:ind w:right="-143" w:firstLine="709"/>
        <w:jc w:val="both"/>
      </w:pPr>
      <w:r w:rsidRPr="007E4CC3">
        <w:rPr>
          <w:color w:val="000000"/>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F24B1C" w:rsidRPr="007E4CC3" w:rsidRDefault="00F24B1C" w:rsidP="009A5FF7">
      <w:pPr>
        <w:ind w:right="-143" w:firstLine="709"/>
        <w:jc w:val="both"/>
      </w:pPr>
      <w:r w:rsidRPr="007E4CC3">
        <w:rPr>
          <w:color w:val="000000"/>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F24B1C" w:rsidRPr="007E4CC3" w:rsidRDefault="00F24B1C" w:rsidP="009A5FF7">
      <w:pPr>
        <w:tabs>
          <w:tab w:val="left" w:leader="underscore" w:pos="9704"/>
        </w:tabs>
        <w:ind w:right="-143" w:firstLine="709"/>
        <w:jc w:val="both"/>
      </w:pPr>
      <w:r w:rsidRPr="007E4CC3">
        <w:rPr>
          <w:color w:val="000000"/>
        </w:rPr>
        <w:t xml:space="preserve">ребёнок проявляет положительное отношение к миру, разным видам труда, другим </w:t>
      </w:r>
      <w:r w:rsidRPr="007E4CC3">
        <w:rPr>
          <w:rStyle w:val="30"/>
          <w:u w:val="none"/>
        </w:rPr>
        <w:t>людям и самому себе</w:t>
      </w:r>
    </w:p>
    <w:p w:rsidR="00F24B1C" w:rsidRPr="007E4CC3" w:rsidRDefault="00F24B1C" w:rsidP="009A5FF7">
      <w:pPr>
        <w:ind w:right="-143" w:firstLine="709"/>
        <w:jc w:val="both"/>
      </w:pPr>
      <w:r w:rsidRPr="007E4CC3">
        <w:rPr>
          <w:color w:val="000000"/>
        </w:rPr>
        <w:t>у ребёнка выражено стремление заниматься социально значимой деятельностью; ребёнок способен откликаться на эмоции близких людей, проявлять эмпатию (сочувствие, сопереживание, содействие);</w:t>
      </w:r>
    </w:p>
    <w:p w:rsidR="00F24B1C" w:rsidRPr="007E4CC3" w:rsidRDefault="00F24B1C" w:rsidP="009A5FF7">
      <w:pPr>
        <w:ind w:right="-143" w:firstLine="709"/>
        <w:jc w:val="both"/>
      </w:pPr>
      <w:r w:rsidRPr="007E4CC3">
        <w:rPr>
          <w:color w:val="000000"/>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F24B1C" w:rsidRPr="007E4CC3" w:rsidRDefault="00F24B1C" w:rsidP="009A5FF7">
      <w:pPr>
        <w:ind w:right="-143" w:firstLine="709"/>
        <w:jc w:val="both"/>
      </w:pPr>
      <w:r w:rsidRPr="007E4CC3">
        <w:rPr>
          <w:color w:val="000000"/>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F24B1C" w:rsidRPr="007E4CC3" w:rsidRDefault="00F24B1C" w:rsidP="009A5FF7">
      <w:pPr>
        <w:ind w:right="-143" w:firstLine="709"/>
        <w:jc w:val="both"/>
      </w:pPr>
      <w:r w:rsidRPr="007E4CC3">
        <w:rPr>
          <w:color w:val="000000"/>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F24B1C" w:rsidRPr="007E4CC3" w:rsidRDefault="00F24B1C" w:rsidP="009A5FF7">
      <w:pPr>
        <w:ind w:right="-143" w:firstLine="709"/>
        <w:jc w:val="both"/>
      </w:pPr>
      <w:r w:rsidRPr="007E4CC3">
        <w:rPr>
          <w:color w:val="000000"/>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F24B1C" w:rsidRPr="007E4CC3" w:rsidRDefault="00F24B1C" w:rsidP="009A5FF7">
      <w:pPr>
        <w:ind w:right="-143" w:firstLine="709"/>
        <w:jc w:val="both"/>
      </w:pPr>
      <w:r w:rsidRPr="007E4CC3">
        <w:rPr>
          <w:color w:val="000000"/>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F24B1C" w:rsidRPr="007E4CC3" w:rsidRDefault="00F24B1C" w:rsidP="009A5FF7">
      <w:pPr>
        <w:ind w:right="-143" w:firstLine="709"/>
        <w:jc w:val="both"/>
      </w:pPr>
      <w:r w:rsidRPr="007E4CC3">
        <w:rPr>
          <w:color w:val="000000"/>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F24B1C" w:rsidRPr="007E4CC3" w:rsidRDefault="00F24B1C" w:rsidP="009A5FF7">
      <w:pPr>
        <w:ind w:right="-143" w:firstLine="709"/>
        <w:jc w:val="both"/>
      </w:pPr>
      <w:r w:rsidRPr="007E4CC3">
        <w:rPr>
          <w:color w:val="000000"/>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F24B1C" w:rsidRPr="007E4CC3" w:rsidRDefault="00F24B1C" w:rsidP="009A5FF7">
      <w:pPr>
        <w:ind w:right="-143" w:firstLine="709"/>
        <w:jc w:val="both"/>
      </w:pPr>
      <w:r w:rsidRPr="007E4CC3">
        <w:rPr>
          <w:color w:val="000000"/>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F24B1C" w:rsidRPr="007E4CC3" w:rsidRDefault="00F24B1C" w:rsidP="009A5FF7">
      <w:pPr>
        <w:ind w:right="-143" w:firstLine="709"/>
        <w:jc w:val="both"/>
      </w:pPr>
      <w:r w:rsidRPr="007E4CC3">
        <w:rPr>
          <w:color w:val="000000"/>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F24B1C" w:rsidRPr="007E4CC3" w:rsidRDefault="00F24B1C" w:rsidP="009A5FF7">
      <w:pPr>
        <w:ind w:right="-143" w:firstLine="709"/>
        <w:jc w:val="both"/>
      </w:pPr>
      <w:r w:rsidRPr="007E4CC3">
        <w:rPr>
          <w:color w:val="000000"/>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F24B1C" w:rsidRPr="007E4CC3" w:rsidRDefault="00F24B1C" w:rsidP="009A5FF7">
      <w:pPr>
        <w:ind w:right="-143" w:firstLine="709"/>
        <w:jc w:val="both"/>
      </w:pPr>
      <w:r w:rsidRPr="007E4CC3">
        <w:rPr>
          <w:color w:val="000000"/>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F24B1C" w:rsidRPr="007E4CC3" w:rsidRDefault="00F24B1C" w:rsidP="009A5FF7">
      <w:pPr>
        <w:ind w:right="-143" w:firstLine="709"/>
        <w:jc w:val="both"/>
      </w:pPr>
      <w:r w:rsidRPr="007E4CC3">
        <w:rPr>
          <w:color w:val="000000"/>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F24B1C" w:rsidRPr="007E4CC3" w:rsidRDefault="00F24B1C" w:rsidP="009A5FF7">
      <w:pPr>
        <w:ind w:firstLine="709"/>
        <w:jc w:val="both"/>
      </w:pPr>
      <w:r w:rsidRPr="007E4CC3">
        <w:rPr>
          <w:color w:val="000000"/>
        </w:rPr>
        <w:t xml:space="preserve">ребёнок владеет умениями, навыками и средствами художественной </w:t>
      </w:r>
      <w:r w:rsidRPr="007E4CC3">
        <w:rPr>
          <w:rStyle w:val="30"/>
        </w:rPr>
        <w:t>выразительности в различных видах деятельности и искусства; использует  различные</w:t>
      </w:r>
      <w:r w:rsidRPr="007E4CC3">
        <w:t xml:space="preserve"> технические приемы в свободной художественной деятельности;</w:t>
      </w:r>
    </w:p>
    <w:p w:rsidR="00F24B1C" w:rsidRPr="007E4CC3" w:rsidRDefault="00F24B1C" w:rsidP="009A5FF7">
      <w:pPr>
        <w:ind w:firstLine="709"/>
        <w:jc w:val="both"/>
      </w:pPr>
      <w:r w:rsidRPr="007E4CC3">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F24B1C" w:rsidRPr="007E4CC3" w:rsidRDefault="00F24B1C" w:rsidP="009A5FF7">
      <w:pPr>
        <w:ind w:firstLine="709"/>
        <w:jc w:val="both"/>
      </w:pPr>
      <w:r w:rsidRPr="007E4CC3">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F24B1C" w:rsidRPr="007E4CC3" w:rsidRDefault="00F24B1C" w:rsidP="009A5FF7">
      <w:pPr>
        <w:ind w:firstLine="709"/>
        <w:jc w:val="both"/>
      </w:pPr>
      <w:r w:rsidRPr="007E4CC3">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F24B1C" w:rsidRPr="007E4CC3" w:rsidRDefault="00F24B1C" w:rsidP="009A5FF7">
      <w:pPr>
        <w:ind w:firstLine="709"/>
        <w:jc w:val="both"/>
      </w:pPr>
      <w:r w:rsidRPr="007E4CC3">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F24B1C" w:rsidRPr="007E4CC3" w:rsidRDefault="00F24B1C" w:rsidP="009A5FF7">
      <w:pPr>
        <w:ind w:firstLine="709"/>
        <w:jc w:val="both"/>
      </w:pPr>
      <w:r w:rsidRPr="007E4CC3">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F24B1C" w:rsidRPr="007E4CC3" w:rsidRDefault="00F24B1C" w:rsidP="009A5FF7">
      <w:pPr>
        <w:ind w:right="-143" w:firstLine="709"/>
        <w:jc w:val="both"/>
        <w:rPr>
          <w:rStyle w:val="30"/>
        </w:rPr>
      </w:pPr>
    </w:p>
    <w:p w:rsidR="00F24B1C" w:rsidRPr="007E4CC3" w:rsidRDefault="00F24B1C" w:rsidP="009A5FF7">
      <w:pPr>
        <w:jc w:val="both"/>
        <w:rPr>
          <w:b/>
        </w:rPr>
      </w:pPr>
      <w:bookmarkStart w:id="2" w:name="sub_1016"/>
      <w:r w:rsidRPr="007E4CC3">
        <w:t>1.2.2</w:t>
      </w:r>
      <w:r w:rsidRPr="007E4CC3">
        <w:rPr>
          <w:b/>
        </w:rPr>
        <w:t>.  Педагогическая диагностика достижения планируемых результатов.</w:t>
      </w:r>
    </w:p>
    <w:p w:rsidR="00F24B1C" w:rsidRPr="007E4CC3" w:rsidRDefault="00F24B1C" w:rsidP="009A5FF7">
      <w:pPr>
        <w:jc w:val="both"/>
      </w:pPr>
      <w:bookmarkStart w:id="3" w:name="sub_161"/>
      <w:bookmarkEnd w:id="2"/>
      <w:r w:rsidRPr="007E4CC3">
        <w:t>1.2.2.1. 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F24B1C" w:rsidRPr="007E4CC3" w:rsidRDefault="00F24B1C" w:rsidP="009A5FF7">
      <w:pPr>
        <w:jc w:val="both"/>
      </w:pPr>
      <w:bookmarkStart w:id="4" w:name="sub_162"/>
      <w:bookmarkEnd w:id="3"/>
      <w:r w:rsidRPr="007E4CC3">
        <w:t xml:space="preserve">1.2.2.2. Цели педагогической диагностики, а также особенности её проведения определяются требованиями </w:t>
      </w:r>
      <w:hyperlink r:id="rId7" w:history="1">
        <w:r w:rsidRPr="007E4CC3">
          <w:rPr>
            <w:rStyle w:val="a3"/>
          </w:rPr>
          <w:t>ФГОС</w:t>
        </w:r>
      </w:hyperlink>
      <w:r w:rsidRPr="007E4CC3">
        <w:t xml:space="preserve"> ДО. При реализации Программы может проводиться оценка индивидуального развития детей</w:t>
      </w:r>
      <w:r w:rsidRPr="007E4CC3">
        <w:rPr>
          <w:vertAlign w:val="superscript"/>
        </w:rPr>
        <w:t> </w:t>
      </w:r>
      <w:hyperlink w:anchor="sub_1114" w:history="1">
        <w:r w:rsidRPr="007E4CC3">
          <w:rPr>
            <w:rStyle w:val="a3"/>
            <w:vertAlign w:val="superscript"/>
          </w:rPr>
          <w:t>4</w:t>
        </w:r>
      </w:hyperlink>
      <w:r w:rsidRPr="007E4CC3">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F24B1C" w:rsidRPr="007E4CC3" w:rsidRDefault="00F24B1C" w:rsidP="009A5FF7">
      <w:pPr>
        <w:jc w:val="both"/>
      </w:pPr>
      <w:bookmarkStart w:id="5" w:name="sub_163"/>
      <w:bookmarkEnd w:id="4"/>
      <w:r w:rsidRPr="007E4CC3">
        <w:t xml:space="preserve">1.2.2.3. Специфика педагогической диагностики достижения планируемых образовательных результатов обусловлена следующими требованиями </w:t>
      </w:r>
      <w:hyperlink r:id="rId8" w:history="1">
        <w:r w:rsidRPr="007E4CC3">
          <w:rPr>
            <w:rStyle w:val="a3"/>
          </w:rPr>
          <w:t>ФГОС</w:t>
        </w:r>
      </w:hyperlink>
      <w:r w:rsidRPr="007E4CC3">
        <w:t xml:space="preserve"> ДО:</w:t>
      </w:r>
    </w:p>
    <w:bookmarkEnd w:id="5"/>
    <w:p w:rsidR="00F24B1C" w:rsidRPr="007E4CC3" w:rsidRDefault="00F24B1C" w:rsidP="009A5FF7">
      <w:pPr>
        <w:jc w:val="both"/>
      </w:pPr>
      <w:r w:rsidRPr="007E4CC3">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F24B1C" w:rsidRPr="007E4CC3" w:rsidRDefault="00F24B1C" w:rsidP="009A5FF7">
      <w:pPr>
        <w:jc w:val="both"/>
      </w:pPr>
      <w:r w:rsidRPr="007E4CC3">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7E4CC3">
        <w:rPr>
          <w:vertAlign w:val="superscript"/>
        </w:rPr>
        <w:t> </w:t>
      </w:r>
      <w:hyperlink w:anchor="sub_1115" w:history="1">
        <w:r w:rsidRPr="007E4CC3">
          <w:rPr>
            <w:rStyle w:val="a3"/>
            <w:vertAlign w:val="superscript"/>
          </w:rPr>
          <w:t>5</w:t>
        </w:r>
      </w:hyperlink>
      <w:r w:rsidRPr="007E4CC3">
        <w:t>;</w:t>
      </w:r>
    </w:p>
    <w:p w:rsidR="00F24B1C" w:rsidRPr="007E4CC3" w:rsidRDefault="00F24B1C" w:rsidP="009A5FF7">
      <w:pPr>
        <w:jc w:val="both"/>
      </w:pPr>
      <w:r w:rsidRPr="007E4CC3">
        <w:t>освоение Программы не сопровождается проведением промежуточных аттестаций и итоговой аттестации обучающихся</w:t>
      </w:r>
      <w:r w:rsidRPr="007E4CC3">
        <w:rPr>
          <w:vertAlign w:val="superscript"/>
        </w:rPr>
        <w:t> </w:t>
      </w:r>
      <w:hyperlink w:anchor="sub_1116" w:history="1">
        <w:r w:rsidRPr="007E4CC3">
          <w:rPr>
            <w:rStyle w:val="a3"/>
            <w:vertAlign w:val="superscript"/>
          </w:rPr>
          <w:t>6</w:t>
        </w:r>
      </w:hyperlink>
      <w:r w:rsidRPr="007E4CC3">
        <w:t>.</w:t>
      </w:r>
    </w:p>
    <w:p w:rsidR="00F24B1C" w:rsidRPr="007E4CC3" w:rsidRDefault="00F24B1C" w:rsidP="009A5FF7">
      <w:pPr>
        <w:jc w:val="both"/>
      </w:pPr>
      <w:r w:rsidRPr="007E4CC3">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F24B1C" w:rsidRPr="007E4CC3" w:rsidRDefault="00F24B1C" w:rsidP="009A5FF7">
      <w:pPr>
        <w:jc w:val="both"/>
      </w:pPr>
      <w:bookmarkStart w:id="6" w:name="sub_164"/>
      <w:r w:rsidRPr="007E4CC3">
        <w:t>1.2.2.4. Результаты педагогической диагностики (мониторинга) могут использоваться исключительно для решения следующих образовательных задач:</w:t>
      </w:r>
    </w:p>
    <w:p w:rsidR="00F24B1C" w:rsidRPr="007E4CC3" w:rsidRDefault="00F24B1C" w:rsidP="009A5FF7">
      <w:pPr>
        <w:jc w:val="both"/>
      </w:pPr>
      <w:bookmarkStart w:id="7" w:name="sub_1641"/>
      <w:bookmarkEnd w:id="6"/>
      <w:r w:rsidRPr="007E4CC3">
        <w:t>1)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F24B1C" w:rsidRPr="007E4CC3" w:rsidRDefault="00F24B1C" w:rsidP="009A5FF7">
      <w:pPr>
        <w:jc w:val="both"/>
      </w:pPr>
      <w:bookmarkStart w:id="8" w:name="sub_1642"/>
      <w:bookmarkEnd w:id="7"/>
      <w:r w:rsidRPr="007E4CC3">
        <w:t>2) оптимизации работы с группой детей.</w:t>
      </w:r>
    </w:p>
    <w:p w:rsidR="00F24B1C" w:rsidRPr="007E4CC3" w:rsidRDefault="00F24B1C" w:rsidP="009A5FF7">
      <w:pPr>
        <w:jc w:val="both"/>
      </w:pPr>
      <w:bookmarkStart w:id="9" w:name="sub_165"/>
      <w:bookmarkEnd w:id="8"/>
      <w:r w:rsidRPr="007E4CC3">
        <w:t>1.2.2.5. Периодичность проведения педагогической диагностики определяется ДОО. Оптимальным является её проведение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rsidR="00F24B1C" w:rsidRPr="007E4CC3" w:rsidRDefault="00F24B1C" w:rsidP="009A5FF7">
      <w:pPr>
        <w:jc w:val="both"/>
      </w:pPr>
      <w:bookmarkStart w:id="10" w:name="sub_166"/>
      <w:bookmarkEnd w:id="9"/>
      <w:r w:rsidRPr="007E4CC3">
        <w:t>1.2.2.6. 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F24B1C" w:rsidRPr="007E4CC3" w:rsidRDefault="00F24B1C" w:rsidP="009A5FF7">
      <w:pPr>
        <w:jc w:val="both"/>
      </w:pPr>
      <w:bookmarkStart w:id="11" w:name="sub_167"/>
      <w:bookmarkEnd w:id="10"/>
      <w:r w:rsidRPr="007E4CC3">
        <w:t>1.2.2.7. Основным методом педагогической диагностики является наблюдение.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bookmarkEnd w:id="11"/>
    <w:p w:rsidR="00F24B1C" w:rsidRPr="007E4CC3" w:rsidRDefault="00F24B1C" w:rsidP="009A5FF7">
      <w:pPr>
        <w:jc w:val="both"/>
      </w:pPr>
      <w:r w:rsidRPr="007E4CC3">
        <w:t>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rsidR="00F24B1C" w:rsidRPr="007E4CC3" w:rsidRDefault="00F24B1C" w:rsidP="009A5FF7">
      <w:pPr>
        <w:jc w:val="both"/>
      </w:pPr>
      <w:r w:rsidRPr="007E4CC3">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ребёнка и критерии их оценивания. 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F24B1C" w:rsidRPr="007E4CC3" w:rsidRDefault="00F24B1C" w:rsidP="009A5FF7">
      <w:pPr>
        <w:jc w:val="both"/>
      </w:pPr>
      <w:r w:rsidRPr="007E4CC3">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F24B1C" w:rsidRPr="007E4CC3" w:rsidRDefault="00F24B1C" w:rsidP="009A5FF7">
      <w:pPr>
        <w:jc w:val="both"/>
      </w:pPr>
      <w:bookmarkStart w:id="12" w:name="sub_168"/>
      <w:r w:rsidRPr="007E4CC3">
        <w:t>1.2.2.8. Анализ продуктов детской деятельности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F24B1C" w:rsidRPr="007E4CC3" w:rsidRDefault="00F24B1C" w:rsidP="009A5FF7">
      <w:pPr>
        <w:jc w:val="both"/>
      </w:pPr>
      <w:bookmarkStart w:id="13" w:name="sub_169"/>
      <w:bookmarkEnd w:id="12"/>
      <w:r w:rsidRPr="007E4CC3">
        <w:t>1.2.2.9. 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F24B1C" w:rsidRDefault="00F24B1C" w:rsidP="009A5FF7">
      <w:pPr>
        <w:jc w:val="both"/>
      </w:pPr>
      <w:bookmarkStart w:id="14" w:name="sub_1610"/>
      <w:bookmarkEnd w:id="13"/>
      <w:r w:rsidRPr="007E4CC3">
        <w:t>1.2.2.10. 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ребёнка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F24B1C" w:rsidRDefault="00F24B1C" w:rsidP="009A5FF7">
      <w:pPr>
        <w:jc w:val="both"/>
      </w:pPr>
      <w:r>
        <w:t xml:space="preserve">   Литература, используемая для проведения индивидуальной педагогической диагностики на разных этапах освоения программы:</w:t>
      </w:r>
    </w:p>
    <w:p w:rsidR="00F24B1C" w:rsidRDefault="00F24B1C" w:rsidP="009A5FF7">
      <w:pPr>
        <w:jc w:val="both"/>
      </w:pPr>
      <w:r>
        <w:t xml:space="preserve">  Н.В. Верещагина «Диагностика педагогического процесса в первой младшей группе (с 2 до 3 лет) дошкольной образовательной организации.</w:t>
      </w:r>
    </w:p>
    <w:p w:rsidR="00F24B1C" w:rsidRDefault="00F24B1C" w:rsidP="00F13418">
      <w:pPr>
        <w:jc w:val="both"/>
      </w:pPr>
      <w:r>
        <w:t xml:space="preserve"> Н.В. Верещагина «Диагностика педагогического процесса в второй младшей группе (с 3 до 4 лет) дошкольной образовательной организации.</w:t>
      </w:r>
    </w:p>
    <w:p w:rsidR="00F24B1C" w:rsidRPr="007E4CC3" w:rsidRDefault="00F24B1C" w:rsidP="009A5FF7">
      <w:pPr>
        <w:jc w:val="both"/>
      </w:pPr>
      <w:r>
        <w:t>Н.В. Верещагина «Диагностика педагогического процесса в средней группе (с 4 до 5 лет) дошкольной образовательной организации.</w:t>
      </w:r>
    </w:p>
    <w:p w:rsidR="00F24B1C" w:rsidRDefault="00F24B1C" w:rsidP="00F13418">
      <w:pPr>
        <w:jc w:val="both"/>
      </w:pPr>
      <w:r>
        <w:t>Н.В. Верещагина «Диагностика педагогического процесса в старшей группе (с 5 до 6 лет) дошкольной образовательной организации.</w:t>
      </w:r>
    </w:p>
    <w:p w:rsidR="00F24B1C" w:rsidRDefault="00F24B1C" w:rsidP="00F13418">
      <w:pPr>
        <w:jc w:val="both"/>
      </w:pPr>
      <w:r>
        <w:t>Н.В. Верещагина «Диагностика педагогического процесса в подготовительной к школе группе (с 5 до 6 лет) дошкольной образовательной организации.</w:t>
      </w:r>
    </w:p>
    <w:p w:rsidR="00F24B1C" w:rsidRPr="007E4CC3" w:rsidRDefault="00F24B1C" w:rsidP="00F13418">
      <w:pPr>
        <w:jc w:val="both"/>
      </w:pPr>
      <w:r>
        <w:t xml:space="preserve">  Литература разработана в соответствии с требованиями ФГОС ДО.</w:t>
      </w:r>
    </w:p>
    <w:p w:rsidR="00F24B1C" w:rsidRPr="007E4CC3" w:rsidRDefault="00F24B1C" w:rsidP="00F13418">
      <w:pPr>
        <w:jc w:val="both"/>
      </w:pPr>
    </w:p>
    <w:p w:rsidR="00F24B1C" w:rsidRPr="007E4CC3" w:rsidRDefault="00F24B1C" w:rsidP="009A5FF7">
      <w:pPr>
        <w:jc w:val="both"/>
      </w:pPr>
    </w:p>
    <w:p w:rsidR="00F24B1C" w:rsidRDefault="00F24B1C" w:rsidP="008460CF">
      <w:pPr>
        <w:pStyle w:val="22"/>
        <w:numPr>
          <w:ilvl w:val="1"/>
          <w:numId w:val="5"/>
        </w:numPr>
        <w:shd w:val="clear" w:color="auto" w:fill="auto"/>
        <w:spacing w:line="274" w:lineRule="exact"/>
        <w:rPr>
          <w:rStyle w:val="212pt"/>
          <w:b/>
        </w:rPr>
      </w:pPr>
      <w:r w:rsidRPr="007E4CC3">
        <w:rPr>
          <w:rStyle w:val="212pt"/>
          <w:b/>
        </w:rPr>
        <w:t>Часть, формируемая участниками образовательных отношений по выбранному направлению</w:t>
      </w:r>
      <w:r>
        <w:rPr>
          <w:rStyle w:val="212pt"/>
          <w:b/>
        </w:rPr>
        <w:t>.</w:t>
      </w:r>
    </w:p>
    <w:p w:rsidR="00F24B1C" w:rsidRDefault="00F24B1C" w:rsidP="008460CF">
      <w:pPr>
        <w:pStyle w:val="22"/>
        <w:shd w:val="clear" w:color="auto" w:fill="auto"/>
        <w:spacing w:line="274" w:lineRule="exact"/>
        <w:ind w:firstLine="0"/>
        <w:rPr>
          <w:rStyle w:val="212pt"/>
        </w:rPr>
      </w:pPr>
      <w:r>
        <w:rPr>
          <w:rStyle w:val="212pt"/>
        </w:rPr>
        <w:t xml:space="preserve">   Выбор направлений вариативной части, формируемой участниками образовательного процесса самостоятельно, соответствует потребностям и интересам детей, а также возможностям педагогического коллектива и социальному запросу родителей (законных представителей).</w:t>
      </w:r>
    </w:p>
    <w:p w:rsidR="00F24B1C" w:rsidRDefault="00F24B1C" w:rsidP="008460CF">
      <w:pPr>
        <w:pStyle w:val="22"/>
        <w:shd w:val="clear" w:color="auto" w:fill="auto"/>
        <w:spacing w:line="274" w:lineRule="exact"/>
        <w:ind w:firstLine="0"/>
        <w:rPr>
          <w:rStyle w:val="212pt"/>
        </w:rPr>
      </w:pPr>
      <w:r>
        <w:rPr>
          <w:rStyle w:val="212pt"/>
        </w:rPr>
        <w:t xml:space="preserve">  В рамках образовательной программы и в соответствии с уставными целями и задачами,  делается упор на углублённую работу по физическому и социально-коммуникативному развитию обучающихся. Также  делается упор на включение во все области работы национально-регионального компонента для реализации задач духовно-нравственного и патриотического воспитания.</w:t>
      </w:r>
    </w:p>
    <w:p w:rsidR="00F24B1C" w:rsidRDefault="00F24B1C" w:rsidP="008460CF">
      <w:pPr>
        <w:pStyle w:val="22"/>
        <w:shd w:val="clear" w:color="auto" w:fill="auto"/>
        <w:spacing w:line="274" w:lineRule="exact"/>
        <w:ind w:firstLine="0"/>
        <w:rPr>
          <w:rStyle w:val="212pt"/>
        </w:rPr>
      </w:pPr>
      <w:r>
        <w:rPr>
          <w:rStyle w:val="212pt"/>
        </w:rPr>
        <w:t xml:space="preserve">  При организации и проведении всей работы, педагогический коллектив ориентируется на обеспечение права и возможности каждой личности на удовлетворение культурно- образовательных потребностей в соответствии с индивидуальными ценностями и ориентирами.</w:t>
      </w:r>
    </w:p>
    <w:p w:rsidR="00F24B1C" w:rsidRDefault="00F24B1C" w:rsidP="008460CF">
      <w:pPr>
        <w:pStyle w:val="22"/>
        <w:shd w:val="clear" w:color="auto" w:fill="auto"/>
        <w:spacing w:line="274" w:lineRule="exact"/>
        <w:ind w:firstLine="0"/>
        <w:rPr>
          <w:rStyle w:val="212pt"/>
        </w:rPr>
      </w:pPr>
      <w:r>
        <w:rPr>
          <w:rStyle w:val="212pt"/>
        </w:rPr>
        <w:t xml:space="preserve">   Цель работы: всестороннее развитие ребёнка-дошкольника, раскрытие его творческих возможностей и способностей. Вырабатывать у воспитанников умение выбирать вид деятельности, что способствует раскрытию социально-значимых качеств личности:</w:t>
      </w:r>
    </w:p>
    <w:p w:rsidR="00F24B1C" w:rsidRDefault="00F24B1C" w:rsidP="008460CF">
      <w:pPr>
        <w:pStyle w:val="22"/>
        <w:shd w:val="clear" w:color="auto" w:fill="auto"/>
        <w:spacing w:line="274" w:lineRule="exact"/>
        <w:ind w:firstLine="0"/>
        <w:rPr>
          <w:rStyle w:val="212pt"/>
        </w:rPr>
      </w:pPr>
      <w:r>
        <w:rPr>
          <w:rStyle w:val="212pt"/>
        </w:rPr>
        <w:t>- активность,</w:t>
      </w:r>
    </w:p>
    <w:p w:rsidR="00F24B1C" w:rsidRDefault="00F24B1C" w:rsidP="008460CF">
      <w:pPr>
        <w:pStyle w:val="22"/>
        <w:shd w:val="clear" w:color="auto" w:fill="auto"/>
        <w:spacing w:line="274" w:lineRule="exact"/>
        <w:ind w:firstLine="0"/>
        <w:rPr>
          <w:rStyle w:val="212pt"/>
        </w:rPr>
      </w:pPr>
      <w:r>
        <w:rPr>
          <w:rStyle w:val="212pt"/>
        </w:rPr>
        <w:t xml:space="preserve">- инициативность, </w:t>
      </w:r>
    </w:p>
    <w:p w:rsidR="00F24B1C" w:rsidRDefault="00F24B1C" w:rsidP="008460CF">
      <w:pPr>
        <w:pStyle w:val="22"/>
        <w:shd w:val="clear" w:color="auto" w:fill="auto"/>
        <w:spacing w:line="274" w:lineRule="exact"/>
        <w:ind w:firstLine="0"/>
        <w:rPr>
          <w:rStyle w:val="212pt"/>
        </w:rPr>
      </w:pPr>
      <w:r>
        <w:rPr>
          <w:rStyle w:val="212pt"/>
        </w:rPr>
        <w:t>- самостоятельность,</w:t>
      </w:r>
    </w:p>
    <w:p w:rsidR="00F24B1C" w:rsidRDefault="00F24B1C" w:rsidP="008460CF">
      <w:pPr>
        <w:pStyle w:val="22"/>
        <w:shd w:val="clear" w:color="auto" w:fill="auto"/>
        <w:spacing w:line="274" w:lineRule="exact"/>
        <w:ind w:firstLine="0"/>
        <w:rPr>
          <w:rStyle w:val="212pt"/>
        </w:rPr>
      </w:pPr>
      <w:r>
        <w:rPr>
          <w:rStyle w:val="212pt"/>
        </w:rPr>
        <w:t>- ответственность.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68"/>
        <w:gridCol w:w="1960"/>
        <w:gridCol w:w="3268"/>
        <w:gridCol w:w="2433"/>
      </w:tblGrid>
      <w:tr w:rsidR="00F24B1C" w:rsidTr="00C65CEC">
        <w:tc>
          <w:tcPr>
            <w:tcW w:w="2068" w:type="dxa"/>
          </w:tcPr>
          <w:p w:rsidR="00F24B1C" w:rsidRDefault="00F24B1C" w:rsidP="00925762">
            <w:pPr>
              <w:pStyle w:val="22"/>
              <w:shd w:val="clear" w:color="auto" w:fill="auto"/>
              <w:spacing w:line="274" w:lineRule="exact"/>
              <w:ind w:firstLine="0"/>
              <w:jc w:val="center"/>
              <w:rPr>
                <w:rStyle w:val="212pt"/>
              </w:rPr>
            </w:pPr>
            <w:r>
              <w:rPr>
                <w:rStyle w:val="212pt"/>
              </w:rPr>
              <w:t>Образовательная область</w:t>
            </w:r>
          </w:p>
        </w:tc>
        <w:tc>
          <w:tcPr>
            <w:tcW w:w="1960" w:type="dxa"/>
          </w:tcPr>
          <w:p w:rsidR="00F24B1C" w:rsidRDefault="00F24B1C" w:rsidP="00925762">
            <w:pPr>
              <w:pStyle w:val="22"/>
              <w:shd w:val="clear" w:color="auto" w:fill="auto"/>
              <w:spacing w:line="274" w:lineRule="exact"/>
              <w:ind w:firstLine="0"/>
              <w:jc w:val="center"/>
              <w:rPr>
                <w:rStyle w:val="212pt"/>
              </w:rPr>
            </w:pPr>
            <w:r>
              <w:rPr>
                <w:rStyle w:val="212pt"/>
              </w:rPr>
              <w:t>Название</w:t>
            </w:r>
          </w:p>
        </w:tc>
        <w:tc>
          <w:tcPr>
            <w:tcW w:w="3268" w:type="dxa"/>
          </w:tcPr>
          <w:p w:rsidR="00F24B1C" w:rsidRDefault="00F24B1C" w:rsidP="00925762">
            <w:pPr>
              <w:pStyle w:val="22"/>
              <w:shd w:val="clear" w:color="auto" w:fill="auto"/>
              <w:spacing w:line="274" w:lineRule="exact"/>
              <w:ind w:firstLine="0"/>
              <w:jc w:val="center"/>
              <w:rPr>
                <w:rStyle w:val="212pt"/>
              </w:rPr>
            </w:pPr>
            <w:r>
              <w:rPr>
                <w:rStyle w:val="212pt"/>
              </w:rPr>
              <w:t>Цель программы</w:t>
            </w:r>
          </w:p>
        </w:tc>
        <w:tc>
          <w:tcPr>
            <w:tcW w:w="2433" w:type="dxa"/>
          </w:tcPr>
          <w:p w:rsidR="00F24B1C" w:rsidRDefault="00F24B1C" w:rsidP="00925762">
            <w:pPr>
              <w:pStyle w:val="22"/>
              <w:shd w:val="clear" w:color="auto" w:fill="auto"/>
              <w:spacing w:line="274" w:lineRule="exact"/>
              <w:ind w:firstLine="0"/>
              <w:jc w:val="center"/>
              <w:rPr>
                <w:rStyle w:val="212pt"/>
              </w:rPr>
            </w:pPr>
            <w:r>
              <w:rPr>
                <w:rStyle w:val="212pt"/>
              </w:rPr>
              <w:t>Возрастная группа</w:t>
            </w:r>
          </w:p>
        </w:tc>
      </w:tr>
      <w:tr w:rsidR="00F24B1C" w:rsidTr="00C65CEC">
        <w:tc>
          <w:tcPr>
            <w:tcW w:w="2068" w:type="dxa"/>
          </w:tcPr>
          <w:p w:rsidR="00F24B1C" w:rsidRDefault="00F24B1C" w:rsidP="00925762">
            <w:pPr>
              <w:pStyle w:val="22"/>
              <w:shd w:val="clear" w:color="auto" w:fill="auto"/>
              <w:spacing w:line="274" w:lineRule="exact"/>
              <w:ind w:firstLine="0"/>
              <w:rPr>
                <w:rStyle w:val="212pt"/>
              </w:rPr>
            </w:pPr>
            <w:r>
              <w:rPr>
                <w:rStyle w:val="212pt"/>
              </w:rPr>
              <w:t>Речевое развитие</w:t>
            </w:r>
          </w:p>
        </w:tc>
        <w:tc>
          <w:tcPr>
            <w:tcW w:w="1960" w:type="dxa"/>
          </w:tcPr>
          <w:p w:rsidR="00F24B1C" w:rsidRDefault="00F24B1C" w:rsidP="00925762">
            <w:pPr>
              <w:pStyle w:val="22"/>
              <w:shd w:val="clear" w:color="auto" w:fill="auto"/>
              <w:spacing w:line="274" w:lineRule="exact"/>
              <w:ind w:firstLine="0"/>
              <w:rPr>
                <w:rStyle w:val="212pt"/>
              </w:rPr>
            </w:pPr>
            <w:r>
              <w:rPr>
                <w:rStyle w:val="212pt"/>
              </w:rPr>
              <w:t>АБВГДЕЙка</w:t>
            </w:r>
          </w:p>
        </w:tc>
        <w:tc>
          <w:tcPr>
            <w:tcW w:w="3268" w:type="dxa"/>
          </w:tcPr>
          <w:p w:rsidR="00F24B1C" w:rsidRDefault="00F24B1C" w:rsidP="00925762">
            <w:pPr>
              <w:pStyle w:val="22"/>
              <w:shd w:val="clear" w:color="auto" w:fill="auto"/>
              <w:spacing w:line="274" w:lineRule="exact"/>
              <w:ind w:firstLine="0"/>
              <w:rPr>
                <w:rStyle w:val="212pt"/>
              </w:rPr>
            </w:pPr>
            <w:r>
              <w:rPr>
                <w:rStyle w:val="212pt"/>
              </w:rPr>
              <w:t>Обучение дошкольников грамоте и профилактика нарушений письменной речи в дальнейшем</w:t>
            </w:r>
          </w:p>
        </w:tc>
        <w:tc>
          <w:tcPr>
            <w:tcW w:w="2433" w:type="dxa"/>
          </w:tcPr>
          <w:p w:rsidR="00F24B1C" w:rsidRDefault="00F24B1C" w:rsidP="00925762">
            <w:pPr>
              <w:pStyle w:val="22"/>
              <w:shd w:val="clear" w:color="auto" w:fill="auto"/>
              <w:spacing w:line="274" w:lineRule="exact"/>
              <w:ind w:firstLine="0"/>
              <w:rPr>
                <w:rStyle w:val="212pt"/>
              </w:rPr>
            </w:pPr>
            <w:r>
              <w:rPr>
                <w:rStyle w:val="212pt"/>
              </w:rPr>
              <w:t>Старшая и подготовительная к школе возрастные группы</w:t>
            </w:r>
          </w:p>
        </w:tc>
      </w:tr>
      <w:tr w:rsidR="00F24B1C" w:rsidTr="00C65CEC">
        <w:tc>
          <w:tcPr>
            <w:tcW w:w="2068" w:type="dxa"/>
          </w:tcPr>
          <w:p w:rsidR="00F24B1C" w:rsidRDefault="00F24B1C" w:rsidP="00925762">
            <w:pPr>
              <w:pStyle w:val="22"/>
              <w:shd w:val="clear" w:color="auto" w:fill="auto"/>
              <w:spacing w:line="274" w:lineRule="exact"/>
              <w:ind w:firstLine="0"/>
              <w:rPr>
                <w:rStyle w:val="212pt"/>
              </w:rPr>
            </w:pPr>
            <w:r>
              <w:rPr>
                <w:rStyle w:val="212pt"/>
              </w:rPr>
              <w:t>Социально- коммуникативное развитие</w:t>
            </w:r>
          </w:p>
        </w:tc>
        <w:tc>
          <w:tcPr>
            <w:tcW w:w="1960" w:type="dxa"/>
          </w:tcPr>
          <w:p w:rsidR="00F24B1C" w:rsidRDefault="00F24B1C" w:rsidP="00925762">
            <w:pPr>
              <w:pStyle w:val="22"/>
              <w:shd w:val="clear" w:color="auto" w:fill="auto"/>
              <w:spacing w:line="274" w:lineRule="exact"/>
              <w:ind w:firstLine="0"/>
              <w:rPr>
                <w:rStyle w:val="212pt"/>
              </w:rPr>
            </w:pPr>
          </w:p>
          <w:p w:rsidR="00F24B1C" w:rsidRDefault="00F24B1C" w:rsidP="00925762">
            <w:pPr>
              <w:pStyle w:val="22"/>
              <w:shd w:val="clear" w:color="auto" w:fill="auto"/>
              <w:spacing w:line="274" w:lineRule="exact"/>
              <w:ind w:firstLine="0"/>
              <w:rPr>
                <w:rStyle w:val="212pt"/>
              </w:rPr>
            </w:pPr>
            <w:r>
              <w:rPr>
                <w:rStyle w:val="212pt"/>
              </w:rPr>
              <w:t>Безопасность</w:t>
            </w:r>
          </w:p>
        </w:tc>
        <w:tc>
          <w:tcPr>
            <w:tcW w:w="3268" w:type="dxa"/>
          </w:tcPr>
          <w:p w:rsidR="00F24B1C" w:rsidRDefault="00F24B1C" w:rsidP="00925762">
            <w:pPr>
              <w:pStyle w:val="22"/>
              <w:shd w:val="clear" w:color="auto" w:fill="auto"/>
              <w:spacing w:line="274" w:lineRule="exact"/>
              <w:ind w:firstLine="0"/>
              <w:rPr>
                <w:rStyle w:val="212pt"/>
              </w:rPr>
            </w:pPr>
            <w:r>
              <w:rPr>
                <w:rStyle w:val="212pt"/>
              </w:rPr>
              <w:t>Формирование ценностей здорового образа жизни, осторожное обращение с опасными предметами, безопасное поведение на улице</w:t>
            </w:r>
          </w:p>
        </w:tc>
        <w:tc>
          <w:tcPr>
            <w:tcW w:w="2433" w:type="dxa"/>
          </w:tcPr>
          <w:p w:rsidR="00F24B1C" w:rsidRDefault="00F24B1C" w:rsidP="00925762">
            <w:pPr>
              <w:pStyle w:val="22"/>
              <w:shd w:val="clear" w:color="auto" w:fill="auto"/>
              <w:spacing w:line="274" w:lineRule="exact"/>
              <w:ind w:firstLine="0"/>
              <w:rPr>
                <w:rStyle w:val="212pt"/>
              </w:rPr>
            </w:pPr>
          </w:p>
          <w:p w:rsidR="00F24B1C" w:rsidRDefault="00F24B1C" w:rsidP="00925762">
            <w:pPr>
              <w:pStyle w:val="22"/>
              <w:shd w:val="clear" w:color="auto" w:fill="auto"/>
              <w:spacing w:line="274" w:lineRule="exact"/>
              <w:ind w:firstLine="0"/>
              <w:rPr>
                <w:rStyle w:val="212pt"/>
              </w:rPr>
            </w:pPr>
            <w:r>
              <w:rPr>
                <w:rStyle w:val="212pt"/>
              </w:rPr>
              <w:t xml:space="preserve"> Все возрастные группы –в соответствии с возрастными целями и задачами</w:t>
            </w:r>
          </w:p>
        </w:tc>
      </w:tr>
      <w:tr w:rsidR="00F24B1C" w:rsidTr="00C65CEC">
        <w:tc>
          <w:tcPr>
            <w:tcW w:w="2068" w:type="dxa"/>
          </w:tcPr>
          <w:p w:rsidR="00F24B1C" w:rsidRDefault="00F24B1C" w:rsidP="00925762">
            <w:pPr>
              <w:pStyle w:val="22"/>
              <w:shd w:val="clear" w:color="auto" w:fill="auto"/>
              <w:spacing w:line="274" w:lineRule="exact"/>
              <w:ind w:firstLine="0"/>
              <w:rPr>
                <w:rStyle w:val="212pt"/>
              </w:rPr>
            </w:pPr>
            <w:r>
              <w:rPr>
                <w:rStyle w:val="212pt"/>
              </w:rPr>
              <w:t>Речевое и социально-коммуникативное развитие</w:t>
            </w:r>
          </w:p>
        </w:tc>
        <w:tc>
          <w:tcPr>
            <w:tcW w:w="1960" w:type="dxa"/>
          </w:tcPr>
          <w:p w:rsidR="00F24B1C" w:rsidRDefault="00F24B1C" w:rsidP="00925762">
            <w:pPr>
              <w:pStyle w:val="22"/>
              <w:shd w:val="clear" w:color="auto" w:fill="auto"/>
              <w:spacing w:line="274" w:lineRule="exact"/>
              <w:ind w:firstLine="0"/>
              <w:rPr>
                <w:rStyle w:val="212pt"/>
              </w:rPr>
            </w:pPr>
            <w:r>
              <w:rPr>
                <w:rStyle w:val="212pt"/>
              </w:rPr>
              <w:t>Наше счастливое детство</w:t>
            </w:r>
          </w:p>
        </w:tc>
        <w:tc>
          <w:tcPr>
            <w:tcW w:w="3268" w:type="dxa"/>
          </w:tcPr>
          <w:p w:rsidR="00F24B1C" w:rsidRDefault="00F24B1C" w:rsidP="00925762">
            <w:pPr>
              <w:pStyle w:val="22"/>
              <w:shd w:val="clear" w:color="auto" w:fill="auto"/>
              <w:spacing w:line="274" w:lineRule="exact"/>
              <w:ind w:firstLine="0"/>
              <w:rPr>
                <w:rStyle w:val="212pt"/>
              </w:rPr>
            </w:pPr>
            <w:r>
              <w:rPr>
                <w:rStyle w:val="212pt"/>
              </w:rPr>
              <w:t>Обучение детей родному языку, расширение знаний о культуре и традициях татарского народа.</w:t>
            </w:r>
          </w:p>
        </w:tc>
        <w:tc>
          <w:tcPr>
            <w:tcW w:w="2433" w:type="dxa"/>
          </w:tcPr>
          <w:p w:rsidR="00F24B1C" w:rsidRDefault="00F24B1C" w:rsidP="00925762">
            <w:pPr>
              <w:pStyle w:val="22"/>
              <w:shd w:val="clear" w:color="auto" w:fill="auto"/>
              <w:spacing w:line="274" w:lineRule="exact"/>
              <w:ind w:firstLine="0"/>
              <w:rPr>
                <w:rStyle w:val="212pt"/>
              </w:rPr>
            </w:pPr>
          </w:p>
          <w:p w:rsidR="00F24B1C" w:rsidRDefault="00F24B1C" w:rsidP="00925762">
            <w:pPr>
              <w:pStyle w:val="22"/>
              <w:shd w:val="clear" w:color="auto" w:fill="auto"/>
              <w:spacing w:line="274" w:lineRule="exact"/>
              <w:ind w:firstLine="0"/>
              <w:rPr>
                <w:rStyle w:val="212pt"/>
              </w:rPr>
            </w:pPr>
            <w:r>
              <w:rPr>
                <w:rStyle w:val="212pt"/>
              </w:rPr>
              <w:t>Средняя группа №2</w:t>
            </w:r>
          </w:p>
        </w:tc>
      </w:tr>
    </w:tbl>
    <w:p w:rsidR="00F24B1C" w:rsidRDefault="00F24B1C" w:rsidP="008460CF">
      <w:pPr>
        <w:pStyle w:val="22"/>
        <w:shd w:val="clear" w:color="auto" w:fill="auto"/>
        <w:spacing w:line="274" w:lineRule="exact"/>
        <w:ind w:firstLine="0"/>
        <w:rPr>
          <w:rStyle w:val="212pt"/>
        </w:rPr>
      </w:pPr>
    </w:p>
    <w:p w:rsidR="00F24B1C" w:rsidRDefault="00F24B1C" w:rsidP="008460CF">
      <w:pPr>
        <w:pStyle w:val="22"/>
        <w:shd w:val="clear" w:color="auto" w:fill="auto"/>
        <w:spacing w:line="274" w:lineRule="exact"/>
        <w:ind w:firstLine="0"/>
        <w:rPr>
          <w:rStyle w:val="212pt"/>
        </w:rPr>
      </w:pPr>
      <w:r>
        <w:rPr>
          <w:rStyle w:val="212pt"/>
        </w:rPr>
        <w:t>Работа осуществляется по следующим парциальным программам:</w:t>
      </w:r>
    </w:p>
    <w:p w:rsidR="00F24B1C" w:rsidRDefault="00F24B1C" w:rsidP="008460CF">
      <w:pPr>
        <w:pStyle w:val="22"/>
        <w:shd w:val="clear" w:color="auto" w:fill="auto"/>
        <w:spacing w:line="274" w:lineRule="exact"/>
        <w:ind w:firstLine="0"/>
        <w:rPr>
          <w:rStyle w:val="212pt"/>
        </w:rPr>
      </w:pPr>
      <w:r>
        <w:rPr>
          <w:rStyle w:val="212pt"/>
        </w:rPr>
        <w:t xml:space="preserve">  Н.В.Нищева «Обучение грамоте детей дошкольного возраста». Парциальная программа. Издательство Детство - пресс, 2020г.</w:t>
      </w:r>
    </w:p>
    <w:p w:rsidR="00F24B1C" w:rsidRDefault="00F24B1C" w:rsidP="008460CF">
      <w:pPr>
        <w:pStyle w:val="22"/>
        <w:shd w:val="clear" w:color="auto" w:fill="auto"/>
        <w:spacing w:line="274" w:lineRule="exact"/>
        <w:ind w:firstLine="0"/>
        <w:rPr>
          <w:rStyle w:val="212pt"/>
        </w:rPr>
      </w:pPr>
      <w:r>
        <w:rPr>
          <w:rStyle w:val="212pt"/>
        </w:rPr>
        <w:t xml:space="preserve">  Н.Н.Авдеева, О.Л.Князева, Р.Б.Стёркина «Основы безопасности детей дошкольного возраста», СПб.: «Детство-пресс», 2009 год.</w:t>
      </w:r>
    </w:p>
    <w:p w:rsidR="00F24B1C" w:rsidRDefault="00F24B1C" w:rsidP="008460CF">
      <w:pPr>
        <w:pStyle w:val="22"/>
        <w:shd w:val="clear" w:color="auto" w:fill="auto"/>
        <w:spacing w:line="274" w:lineRule="exact"/>
        <w:ind w:firstLine="0"/>
        <w:rPr>
          <w:rStyle w:val="212pt"/>
        </w:rPr>
      </w:pPr>
      <w:r>
        <w:rPr>
          <w:rStyle w:val="212pt"/>
        </w:rPr>
        <w:t xml:space="preserve">  Р.А.Бурханова, Ф.Ф.Юсупов «Программа обучения детей татарскому языку в дошкольных учреждениях», Казань, РИЦ «Школа», 2004 год.</w:t>
      </w:r>
    </w:p>
    <w:p w:rsidR="00F24B1C" w:rsidRDefault="00F24B1C" w:rsidP="008460CF">
      <w:pPr>
        <w:pStyle w:val="22"/>
        <w:shd w:val="clear" w:color="auto" w:fill="auto"/>
        <w:spacing w:line="274" w:lineRule="exact"/>
        <w:ind w:firstLine="0"/>
        <w:rPr>
          <w:rStyle w:val="212pt"/>
        </w:rPr>
      </w:pPr>
      <w:r>
        <w:rPr>
          <w:rStyle w:val="212pt"/>
        </w:rPr>
        <w:t xml:space="preserve"> </w:t>
      </w:r>
    </w:p>
    <w:p w:rsidR="00F24B1C" w:rsidRDefault="00F24B1C" w:rsidP="008460CF">
      <w:pPr>
        <w:pStyle w:val="22"/>
        <w:shd w:val="clear" w:color="auto" w:fill="auto"/>
        <w:spacing w:line="274" w:lineRule="exact"/>
        <w:ind w:firstLine="0"/>
        <w:rPr>
          <w:rStyle w:val="212pt"/>
        </w:rPr>
      </w:pPr>
      <w:r>
        <w:rPr>
          <w:rStyle w:val="212pt"/>
        </w:rPr>
        <w:t xml:space="preserve"> В ДОУ работают две муниципальные площадки:</w:t>
      </w:r>
    </w:p>
    <w:p w:rsidR="00F24B1C" w:rsidRDefault="00F24B1C" w:rsidP="008460CF">
      <w:pPr>
        <w:pStyle w:val="22"/>
        <w:shd w:val="clear" w:color="auto" w:fill="auto"/>
        <w:spacing w:line="274" w:lineRule="exact"/>
        <w:ind w:firstLine="0"/>
        <w:rPr>
          <w:rStyle w:val="212pt"/>
        </w:rPr>
      </w:pPr>
      <w:r>
        <w:rPr>
          <w:rStyle w:val="212pt"/>
        </w:rPr>
        <w:t xml:space="preserve"> «Современные подходы в работе с детьми по изучению основ безопасной жизнедеятельности в ДОУ» творческая группа педагогов в составе Валеевой Э.М., Павловой И.Д., Гаязовой Р.Р., Ахматхановой Э.С., Рахматуллиной М.З. и «Быть здоровыми хотим» Усмановой Л.Н.</w:t>
      </w:r>
    </w:p>
    <w:p w:rsidR="00F24B1C" w:rsidRPr="008460CF" w:rsidRDefault="00F24B1C" w:rsidP="008460CF">
      <w:pPr>
        <w:pStyle w:val="22"/>
        <w:shd w:val="clear" w:color="auto" w:fill="auto"/>
        <w:spacing w:line="274" w:lineRule="exact"/>
        <w:ind w:firstLine="0"/>
        <w:rPr>
          <w:rStyle w:val="212pt"/>
        </w:rPr>
      </w:pPr>
    </w:p>
    <w:p w:rsidR="00F24B1C" w:rsidRPr="00645C54" w:rsidRDefault="00F24B1C" w:rsidP="009A5FF7">
      <w:pPr>
        <w:pStyle w:val="Heading1"/>
        <w:jc w:val="both"/>
        <w:rPr>
          <w:sz w:val="28"/>
          <w:szCs w:val="28"/>
        </w:rPr>
      </w:pPr>
      <w:bookmarkStart w:id="15" w:name="sub_300"/>
      <w:bookmarkEnd w:id="14"/>
      <w:r w:rsidRPr="00645C54">
        <w:rPr>
          <w:sz w:val="28"/>
          <w:szCs w:val="28"/>
        </w:rPr>
        <w:t xml:space="preserve">      II. Содержательный раздел Федеральной программы</w:t>
      </w:r>
    </w:p>
    <w:p w:rsidR="00F24B1C" w:rsidRPr="007E4CC3" w:rsidRDefault="00F24B1C" w:rsidP="00A65358">
      <w:pPr>
        <w:jc w:val="both"/>
        <w:outlineLvl w:val="0"/>
        <w:rPr>
          <w:b/>
        </w:rPr>
      </w:pPr>
      <w:r w:rsidRPr="007E4CC3">
        <w:rPr>
          <w:b/>
        </w:rPr>
        <w:t xml:space="preserve">                                      Обязательная часть.</w:t>
      </w:r>
    </w:p>
    <w:bookmarkEnd w:id="15"/>
    <w:p w:rsidR="00F24B1C" w:rsidRPr="007E4CC3" w:rsidRDefault="00F24B1C" w:rsidP="009A5FF7">
      <w:pPr>
        <w:jc w:val="both"/>
      </w:pPr>
    </w:p>
    <w:p w:rsidR="00F24B1C" w:rsidRPr="007E4CC3" w:rsidRDefault="00F24B1C" w:rsidP="00A65358">
      <w:pPr>
        <w:jc w:val="both"/>
        <w:outlineLvl w:val="0"/>
      </w:pPr>
      <w:bookmarkStart w:id="16" w:name="sub_1017"/>
      <w:r>
        <w:t xml:space="preserve">2.1.  </w:t>
      </w:r>
      <w:r w:rsidRPr="007E4CC3">
        <w:t>Задачи и содержание образования (обучения и воспитания) по образовательным областям.</w:t>
      </w:r>
    </w:p>
    <w:p w:rsidR="00F24B1C" w:rsidRPr="007E4CC3" w:rsidRDefault="00F24B1C" w:rsidP="009A5FF7">
      <w:pPr>
        <w:jc w:val="both"/>
      </w:pPr>
      <w:bookmarkStart w:id="17" w:name="sub_171"/>
      <w:bookmarkEnd w:id="16"/>
      <w:r>
        <w:t xml:space="preserve">  </w:t>
      </w:r>
      <w:r w:rsidRPr="007E4CC3">
        <w:t xml:space="preserve"> Федеральная 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F24B1C" w:rsidRPr="007E4CC3" w:rsidRDefault="00F24B1C" w:rsidP="009A5FF7">
      <w:pPr>
        <w:jc w:val="both"/>
      </w:pPr>
      <w:bookmarkStart w:id="18" w:name="sub_172"/>
      <w:bookmarkEnd w:id="17"/>
      <w:r>
        <w:t xml:space="preserve">   </w:t>
      </w:r>
      <w:r w:rsidRPr="007E4CC3">
        <w:t xml:space="preserve"> 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bookmarkEnd w:id="18"/>
    <w:p w:rsidR="00F24B1C" w:rsidRDefault="00F24B1C" w:rsidP="009A5FF7">
      <w:pPr>
        <w:jc w:val="both"/>
      </w:pPr>
      <w:r w:rsidRPr="007E4CC3">
        <w:t>Более конкретное и дифференцированное по возрастам описание воспитательных задач приводится в Программе воспитания.</w:t>
      </w:r>
    </w:p>
    <w:p w:rsidR="00F24B1C" w:rsidRPr="007E4CC3" w:rsidRDefault="00F24B1C" w:rsidP="009A5FF7">
      <w:pPr>
        <w:jc w:val="both"/>
      </w:pPr>
    </w:p>
    <w:p w:rsidR="00F24B1C" w:rsidRPr="00E01B8D" w:rsidRDefault="00F24B1C" w:rsidP="009A5FF7">
      <w:pPr>
        <w:jc w:val="both"/>
        <w:rPr>
          <w:b/>
          <w:sz w:val="28"/>
          <w:szCs w:val="28"/>
        </w:rPr>
      </w:pPr>
      <w:bookmarkStart w:id="19" w:name="sub_1018"/>
      <w:r w:rsidRPr="00E01B8D">
        <w:rPr>
          <w:b/>
          <w:sz w:val="28"/>
          <w:szCs w:val="28"/>
        </w:rPr>
        <w:t>2.1.2. Социально-коммуникативное развитие.</w:t>
      </w:r>
    </w:p>
    <w:p w:rsidR="00F24B1C" w:rsidRPr="00E01B8D" w:rsidRDefault="00F24B1C" w:rsidP="00A65358">
      <w:pPr>
        <w:jc w:val="both"/>
        <w:outlineLvl w:val="0"/>
        <w:rPr>
          <w:b/>
          <w:u w:val="single"/>
        </w:rPr>
      </w:pPr>
      <w:bookmarkStart w:id="20" w:name="sub_181"/>
      <w:bookmarkEnd w:id="19"/>
      <w:r w:rsidRPr="00E01B8D">
        <w:rPr>
          <w:b/>
        </w:rPr>
        <w:t xml:space="preserve">2.1.2.1. </w:t>
      </w:r>
      <w:r w:rsidRPr="00E01B8D">
        <w:rPr>
          <w:b/>
          <w:u w:val="single"/>
        </w:rPr>
        <w:t>От 2 месяцев до 1 года.</w:t>
      </w:r>
    </w:p>
    <w:p w:rsidR="00F24B1C" w:rsidRPr="007E4CC3" w:rsidRDefault="00F24B1C" w:rsidP="009A5FF7">
      <w:pPr>
        <w:jc w:val="both"/>
      </w:pPr>
      <w:bookmarkStart w:id="21" w:name="sub_1811"/>
      <w:bookmarkEnd w:id="20"/>
      <w:r>
        <w:t xml:space="preserve">  </w:t>
      </w:r>
      <w:r w:rsidRPr="007E4CC3">
        <w:t xml:space="preserve"> В области социально-коммуникативного развития основными задачами образовательной деятельности являются:</w:t>
      </w:r>
    </w:p>
    <w:bookmarkEnd w:id="21"/>
    <w:p w:rsidR="00F24B1C" w:rsidRPr="007E4CC3" w:rsidRDefault="00F24B1C" w:rsidP="009A5FF7">
      <w:pPr>
        <w:jc w:val="both"/>
      </w:pPr>
      <w:r w:rsidRPr="007E4CC3">
        <w:t>до 6 месяцев: осуществлять эмоционально-контактное взаимодействие и общение с ребёнком, эмоционально-позитивное реагирование на него;</w:t>
      </w:r>
    </w:p>
    <w:p w:rsidR="00F24B1C" w:rsidRPr="007E4CC3" w:rsidRDefault="00F24B1C" w:rsidP="009A5FF7">
      <w:pPr>
        <w:jc w:val="both"/>
      </w:pPr>
      <w:r w:rsidRPr="007E4CC3">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F24B1C" w:rsidRPr="007E4CC3" w:rsidRDefault="00F24B1C" w:rsidP="009A5FF7">
      <w:pPr>
        <w:jc w:val="both"/>
      </w:pPr>
      <w:r w:rsidRPr="007E4CC3">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F24B1C" w:rsidRPr="005B54C4" w:rsidRDefault="00F24B1C" w:rsidP="00A65358">
      <w:pPr>
        <w:jc w:val="both"/>
        <w:outlineLvl w:val="0"/>
        <w:rPr>
          <w:u w:val="single"/>
        </w:rPr>
      </w:pPr>
      <w:bookmarkStart w:id="22" w:name="sub_1812"/>
      <w:r>
        <w:t xml:space="preserve">  </w:t>
      </w:r>
      <w:r w:rsidRPr="007E4CC3">
        <w:t xml:space="preserve"> </w:t>
      </w:r>
      <w:r w:rsidRPr="005B54C4">
        <w:rPr>
          <w:u w:val="single"/>
        </w:rPr>
        <w:t>Содержание образовательной деятельности.</w:t>
      </w:r>
    </w:p>
    <w:bookmarkEnd w:id="22"/>
    <w:p w:rsidR="00F24B1C" w:rsidRPr="007E4CC3" w:rsidRDefault="00F24B1C" w:rsidP="009A5FF7">
      <w:pPr>
        <w:jc w:val="both"/>
      </w:pPr>
      <w:r w:rsidRPr="007E4CC3">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F24B1C" w:rsidRPr="007E4CC3" w:rsidRDefault="00F24B1C" w:rsidP="009A5FF7">
      <w:pPr>
        <w:jc w:val="both"/>
      </w:pPr>
      <w:r w:rsidRPr="007E4CC3">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F24B1C" w:rsidRPr="00E01B8D" w:rsidRDefault="00F24B1C" w:rsidP="00A65358">
      <w:pPr>
        <w:jc w:val="both"/>
        <w:outlineLvl w:val="0"/>
        <w:rPr>
          <w:b/>
          <w:u w:val="single"/>
        </w:rPr>
      </w:pPr>
      <w:bookmarkStart w:id="23" w:name="sub_182"/>
      <w:r w:rsidRPr="00E01B8D">
        <w:rPr>
          <w:b/>
        </w:rPr>
        <w:t xml:space="preserve">2.1.2.2. </w:t>
      </w:r>
      <w:r w:rsidRPr="00E01B8D">
        <w:rPr>
          <w:b/>
          <w:u w:val="single"/>
        </w:rPr>
        <w:t>От 1 года до 2 лет.</w:t>
      </w:r>
    </w:p>
    <w:p w:rsidR="00F24B1C" w:rsidRPr="007E4CC3" w:rsidRDefault="00F24B1C" w:rsidP="009A5FF7">
      <w:pPr>
        <w:jc w:val="both"/>
      </w:pPr>
      <w:bookmarkStart w:id="24" w:name="sub_1821"/>
      <w:bookmarkEnd w:id="23"/>
      <w:r>
        <w:t xml:space="preserve">    </w:t>
      </w:r>
      <w:r w:rsidRPr="007E4CC3">
        <w:t>В области социально-коммуникативного развития основными задачами образовательной деятельности являются:</w:t>
      </w:r>
    </w:p>
    <w:bookmarkEnd w:id="24"/>
    <w:p w:rsidR="00F24B1C" w:rsidRPr="007E4CC3" w:rsidRDefault="00F24B1C" w:rsidP="009A5FF7">
      <w:pPr>
        <w:jc w:val="both"/>
      </w:pPr>
      <w:r w:rsidRPr="007E4CC3">
        <w:t>создавать условия для благоприятной адаптации ребёнка к ДОО;</w:t>
      </w:r>
    </w:p>
    <w:p w:rsidR="00F24B1C" w:rsidRPr="007E4CC3" w:rsidRDefault="00F24B1C" w:rsidP="009A5FF7">
      <w:pPr>
        <w:jc w:val="both"/>
      </w:pPr>
      <w:r w:rsidRPr="007E4CC3">
        <w:t>поддерживать пока еще непродолжительные контакты со сверстниками, интерес к сверстнику;</w:t>
      </w:r>
    </w:p>
    <w:p w:rsidR="00F24B1C" w:rsidRPr="007E4CC3" w:rsidRDefault="00F24B1C" w:rsidP="009A5FF7">
      <w:pPr>
        <w:jc w:val="both"/>
      </w:pPr>
      <w:r w:rsidRPr="007E4CC3">
        <w:t>формировать элементарные представления: о себе, близких людях, ближайшем предметном окружении;</w:t>
      </w:r>
    </w:p>
    <w:p w:rsidR="00F24B1C" w:rsidRPr="007E4CC3" w:rsidRDefault="00F24B1C" w:rsidP="009A5FF7">
      <w:pPr>
        <w:jc w:val="both"/>
      </w:pPr>
      <w:r w:rsidRPr="007E4CC3">
        <w:t>создавать условия для получения опыта применения правил социального взаимодействия.</w:t>
      </w:r>
    </w:p>
    <w:p w:rsidR="00F24B1C" w:rsidRPr="005B54C4" w:rsidRDefault="00F24B1C" w:rsidP="00A65358">
      <w:pPr>
        <w:jc w:val="both"/>
        <w:outlineLvl w:val="0"/>
        <w:rPr>
          <w:u w:val="single"/>
        </w:rPr>
      </w:pPr>
      <w:bookmarkStart w:id="25" w:name="sub_1822"/>
      <w:r>
        <w:t xml:space="preserve">     </w:t>
      </w:r>
      <w:r w:rsidRPr="005B54C4">
        <w:rPr>
          <w:u w:val="single"/>
        </w:rPr>
        <w:t>Содержание образовательной деятельности.</w:t>
      </w:r>
    </w:p>
    <w:bookmarkEnd w:id="25"/>
    <w:p w:rsidR="00F24B1C" w:rsidRPr="007E4CC3" w:rsidRDefault="00F24B1C" w:rsidP="009A5FF7">
      <w:pPr>
        <w:jc w:val="both"/>
      </w:pPr>
      <w:r w:rsidRPr="007E4CC3">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F24B1C" w:rsidRPr="007E4CC3" w:rsidRDefault="00F24B1C" w:rsidP="009A5FF7">
      <w:pPr>
        <w:jc w:val="both"/>
      </w:pPr>
      <w:r w:rsidRPr="007E4CC3">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F24B1C" w:rsidRPr="007E4CC3" w:rsidRDefault="00F24B1C" w:rsidP="009A5FF7">
      <w:pPr>
        <w:jc w:val="both"/>
      </w:pPr>
      <w:r w:rsidRPr="007E4CC3">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F24B1C" w:rsidRPr="007E4CC3" w:rsidRDefault="00F24B1C" w:rsidP="009A5FF7">
      <w:pPr>
        <w:jc w:val="both"/>
      </w:pPr>
      <w:r w:rsidRPr="007E4CC3">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F24B1C" w:rsidRPr="007E4CC3" w:rsidRDefault="00F24B1C" w:rsidP="009A5FF7">
      <w:pPr>
        <w:jc w:val="both"/>
      </w:pPr>
      <w:r w:rsidRPr="007E4CC3">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F24B1C" w:rsidRPr="00E01B8D" w:rsidRDefault="00F24B1C" w:rsidP="00A65358">
      <w:pPr>
        <w:jc w:val="both"/>
        <w:outlineLvl w:val="0"/>
        <w:rPr>
          <w:b/>
          <w:u w:val="single"/>
        </w:rPr>
      </w:pPr>
      <w:bookmarkStart w:id="26" w:name="sub_183"/>
      <w:r w:rsidRPr="00E01B8D">
        <w:rPr>
          <w:b/>
        </w:rPr>
        <w:t>2.1.2.3</w:t>
      </w:r>
      <w:r w:rsidRPr="00E01B8D">
        <w:rPr>
          <w:b/>
          <w:u w:val="single"/>
        </w:rPr>
        <w:t>. От 2 лет до 3 лет.</w:t>
      </w:r>
    </w:p>
    <w:p w:rsidR="00F24B1C" w:rsidRPr="007E4CC3" w:rsidRDefault="00F24B1C" w:rsidP="009A5FF7">
      <w:pPr>
        <w:jc w:val="both"/>
      </w:pPr>
      <w:bookmarkStart w:id="27" w:name="sub_1831"/>
      <w:bookmarkEnd w:id="26"/>
      <w:r>
        <w:t xml:space="preserve">    </w:t>
      </w:r>
      <w:r w:rsidRPr="007E4CC3">
        <w:t>В области социально-коммуникативного развития основными задачами образовательной деятельности являются:</w:t>
      </w:r>
    </w:p>
    <w:bookmarkEnd w:id="27"/>
    <w:p w:rsidR="00F24B1C" w:rsidRPr="007E4CC3" w:rsidRDefault="00F24B1C" w:rsidP="009A5FF7">
      <w:pPr>
        <w:jc w:val="both"/>
      </w:pPr>
      <w:r w:rsidRPr="007E4CC3">
        <w:t>поддерживать эмоционально-положительное состояние детей в период адаптации к ДОО;</w:t>
      </w:r>
    </w:p>
    <w:p w:rsidR="00F24B1C" w:rsidRPr="007E4CC3" w:rsidRDefault="00F24B1C" w:rsidP="009A5FF7">
      <w:pPr>
        <w:jc w:val="both"/>
      </w:pPr>
      <w:r w:rsidRPr="007E4CC3">
        <w:t>развивать игровой опыт ребёнка, помогая детям отражать в игре представления об окружающей действительности;</w:t>
      </w:r>
    </w:p>
    <w:p w:rsidR="00F24B1C" w:rsidRPr="007E4CC3" w:rsidRDefault="00F24B1C" w:rsidP="009A5FF7">
      <w:pPr>
        <w:jc w:val="both"/>
      </w:pPr>
      <w:r w:rsidRPr="007E4CC3">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F24B1C" w:rsidRPr="007E4CC3" w:rsidRDefault="00F24B1C" w:rsidP="009A5FF7">
      <w:pPr>
        <w:jc w:val="both"/>
      </w:pPr>
      <w:r w:rsidRPr="007E4CC3">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F24B1C" w:rsidRPr="007E4CC3" w:rsidRDefault="00F24B1C" w:rsidP="009A5FF7">
      <w:pPr>
        <w:jc w:val="both"/>
      </w:pPr>
      <w:r w:rsidRPr="007E4CC3">
        <w:t>формировать первичные представления ребёнка о себе, о своем возрасте, поле, о родителях (законных представителях) и близких членах семьи.</w:t>
      </w:r>
    </w:p>
    <w:p w:rsidR="00F24B1C" w:rsidRPr="005B54C4" w:rsidRDefault="00F24B1C" w:rsidP="00A65358">
      <w:pPr>
        <w:jc w:val="both"/>
        <w:outlineLvl w:val="0"/>
        <w:rPr>
          <w:u w:val="single"/>
        </w:rPr>
      </w:pPr>
      <w:bookmarkStart w:id="28" w:name="sub_1832"/>
      <w:r>
        <w:t xml:space="preserve">      </w:t>
      </w:r>
      <w:r w:rsidRPr="005B54C4">
        <w:rPr>
          <w:u w:val="single"/>
        </w:rPr>
        <w:t>Содержание образовательной деятельности.</w:t>
      </w:r>
    </w:p>
    <w:bookmarkEnd w:id="28"/>
    <w:p w:rsidR="00F24B1C" w:rsidRPr="007E4CC3" w:rsidRDefault="00F24B1C" w:rsidP="009A5FF7">
      <w:pPr>
        <w:jc w:val="both"/>
      </w:pPr>
      <w:r w:rsidRPr="007E4CC3">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F24B1C" w:rsidRPr="007E4CC3" w:rsidRDefault="00F24B1C" w:rsidP="009A5FF7">
      <w:pPr>
        <w:jc w:val="both"/>
      </w:pPr>
      <w:r w:rsidRPr="007E4CC3">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F24B1C" w:rsidRPr="007E4CC3" w:rsidRDefault="00F24B1C" w:rsidP="009A5FF7">
      <w:pPr>
        <w:jc w:val="both"/>
      </w:pPr>
      <w:r>
        <w:t xml:space="preserve">     </w:t>
      </w:r>
      <w:r w:rsidRPr="007E4CC3">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F24B1C" w:rsidRPr="007E4CC3" w:rsidRDefault="00F24B1C" w:rsidP="009A5FF7">
      <w:pPr>
        <w:jc w:val="both"/>
      </w:pPr>
      <w:r w:rsidRPr="007E4CC3">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F24B1C" w:rsidRPr="007E4CC3" w:rsidRDefault="00F24B1C" w:rsidP="009A5FF7">
      <w:pPr>
        <w:jc w:val="both"/>
      </w:pPr>
      <w:r w:rsidRPr="007E4CC3">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F24B1C" w:rsidRPr="007E4CC3" w:rsidRDefault="00F24B1C" w:rsidP="009A5FF7">
      <w:pPr>
        <w:jc w:val="both"/>
      </w:pPr>
      <w:r w:rsidRPr="007E4CC3">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F24B1C" w:rsidRPr="007E4CC3" w:rsidRDefault="00F24B1C" w:rsidP="009A5FF7">
      <w:pPr>
        <w:jc w:val="both"/>
      </w:pPr>
      <w:r w:rsidRPr="007E4CC3">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F24B1C" w:rsidRPr="007E4CC3" w:rsidRDefault="00F24B1C" w:rsidP="009A5FF7">
      <w:pPr>
        <w:jc w:val="both"/>
      </w:pPr>
      <w:r w:rsidRPr="007E4CC3">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F24B1C" w:rsidRPr="00E01B8D" w:rsidRDefault="00F24B1C" w:rsidP="00A65358">
      <w:pPr>
        <w:jc w:val="both"/>
        <w:outlineLvl w:val="0"/>
        <w:rPr>
          <w:b/>
        </w:rPr>
      </w:pPr>
      <w:bookmarkStart w:id="29" w:name="sub_184"/>
      <w:r w:rsidRPr="00E01B8D">
        <w:rPr>
          <w:b/>
        </w:rPr>
        <w:t xml:space="preserve">2.1.2.4. </w:t>
      </w:r>
      <w:r w:rsidRPr="00E01B8D">
        <w:rPr>
          <w:b/>
          <w:u w:val="single"/>
        </w:rPr>
        <w:t>От 3 лет до 4 лет</w:t>
      </w:r>
      <w:r w:rsidRPr="00E01B8D">
        <w:rPr>
          <w:b/>
        </w:rPr>
        <w:t>.</w:t>
      </w:r>
    </w:p>
    <w:p w:rsidR="00F24B1C" w:rsidRPr="007E4CC3" w:rsidRDefault="00F24B1C" w:rsidP="009A5FF7">
      <w:pPr>
        <w:jc w:val="both"/>
      </w:pPr>
      <w:bookmarkStart w:id="30" w:name="sub_1841"/>
      <w:bookmarkEnd w:id="29"/>
      <w:r>
        <w:t xml:space="preserve">    </w:t>
      </w:r>
      <w:r w:rsidRPr="007E4CC3">
        <w:t>В области социально-коммуникативного развития основными задачами образовательной деятельности являются:</w:t>
      </w:r>
    </w:p>
    <w:p w:rsidR="00F24B1C" w:rsidRPr="007E4CC3" w:rsidRDefault="00F24B1C" w:rsidP="009A5FF7">
      <w:pPr>
        <w:jc w:val="both"/>
      </w:pPr>
      <w:bookmarkStart w:id="31" w:name="sub_18411"/>
      <w:bookmarkEnd w:id="30"/>
      <w:r w:rsidRPr="007E4CC3">
        <w:t>1) в сфере социальных отношений:</w:t>
      </w:r>
    </w:p>
    <w:bookmarkEnd w:id="31"/>
    <w:p w:rsidR="00F24B1C" w:rsidRPr="007E4CC3" w:rsidRDefault="00F24B1C" w:rsidP="009A5FF7">
      <w:pPr>
        <w:jc w:val="both"/>
      </w:pPr>
      <w:r w:rsidRPr="007E4CC3">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F24B1C" w:rsidRPr="007E4CC3" w:rsidRDefault="00F24B1C" w:rsidP="009A5FF7">
      <w:pPr>
        <w:jc w:val="both"/>
      </w:pPr>
      <w:r w:rsidRPr="007E4CC3">
        <w:t>обогащать представления детей о действиях, в которых проявляются доброе отношение и забота о членах семьи, близком окружении;</w:t>
      </w:r>
    </w:p>
    <w:p w:rsidR="00F24B1C" w:rsidRPr="007E4CC3" w:rsidRDefault="00F24B1C" w:rsidP="009A5FF7">
      <w:pPr>
        <w:jc w:val="both"/>
      </w:pPr>
      <w:r w:rsidRPr="007E4CC3">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F24B1C" w:rsidRPr="007E4CC3" w:rsidRDefault="00F24B1C" w:rsidP="009A5FF7">
      <w:pPr>
        <w:jc w:val="both"/>
      </w:pPr>
      <w:r w:rsidRPr="007E4CC3">
        <w:t>оказывать помощь в освоении способов взаимодействия со сверстниками в игре, в повседневном общении и бытовой деятельности;</w:t>
      </w:r>
    </w:p>
    <w:p w:rsidR="00F24B1C" w:rsidRPr="007E4CC3" w:rsidRDefault="00F24B1C" w:rsidP="009A5FF7">
      <w:pPr>
        <w:jc w:val="both"/>
      </w:pPr>
      <w:r w:rsidRPr="007E4CC3">
        <w:t>приучать детей к выполнению элементарных правил культуры поведения в ДОО;</w:t>
      </w:r>
    </w:p>
    <w:p w:rsidR="00F24B1C" w:rsidRPr="007E4CC3" w:rsidRDefault="00F24B1C" w:rsidP="009A5FF7">
      <w:pPr>
        <w:jc w:val="both"/>
      </w:pPr>
      <w:bookmarkStart w:id="32" w:name="sub_18412"/>
      <w:r w:rsidRPr="007E4CC3">
        <w:t>2) в области формирования основ гражданственности и патриотизма:</w:t>
      </w:r>
    </w:p>
    <w:bookmarkEnd w:id="32"/>
    <w:p w:rsidR="00F24B1C" w:rsidRPr="007E4CC3" w:rsidRDefault="00F24B1C" w:rsidP="009A5FF7">
      <w:pPr>
        <w:jc w:val="both"/>
      </w:pPr>
      <w:r w:rsidRPr="007E4CC3">
        <w:t>обогащать представления детей о малой родине и поддерживать их отражения в различных видах деятельности;</w:t>
      </w:r>
    </w:p>
    <w:p w:rsidR="00F24B1C" w:rsidRPr="007E4CC3" w:rsidRDefault="00F24B1C" w:rsidP="009A5FF7">
      <w:pPr>
        <w:jc w:val="both"/>
      </w:pPr>
      <w:bookmarkStart w:id="33" w:name="sub_18413"/>
      <w:r w:rsidRPr="007E4CC3">
        <w:t>3) в сфере трудового воспитания:</w:t>
      </w:r>
    </w:p>
    <w:bookmarkEnd w:id="33"/>
    <w:p w:rsidR="00F24B1C" w:rsidRPr="007E4CC3" w:rsidRDefault="00F24B1C" w:rsidP="009A5FF7">
      <w:pPr>
        <w:jc w:val="both"/>
      </w:pPr>
      <w:r w:rsidRPr="007E4CC3">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F24B1C" w:rsidRPr="007E4CC3" w:rsidRDefault="00F24B1C" w:rsidP="009A5FF7">
      <w:pPr>
        <w:jc w:val="both"/>
      </w:pPr>
      <w:r w:rsidRPr="007E4CC3">
        <w:t>воспитывать бережное отношение к предметам и игрушкам как результатам труда взрослых;</w:t>
      </w:r>
    </w:p>
    <w:p w:rsidR="00F24B1C" w:rsidRPr="007E4CC3" w:rsidRDefault="00F24B1C" w:rsidP="009A5FF7">
      <w:pPr>
        <w:jc w:val="both"/>
      </w:pPr>
      <w:r w:rsidRPr="007E4CC3">
        <w:t>приобщать детей к самообслуживанию (одевание, раздевание, умывание), развивать самостоятельность, уверенность, положительную самооценку;</w:t>
      </w:r>
    </w:p>
    <w:p w:rsidR="00F24B1C" w:rsidRPr="007E4CC3" w:rsidRDefault="00F24B1C" w:rsidP="009A5FF7">
      <w:pPr>
        <w:jc w:val="both"/>
      </w:pPr>
      <w:bookmarkStart w:id="34" w:name="sub_18414"/>
      <w:r w:rsidRPr="007E4CC3">
        <w:t>4) в области формирования основ безопасного поведения:</w:t>
      </w:r>
    </w:p>
    <w:bookmarkEnd w:id="34"/>
    <w:p w:rsidR="00F24B1C" w:rsidRPr="007E4CC3" w:rsidRDefault="00F24B1C" w:rsidP="009A5FF7">
      <w:pPr>
        <w:jc w:val="both"/>
      </w:pPr>
      <w:r w:rsidRPr="007E4CC3">
        <w:t>развивать интерес к правилам безопасного поведения;</w:t>
      </w:r>
    </w:p>
    <w:p w:rsidR="00F24B1C" w:rsidRPr="007E4CC3" w:rsidRDefault="00F24B1C" w:rsidP="009A5FF7">
      <w:pPr>
        <w:jc w:val="both"/>
      </w:pPr>
      <w:r w:rsidRPr="007E4CC3">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F24B1C" w:rsidRPr="005B54C4" w:rsidRDefault="00F24B1C" w:rsidP="00A65358">
      <w:pPr>
        <w:jc w:val="both"/>
        <w:outlineLvl w:val="0"/>
        <w:rPr>
          <w:u w:val="single"/>
        </w:rPr>
      </w:pPr>
      <w:bookmarkStart w:id="35" w:name="sub_1842"/>
      <w:r>
        <w:t xml:space="preserve">      </w:t>
      </w:r>
      <w:r w:rsidRPr="005B54C4">
        <w:rPr>
          <w:u w:val="single"/>
        </w:rPr>
        <w:t>Содержание образовательной деятельности.</w:t>
      </w:r>
    </w:p>
    <w:p w:rsidR="00F24B1C" w:rsidRPr="007E4CC3" w:rsidRDefault="00F24B1C" w:rsidP="009A5FF7">
      <w:pPr>
        <w:jc w:val="both"/>
      </w:pPr>
      <w:bookmarkStart w:id="36" w:name="sub_18421"/>
      <w:bookmarkEnd w:id="35"/>
      <w:r w:rsidRPr="007E4CC3">
        <w:t>1) В сфере социальных отношений.</w:t>
      </w:r>
    </w:p>
    <w:bookmarkEnd w:id="36"/>
    <w:p w:rsidR="00F24B1C" w:rsidRPr="007E4CC3" w:rsidRDefault="00F24B1C" w:rsidP="009A5FF7">
      <w:pPr>
        <w:jc w:val="both"/>
      </w:pPr>
      <w:r w:rsidRPr="007E4CC3">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F24B1C" w:rsidRPr="007E4CC3" w:rsidRDefault="00F24B1C" w:rsidP="009A5FF7">
      <w:pPr>
        <w:jc w:val="both"/>
      </w:pPr>
      <w:r w:rsidRPr="007E4CC3">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F24B1C" w:rsidRPr="007E4CC3" w:rsidRDefault="00F24B1C" w:rsidP="009A5FF7">
      <w:pPr>
        <w:jc w:val="both"/>
      </w:pPr>
      <w:r w:rsidRPr="007E4CC3">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F24B1C" w:rsidRPr="007E4CC3" w:rsidRDefault="00F24B1C" w:rsidP="009A5FF7">
      <w:pPr>
        <w:jc w:val="both"/>
      </w:pPr>
      <w:r w:rsidRPr="007E4CC3">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F24B1C" w:rsidRPr="007E4CC3" w:rsidRDefault="00F24B1C" w:rsidP="009A5FF7">
      <w:pPr>
        <w:jc w:val="both"/>
      </w:pPr>
      <w:r w:rsidRPr="007E4CC3">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F24B1C" w:rsidRPr="007E4CC3" w:rsidRDefault="00F24B1C" w:rsidP="009A5FF7">
      <w:pPr>
        <w:jc w:val="both"/>
      </w:pPr>
      <w:bookmarkStart w:id="37" w:name="sub_18422"/>
      <w:r w:rsidRPr="007E4CC3">
        <w:t>2) В области формирования основ гражданственности и патриотизма.</w:t>
      </w:r>
    </w:p>
    <w:bookmarkEnd w:id="37"/>
    <w:p w:rsidR="00F24B1C" w:rsidRPr="007E4CC3" w:rsidRDefault="00F24B1C" w:rsidP="009A5FF7">
      <w:pPr>
        <w:jc w:val="both"/>
      </w:pPr>
      <w:r w:rsidRPr="007E4CC3">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F24B1C" w:rsidRPr="007E4CC3" w:rsidRDefault="00F24B1C" w:rsidP="009A5FF7">
      <w:pPr>
        <w:jc w:val="both"/>
      </w:pPr>
      <w:r w:rsidRPr="007E4CC3">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F24B1C" w:rsidRPr="007E4CC3" w:rsidRDefault="00F24B1C" w:rsidP="009A5FF7">
      <w:pPr>
        <w:jc w:val="both"/>
      </w:pPr>
      <w:bookmarkStart w:id="38" w:name="sub_18423"/>
      <w:r w:rsidRPr="007E4CC3">
        <w:t>3) В сфере трудового воспитания.</w:t>
      </w:r>
    </w:p>
    <w:bookmarkEnd w:id="38"/>
    <w:p w:rsidR="00F24B1C" w:rsidRPr="007E4CC3" w:rsidRDefault="00F24B1C" w:rsidP="009A5FF7">
      <w:pPr>
        <w:jc w:val="both"/>
      </w:pPr>
      <w:r w:rsidRPr="007E4CC3">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F24B1C" w:rsidRPr="007E4CC3" w:rsidRDefault="00F24B1C" w:rsidP="009A5FF7">
      <w:pPr>
        <w:jc w:val="both"/>
      </w:pPr>
      <w:r w:rsidRPr="007E4CC3">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F24B1C" w:rsidRPr="007E4CC3" w:rsidRDefault="00F24B1C" w:rsidP="009A5FF7">
      <w:pPr>
        <w:jc w:val="both"/>
      </w:pPr>
      <w:r w:rsidRPr="007E4CC3">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F24B1C" w:rsidRPr="007E4CC3" w:rsidRDefault="00F24B1C" w:rsidP="009A5FF7">
      <w:pPr>
        <w:jc w:val="both"/>
      </w:pPr>
      <w:r w:rsidRPr="007E4CC3">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F24B1C" w:rsidRPr="007E4CC3" w:rsidRDefault="00F24B1C" w:rsidP="009A5FF7">
      <w:pPr>
        <w:jc w:val="both"/>
      </w:pPr>
      <w:bookmarkStart w:id="39" w:name="sub_18424"/>
      <w:r w:rsidRPr="007E4CC3">
        <w:t>4) В области формирования основ безопасного поведения.</w:t>
      </w:r>
    </w:p>
    <w:bookmarkEnd w:id="39"/>
    <w:p w:rsidR="00F24B1C" w:rsidRPr="007E4CC3" w:rsidRDefault="00F24B1C" w:rsidP="009A5FF7">
      <w:pPr>
        <w:jc w:val="both"/>
      </w:pPr>
      <w:r w:rsidRPr="007E4CC3">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F24B1C" w:rsidRPr="007E4CC3" w:rsidRDefault="00F24B1C" w:rsidP="009A5FF7">
      <w:pPr>
        <w:jc w:val="both"/>
      </w:pPr>
      <w:r w:rsidRPr="007E4CC3">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F24B1C" w:rsidRPr="007E4CC3" w:rsidRDefault="00F24B1C" w:rsidP="009A5FF7">
      <w:pPr>
        <w:jc w:val="both"/>
      </w:pPr>
      <w:r w:rsidRPr="007E4CC3">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F24B1C" w:rsidRPr="007E4CC3" w:rsidRDefault="00F24B1C" w:rsidP="009A5FF7">
      <w:pPr>
        <w:jc w:val="both"/>
      </w:pPr>
      <w:r w:rsidRPr="007E4CC3">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F24B1C" w:rsidRPr="007E4CC3" w:rsidRDefault="00F24B1C" w:rsidP="009A5FF7">
      <w:pPr>
        <w:jc w:val="both"/>
      </w:pPr>
      <w:r w:rsidRPr="007E4CC3">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F24B1C" w:rsidRPr="00E01B8D" w:rsidRDefault="00F24B1C" w:rsidP="00A65358">
      <w:pPr>
        <w:jc w:val="both"/>
        <w:outlineLvl w:val="0"/>
        <w:rPr>
          <w:b/>
          <w:u w:val="single"/>
        </w:rPr>
      </w:pPr>
      <w:bookmarkStart w:id="40" w:name="sub_185"/>
      <w:r w:rsidRPr="00E01B8D">
        <w:rPr>
          <w:b/>
        </w:rPr>
        <w:t xml:space="preserve">2.1.2.5. </w:t>
      </w:r>
      <w:r w:rsidRPr="00E01B8D">
        <w:rPr>
          <w:b/>
          <w:u w:val="single"/>
        </w:rPr>
        <w:t>От 4 лет до 5 лет.</w:t>
      </w:r>
    </w:p>
    <w:bookmarkEnd w:id="40"/>
    <w:p w:rsidR="00F24B1C" w:rsidRPr="007E4CC3" w:rsidRDefault="00F24B1C" w:rsidP="009A5FF7">
      <w:pPr>
        <w:jc w:val="both"/>
      </w:pPr>
      <w:r>
        <w:t xml:space="preserve">   </w:t>
      </w:r>
      <w:r w:rsidRPr="007E4CC3">
        <w:t>. В области социально-коммуникативного развития основными задачами образовательной деятельности являются:</w:t>
      </w:r>
    </w:p>
    <w:p w:rsidR="00F24B1C" w:rsidRPr="007E4CC3" w:rsidRDefault="00F24B1C" w:rsidP="009A5FF7">
      <w:pPr>
        <w:jc w:val="both"/>
      </w:pPr>
      <w:bookmarkStart w:id="41" w:name="sub_18511"/>
      <w:r w:rsidRPr="007E4CC3">
        <w:t>1) в сфере социальных отношений:</w:t>
      </w:r>
    </w:p>
    <w:bookmarkEnd w:id="41"/>
    <w:p w:rsidR="00F24B1C" w:rsidRPr="007E4CC3" w:rsidRDefault="00F24B1C" w:rsidP="009A5FF7">
      <w:pPr>
        <w:jc w:val="both"/>
      </w:pPr>
      <w:r w:rsidRPr="007E4CC3">
        <w:t>формировать положительную самооценку, уверенность в своих силах, стремление к самостоятельности;</w:t>
      </w:r>
    </w:p>
    <w:p w:rsidR="00F24B1C" w:rsidRPr="007E4CC3" w:rsidRDefault="00F24B1C" w:rsidP="009A5FF7">
      <w:pPr>
        <w:jc w:val="both"/>
      </w:pPr>
      <w:r w:rsidRPr="007E4CC3">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F24B1C" w:rsidRPr="007E4CC3" w:rsidRDefault="00F24B1C" w:rsidP="009A5FF7">
      <w:pPr>
        <w:jc w:val="both"/>
      </w:pPr>
      <w:r w:rsidRPr="007E4CC3">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F24B1C" w:rsidRPr="007E4CC3" w:rsidRDefault="00F24B1C" w:rsidP="009A5FF7">
      <w:pPr>
        <w:jc w:val="both"/>
      </w:pPr>
      <w:r w:rsidRPr="007E4CC3">
        <w:t>воспитывать доброжелательное отношение ко взрослым и детям;</w:t>
      </w:r>
    </w:p>
    <w:p w:rsidR="00F24B1C" w:rsidRPr="007E4CC3" w:rsidRDefault="00F24B1C" w:rsidP="009A5FF7">
      <w:pPr>
        <w:jc w:val="both"/>
      </w:pPr>
      <w:r w:rsidRPr="007E4CC3">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F24B1C" w:rsidRPr="007E4CC3" w:rsidRDefault="00F24B1C" w:rsidP="009A5FF7">
      <w:pPr>
        <w:jc w:val="both"/>
      </w:pPr>
      <w:r w:rsidRPr="007E4CC3">
        <w:t>развивать стремление к совместным играм, взаимодействию в паре или небольшой подгруппе, к взаимодействию в практической деятельности;</w:t>
      </w:r>
    </w:p>
    <w:p w:rsidR="00F24B1C" w:rsidRPr="007E4CC3" w:rsidRDefault="00F24B1C" w:rsidP="009A5FF7">
      <w:pPr>
        <w:jc w:val="both"/>
      </w:pPr>
      <w:bookmarkStart w:id="42" w:name="sub_18512"/>
      <w:r w:rsidRPr="007E4CC3">
        <w:t>2) в области формирования основ гражданственности и патриотизма:</w:t>
      </w:r>
    </w:p>
    <w:bookmarkEnd w:id="42"/>
    <w:p w:rsidR="00F24B1C" w:rsidRPr="007E4CC3" w:rsidRDefault="00F24B1C" w:rsidP="009A5FF7">
      <w:pPr>
        <w:jc w:val="both"/>
      </w:pPr>
      <w:r w:rsidRPr="007E4CC3">
        <w:t>воспитывать уважительное отношение к Родине, символам страны, памятным датам;</w:t>
      </w:r>
    </w:p>
    <w:p w:rsidR="00F24B1C" w:rsidRPr="007E4CC3" w:rsidRDefault="00F24B1C" w:rsidP="009A5FF7">
      <w:pPr>
        <w:jc w:val="both"/>
      </w:pPr>
      <w:r w:rsidRPr="007E4CC3">
        <w:t>воспитывать гордость за достижения страны в области спорта, науки, искусства и других областях;</w:t>
      </w:r>
    </w:p>
    <w:p w:rsidR="00F24B1C" w:rsidRPr="007E4CC3" w:rsidRDefault="00F24B1C" w:rsidP="009A5FF7">
      <w:pPr>
        <w:jc w:val="both"/>
      </w:pPr>
      <w:r w:rsidRPr="007E4CC3">
        <w:t>развивать интерес детей к основным достопримечательностями населенного пункта, в котором они живут.</w:t>
      </w:r>
    </w:p>
    <w:p w:rsidR="00F24B1C" w:rsidRPr="007E4CC3" w:rsidRDefault="00F24B1C" w:rsidP="009A5FF7">
      <w:pPr>
        <w:jc w:val="both"/>
      </w:pPr>
      <w:bookmarkStart w:id="43" w:name="sub_18513"/>
      <w:r w:rsidRPr="007E4CC3">
        <w:t>3) в сфере трудового воспитания:</w:t>
      </w:r>
    </w:p>
    <w:bookmarkEnd w:id="43"/>
    <w:p w:rsidR="00F24B1C" w:rsidRPr="007E4CC3" w:rsidRDefault="00F24B1C" w:rsidP="009A5FF7">
      <w:pPr>
        <w:jc w:val="both"/>
      </w:pPr>
      <w:r w:rsidRPr="007E4CC3">
        <w:t>формировать представления об отдельных профессиях взрослых на основе ознакомления с конкретными видами труда;</w:t>
      </w:r>
    </w:p>
    <w:p w:rsidR="00F24B1C" w:rsidRPr="007E4CC3" w:rsidRDefault="00F24B1C" w:rsidP="009A5FF7">
      <w:pPr>
        <w:jc w:val="both"/>
      </w:pPr>
      <w:r w:rsidRPr="007E4CC3">
        <w:t>воспитывать уважение и благодарность взрослым за их труд, заботу о детях;</w:t>
      </w:r>
    </w:p>
    <w:p w:rsidR="00F24B1C" w:rsidRPr="007E4CC3" w:rsidRDefault="00F24B1C" w:rsidP="009A5FF7">
      <w:pPr>
        <w:jc w:val="both"/>
      </w:pPr>
      <w:r w:rsidRPr="007E4CC3">
        <w:t>вовлекать в простейшие процессы хозяйственно-бытового труда;</w:t>
      </w:r>
    </w:p>
    <w:p w:rsidR="00F24B1C" w:rsidRPr="007E4CC3" w:rsidRDefault="00F24B1C" w:rsidP="009A5FF7">
      <w:pPr>
        <w:jc w:val="both"/>
      </w:pPr>
      <w:r w:rsidRPr="007E4CC3">
        <w:t>развивать самостоятельность и уверенность в самообслуживании, желании включаться в повседневные трудовые дела в ДОО и семье;</w:t>
      </w:r>
    </w:p>
    <w:p w:rsidR="00F24B1C" w:rsidRPr="007E4CC3" w:rsidRDefault="00F24B1C" w:rsidP="009A5FF7">
      <w:pPr>
        <w:jc w:val="both"/>
      </w:pPr>
      <w:bookmarkStart w:id="44" w:name="sub_18514"/>
      <w:r w:rsidRPr="007E4CC3">
        <w:t>4) в области формирования основ безопасного поведения:</w:t>
      </w:r>
    </w:p>
    <w:bookmarkEnd w:id="44"/>
    <w:p w:rsidR="00F24B1C" w:rsidRPr="007E4CC3" w:rsidRDefault="00F24B1C" w:rsidP="009A5FF7">
      <w:pPr>
        <w:jc w:val="both"/>
      </w:pPr>
      <w:r w:rsidRPr="007E4CC3">
        <w:t>обогащать представления детей об основных источниках и видах опасности в быту, на улице, в природе, в общении с незнакомыми людьми;</w:t>
      </w:r>
    </w:p>
    <w:p w:rsidR="00F24B1C" w:rsidRPr="007E4CC3" w:rsidRDefault="00F24B1C" w:rsidP="009A5FF7">
      <w:pPr>
        <w:jc w:val="both"/>
      </w:pPr>
      <w:r w:rsidRPr="007E4CC3">
        <w:t>знакомить детей с простейшими способами безопасного поведения в опасных ситуациях;</w:t>
      </w:r>
    </w:p>
    <w:p w:rsidR="00F24B1C" w:rsidRPr="007E4CC3" w:rsidRDefault="00F24B1C" w:rsidP="009A5FF7">
      <w:pPr>
        <w:jc w:val="both"/>
      </w:pPr>
      <w:r w:rsidRPr="007E4CC3">
        <w:t xml:space="preserve">формировать представления о </w:t>
      </w:r>
      <w:hyperlink r:id="rId9" w:history="1">
        <w:r w:rsidRPr="007E4CC3">
          <w:rPr>
            <w:rStyle w:val="a3"/>
            <w:rFonts w:cs="Times New Roman CYR"/>
          </w:rPr>
          <w:t>правилах</w:t>
        </w:r>
      </w:hyperlink>
      <w:r w:rsidRPr="007E4CC3">
        <w:t xml:space="preserve"> безопасного дорожного движения в качестве пешехода и пассажира транспортного средства.</w:t>
      </w:r>
    </w:p>
    <w:p w:rsidR="00F24B1C" w:rsidRPr="007E4CC3" w:rsidRDefault="00F24B1C" w:rsidP="009A5FF7">
      <w:pPr>
        <w:jc w:val="both"/>
      </w:pPr>
      <w:r w:rsidRPr="007E4CC3">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F24B1C" w:rsidRPr="005B54C4" w:rsidRDefault="00F24B1C" w:rsidP="00A65358">
      <w:pPr>
        <w:jc w:val="both"/>
        <w:outlineLvl w:val="0"/>
        <w:rPr>
          <w:u w:val="single"/>
        </w:rPr>
      </w:pPr>
      <w:bookmarkStart w:id="45" w:name="sub_1852"/>
      <w:r w:rsidRPr="005B54C4">
        <w:rPr>
          <w:u w:val="single"/>
        </w:rPr>
        <w:t xml:space="preserve">        Содержание образовательной деятельности.</w:t>
      </w:r>
    </w:p>
    <w:p w:rsidR="00F24B1C" w:rsidRPr="007E4CC3" w:rsidRDefault="00F24B1C" w:rsidP="009A5FF7">
      <w:pPr>
        <w:jc w:val="both"/>
      </w:pPr>
      <w:bookmarkStart w:id="46" w:name="sub_18521"/>
      <w:bookmarkEnd w:id="45"/>
      <w:r w:rsidRPr="007E4CC3">
        <w:t>1) В сфере социальных отношений.</w:t>
      </w:r>
    </w:p>
    <w:bookmarkEnd w:id="46"/>
    <w:p w:rsidR="00F24B1C" w:rsidRPr="007E4CC3" w:rsidRDefault="00F24B1C" w:rsidP="009A5FF7">
      <w:pPr>
        <w:jc w:val="both"/>
      </w:pPr>
      <w:r w:rsidRPr="007E4CC3">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тендерных различиях, семейных ролях и отношениях.</w:t>
      </w:r>
    </w:p>
    <w:p w:rsidR="00F24B1C" w:rsidRPr="007E4CC3" w:rsidRDefault="00F24B1C" w:rsidP="009A5FF7">
      <w:pPr>
        <w:jc w:val="both"/>
      </w:pPr>
      <w:r w:rsidRPr="007E4CC3">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F24B1C" w:rsidRPr="007E4CC3" w:rsidRDefault="00F24B1C" w:rsidP="009A5FF7">
      <w:pPr>
        <w:jc w:val="both"/>
      </w:pPr>
      <w:r w:rsidRPr="007E4CC3">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F24B1C" w:rsidRPr="007E4CC3" w:rsidRDefault="00F24B1C" w:rsidP="009A5FF7">
      <w:pPr>
        <w:jc w:val="both"/>
      </w:pPr>
      <w:r w:rsidRPr="007E4CC3">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F24B1C" w:rsidRPr="007E4CC3" w:rsidRDefault="00F24B1C" w:rsidP="009A5FF7">
      <w:pPr>
        <w:jc w:val="both"/>
      </w:pPr>
      <w:r w:rsidRPr="007E4CC3">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F24B1C" w:rsidRPr="007E4CC3" w:rsidRDefault="00F24B1C" w:rsidP="009A5FF7">
      <w:pPr>
        <w:jc w:val="both"/>
      </w:pPr>
      <w:r w:rsidRPr="007E4CC3">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F24B1C" w:rsidRPr="007E4CC3" w:rsidRDefault="00F24B1C" w:rsidP="009A5FF7">
      <w:pPr>
        <w:jc w:val="both"/>
      </w:pPr>
      <w:r w:rsidRPr="007E4CC3">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F24B1C" w:rsidRPr="007E4CC3" w:rsidRDefault="00F24B1C" w:rsidP="009A5FF7">
      <w:pPr>
        <w:jc w:val="both"/>
      </w:pPr>
      <w:bookmarkStart w:id="47" w:name="sub_18522"/>
      <w:r w:rsidRPr="007E4CC3">
        <w:t>2) В области формирования основ гражданственности и патриотизма.</w:t>
      </w:r>
    </w:p>
    <w:bookmarkEnd w:id="47"/>
    <w:p w:rsidR="00F24B1C" w:rsidRPr="007E4CC3" w:rsidRDefault="00F24B1C" w:rsidP="009A5FF7">
      <w:pPr>
        <w:jc w:val="both"/>
      </w:pPr>
      <w:r w:rsidRPr="007E4CC3">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F24B1C" w:rsidRPr="007E4CC3" w:rsidRDefault="00F24B1C" w:rsidP="009A5FF7">
      <w:pPr>
        <w:jc w:val="both"/>
      </w:pPr>
      <w:r w:rsidRPr="007E4CC3">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F24B1C" w:rsidRPr="007E4CC3" w:rsidRDefault="00F24B1C" w:rsidP="009A5FF7">
      <w:pPr>
        <w:jc w:val="both"/>
      </w:pPr>
      <w:r w:rsidRPr="007E4CC3">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F24B1C" w:rsidRPr="007E4CC3" w:rsidRDefault="00F24B1C" w:rsidP="009A5FF7">
      <w:pPr>
        <w:jc w:val="both"/>
      </w:pPr>
      <w:r w:rsidRPr="007E4CC3">
        <w:t>Поддерживает интерес к народной культуре страны (традициям, устному народному творчеству, народной музыке, танцам, играм, игрушкам).</w:t>
      </w:r>
    </w:p>
    <w:p w:rsidR="00F24B1C" w:rsidRPr="007E4CC3" w:rsidRDefault="00F24B1C" w:rsidP="009A5FF7">
      <w:pPr>
        <w:jc w:val="both"/>
      </w:pPr>
      <w:bookmarkStart w:id="48" w:name="sub_18523"/>
      <w:r w:rsidRPr="007E4CC3">
        <w:t>3) В сфере трудового воспитания.</w:t>
      </w:r>
    </w:p>
    <w:bookmarkEnd w:id="48"/>
    <w:p w:rsidR="00F24B1C" w:rsidRPr="007E4CC3" w:rsidRDefault="00F24B1C" w:rsidP="009A5FF7">
      <w:pPr>
        <w:jc w:val="both"/>
      </w:pPr>
      <w:r w:rsidRPr="007E4CC3">
        <w:t>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F24B1C" w:rsidRPr="007E4CC3" w:rsidRDefault="00F24B1C" w:rsidP="009A5FF7">
      <w:pPr>
        <w:jc w:val="both"/>
      </w:pPr>
      <w:r w:rsidRPr="007E4CC3">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F24B1C" w:rsidRPr="007E4CC3" w:rsidRDefault="00F24B1C" w:rsidP="009A5FF7">
      <w:pPr>
        <w:jc w:val="both"/>
      </w:pPr>
      <w:r w:rsidRPr="007E4CC3">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F24B1C" w:rsidRPr="007E4CC3" w:rsidRDefault="00F24B1C" w:rsidP="009A5FF7">
      <w:pPr>
        <w:jc w:val="both"/>
      </w:pPr>
      <w:r w:rsidRPr="007E4CC3">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F24B1C" w:rsidRPr="007E4CC3" w:rsidRDefault="00F24B1C" w:rsidP="009A5FF7">
      <w:pPr>
        <w:jc w:val="both"/>
      </w:pPr>
      <w:r w:rsidRPr="007E4CC3">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F24B1C" w:rsidRPr="007E4CC3" w:rsidRDefault="00F24B1C" w:rsidP="009A5FF7">
      <w:pPr>
        <w:jc w:val="both"/>
      </w:pPr>
      <w:r w:rsidRPr="007E4CC3">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F24B1C" w:rsidRPr="007E4CC3" w:rsidRDefault="00F24B1C" w:rsidP="009A5FF7">
      <w:pPr>
        <w:jc w:val="both"/>
      </w:pPr>
      <w:bookmarkStart w:id="49" w:name="sub_18524"/>
      <w:r w:rsidRPr="007E4CC3">
        <w:t>4) В области формирования основ безопасности поведения.</w:t>
      </w:r>
    </w:p>
    <w:bookmarkEnd w:id="49"/>
    <w:p w:rsidR="00F24B1C" w:rsidRPr="007E4CC3" w:rsidRDefault="00F24B1C" w:rsidP="009A5FF7">
      <w:pPr>
        <w:jc w:val="both"/>
      </w:pPr>
      <w:r w:rsidRPr="007E4CC3">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F24B1C" w:rsidRPr="007E4CC3" w:rsidRDefault="00F24B1C" w:rsidP="009A5FF7">
      <w:pPr>
        <w:jc w:val="both"/>
      </w:pPr>
      <w:r w:rsidRPr="007E4CC3">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F24B1C" w:rsidRPr="007E4CC3" w:rsidRDefault="00F24B1C" w:rsidP="009A5FF7">
      <w:pPr>
        <w:jc w:val="both"/>
      </w:pPr>
      <w:r w:rsidRPr="007E4CC3">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F24B1C" w:rsidRPr="007E4CC3" w:rsidRDefault="00F24B1C" w:rsidP="009A5FF7">
      <w:pPr>
        <w:jc w:val="both"/>
      </w:pPr>
      <w:r w:rsidRPr="007E4CC3">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F24B1C" w:rsidRPr="003174E4" w:rsidRDefault="00F24B1C" w:rsidP="00A65358">
      <w:pPr>
        <w:jc w:val="both"/>
        <w:outlineLvl w:val="0"/>
        <w:rPr>
          <w:b/>
          <w:u w:val="single"/>
        </w:rPr>
      </w:pPr>
      <w:bookmarkStart w:id="50" w:name="sub_186"/>
      <w:r w:rsidRPr="003174E4">
        <w:rPr>
          <w:b/>
          <w:u w:val="single"/>
        </w:rPr>
        <w:t>2.1.2.6.</w:t>
      </w:r>
      <w:r w:rsidRPr="003174E4">
        <w:rPr>
          <w:b/>
        </w:rPr>
        <w:t xml:space="preserve"> </w:t>
      </w:r>
      <w:r w:rsidRPr="003174E4">
        <w:rPr>
          <w:b/>
          <w:u w:val="single"/>
        </w:rPr>
        <w:t>От 5 лет до 6 лет.</w:t>
      </w:r>
    </w:p>
    <w:p w:rsidR="00F24B1C" w:rsidRPr="007E4CC3" w:rsidRDefault="00F24B1C" w:rsidP="009A5FF7">
      <w:pPr>
        <w:jc w:val="both"/>
      </w:pPr>
      <w:bookmarkStart w:id="51" w:name="sub_1861"/>
      <w:bookmarkEnd w:id="50"/>
      <w:r>
        <w:t xml:space="preserve">     </w:t>
      </w:r>
      <w:r w:rsidRPr="007E4CC3">
        <w:t>В области социально-коммуникативного развития основными задачами образовательной деятельности являются:</w:t>
      </w:r>
    </w:p>
    <w:p w:rsidR="00F24B1C" w:rsidRPr="007E4CC3" w:rsidRDefault="00F24B1C" w:rsidP="009A5FF7">
      <w:pPr>
        <w:jc w:val="both"/>
      </w:pPr>
      <w:bookmarkStart w:id="52" w:name="sub_18611"/>
      <w:bookmarkEnd w:id="51"/>
      <w:r w:rsidRPr="007E4CC3">
        <w:t>1) в сфере социальных отношений:</w:t>
      </w:r>
    </w:p>
    <w:bookmarkEnd w:id="52"/>
    <w:p w:rsidR="00F24B1C" w:rsidRPr="007E4CC3" w:rsidRDefault="00F24B1C" w:rsidP="009A5FF7">
      <w:pPr>
        <w:jc w:val="both"/>
      </w:pPr>
      <w:r w:rsidRPr="007E4CC3">
        <w:t>обогащать представления детей о формах поведения и действиях в различных ситуациях в семье и ДОО;</w:t>
      </w:r>
    </w:p>
    <w:p w:rsidR="00F24B1C" w:rsidRPr="007E4CC3" w:rsidRDefault="00F24B1C" w:rsidP="009A5FF7">
      <w:pPr>
        <w:jc w:val="both"/>
      </w:pPr>
      <w:r w:rsidRPr="007E4CC3">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F24B1C" w:rsidRPr="007E4CC3" w:rsidRDefault="00F24B1C" w:rsidP="009A5FF7">
      <w:pPr>
        <w:jc w:val="both"/>
      </w:pPr>
      <w:r w:rsidRPr="007E4CC3">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F24B1C" w:rsidRPr="007E4CC3" w:rsidRDefault="00F24B1C" w:rsidP="009A5FF7">
      <w:pPr>
        <w:jc w:val="both"/>
      </w:pPr>
      <w:r w:rsidRPr="007E4CC3">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F24B1C" w:rsidRPr="007E4CC3" w:rsidRDefault="00F24B1C" w:rsidP="009A5FF7">
      <w:pPr>
        <w:jc w:val="both"/>
      </w:pPr>
      <w:r w:rsidRPr="007E4CC3">
        <w:t>расширять представления о правилах поведения в общественных местах; об обязанностях в группе;</w:t>
      </w:r>
    </w:p>
    <w:p w:rsidR="00F24B1C" w:rsidRPr="007E4CC3" w:rsidRDefault="00F24B1C" w:rsidP="009A5FF7">
      <w:pPr>
        <w:jc w:val="both"/>
      </w:pPr>
      <w:bookmarkStart w:id="53" w:name="sub_18612"/>
      <w:r w:rsidRPr="007E4CC3">
        <w:t>2) в области формирования основ гражданственности и патриотизма:</w:t>
      </w:r>
    </w:p>
    <w:bookmarkEnd w:id="53"/>
    <w:p w:rsidR="00F24B1C" w:rsidRPr="007E4CC3" w:rsidRDefault="00F24B1C" w:rsidP="009A5FF7">
      <w:pPr>
        <w:jc w:val="both"/>
      </w:pPr>
      <w:r w:rsidRPr="007E4CC3">
        <w:t>воспитывать уважительное отношение к Родине, к людям разных национальностей, проживающим на территории России, их культурному наследию;</w:t>
      </w:r>
    </w:p>
    <w:p w:rsidR="00F24B1C" w:rsidRPr="007E4CC3" w:rsidRDefault="00F24B1C" w:rsidP="009A5FF7">
      <w:pPr>
        <w:jc w:val="both"/>
      </w:pPr>
      <w:r w:rsidRPr="007E4CC3">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F24B1C" w:rsidRPr="007E4CC3" w:rsidRDefault="00F24B1C" w:rsidP="009A5FF7">
      <w:pPr>
        <w:jc w:val="both"/>
      </w:pPr>
      <w:r w:rsidRPr="007E4CC3">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F24B1C" w:rsidRPr="007E4CC3" w:rsidRDefault="00F24B1C" w:rsidP="009A5FF7">
      <w:pPr>
        <w:jc w:val="both"/>
      </w:pPr>
      <w:bookmarkStart w:id="54" w:name="sub_18613"/>
      <w:r w:rsidRPr="007E4CC3">
        <w:t>3) в сфере трудового воспитания:</w:t>
      </w:r>
    </w:p>
    <w:bookmarkEnd w:id="54"/>
    <w:p w:rsidR="00F24B1C" w:rsidRPr="007E4CC3" w:rsidRDefault="00F24B1C" w:rsidP="009A5FF7">
      <w:pPr>
        <w:jc w:val="both"/>
      </w:pPr>
      <w:r w:rsidRPr="007E4CC3">
        <w:t>формировать представления о профессиях и трудовых процессах;</w:t>
      </w:r>
    </w:p>
    <w:p w:rsidR="00F24B1C" w:rsidRPr="007E4CC3" w:rsidRDefault="00F24B1C" w:rsidP="009A5FF7">
      <w:pPr>
        <w:jc w:val="both"/>
      </w:pPr>
      <w:r w:rsidRPr="007E4CC3">
        <w:t>воспитывать бережное отношение к труду взрослых, к результатам их труда;</w:t>
      </w:r>
    </w:p>
    <w:p w:rsidR="00F24B1C" w:rsidRPr="007E4CC3" w:rsidRDefault="00F24B1C" w:rsidP="009A5FF7">
      <w:pPr>
        <w:jc w:val="both"/>
      </w:pPr>
      <w:r w:rsidRPr="007E4CC3">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F24B1C" w:rsidRPr="007E4CC3" w:rsidRDefault="00F24B1C" w:rsidP="009A5FF7">
      <w:pPr>
        <w:jc w:val="both"/>
      </w:pPr>
      <w:r w:rsidRPr="007E4CC3">
        <w:t>знакомить детей с элементарными экономическими знаниями, формировать первоначальные представления о финансовой грамотности;</w:t>
      </w:r>
    </w:p>
    <w:p w:rsidR="00F24B1C" w:rsidRPr="007E4CC3" w:rsidRDefault="00F24B1C" w:rsidP="009A5FF7">
      <w:pPr>
        <w:jc w:val="both"/>
      </w:pPr>
      <w:bookmarkStart w:id="55" w:name="sub_18614"/>
      <w:r w:rsidRPr="007E4CC3">
        <w:t>4) в области формирования безопасного поведения:</w:t>
      </w:r>
    </w:p>
    <w:bookmarkEnd w:id="55"/>
    <w:p w:rsidR="00F24B1C" w:rsidRPr="007E4CC3" w:rsidRDefault="00F24B1C" w:rsidP="009A5FF7">
      <w:pPr>
        <w:jc w:val="both"/>
      </w:pPr>
      <w:r w:rsidRPr="007E4CC3">
        <w:t xml:space="preserve">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w:t>
      </w:r>
      <w:hyperlink r:id="rId10" w:history="1">
        <w:r w:rsidRPr="007E4CC3">
          <w:rPr>
            <w:rStyle w:val="a3"/>
            <w:rFonts w:cs="Times New Roman CYR"/>
          </w:rPr>
          <w:t>правилах</w:t>
        </w:r>
      </w:hyperlink>
      <w:r w:rsidRPr="007E4CC3">
        <w:t xml:space="preserve"> безопасности дорожного движения в качестве пешехода и пассажира транспортного средства;</w:t>
      </w:r>
    </w:p>
    <w:p w:rsidR="00F24B1C" w:rsidRPr="007E4CC3" w:rsidRDefault="00F24B1C" w:rsidP="009A5FF7">
      <w:pPr>
        <w:jc w:val="both"/>
      </w:pPr>
      <w:r w:rsidRPr="007E4CC3">
        <w:t>формировать осмотрительное отношение к потенциально опасным для человека ситуациям;</w:t>
      </w:r>
    </w:p>
    <w:p w:rsidR="00F24B1C" w:rsidRPr="007E4CC3" w:rsidRDefault="00F24B1C" w:rsidP="009A5FF7">
      <w:pPr>
        <w:jc w:val="both"/>
      </w:pPr>
      <w:r w:rsidRPr="007E4CC3">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F24B1C" w:rsidRPr="005B54C4" w:rsidRDefault="00F24B1C" w:rsidP="00A65358">
      <w:pPr>
        <w:jc w:val="both"/>
        <w:outlineLvl w:val="0"/>
        <w:rPr>
          <w:u w:val="single"/>
        </w:rPr>
      </w:pPr>
      <w:bookmarkStart w:id="56" w:name="sub_1862"/>
      <w:r w:rsidRPr="005B54C4">
        <w:rPr>
          <w:u w:val="single"/>
        </w:rPr>
        <w:t xml:space="preserve">        Содержание образовательной деятельности.</w:t>
      </w:r>
    </w:p>
    <w:p w:rsidR="00F24B1C" w:rsidRPr="007E4CC3" w:rsidRDefault="00F24B1C" w:rsidP="009A5FF7">
      <w:pPr>
        <w:jc w:val="both"/>
      </w:pPr>
      <w:bookmarkStart w:id="57" w:name="sub_18621"/>
      <w:bookmarkEnd w:id="56"/>
      <w:r w:rsidRPr="007E4CC3">
        <w:t>1) В сфере социальных отношений.</w:t>
      </w:r>
    </w:p>
    <w:bookmarkEnd w:id="57"/>
    <w:p w:rsidR="00F24B1C" w:rsidRPr="007E4CC3" w:rsidRDefault="00F24B1C" w:rsidP="009A5FF7">
      <w:pPr>
        <w:jc w:val="both"/>
      </w:pPr>
      <w:r w:rsidRPr="007E4CC3">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F24B1C" w:rsidRPr="007E4CC3" w:rsidRDefault="00F24B1C" w:rsidP="009A5FF7">
      <w:pPr>
        <w:jc w:val="both"/>
      </w:pPr>
      <w:r w:rsidRPr="007E4CC3">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F24B1C" w:rsidRPr="007E4CC3" w:rsidRDefault="00F24B1C" w:rsidP="009A5FF7">
      <w:pPr>
        <w:jc w:val="both"/>
      </w:pPr>
      <w:r w:rsidRPr="007E4CC3">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F24B1C" w:rsidRPr="007E4CC3" w:rsidRDefault="00F24B1C" w:rsidP="009A5FF7">
      <w:pPr>
        <w:jc w:val="both"/>
      </w:pPr>
      <w:r w:rsidRPr="007E4CC3">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F24B1C" w:rsidRPr="007E4CC3" w:rsidRDefault="00F24B1C" w:rsidP="009A5FF7">
      <w:pPr>
        <w:jc w:val="both"/>
      </w:pPr>
      <w:r w:rsidRPr="007E4CC3">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F24B1C" w:rsidRPr="007E4CC3" w:rsidRDefault="00F24B1C" w:rsidP="009A5FF7">
      <w:pPr>
        <w:jc w:val="both"/>
      </w:pPr>
      <w:r w:rsidRPr="007E4CC3">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F24B1C" w:rsidRPr="007E4CC3" w:rsidRDefault="00F24B1C" w:rsidP="009A5FF7">
      <w:pPr>
        <w:jc w:val="both"/>
      </w:pPr>
      <w:r w:rsidRPr="007E4CC3">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F24B1C" w:rsidRPr="007E4CC3" w:rsidRDefault="00F24B1C" w:rsidP="009A5FF7">
      <w:pPr>
        <w:jc w:val="both"/>
      </w:pPr>
      <w:bookmarkStart w:id="58" w:name="sub_18622"/>
      <w:r w:rsidRPr="007E4CC3">
        <w:t>2) В области формирования основ гражданственности и патриотизма.</w:t>
      </w:r>
    </w:p>
    <w:bookmarkEnd w:id="58"/>
    <w:p w:rsidR="00F24B1C" w:rsidRPr="007E4CC3" w:rsidRDefault="00F24B1C" w:rsidP="009A5FF7">
      <w:pPr>
        <w:jc w:val="both"/>
      </w:pPr>
      <w:r w:rsidRPr="007E4CC3">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F24B1C" w:rsidRPr="007E4CC3" w:rsidRDefault="00F24B1C" w:rsidP="009A5FF7">
      <w:pPr>
        <w:jc w:val="both"/>
      </w:pPr>
      <w:r w:rsidRPr="007E4CC3">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F24B1C" w:rsidRPr="007E4CC3" w:rsidRDefault="00F24B1C" w:rsidP="009A5FF7">
      <w:pPr>
        <w:jc w:val="both"/>
      </w:pPr>
      <w:r w:rsidRPr="007E4CC3">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F24B1C" w:rsidRPr="007E4CC3" w:rsidRDefault="00F24B1C" w:rsidP="009A5FF7">
      <w:pPr>
        <w:jc w:val="both"/>
      </w:pPr>
      <w:bookmarkStart w:id="59" w:name="sub_18623"/>
      <w:r w:rsidRPr="007E4CC3">
        <w:t>3) В сфере трудового воспитания.</w:t>
      </w:r>
    </w:p>
    <w:bookmarkEnd w:id="59"/>
    <w:p w:rsidR="00F24B1C" w:rsidRPr="007E4CC3" w:rsidRDefault="00F24B1C" w:rsidP="009A5FF7">
      <w:pPr>
        <w:jc w:val="both"/>
      </w:pPr>
      <w:r w:rsidRPr="007E4CC3">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F24B1C" w:rsidRPr="007E4CC3" w:rsidRDefault="00F24B1C" w:rsidP="009A5FF7">
      <w:pPr>
        <w:jc w:val="both"/>
      </w:pPr>
      <w:r w:rsidRPr="007E4CC3">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F24B1C" w:rsidRPr="007E4CC3" w:rsidRDefault="00F24B1C" w:rsidP="009A5FF7">
      <w:pPr>
        <w:jc w:val="both"/>
      </w:pPr>
      <w:r w:rsidRPr="007E4CC3">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F24B1C" w:rsidRPr="007E4CC3" w:rsidRDefault="00F24B1C" w:rsidP="009A5FF7">
      <w:pPr>
        <w:jc w:val="both"/>
      </w:pPr>
      <w:r w:rsidRPr="007E4CC3">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F24B1C" w:rsidRPr="007E4CC3" w:rsidRDefault="00F24B1C" w:rsidP="009A5FF7">
      <w:pPr>
        <w:jc w:val="both"/>
      </w:pPr>
      <w:r w:rsidRPr="007E4CC3">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F24B1C" w:rsidRPr="007E4CC3" w:rsidRDefault="00F24B1C" w:rsidP="009A5FF7">
      <w:pPr>
        <w:jc w:val="both"/>
      </w:pPr>
      <w:bookmarkStart w:id="60" w:name="sub_18624"/>
      <w:r w:rsidRPr="007E4CC3">
        <w:t>4) В области формирования безопасного поведения.</w:t>
      </w:r>
    </w:p>
    <w:bookmarkEnd w:id="60"/>
    <w:p w:rsidR="00F24B1C" w:rsidRPr="007E4CC3" w:rsidRDefault="00F24B1C" w:rsidP="009A5FF7">
      <w:pPr>
        <w:jc w:val="both"/>
      </w:pPr>
      <w:r w:rsidRPr="007E4CC3">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F24B1C" w:rsidRPr="007E4CC3" w:rsidRDefault="00F24B1C" w:rsidP="009A5FF7">
      <w:pPr>
        <w:jc w:val="both"/>
      </w:pPr>
      <w:r w:rsidRPr="007E4CC3">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F24B1C" w:rsidRPr="007E4CC3" w:rsidRDefault="00F24B1C" w:rsidP="009A5FF7">
      <w:pPr>
        <w:jc w:val="both"/>
      </w:pPr>
      <w:r w:rsidRPr="007E4CC3">
        <w:t>Педагог обсуждает с детьми правила пользования сетью Интернет, цифровыми ресурсами.</w:t>
      </w:r>
    </w:p>
    <w:p w:rsidR="00F24B1C" w:rsidRPr="003174E4" w:rsidRDefault="00F24B1C" w:rsidP="00A65358">
      <w:pPr>
        <w:jc w:val="both"/>
        <w:outlineLvl w:val="0"/>
        <w:rPr>
          <w:b/>
          <w:u w:val="single"/>
        </w:rPr>
      </w:pPr>
      <w:bookmarkStart w:id="61" w:name="sub_187"/>
      <w:r w:rsidRPr="003174E4">
        <w:rPr>
          <w:b/>
          <w:u w:val="single"/>
        </w:rPr>
        <w:t>2.1.2.7. От 6 лет до 7 лет.</w:t>
      </w:r>
    </w:p>
    <w:bookmarkEnd w:id="61"/>
    <w:p w:rsidR="00F24B1C" w:rsidRPr="007E4CC3" w:rsidRDefault="00F24B1C" w:rsidP="009A5FF7">
      <w:pPr>
        <w:jc w:val="both"/>
      </w:pPr>
      <w:r>
        <w:t xml:space="preserve">    </w:t>
      </w:r>
      <w:r w:rsidRPr="007E4CC3">
        <w:t>В области социально-коммуникативного развития основными задачами образовательной деятельности являются:</w:t>
      </w:r>
    </w:p>
    <w:p w:rsidR="00F24B1C" w:rsidRPr="007E4CC3" w:rsidRDefault="00F24B1C" w:rsidP="009A5FF7">
      <w:pPr>
        <w:jc w:val="both"/>
      </w:pPr>
      <w:bookmarkStart w:id="62" w:name="sub_18711"/>
      <w:r w:rsidRPr="007E4CC3">
        <w:t>1) в сфере социальных отношений:</w:t>
      </w:r>
    </w:p>
    <w:bookmarkEnd w:id="62"/>
    <w:p w:rsidR="00F24B1C" w:rsidRPr="007E4CC3" w:rsidRDefault="00F24B1C" w:rsidP="009A5FF7">
      <w:pPr>
        <w:jc w:val="both"/>
      </w:pPr>
      <w:r w:rsidRPr="007E4CC3">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F24B1C" w:rsidRPr="007E4CC3" w:rsidRDefault="00F24B1C" w:rsidP="009A5FF7">
      <w:pPr>
        <w:jc w:val="both"/>
      </w:pPr>
      <w:r w:rsidRPr="007E4CC3">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F24B1C" w:rsidRPr="007E4CC3" w:rsidRDefault="00F24B1C" w:rsidP="009A5FF7">
      <w:pPr>
        <w:jc w:val="both"/>
      </w:pPr>
      <w:r w:rsidRPr="007E4CC3">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F24B1C" w:rsidRPr="007E4CC3" w:rsidRDefault="00F24B1C" w:rsidP="009A5FF7">
      <w:pPr>
        <w:jc w:val="both"/>
      </w:pPr>
      <w:r w:rsidRPr="007E4CC3">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F24B1C" w:rsidRPr="007E4CC3" w:rsidRDefault="00F24B1C" w:rsidP="009A5FF7">
      <w:pPr>
        <w:jc w:val="both"/>
      </w:pPr>
      <w:r w:rsidRPr="007E4CC3">
        <w:t>воспитывать привычки культурного поведения и общения с людьми, основ этикета, правил поведения в общественных местах;</w:t>
      </w:r>
    </w:p>
    <w:p w:rsidR="00F24B1C" w:rsidRPr="007E4CC3" w:rsidRDefault="00F24B1C" w:rsidP="009A5FF7">
      <w:pPr>
        <w:jc w:val="both"/>
      </w:pPr>
      <w:bookmarkStart w:id="63" w:name="sub_18712"/>
      <w:r w:rsidRPr="007E4CC3">
        <w:t>2) в области формирования основ гражданственности и патриотизма:</w:t>
      </w:r>
    </w:p>
    <w:bookmarkEnd w:id="63"/>
    <w:p w:rsidR="00F24B1C" w:rsidRPr="007E4CC3" w:rsidRDefault="00F24B1C" w:rsidP="009A5FF7">
      <w:pPr>
        <w:jc w:val="both"/>
      </w:pPr>
      <w:r w:rsidRPr="007E4CC3">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F24B1C" w:rsidRPr="007E4CC3" w:rsidRDefault="00F24B1C" w:rsidP="009A5FF7">
      <w:pPr>
        <w:jc w:val="both"/>
      </w:pPr>
      <w:r w:rsidRPr="007E4CC3">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F24B1C" w:rsidRPr="007E4CC3" w:rsidRDefault="00F24B1C" w:rsidP="009A5FF7">
      <w:pPr>
        <w:jc w:val="both"/>
      </w:pPr>
      <w:r w:rsidRPr="007E4CC3">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F24B1C" w:rsidRPr="007E4CC3" w:rsidRDefault="00F24B1C" w:rsidP="009A5FF7">
      <w:pPr>
        <w:jc w:val="both"/>
      </w:pPr>
      <w:r w:rsidRPr="007E4CC3">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F24B1C" w:rsidRPr="007E4CC3" w:rsidRDefault="00F24B1C" w:rsidP="009A5FF7">
      <w:pPr>
        <w:jc w:val="both"/>
      </w:pPr>
      <w:bookmarkStart w:id="64" w:name="sub_18713"/>
      <w:r w:rsidRPr="007E4CC3">
        <w:t>3) в сфере трудового воспитания:</w:t>
      </w:r>
    </w:p>
    <w:bookmarkEnd w:id="64"/>
    <w:p w:rsidR="00F24B1C" w:rsidRPr="007E4CC3" w:rsidRDefault="00F24B1C" w:rsidP="009A5FF7">
      <w:pPr>
        <w:jc w:val="both"/>
      </w:pPr>
      <w:r w:rsidRPr="007E4CC3">
        <w:t>развивать ценностное отношение к труду взрослых;</w:t>
      </w:r>
    </w:p>
    <w:p w:rsidR="00F24B1C" w:rsidRPr="007E4CC3" w:rsidRDefault="00F24B1C" w:rsidP="009A5FF7">
      <w:pPr>
        <w:jc w:val="both"/>
      </w:pPr>
      <w:r w:rsidRPr="007E4CC3">
        <w:t>формировать представления о труде как ценности общества, о разнообразии и взаимосвязи видов труда и профессий;</w:t>
      </w:r>
    </w:p>
    <w:p w:rsidR="00F24B1C" w:rsidRPr="007E4CC3" w:rsidRDefault="00F24B1C" w:rsidP="009A5FF7">
      <w:pPr>
        <w:jc w:val="both"/>
      </w:pPr>
      <w:r w:rsidRPr="007E4CC3">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F24B1C" w:rsidRPr="007E4CC3" w:rsidRDefault="00F24B1C" w:rsidP="009A5FF7">
      <w:pPr>
        <w:jc w:val="both"/>
      </w:pPr>
      <w:r w:rsidRPr="007E4CC3">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F24B1C" w:rsidRPr="007E4CC3" w:rsidRDefault="00F24B1C" w:rsidP="009A5FF7">
      <w:pPr>
        <w:jc w:val="both"/>
      </w:pPr>
      <w:r w:rsidRPr="007E4CC3">
        <w:t>поддерживать освоение умений сотрудничества в совместном труде;</w:t>
      </w:r>
    </w:p>
    <w:p w:rsidR="00F24B1C" w:rsidRPr="007E4CC3" w:rsidRDefault="00F24B1C" w:rsidP="009A5FF7">
      <w:pPr>
        <w:jc w:val="both"/>
      </w:pPr>
      <w:r w:rsidRPr="007E4CC3">
        <w:t>воспитывать ответственность, добросовестность, стремление к участию в труде взрослых, оказанию посильной помощи;</w:t>
      </w:r>
    </w:p>
    <w:p w:rsidR="00F24B1C" w:rsidRPr="007E4CC3" w:rsidRDefault="00F24B1C" w:rsidP="009A5FF7">
      <w:pPr>
        <w:jc w:val="both"/>
      </w:pPr>
      <w:bookmarkStart w:id="65" w:name="sub_18714"/>
      <w:r w:rsidRPr="007E4CC3">
        <w:t>4) в области формирования безопасного поведения:</w:t>
      </w:r>
    </w:p>
    <w:bookmarkEnd w:id="65"/>
    <w:p w:rsidR="00F24B1C" w:rsidRPr="007E4CC3" w:rsidRDefault="00F24B1C" w:rsidP="009A5FF7">
      <w:pPr>
        <w:jc w:val="both"/>
      </w:pPr>
      <w:r w:rsidRPr="007E4CC3">
        <w:t xml:space="preserve">формировать представления об опасных для человека ситуациях в быту, в природе и способах правильного поведения; о </w:t>
      </w:r>
      <w:hyperlink r:id="rId11" w:history="1">
        <w:r w:rsidRPr="007E4CC3">
          <w:rPr>
            <w:rStyle w:val="a3"/>
            <w:rFonts w:cs="Times New Roman CYR"/>
          </w:rPr>
          <w:t>правилах</w:t>
        </w:r>
      </w:hyperlink>
      <w:r w:rsidRPr="007E4CC3">
        <w:t xml:space="preserve"> безопасности дорожного движения в качестве пешехода и пассажира транспортного средства;</w:t>
      </w:r>
    </w:p>
    <w:p w:rsidR="00F24B1C" w:rsidRPr="007E4CC3" w:rsidRDefault="00F24B1C" w:rsidP="009A5FF7">
      <w:pPr>
        <w:jc w:val="both"/>
      </w:pPr>
      <w:r w:rsidRPr="007E4CC3">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F24B1C" w:rsidRPr="005B54C4" w:rsidRDefault="00F24B1C" w:rsidP="00A65358">
      <w:pPr>
        <w:jc w:val="both"/>
        <w:outlineLvl w:val="0"/>
        <w:rPr>
          <w:u w:val="single"/>
        </w:rPr>
      </w:pPr>
      <w:bookmarkStart w:id="66" w:name="sub_1872"/>
      <w:r>
        <w:t xml:space="preserve">     </w:t>
      </w:r>
      <w:r w:rsidRPr="007E4CC3">
        <w:t xml:space="preserve"> </w:t>
      </w:r>
      <w:r w:rsidRPr="005B54C4">
        <w:rPr>
          <w:u w:val="single"/>
        </w:rPr>
        <w:t>Содержание образовательной деятельности.</w:t>
      </w:r>
    </w:p>
    <w:p w:rsidR="00F24B1C" w:rsidRPr="007E4CC3" w:rsidRDefault="00F24B1C" w:rsidP="009A5FF7">
      <w:pPr>
        <w:jc w:val="both"/>
      </w:pPr>
      <w:bookmarkStart w:id="67" w:name="sub_18721"/>
      <w:bookmarkEnd w:id="66"/>
      <w:r w:rsidRPr="007E4CC3">
        <w:t>1) В сфере социальных отношений.</w:t>
      </w:r>
    </w:p>
    <w:bookmarkEnd w:id="67"/>
    <w:p w:rsidR="00F24B1C" w:rsidRPr="007E4CC3" w:rsidRDefault="00F24B1C" w:rsidP="009A5FF7">
      <w:pPr>
        <w:jc w:val="both"/>
      </w:pPr>
      <w:r w:rsidRPr="007E4CC3">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F24B1C" w:rsidRPr="007E4CC3" w:rsidRDefault="00F24B1C" w:rsidP="009A5FF7">
      <w:pPr>
        <w:jc w:val="both"/>
      </w:pPr>
      <w:r w:rsidRPr="007E4CC3">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F24B1C" w:rsidRPr="007E4CC3" w:rsidRDefault="00F24B1C" w:rsidP="009A5FF7">
      <w:pPr>
        <w:jc w:val="both"/>
      </w:pPr>
      <w:r w:rsidRPr="007E4CC3">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F24B1C" w:rsidRPr="007E4CC3" w:rsidRDefault="00F24B1C" w:rsidP="009A5FF7">
      <w:pPr>
        <w:jc w:val="both"/>
      </w:pPr>
      <w:r w:rsidRPr="007E4CC3">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F24B1C" w:rsidRPr="007E4CC3" w:rsidRDefault="00F24B1C" w:rsidP="009A5FF7">
      <w:pPr>
        <w:jc w:val="both"/>
      </w:pPr>
      <w:r w:rsidRPr="007E4CC3">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F24B1C" w:rsidRPr="007E4CC3" w:rsidRDefault="00F24B1C" w:rsidP="009A5FF7">
      <w:pPr>
        <w:jc w:val="both"/>
      </w:pPr>
      <w:r w:rsidRPr="007E4CC3">
        <w:t>Обогащает представления о нравственных качествах людей, их проявлении в поступках и взаимоотношениях.</w:t>
      </w:r>
    </w:p>
    <w:p w:rsidR="00F24B1C" w:rsidRPr="007E4CC3" w:rsidRDefault="00F24B1C" w:rsidP="009A5FF7">
      <w:pPr>
        <w:jc w:val="both"/>
      </w:pPr>
      <w:r w:rsidRPr="007E4CC3">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F24B1C" w:rsidRPr="007E4CC3" w:rsidRDefault="00F24B1C" w:rsidP="009A5FF7">
      <w:pPr>
        <w:jc w:val="both"/>
      </w:pPr>
      <w:r w:rsidRPr="007E4CC3">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F24B1C" w:rsidRPr="007E4CC3" w:rsidRDefault="00F24B1C" w:rsidP="009A5FF7">
      <w:pPr>
        <w:jc w:val="both"/>
      </w:pPr>
      <w:r w:rsidRPr="007E4CC3">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F24B1C" w:rsidRPr="007E4CC3" w:rsidRDefault="00F24B1C" w:rsidP="009A5FF7">
      <w:pPr>
        <w:jc w:val="both"/>
      </w:pPr>
      <w:bookmarkStart w:id="68" w:name="sub_18722"/>
      <w:r w:rsidRPr="007E4CC3">
        <w:t>2) В области формирования основ гражданственности и патриотизма.</w:t>
      </w:r>
    </w:p>
    <w:bookmarkEnd w:id="68"/>
    <w:p w:rsidR="00F24B1C" w:rsidRPr="007E4CC3" w:rsidRDefault="00F24B1C" w:rsidP="009A5FF7">
      <w:pPr>
        <w:jc w:val="both"/>
      </w:pPr>
      <w:r w:rsidRPr="007E4CC3">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F24B1C" w:rsidRPr="007E4CC3" w:rsidRDefault="00F24B1C" w:rsidP="009A5FF7">
      <w:pPr>
        <w:jc w:val="both"/>
      </w:pPr>
      <w:r w:rsidRPr="007E4CC3">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F24B1C" w:rsidRPr="007E4CC3" w:rsidRDefault="00F24B1C" w:rsidP="009A5FF7">
      <w:pPr>
        <w:jc w:val="both"/>
      </w:pPr>
      <w:r w:rsidRPr="007E4CC3">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F24B1C" w:rsidRPr="007E4CC3" w:rsidRDefault="00F24B1C" w:rsidP="009A5FF7">
      <w:pPr>
        <w:jc w:val="both"/>
      </w:pPr>
      <w:r w:rsidRPr="007E4CC3">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w:t>
      </w:r>
      <w:hyperlink r:id="rId12" w:history="1">
        <w:r w:rsidRPr="007E4CC3">
          <w:rPr>
            <w:rStyle w:val="a3"/>
            <w:rFonts w:cs="Times New Roman CYR"/>
          </w:rPr>
          <w:t>Конституции</w:t>
        </w:r>
      </w:hyperlink>
      <w:r w:rsidRPr="007E4CC3">
        <w:t xml:space="preserve">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F24B1C" w:rsidRPr="007E4CC3" w:rsidRDefault="00F24B1C" w:rsidP="009A5FF7">
      <w:pPr>
        <w:jc w:val="both"/>
      </w:pPr>
      <w:r w:rsidRPr="007E4CC3">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F24B1C" w:rsidRPr="007E4CC3" w:rsidRDefault="00F24B1C" w:rsidP="009A5FF7">
      <w:pPr>
        <w:jc w:val="both"/>
      </w:pPr>
      <w:bookmarkStart w:id="69" w:name="sub_18723"/>
      <w:r w:rsidRPr="007E4CC3">
        <w:t>3) В сфере трудового воспитания.</w:t>
      </w:r>
    </w:p>
    <w:bookmarkEnd w:id="69"/>
    <w:p w:rsidR="00F24B1C" w:rsidRPr="007E4CC3" w:rsidRDefault="00F24B1C" w:rsidP="009A5FF7">
      <w:pPr>
        <w:jc w:val="both"/>
      </w:pPr>
      <w:r w:rsidRPr="007E4CC3">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F24B1C" w:rsidRPr="007E4CC3" w:rsidRDefault="00F24B1C" w:rsidP="009A5FF7">
      <w:pPr>
        <w:jc w:val="both"/>
      </w:pPr>
      <w:r w:rsidRPr="007E4CC3">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F24B1C" w:rsidRPr="007E4CC3" w:rsidRDefault="00F24B1C" w:rsidP="009A5FF7">
      <w:pPr>
        <w:jc w:val="both"/>
      </w:pPr>
      <w:r w:rsidRPr="007E4CC3">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F24B1C" w:rsidRPr="007E4CC3" w:rsidRDefault="00F24B1C" w:rsidP="009A5FF7">
      <w:pPr>
        <w:jc w:val="both"/>
      </w:pPr>
      <w:r w:rsidRPr="007E4CC3">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F24B1C" w:rsidRPr="007E4CC3" w:rsidRDefault="00F24B1C" w:rsidP="009A5FF7">
      <w:pPr>
        <w:jc w:val="both"/>
      </w:pPr>
      <w:bookmarkStart w:id="70" w:name="sub_18724"/>
      <w:r w:rsidRPr="007E4CC3">
        <w:t>4) В области формирования безопасного поведения.</w:t>
      </w:r>
    </w:p>
    <w:bookmarkEnd w:id="70"/>
    <w:p w:rsidR="00F24B1C" w:rsidRPr="007E4CC3" w:rsidRDefault="00F24B1C" w:rsidP="009A5FF7">
      <w:pPr>
        <w:jc w:val="both"/>
      </w:pPr>
      <w:r w:rsidRPr="007E4CC3">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F24B1C" w:rsidRPr="007E4CC3" w:rsidRDefault="00F24B1C" w:rsidP="009A5FF7">
      <w:pPr>
        <w:jc w:val="both"/>
      </w:pPr>
      <w:r w:rsidRPr="007E4CC3">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F24B1C" w:rsidRPr="007E4CC3" w:rsidRDefault="00F24B1C" w:rsidP="009A5FF7">
      <w:pPr>
        <w:jc w:val="both"/>
      </w:pPr>
      <w:r w:rsidRPr="007E4CC3">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F24B1C" w:rsidRPr="007E4CC3" w:rsidRDefault="00F24B1C" w:rsidP="009A5FF7">
      <w:pPr>
        <w:jc w:val="both"/>
      </w:pPr>
      <w:r w:rsidRPr="007E4CC3">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F24B1C" w:rsidRPr="007E4CC3" w:rsidRDefault="00F24B1C" w:rsidP="009A5FF7">
      <w:pPr>
        <w:jc w:val="both"/>
      </w:pPr>
      <w:r w:rsidRPr="007E4CC3">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F24B1C" w:rsidRPr="007E4CC3" w:rsidRDefault="00F24B1C" w:rsidP="009A5FF7">
      <w:pPr>
        <w:jc w:val="both"/>
      </w:pPr>
      <w:r w:rsidRPr="007E4CC3">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w:t>
      </w:r>
      <w:hyperlink r:id="rId13" w:history="1">
        <w:r w:rsidRPr="007E4CC3">
          <w:rPr>
            <w:rStyle w:val="a3"/>
            <w:rFonts w:cs="Times New Roman CYR"/>
          </w:rPr>
          <w:t>СП 2.4.3648-20</w:t>
        </w:r>
      </w:hyperlink>
      <w:r w:rsidRPr="007E4CC3">
        <w:t xml:space="preserve"> "Санитарно-эпидемиологические требования к организациям воспитания и обучения, отдыха и оздоровления детей и молодежи", утверждённых </w:t>
      </w:r>
      <w:hyperlink r:id="rId14" w:history="1">
        <w:r w:rsidRPr="007E4CC3">
          <w:rPr>
            <w:rStyle w:val="a3"/>
            <w:rFonts w:cs="Times New Roman CYR"/>
          </w:rPr>
          <w:t>постановлением</w:t>
        </w:r>
      </w:hyperlink>
      <w:r w:rsidRPr="007E4CC3">
        <w:t xml:space="preserve">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 до 1 января 2027 года (далее - СП 2.4.3648-20), и Санитарных правил и норм </w:t>
      </w:r>
      <w:hyperlink r:id="rId15" w:history="1">
        <w:r w:rsidRPr="007E4CC3">
          <w:rPr>
            <w:rStyle w:val="a3"/>
            <w:rFonts w:cs="Times New Roman CYR"/>
          </w:rPr>
          <w:t>СанПиН 1.2.3685-21</w:t>
        </w:r>
      </w:hyperlink>
      <w:r w:rsidRPr="007E4CC3">
        <w:t xml:space="preserve"> "Гигиенические нормативы и требования к обеспечению безопасности и (или) безвредности для человека факторов среды обитания", утверждённых </w:t>
      </w:r>
      <w:hyperlink r:id="rId16" w:history="1">
        <w:r w:rsidRPr="007E4CC3">
          <w:rPr>
            <w:rStyle w:val="a3"/>
            <w:rFonts w:cs="Times New Roman CYR"/>
          </w:rPr>
          <w:t>постановлением</w:t>
        </w:r>
      </w:hyperlink>
      <w:r w:rsidRPr="007E4CC3">
        <w:t xml:space="preserve">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действующим до 1 марта 2027 года (далее - СанПиН 1.2.3685-21).</w:t>
      </w:r>
    </w:p>
    <w:p w:rsidR="00F24B1C" w:rsidRPr="007E4CC3" w:rsidRDefault="00F24B1C" w:rsidP="009A5FF7">
      <w:pPr>
        <w:jc w:val="both"/>
      </w:pPr>
      <w:bookmarkStart w:id="71" w:name="sub_188"/>
      <w:r w:rsidRPr="007E4CC3">
        <w:t>18.8.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bookmarkEnd w:id="71"/>
    <w:p w:rsidR="00F24B1C" w:rsidRPr="007E4CC3" w:rsidRDefault="00F24B1C" w:rsidP="009A5FF7">
      <w:pPr>
        <w:jc w:val="both"/>
      </w:pPr>
      <w:r w:rsidRPr="007E4CC3">
        <w:t>воспитание уважения к своей семье, своему населенному пункту, родному краю, своей стране;</w:t>
      </w:r>
    </w:p>
    <w:p w:rsidR="00F24B1C" w:rsidRPr="007E4CC3" w:rsidRDefault="00F24B1C" w:rsidP="009A5FF7">
      <w:pPr>
        <w:jc w:val="both"/>
      </w:pPr>
      <w:r w:rsidRPr="007E4CC3">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F24B1C" w:rsidRPr="007E4CC3" w:rsidRDefault="00F24B1C" w:rsidP="009A5FF7">
      <w:pPr>
        <w:jc w:val="both"/>
      </w:pPr>
      <w:r w:rsidRPr="007E4CC3">
        <w:t>воспитание ценностного отношения к культурному наследию своего народа, к нравственным и культурным традициям России;</w:t>
      </w:r>
    </w:p>
    <w:p w:rsidR="00F24B1C" w:rsidRPr="007E4CC3" w:rsidRDefault="00F24B1C" w:rsidP="009A5FF7">
      <w:pPr>
        <w:jc w:val="both"/>
      </w:pPr>
      <w:r w:rsidRPr="007E4CC3">
        <w:t>содействие становлению целостной картины мира, основанной на представлениях о добре и зле, красоте и уродстве, правде и лжи;</w:t>
      </w:r>
    </w:p>
    <w:p w:rsidR="00F24B1C" w:rsidRPr="007E4CC3" w:rsidRDefault="00F24B1C" w:rsidP="009A5FF7">
      <w:pPr>
        <w:jc w:val="both"/>
      </w:pPr>
      <w:r w:rsidRPr="007E4CC3">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F24B1C" w:rsidRPr="007E4CC3" w:rsidRDefault="00F24B1C" w:rsidP="009A5FF7">
      <w:pPr>
        <w:jc w:val="both"/>
      </w:pPr>
      <w:r w:rsidRPr="007E4CC3">
        <w:t>создание условий для возникновения у ребёнка нравственного, социально значимого поступка, приобретения ребёнком опыта милосердия и заботы;</w:t>
      </w:r>
    </w:p>
    <w:p w:rsidR="00F24B1C" w:rsidRPr="007E4CC3" w:rsidRDefault="00F24B1C" w:rsidP="009A5FF7">
      <w:pPr>
        <w:jc w:val="both"/>
      </w:pPr>
      <w:r w:rsidRPr="007E4CC3">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F24B1C" w:rsidRDefault="00F24B1C" w:rsidP="009A5FF7">
      <w:pPr>
        <w:jc w:val="both"/>
      </w:pPr>
      <w:r w:rsidRPr="007E4CC3">
        <w:t>формирование способности бережно и уважительно относиться к результатам своего труда и труда других людей.</w:t>
      </w:r>
    </w:p>
    <w:p w:rsidR="00F24B1C" w:rsidRDefault="00F24B1C" w:rsidP="009A5FF7">
      <w:pPr>
        <w:jc w:val="both"/>
      </w:pPr>
    </w:p>
    <w:p w:rsidR="00F24B1C" w:rsidRDefault="00F24B1C" w:rsidP="00BD15D9">
      <w:pPr>
        <w:shd w:val="clear" w:color="auto" w:fill="FFFFFF"/>
        <w:jc w:val="both"/>
        <w:rPr>
          <w:b/>
          <w:color w:val="000000"/>
        </w:rPr>
      </w:pPr>
      <w:r>
        <w:rPr>
          <w:b/>
          <w:color w:val="000000"/>
        </w:rPr>
        <w:t>Методическое обеспечение  образовательной области  «Социально-коммуникативное развитие»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37"/>
      </w:tblGrid>
      <w:tr w:rsidR="00F24B1C" w:rsidRPr="009F6B45" w:rsidTr="00BD15D9">
        <w:tc>
          <w:tcPr>
            <w:tcW w:w="10137" w:type="dxa"/>
            <w:tcBorders>
              <w:top w:val="nil"/>
              <w:left w:val="nil"/>
              <w:bottom w:val="nil"/>
              <w:right w:val="nil"/>
            </w:tcBorders>
          </w:tcPr>
          <w:p w:rsidR="00F24B1C" w:rsidRDefault="00F24B1C" w:rsidP="00BD15D9">
            <w:pPr>
              <w:pStyle w:val="msonormalbullet3gifbullet2gif"/>
              <w:spacing w:before="0" w:beforeAutospacing="0" w:after="0" w:afterAutospacing="0"/>
              <w:contextualSpacing/>
              <w:jc w:val="both"/>
              <w:rPr>
                <w:lang w:bidi="te-IN"/>
              </w:rPr>
            </w:pPr>
            <w:r w:rsidRPr="009F6B45">
              <w:t xml:space="preserve">  </w:t>
            </w:r>
            <w:r>
              <w:rPr>
                <w:lang w:bidi="te-IN"/>
              </w:rPr>
              <w:t>«От рождения до школы» Примерная общеобразовательная программа дошкольного образования/ Под ред. Н.Е.Вераксы, Т.С. Комаровой, М.А. Васильевой. – М.: МОЗАИКА – СИНТЕЗ, 2016</w:t>
            </w:r>
          </w:p>
          <w:p w:rsidR="00F24B1C" w:rsidRDefault="00F24B1C" w:rsidP="00BD15D9">
            <w:pPr>
              <w:pStyle w:val="msonormalbullet3gifbullet2gif"/>
              <w:spacing w:before="0" w:beforeAutospacing="0" w:after="0" w:afterAutospacing="0"/>
              <w:contextualSpacing/>
              <w:jc w:val="both"/>
              <w:rPr>
                <w:lang w:bidi="te-IN"/>
              </w:rPr>
            </w:pPr>
            <w:r>
              <w:rPr>
                <w:lang w:bidi="te-IN"/>
              </w:rPr>
              <w:t xml:space="preserve">Н.Ф. Губанова «Развитие игровой деятельности». Система работы во второй группе раннего возраста. М.: МОЗАИКА – СИНТЕЗ, 2016. </w:t>
            </w:r>
          </w:p>
          <w:p w:rsidR="00F24B1C" w:rsidRDefault="00F24B1C" w:rsidP="00BD15D9">
            <w:pPr>
              <w:pStyle w:val="msonormalbullet3gifbullet2gif"/>
              <w:spacing w:before="0" w:beforeAutospacing="0" w:after="0" w:afterAutospacing="0"/>
              <w:contextualSpacing/>
              <w:jc w:val="both"/>
            </w:pPr>
            <w:r>
              <w:rPr>
                <w:lang w:bidi="te-IN"/>
              </w:rPr>
              <w:t xml:space="preserve">Н.Ф. Губанова «Развитие игровой деятельности». Система работы младшей группе. М.: МОЗАИКА – СИНТЕЗ, 2018. </w:t>
            </w:r>
          </w:p>
          <w:p w:rsidR="00F24B1C" w:rsidRDefault="00F24B1C" w:rsidP="00BD15D9">
            <w:pPr>
              <w:pStyle w:val="msonormalbullet3gifbullet2gif"/>
              <w:spacing w:before="0" w:beforeAutospacing="0" w:after="0" w:afterAutospacing="0"/>
              <w:contextualSpacing/>
              <w:jc w:val="both"/>
            </w:pPr>
            <w:r>
              <w:rPr>
                <w:lang w:bidi="te-IN"/>
              </w:rPr>
              <w:t xml:space="preserve">Н.Ф. Губанова «Развитие игровой деятельности». Система работы в средней группе . М.: МОЗАИКА – СИНТЕЗ, 2016. </w:t>
            </w:r>
          </w:p>
          <w:p w:rsidR="00F24B1C" w:rsidRDefault="00F24B1C" w:rsidP="00BD15D9">
            <w:pPr>
              <w:pStyle w:val="msonormalbullet3gifbullet2gif"/>
              <w:spacing w:before="0" w:beforeAutospacing="0" w:after="0" w:afterAutospacing="0"/>
              <w:contextualSpacing/>
              <w:jc w:val="both"/>
            </w:pPr>
            <w:r>
              <w:rPr>
                <w:lang w:bidi="te-IN"/>
              </w:rPr>
              <w:t xml:space="preserve">Н.Ф. Губанова «Развитие игровой деятельности». Система работы в старшей группе. М.: МОЗАИКА – СИНТЕЗ, 2016. </w:t>
            </w:r>
          </w:p>
          <w:p w:rsidR="00F24B1C" w:rsidRDefault="00F24B1C" w:rsidP="00BD15D9">
            <w:pPr>
              <w:pStyle w:val="msonormalbullet3gifbullet2gif"/>
              <w:spacing w:before="0" w:beforeAutospacing="0" w:after="0" w:afterAutospacing="0"/>
              <w:contextualSpacing/>
              <w:jc w:val="both"/>
            </w:pPr>
            <w:r>
              <w:rPr>
                <w:lang w:bidi="te-IN"/>
              </w:rPr>
              <w:t>Н.Ф. Губанова «Развитие игровой деятельности». Система работы в подготовительной к школе  группе. М.: МОЗАИКА – СИНТЕЗ, 20148</w:t>
            </w:r>
          </w:p>
          <w:p w:rsidR="00F24B1C" w:rsidRPr="00B34A3D" w:rsidRDefault="00F24B1C" w:rsidP="00BD15D9">
            <w:pPr>
              <w:jc w:val="both"/>
            </w:pPr>
            <w:r w:rsidRPr="009F6B45">
              <w:t xml:space="preserve"> </w:t>
            </w:r>
            <w:r w:rsidRPr="00B34A3D">
              <w:t xml:space="preserve">Алешина, Н.В. Патриотическое воспитание </w:t>
            </w:r>
            <w:r>
              <w:t xml:space="preserve">дошкольников.  </w:t>
            </w:r>
          </w:p>
          <w:p w:rsidR="00F24B1C" w:rsidRPr="00B34A3D" w:rsidRDefault="00F24B1C" w:rsidP="00BD15D9">
            <w:pPr>
              <w:jc w:val="both"/>
            </w:pPr>
            <w:r w:rsidRPr="00B34A3D">
              <w:t>Алябьева, Е.А.  Воспитание культуры поведения у детей 5-7 л</w:t>
            </w:r>
            <w:r>
              <w:t xml:space="preserve">ет.  </w:t>
            </w:r>
          </w:p>
          <w:p w:rsidR="00F24B1C" w:rsidRPr="00B34A3D" w:rsidRDefault="00F24B1C" w:rsidP="00BD15D9">
            <w:pPr>
              <w:jc w:val="both"/>
            </w:pPr>
            <w:r w:rsidRPr="00B34A3D">
              <w:t xml:space="preserve">Буре, Р.С.  Готовим детей </w:t>
            </w:r>
            <w:r>
              <w:t xml:space="preserve">к школе. </w:t>
            </w:r>
          </w:p>
          <w:p w:rsidR="00F24B1C" w:rsidRPr="00B34A3D" w:rsidRDefault="00F24B1C" w:rsidP="00BD15D9">
            <w:pPr>
              <w:jc w:val="both"/>
            </w:pPr>
            <w:r w:rsidRPr="00B34A3D">
              <w:t>Венгер, Л.А.  Готов ли ваш ребё</w:t>
            </w:r>
            <w:r>
              <w:t>нок к школе?</w:t>
            </w:r>
          </w:p>
          <w:p w:rsidR="00F24B1C" w:rsidRPr="00B34A3D" w:rsidRDefault="00F24B1C" w:rsidP="00BD15D9">
            <w:pPr>
              <w:jc w:val="both"/>
            </w:pPr>
            <w:r w:rsidRPr="00B34A3D">
              <w:t>Виноградова, Н.А. Сюжетно- ролевые игры для старших дошколь</w:t>
            </w:r>
            <w:r>
              <w:t>ников.</w:t>
            </w:r>
          </w:p>
          <w:p w:rsidR="00F24B1C" w:rsidRPr="00B34A3D" w:rsidRDefault="00F24B1C" w:rsidP="00BD15D9">
            <w:pPr>
              <w:jc w:val="both"/>
            </w:pPr>
            <w:r w:rsidRPr="00B34A3D">
              <w:t>Максаков, А.И.  Учите</w:t>
            </w:r>
            <w:r>
              <w:t xml:space="preserve">, играя. </w:t>
            </w:r>
          </w:p>
          <w:p w:rsidR="00F24B1C" w:rsidRPr="00B34A3D" w:rsidRDefault="00F24B1C" w:rsidP="00BD15D9">
            <w:pPr>
              <w:jc w:val="both"/>
            </w:pPr>
            <w:r w:rsidRPr="00B34A3D">
              <w:t>Пашкевич, Т.Д. Социально-эмоциональное развитие детей 3-7</w:t>
            </w:r>
            <w:r>
              <w:t xml:space="preserve"> лет. </w:t>
            </w:r>
          </w:p>
          <w:p w:rsidR="00F24B1C" w:rsidRPr="00AC7970" w:rsidRDefault="00F24B1C" w:rsidP="00BD15D9">
            <w:pPr>
              <w:jc w:val="both"/>
            </w:pPr>
            <w:r w:rsidRPr="00B34A3D">
              <w:t xml:space="preserve">Сорокина, Н., Миланович, Л.  Куклы и дети. </w:t>
            </w:r>
          </w:p>
          <w:p w:rsidR="00F24B1C" w:rsidRPr="00AC7970" w:rsidRDefault="00F24B1C" w:rsidP="00BD15D9">
            <w:pPr>
              <w:jc w:val="both"/>
            </w:pPr>
            <w:r w:rsidRPr="00AC7970">
              <w:t xml:space="preserve"> Беседы по картинкам. Демонстрационный материал. «Чувства, эмоции». ТЦ Сфера.</w:t>
            </w:r>
          </w:p>
          <w:p w:rsidR="00F24B1C" w:rsidRPr="00AC7970" w:rsidRDefault="00F24B1C" w:rsidP="00BD15D9">
            <w:pPr>
              <w:jc w:val="both"/>
            </w:pPr>
            <w:r w:rsidRPr="00AC7970">
              <w:t>Беседы по картинкам. Демонстрационный материал. «В</w:t>
            </w:r>
            <w:r>
              <w:t xml:space="preserve"> мире мудрых пословиц».</w:t>
            </w:r>
          </w:p>
          <w:p w:rsidR="00F24B1C" w:rsidRPr="00AC7970" w:rsidRDefault="00F24B1C" w:rsidP="00BD15D9">
            <w:pPr>
              <w:jc w:val="both"/>
            </w:pPr>
            <w:r w:rsidRPr="00AC7970">
              <w:t xml:space="preserve">Т.А.Шорыгина  </w:t>
            </w:r>
            <w:r>
              <w:t>«</w:t>
            </w:r>
            <w:r w:rsidRPr="00AC7970">
              <w:t>Добрые ск</w:t>
            </w:r>
            <w:r>
              <w:t xml:space="preserve">азки» </w:t>
            </w:r>
          </w:p>
          <w:p w:rsidR="00F24B1C" w:rsidRPr="00AC7970" w:rsidRDefault="00F24B1C" w:rsidP="00BD15D9">
            <w:pPr>
              <w:jc w:val="both"/>
            </w:pPr>
            <w:r w:rsidRPr="00AC7970">
              <w:t>Т.А.Шорыгина «Трудовые с</w:t>
            </w:r>
            <w:r>
              <w:t xml:space="preserve">казки» </w:t>
            </w:r>
          </w:p>
          <w:p w:rsidR="00F24B1C" w:rsidRPr="00B34A3D" w:rsidRDefault="00F24B1C" w:rsidP="00BD15D9">
            <w:pPr>
              <w:jc w:val="both"/>
            </w:pPr>
            <w:r w:rsidRPr="00A25471">
              <w:t>Демонстрационный материал «Я</w:t>
            </w:r>
            <w:r>
              <w:t xml:space="preserve"> и мое поведение»</w:t>
            </w:r>
          </w:p>
          <w:p w:rsidR="00F24B1C" w:rsidRPr="00F70409" w:rsidRDefault="00F24B1C" w:rsidP="00BD15D9">
            <w:r w:rsidRPr="00A25471">
              <w:t>Н.Я.Михайленко, Н.А.Короткова «Организация сюжетной игры в детском сад</w:t>
            </w:r>
            <w:r>
              <w:t>у»</w:t>
            </w:r>
          </w:p>
          <w:p w:rsidR="00F24B1C" w:rsidRPr="0057445C" w:rsidRDefault="00F24B1C" w:rsidP="00BD15D9">
            <w:r>
              <w:t xml:space="preserve"> Бондаренко А.К. Дидактические игры в детском саду: Книга  для воспитателя детского  сада.</w:t>
            </w:r>
          </w:p>
          <w:p w:rsidR="00F24B1C" w:rsidRDefault="00F24B1C" w:rsidP="00BD15D9">
            <w:r>
              <w:t xml:space="preserve">Организация деятельности детей на прогулке: вторая младшая группа /автор- составитель  В.Н. Кастрыкина,   Г.П.Попова  </w:t>
            </w:r>
          </w:p>
          <w:p w:rsidR="00F24B1C" w:rsidRDefault="00F24B1C" w:rsidP="00BD15D9">
            <w:r>
              <w:t xml:space="preserve"> Е. Н. Михина  Развивающие игры для детей 2-7 лет </w:t>
            </w:r>
          </w:p>
          <w:p w:rsidR="00F24B1C" w:rsidRPr="00832856" w:rsidRDefault="00F24B1C" w:rsidP="00BD15D9">
            <w:pPr>
              <w:jc w:val="both"/>
            </w:pPr>
            <w:r w:rsidRPr="00832856">
              <w:t>- Буре Р.С.</w:t>
            </w:r>
            <w:r w:rsidRPr="00832856">
              <w:rPr>
                <w:b/>
              </w:rPr>
              <w:t xml:space="preserve"> </w:t>
            </w:r>
            <w:r w:rsidRPr="00832856">
              <w:t xml:space="preserve">Нравственно- трудовое воспитание детей в детском саду. </w:t>
            </w:r>
          </w:p>
          <w:p w:rsidR="00F24B1C" w:rsidRPr="00832856" w:rsidRDefault="00F24B1C" w:rsidP="00BD15D9">
            <w:pPr>
              <w:jc w:val="both"/>
            </w:pPr>
            <w:r w:rsidRPr="00832856">
              <w:t xml:space="preserve">- Нечаева В.Г. « Воспитание дошкольника в труде» </w:t>
            </w:r>
          </w:p>
          <w:p w:rsidR="00F24B1C" w:rsidRPr="00832856" w:rsidRDefault="00F24B1C" w:rsidP="00BD15D9">
            <w:pPr>
              <w:jc w:val="both"/>
            </w:pPr>
            <w:r w:rsidRPr="00832856">
              <w:t>- Буре Р.С., Година Г.Н.  «Учите детей трудиться»</w:t>
            </w:r>
          </w:p>
          <w:p w:rsidR="00F24B1C" w:rsidRPr="00832856" w:rsidRDefault="00F24B1C" w:rsidP="00BD15D9">
            <w:pPr>
              <w:jc w:val="both"/>
            </w:pPr>
            <w:r w:rsidRPr="00832856">
              <w:t>- Куцакова Л.В. « Нравственно-трудовое воспитание ребёнка»</w:t>
            </w:r>
          </w:p>
          <w:p w:rsidR="00F24B1C" w:rsidRDefault="00F24B1C" w:rsidP="00BD15D9">
            <w:r w:rsidRPr="00832856">
              <w:t>- Потапова Т.В. « Беседы с дошкольниками о профессиях»</w:t>
            </w:r>
          </w:p>
          <w:p w:rsidR="00F24B1C" w:rsidRPr="0057445C" w:rsidRDefault="00F24B1C" w:rsidP="00BD15D9"/>
        </w:tc>
      </w:tr>
    </w:tbl>
    <w:p w:rsidR="00F24B1C" w:rsidRDefault="00F24B1C" w:rsidP="009A5FF7">
      <w:pPr>
        <w:jc w:val="both"/>
      </w:pPr>
    </w:p>
    <w:p w:rsidR="00F24B1C" w:rsidRPr="007E4CC3" w:rsidRDefault="00F24B1C" w:rsidP="009A5FF7">
      <w:pPr>
        <w:jc w:val="both"/>
      </w:pPr>
    </w:p>
    <w:p w:rsidR="00F24B1C" w:rsidRPr="003174E4" w:rsidRDefault="00F24B1C" w:rsidP="009A5FF7">
      <w:pPr>
        <w:jc w:val="both"/>
        <w:rPr>
          <w:b/>
          <w:sz w:val="28"/>
          <w:szCs w:val="28"/>
        </w:rPr>
      </w:pPr>
      <w:bookmarkStart w:id="72" w:name="sub_1019"/>
      <w:r w:rsidRPr="003174E4">
        <w:rPr>
          <w:b/>
          <w:sz w:val="28"/>
          <w:szCs w:val="28"/>
        </w:rPr>
        <w:t>2.1.3. Познавательное развитие.</w:t>
      </w:r>
    </w:p>
    <w:p w:rsidR="00F24B1C" w:rsidRPr="003174E4" w:rsidRDefault="00F24B1C" w:rsidP="00A65358">
      <w:pPr>
        <w:jc w:val="both"/>
        <w:outlineLvl w:val="0"/>
        <w:rPr>
          <w:b/>
          <w:u w:val="single"/>
        </w:rPr>
      </w:pPr>
      <w:bookmarkStart w:id="73" w:name="sub_191"/>
      <w:bookmarkEnd w:id="72"/>
      <w:r w:rsidRPr="003174E4">
        <w:rPr>
          <w:b/>
          <w:u w:val="single"/>
        </w:rPr>
        <w:t>2.1.3.1. От 2 месяцев до 1 года.</w:t>
      </w:r>
    </w:p>
    <w:p w:rsidR="00F24B1C" w:rsidRPr="007E4CC3" w:rsidRDefault="00F24B1C" w:rsidP="009A5FF7">
      <w:pPr>
        <w:jc w:val="both"/>
      </w:pPr>
      <w:bookmarkStart w:id="74" w:name="sub_1911"/>
      <w:bookmarkEnd w:id="73"/>
      <w:r>
        <w:t xml:space="preserve">  </w:t>
      </w:r>
      <w:r w:rsidRPr="007E4CC3">
        <w:t>В области познавательного развития основными задачами образовательной деятельности являются:</w:t>
      </w:r>
    </w:p>
    <w:p w:rsidR="00F24B1C" w:rsidRPr="007E4CC3" w:rsidRDefault="00F24B1C" w:rsidP="009A5FF7">
      <w:pPr>
        <w:jc w:val="both"/>
      </w:pPr>
      <w:bookmarkStart w:id="75" w:name="sub_19111"/>
      <w:bookmarkEnd w:id="74"/>
      <w:r w:rsidRPr="007E4CC3">
        <w:t>1) развивать интерес детей к окружающим предметам и действиям с ними;</w:t>
      </w:r>
    </w:p>
    <w:p w:rsidR="00F24B1C" w:rsidRPr="007E4CC3" w:rsidRDefault="00F24B1C" w:rsidP="009A5FF7">
      <w:pPr>
        <w:jc w:val="both"/>
      </w:pPr>
      <w:bookmarkStart w:id="76" w:name="sub_19112"/>
      <w:bookmarkEnd w:id="75"/>
      <w:r w:rsidRPr="007E4CC3">
        <w:t>2) вовлекать ребёнка в действия с предметами и игрушками, развивать способы действий с ними;</w:t>
      </w:r>
    </w:p>
    <w:p w:rsidR="00F24B1C" w:rsidRPr="007E4CC3" w:rsidRDefault="00F24B1C" w:rsidP="009A5FF7">
      <w:pPr>
        <w:jc w:val="both"/>
      </w:pPr>
      <w:bookmarkStart w:id="77" w:name="sub_19113"/>
      <w:bookmarkEnd w:id="76"/>
      <w:r w:rsidRPr="007E4CC3">
        <w:t>3) развивать способности детей ориентироваться в знакомой обстановке, поддерживать эмоциональный контакт в общении со взрослым;</w:t>
      </w:r>
    </w:p>
    <w:p w:rsidR="00F24B1C" w:rsidRPr="007E4CC3" w:rsidRDefault="00F24B1C" w:rsidP="009A5FF7">
      <w:pPr>
        <w:jc w:val="both"/>
      </w:pPr>
      <w:bookmarkStart w:id="78" w:name="sub_19114"/>
      <w:bookmarkEnd w:id="77"/>
      <w:r w:rsidRPr="007E4CC3">
        <w:t>4) вызывать интерес к объектам живой и неживой природы в процессе взаимодействия с ними, узнавать их.</w:t>
      </w:r>
    </w:p>
    <w:p w:rsidR="00F24B1C" w:rsidRPr="000D5056" w:rsidRDefault="00F24B1C" w:rsidP="00A65358">
      <w:pPr>
        <w:jc w:val="both"/>
        <w:outlineLvl w:val="0"/>
        <w:rPr>
          <w:u w:val="single"/>
        </w:rPr>
      </w:pPr>
      <w:bookmarkStart w:id="79" w:name="sub_1912"/>
      <w:bookmarkEnd w:id="78"/>
      <w:r>
        <w:t xml:space="preserve">     </w:t>
      </w:r>
      <w:r w:rsidRPr="000D5056">
        <w:rPr>
          <w:u w:val="single"/>
        </w:rPr>
        <w:t>Содержание образовательной деятельности.</w:t>
      </w:r>
    </w:p>
    <w:p w:rsidR="00F24B1C" w:rsidRPr="007E4CC3" w:rsidRDefault="00F24B1C" w:rsidP="009A5FF7">
      <w:pPr>
        <w:jc w:val="both"/>
      </w:pPr>
      <w:bookmarkStart w:id="80" w:name="sub_19121"/>
      <w:bookmarkEnd w:id="79"/>
      <w:r w:rsidRPr="007E4CC3">
        <w:t>1) 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F24B1C" w:rsidRPr="007E4CC3" w:rsidRDefault="00F24B1C" w:rsidP="009A5FF7">
      <w:pPr>
        <w:jc w:val="both"/>
      </w:pPr>
      <w:bookmarkStart w:id="81" w:name="sub_19122"/>
      <w:bookmarkEnd w:id="80"/>
      <w:r w:rsidRPr="007E4CC3">
        <w:t>2) 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F24B1C" w:rsidRPr="007E4CC3" w:rsidRDefault="00F24B1C" w:rsidP="009A5FF7">
      <w:pPr>
        <w:jc w:val="both"/>
      </w:pPr>
      <w:bookmarkStart w:id="82" w:name="sub_19123"/>
      <w:bookmarkEnd w:id="81"/>
      <w:r w:rsidRPr="007E4CC3">
        <w:t>3) 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F24B1C" w:rsidRPr="007E4CC3" w:rsidRDefault="00F24B1C" w:rsidP="009A5FF7">
      <w:pPr>
        <w:jc w:val="both"/>
      </w:pPr>
      <w:bookmarkStart w:id="83" w:name="sub_19124"/>
      <w:bookmarkEnd w:id="82"/>
      <w:r w:rsidRPr="007E4CC3">
        <w:t>4) Педагог привлекает внимание детей и организует взаимодействие с объектами живой и неживой природы в естественной среде.</w:t>
      </w:r>
    </w:p>
    <w:p w:rsidR="00F24B1C" w:rsidRPr="003174E4" w:rsidRDefault="00F24B1C" w:rsidP="00A65358">
      <w:pPr>
        <w:jc w:val="both"/>
        <w:outlineLvl w:val="0"/>
        <w:rPr>
          <w:b/>
          <w:u w:val="single"/>
        </w:rPr>
      </w:pPr>
      <w:bookmarkStart w:id="84" w:name="sub_192"/>
      <w:bookmarkEnd w:id="83"/>
      <w:r w:rsidRPr="003174E4">
        <w:rPr>
          <w:b/>
          <w:u w:val="single"/>
        </w:rPr>
        <w:t>2.1.3.2. От 1 года до 2 лет.</w:t>
      </w:r>
    </w:p>
    <w:p w:rsidR="00F24B1C" w:rsidRPr="007E4CC3" w:rsidRDefault="00F24B1C" w:rsidP="009A5FF7">
      <w:pPr>
        <w:jc w:val="both"/>
      </w:pPr>
      <w:bookmarkStart w:id="85" w:name="sub_1921"/>
      <w:bookmarkEnd w:id="84"/>
      <w:r>
        <w:t xml:space="preserve">     </w:t>
      </w:r>
      <w:r w:rsidRPr="007E4CC3">
        <w:t>В области познавательного развития основными задачами образовательной деятельности являются:</w:t>
      </w:r>
    </w:p>
    <w:p w:rsidR="00F24B1C" w:rsidRPr="007E4CC3" w:rsidRDefault="00F24B1C" w:rsidP="009A5FF7">
      <w:pPr>
        <w:jc w:val="both"/>
      </w:pPr>
      <w:bookmarkStart w:id="86" w:name="sub_19211"/>
      <w:bookmarkEnd w:id="85"/>
      <w:r w:rsidRPr="007E4CC3">
        <w:t>1) 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F24B1C" w:rsidRPr="007E4CC3" w:rsidRDefault="00F24B1C" w:rsidP="009A5FF7">
      <w:pPr>
        <w:jc w:val="both"/>
      </w:pPr>
      <w:bookmarkStart w:id="87" w:name="sub_19212"/>
      <w:bookmarkEnd w:id="86"/>
      <w:r w:rsidRPr="007E4CC3">
        <w:t>2) формировать стремление детей к подражанию действиям взрослых, понимать обозначающие их слова;</w:t>
      </w:r>
    </w:p>
    <w:p w:rsidR="00F24B1C" w:rsidRPr="007E4CC3" w:rsidRDefault="00F24B1C" w:rsidP="009A5FF7">
      <w:pPr>
        <w:jc w:val="both"/>
      </w:pPr>
      <w:bookmarkStart w:id="88" w:name="sub_19213"/>
      <w:bookmarkEnd w:id="87"/>
      <w:r w:rsidRPr="007E4CC3">
        <w:t>3) формировать умения ориентироваться в ближайшем окружении;</w:t>
      </w:r>
    </w:p>
    <w:p w:rsidR="00F24B1C" w:rsidRPr="007E4CC3" w:rsidRDefault="00F24B1C" w:rsidP="009A5FF7">
      <w:pPr>
        <w:jc w:val="both"/>
      </w:pPr>
      <w:bookmarkStart w:id="89" w:name="sub_19214"/>
      <w:bookmarkEnd w:id="88"/>
      <w:r w:rsidRPr="007E4CC3">
        <w:t>4) развивать познавательный интерес к близким людям, к предметному окружению, природным объектам;</w:t>
      </w:r>
    </w:p>
    <w:p w:rsidR="00F24B1C" w:rsidRPr="007E4CC3" w:rsidRDefault="00F24B1C" w:rsidP="009A5FF7">
      <w:pPr>
        <w:jc w:val="both"/>
      </w:pPr>
      <w:bookmarkStart w:id="90" w:name="sub_19215"/>
      <w:bookmarkEnd w:id="89"/>
      <w:r w:rsidRPr="007E4CC3">
        <w:t>5) 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F24B1C" w:rsidRPr="000D5056" w:rsidRDefault="00F24B1C" w:rsidP="00A65358">
      <w:pPr>
        <w:jc w:val="both"/>
        <w:outlineLvl w:val="0"/>
        <w:rPr>
          <w:u w:val="single"/>
        </w:rPr>
      </w:pPr>
      <w:bookmarkStart w:id="91" w:name="sub_1922"/>
      <w:bookmarkEnd w:id="90"/>
      <w:r>
        <w:t xml:space="preserve">       </w:t>
      </w:r>
      <w:r w:rsidRPr="007E4CC3">
        <w:t xml:space="preserve"> </w:t>
      </w:r>
      <w:r w:rsidRPr="000D5056">
        <w:rPr>
          <w:u w:val="single"/>
        </w:rPr>
        <w:t>Содержание образовательной деятельности.</w:t>
      </w:r>
    </w:p>
    <w:p w:rsidR="00F24B1C" w:rsidRPr="007E4CC3" w:rsidRDefault="00F24B1C" w:rsidP="009A5FF7">
      <w:pPr>
        <w:jc w:val="both"/>
      </w:pPr>
      <w:bookmarkStart w:id="92" w:name="sub_19221"/>
      <w:bookmarkEnd w:id="91"/>
      <w:r w:rsidRPr="007E4CC3">
        <w:t>1) Сенсорные эталоны и познавательные действия:</w:t>
      </w:r>
    </w:p>
    <w:bookmarkEnd w:id="92"/>
    <w:p w:rsidR="00F24B1C" w:rsidRPr="007E4CC3" w:rsidRDefault="00F24B1C" w:rsidP="009A5FF7">
      <w:pPr>
        <w:jc w:val="both"/>
      </w:pPr>
      <w:r w:rsidRPr="007E4CC3">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F24B1C" w:rsidRPr="007E4CC3" w:rsidRDefault="00F24B1C" w:rsidP="009A5FF7">
      <w:pPr>
        <w:jc w:val="both"/>
      </w:pPr>
      <w:r w:rsidRPr="007E4CC3">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F24B1C" w:rsidRPr="007E4CC3" w:rsidRDefault="00F24B1C" w:rsidP="009A5FF7">
      <w:pPr>
        <w:jc w:val="both"/>
      </w:pPr>
      <w:r w:rsidRPr="007E4CC3">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F24B1C" w:rsidRPr="007E4CC3" w:rsidRDefault="00F24B1C" w:rsidP="009A5FF7">
      <w:pPr>
        <w:jc w:val="both"/>
      </w:pPr>
      <w:bookmarkStart w:id="93" w:name="sub_19222"/>
      <w:r w:rsidRPr="007E4CC3">
        <w:t>2) Окружающий мир:</w:t>
      </w:r>
    </w:p>
    <w:bookmarkEnd w:id="93"/>
    <w:p w:rsidR="00F24B1C" w:rsidRPr="007E4CC3" w:rsidRDefault="00F24B1C" w:rsidP="009A5FF7">
      <w:pPr>
        <w:jc w:val="both"/>
      </w:pPr>
      <w:r w:rsidRPr="007E4CC3">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F24B1C" w:rsidRPr="007E4CC3" w:rsidRDefault="00F24B1C" w:rsidP="009A5FF7">
      <w:pPr>
        <w:jc w:val="both"/>
      </w:pPr>
      <w:bookmarkStart w:id="94" w:name="sub_19223"/>
      <w:r w:rsidRPr="007E4CC3">
        <w:t>3) Природа:</w:t>
      </w:r>
    </w:p>
    <w:bookmarkEnd w:id="94"/>
    <w:p w:rsidR="00F24B1C" w:rsidRPr="007E4CC3" w:rsidRDefault="00F24B1C" w:rsidP="009A5FF7">
      <w:pPr>
        <w:jc w:val="both"/>
      </w:pPr>
      <w:r w:rsidRPr="007E4CC3">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F24B1C" w:rsidRPr="003174E4" w:rsidRDefault="00F24B1C" w:rsidP="00A65358">
      <w:pPr>
        <w:jc w:val="both"/>
        <w:outlineLvl w:val="0"/>
        <w:rPr>
          <w:b/>
          <w:u w:val="single"/>
        </w:rPr>
      </w:pPr>
      <w:bookmarkStart w:id="95" w:name="sub_193"/>
      <w:r w:rsidRPr="003174E4">
        <w:rPr>
          <w:b/>
          <w:u w:val="single"/>
        </w:rPr>
        <w:t>2.1.3.3. От 2 лет до 3 лет.</w:t>
      </w:r>
    </w:p>
    <w:p w:rsidR="00F24B1C" w:rsidRPr="007E4CC3" w:rsidRDefault="00F24B1C" w:rsidP="009A5FF7">
      <w:pPr>
        <w:jc w:val="both"/>
      </w:pPr>
      <w:bookmarkStart w:id="96" w:name="sub_1931"/>
      <w:bookmarkEnd w:id="95"/>
      <w:r>
        <w:t xml:space="preserve">      </w:t>
      </w:r>
      <w:r w:rsidRPr="007E4CC3">
        <w:t>В области познавательного развития основными задачами образовательной деятельности являются:</w:t>
      </w:r>
    </w:p>
    <w:p w:rsidR="00F24B1C" w:rsidRPr="007E4CC3" w:rsidRDefault="00F24B1C" w:rsidP="009A5FF7">
      <w:pPr>
        <w:jc w:val="both"/>
      </w:pPr>
      <w:bookmarkStart w:id="97" w:name="sub_19311"/>
      <w:bookmarkEnd w:id="96"/>
      <w:r w:rsidRPr="007E4CC3">
        <w:t>1) развивать разные виды восприятия: зрительного, слухового, осязательного, вкусового, обонятельного;</w:t>
      </w:r>
    </w:p>
    <w:p w:rsidR="00F24B1C" w:rsidRPr="007E4CC3" w:rsidRDefault="00F24B1C" w:rsidP="009A5FF7">
      <w:pPr>
        <w:jc w:val="both"/>
      </w:pPr>
      <w:bookmarkStart w:id="98" w:name="sub_19312"/>
      <w:bookmarkEnd w:id="97"/>
      <w:r w:rsidRPr="007E4CC3">
        <w:t>2) развивать наглядно-действенное мышление в процессе решения познавательных практических задач;</w:t>
      </w:r>
    </w:p>
    <w:p w:rsidR="00F24B1C" w:rsidRPr="007E4CC3" w:rsidRDefault="00F24B1C" w:rsidP="009A5FF7">
      <w:pPr>
        <w:jc w:val="both"/>
      </w:pPr>
      <w:bookmarkStart w:id="99" w:name="sub_19313"/>
      <w:bookmarkEnd w:id="98"/>
      <w:r w:rsidRPr="007E4CC3">
        <w:t>3) 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F24B1C" w:rsidRPr="007E4CC3" w:rsidRDefault="00F24B1C" w:rsidP="009A5FF7">
      <w:pPr>
        <w:jc w:val="both"/>
      </w:pPr>
      <w:bookmarkStart w:id="100" w:name="sub_19314"/>
      <w:bookmarkEnd w:id="99"/>
      <w:r w:rsidRPr="007E4CC3">
        <w:t>4) формировать у детей простейшие представления о геометрических фигурах, величине и количестве предметов на основе чувственного познания;</w:t>
      </w:r>
    </w:p>
    <w:p w:rsidR="00F24B1C" w:rsidRPr="007E4CC3" w:rsidRDefault="00F24B1C" w:rsidP="009A5FF7">
      <w:pPr>
        <w:jc w:val="both"/>
      </w:pPr>
      <w:bookmarkStart w:id="101" w:name="sub_19315"/>
      <w:bookmarkEnd w:id="100"/>
      <w:r w:rsidRPr="007E4CC3">
        <w:t>5)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F24B1C" w:rsidRPr="007E4CC3" w:rsidRDefault="00F24B1C" w:rsidP="009A5FF7">
      <w:pPr>
        <w:jc w:val="both"/>
      </w:pPr>
      <w:bookmarkStart w:id="102" w:name="sub_19316"/>
      <w:bookmarkEnd w:id="101"/>
      <w:r w:rsidRPr="007E4CC3">
        <w:t>6) 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bookmarkEnd w:id="102"/>
    <w:p w:rsidR="00F24B1C" w:rsidRPr="007E4CC3" w:rsidRDefault="00F24B1C" w:rsidP="009A5FF7">
      <w:pPr>
        <w:jc w:val="both"/>
      </w:pPr>
      <w:r w:rsidRPr="007E4CC3">
        <w:t>7) 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F24B1C" w:rsidRPr="007E4CC3" w:rsidRDefault="00F24B1C" w:rsidP="009A5FF7">
      <w:pPr>
        <w:jc w:val="both"/>
      </w:pPr>
      <w:bookmarkStart w:id="103" w:name="sub_19318"/>
      <w:r w:rsidRPr="007E4CC3">
        <w:t>8) развивать способность наблюдать за явлениями природы, воспитывать бережное отношение к животным и растениям.</w:t>
      </w:r>
    </w:p>
    <w:p w:rsidR="00F24B1C" w:rsidRPr="000D5056" w:rsidRDefault="00F24B1C" w:rsidP="00A65358">
      <w:pPr>
        <w:jc w:val="both"/>
        <w:outlineLvl w:val="0"/>
        <w:rPr>
          <w:u w:val="single"/>
        </w:rPr>
      </w:pPr>
      <w:bookmarkStart w:id="104" w:name="sub_1932"/>
      <w:bookmarkEnd w:id="103"/>
      <w:r>
        <w:t xml:space="preserve">        </w:t>
      </w:r>
      <w:r w:rsidRPr="007E4CC3">
        <w:t xml:space="preserve"> </w:t>
      </w:r>
      <w:r w:rsidRPr="000D5056">
        <w:rPr>
          <w:u w:val="single"/>
        </w:rPr>
        <w:t>Содержание образовательной деятельности.</w:t>
      </w:r>
    </w:p>
    <w:p w:rsidR="00F24B1C" w:rsidRPr="007E4CC3" w:rsidRDefault="00F24B1C" w:rsidP="009A5FF7">
      <w:pPr>
        <w:jc w:val="both"/>
      </w:pPr>
      <w:bookmarkStart w:id="105" w:name="sub_19321"/>
      <w:bookmarkEnd w:id="104"/>
      <w:r w:rsidRPr="007E4CC3">
        <w:t>1) Сенсорные эталоны и познавательные действия:</w:t>
      </w:r>
    </w:p>
    <w:bookmarkEnd w:id="105"/>
    <w:p w:rsidR="00F24B1C" w:rsidRPr="007E4CC3" w:rsidRDefault="00F24B1C" w:rsidP="009A5FF7">
      <w:pPr>
        <w:jc w:val="both"/>
      </w:pPr>
      <w:r w:rsidRPr="007E4CC3">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F24B1C" w:rsidRPr="007E4CC3" w:rsidRDefault="00F24B1C" w:rsidP="009A5FF7">
      <w:pPr>
        <w:jc w:val="both"/>
      </w:pPr>
      <w:r w:rsidRPr="007E4CC3">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F24B1C" w:rsidRPr="007E4CC3" w:rsidRDefault="00F24B1C" w:rsidP="009A5FF7">
      <w:pPr>
        <w:jc w:val="both"/>
      </w:pPr>
      <w:bookmarkStart w:id="106" w:name="sub_19322"/>
      <w:r w:rsidRPr="007E4CC3">
        <w:t>2) Математические представления:</w:t>
      </w:r>
    </w:p>
    <w:bookmarkEnd w:id="106"/>
    <w:p w:rsidR="00F24B1C" w:rsidRPr="007E4CC3" w:rsidRDefault="00F24B1C" w:rsidP="009A5FF7">
      <w:pPr>
        <w:jc w:val="both"/>
      </w:pPr>
      <w:r w:rsidRPr="007E4CC3">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F24B1C" w:rsidRPr="007E4CC3" w:rsidRDefault="00F24B1C" w:rsidP="009A5FF7">
      <w:pPr>
        <w:jc w:val="both"/>
      </w:pPr>
      <w:bookmarkStart w:id="107" w:name="sub_19323"/>
      <w:r w:rsidRPr="007E4CC3">
        <w:t>3) Окружающий мир:</w:t>
      </w:r>
    </w:p>
    <w:bookmarkEnd w:id="107"/>
    <w:p w:rsidR="00F24B1C" w:rsidRPr="007E4CC3" w:rsidRDefault="00F24B1C" w:rsidP="009A5FF7">
      <w:pPr>
        <w:jc w:val="both"/>
      </w:pPr>
      <w:r w:rsidRPr="007E4CC3">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F24B1C" w:rsidRPr="007E4CC3" w:rsidRDefault="00F24B1C" w:rsidP="009A5FF7">
      <w:pPr>
        <w:jc w:val="both"/>
      </w:pPr>
      <w:bookmarkStart w:id="108" w:name="sub_19324"/>
      <w:r w:rsidRPr="007E4CC3">
        <w:t>4) Природа:</w:t>
      </w:r>
    </w:p>
    <w:bookmarkEnd w:id="108"/>
    <w:p w:rsidR="00F24B1C" w:rsidRPr="007E4CC3" w:rsidRDefault="00F24B1C" w:rsidP="009A5FF7">
      <w:pPr>
        <w:jc w:val="both"/>
      </w:pPr>
      <w:r w:rsidRPr="007E4CC3">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F24B1C" w:rsidRPr="003174E4" w:rsidRDefault="00F24B1C" w:rsidP="00A65358">
      <w:pPr>
        <w:jc w:val="both"/>
        <w:outlineLvl w:val="0"/>
        <w:rPr>
          <w:b/>
          <w:u w:val="single"/>
        </w:rPr>
      </w:pPr>
      <w:bookmarkStart w:id="109" w:name="sub_194"/>
      <w:r w:rsidRPr="003174E4">
        <w:rPr>
          <w:b/>
          <w:u w:val="single"/>
        </w:rPr>
        <w:t>2.1.3.4. От 3 лет до 4 лет.</w:t>
      </w:r>
    </w:p>
    <w:p w:rsidR="00F24B1C" w:rsidRPr="007E4CC3" w:rsidRDefault="00F24B1C" w:rsidP="009A5FF7">
      <w:pPr>
        <w:jc w:val="both"/>
      </w:pPr>
      <w:bookmarkStart w:id="110" w:name="sub_1941"/>
      <w:bookmarkEnd w:id="109"/>
      <w:r>
        <w:t xml:space="preserve">   </w:t>
      </w:r>
      <w:r w:rsidRPr="007E4CC3">
        <w:t>В области познавательного развития основными задачами образовательной деятельности являются:</w:t>
      </w:r>
    </w:p>
    <w:p w:rsidR="00F24B1C" w:rsidRPr="007E4CC3" w:rsidRDefault="00F24B1C" w:rsidP="009A5FF7">
      <w:pPr>
        <w:jc w:val="both"/>
      </w:pPr>
      <w:bookmarkStart w:id="111" w:name="sub_19411"/>
      <w:bookmarkEnd w:id="110"/>
      <w:r w:rsidRPr="007E4CC3">
        <w:t>1) формировать представления детей о сенсорных эталонах цвета и формы, их использовании в самостоятельной деятельности;</w:t>
      </w:r>
    </w:p>
    <w:p w:rsidR="00F24B1C" w:rsidRPr="007E4CC3" w:rsidRDefault="00F24B1C" w:rsidP="009A5FF7">
      <w:pPr>
        <w:jc w:val="both"/>
      </w:pPr>
      <w:bookmarkStart w:id="112" w:name="sub_19412"/>
      <w:bookmarkEnd w:id="111"/>
      <w:r w:rsidRPr="007E4CC3">
        <w:t>2)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F24B1C" w:rsidRPr="007E4CC3" w:rsidRDefault="00F24B1C" w:rsidP="009A5FF7">
      <w:pPr>
        <w:jc w:val="both"/>
      </w:pPr>
      <w:bookmarkStart w:id="113" w:name="sub_19413"/>
      <w:bookmarkEnd w:id="112"/>
      <w:r w:rsidRPr="007E4CC3">
        <w:t>3) 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F24B1C" w:rsidRPr="007E4CC3" w:rsidRDefault="00F24B1C" w:rsidP="009A5FF7">
      <w:pPr>
        <w:jc w:val="both"/>
      </w:pPr>
      <w:bookmarkStart w:id="114" w:name="sub_19414"/>
      <w:bookmarkEnd w:id="113"/>
      <w:r w:rsidRPr="007E4CC3">
        <w:t>4) 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F24B1C" w:rsidRPr="007E4CC3" w:rsidRDefault="00F24B1C" w:rsidP="009A5FF7">
      <w:pPr>
        <w:jc w:val="both"/>
      </w:pPr>
      <w:bookmarkStart w:id="115" w:name="sub_19415"/>
      <w:bookmarkEnd w:id="114"/>
      <w:r w:rsidRPr="007E4CC3">
        <w:t>5)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F24B1C" w:rsidRPr="000D5056" w:rsidRDefault="00F24B1C" w:rsidP="00A65358">
      <w:pPr>
        <w:jc w:val="both"/>
        <w:outlineLvl w:val="0"/>
        <w:rPr>
          <w:u w:val="single"/>
        </w:rPr>
      </w:pPr>
      <w:bookmarkStart w:id="116" w:name="sub_1942"/>
      <w:bookmarkEnd w:id="115"/>
      <w:r>
        <w:t xml:space="preserve">       </w:t>
      </w:r>
      <w:r w:rsidRPr="000D5056">
        <w:rPr>
          <w:u w:val="single"/>
        </w:rPr>
        <w:t>Содержание образовательной деятельности.</w:t>
      </w:r>
    </w:p>
    <w:p w:rsidR="00F24B1C" w:rsidRPr="007E4CC3" w:rsidRDefault="00F24B1C" w:rsidP="009A5FF7">
      <w:pPr>
        <w:jc w:val="both"/>
      </w:pPr>
      <w:bookmarkStart w:id="117" w:name="sub_19421"/>
      <w:bookmarkEnd w:id="116"/>
      <w:r w:rsidRPr="007E4CC3">
        <w:t>1) Сенсорные эталоны и познавательные действия:</w:t>
      </w:r>
    </w:p>
    <w:bookmarkEnd w:id="117"/>
    <w:p w:rsidR="00F24B1C" w:rsidRPr="007E4CC3" w:rsidRDefault="00F24B1C" w:rsidP="009A5FF7">
      <w:pPr>
        <w:jc w:val="both"/>
      </w:pPr>
      <w:r w:rsidRPr="007E4CC3">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F24B1C" w:rsidRPr="007E4CC3" w:rsidRDefault="00F24B1C" w:rsidP="009A5FF7">
      <w:pPr>
        <w:jc w:val="both"/>
      </w:pPr>
      <w:r w:rsidRPr="007E4CC3">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F24B1C" w:rsidRPr="007E4CC3" w:rsidRDefault="00F24B1C" w:rsidP="009A5FF7">
      <w:pPr>
        <w:jc w:val="both"/>
      </w:pPr>
      <w:bookmarkStart w:id="118" w:name="sub_19422"/>
      <w:r w:rsidRPr="007E4CC3">
        <w:t>2) Математические представления:</w:t>
      </w:r>
    </w:p>
    <w:bookmarkEnd w:id="118"/>
    <w:p w:rsidR="00F24B1C" w:rsidRPr="007E4CC3" w:rsidRDefault="00F24B1C" w:rsidP="009A5FF7">
      <w:pPr>
        <w:jc w:val="both"/>
      </w:pPr>
      <w:r w:rsidRPr="007E4CC3">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F24B1C" w:rsidRPr="007E4CC3" w:rsidRDefault="00F24B1C" w:rsidP="009A5FF7">
      <w:pPr>
        <w:jc w:val="both"/>
      </w:pPr>
      <w:r w:rsidRPr="007E4CC3">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F24B1C" w:rsidRPr="007E4CC3" w:rsidRDefault="00F24B1C" w:rsidP="009A5FF7">
      <w:pPr>
        <w:jc w:val="both"/>
      </w:pPr>
      <w:bookmarkStart w:id="119" w:name="sub_19423"/>
      <w:r w:rsidRPr="007E4CC3">
        <w:t>3) Окружающий мир:</w:t>
      </w:r>
    </w:p>
    <w:bookmarkEnd w:id="119"/>
    <w:p w:rsidR="00F24B1C" w:rsidRPr="007E4CC3" w:rsidRDefault="00F24B1C" w:rsidP="009A5FF7">
      <w:pPr>
        <w:jc w:val="both"/>
      </w:pPr>
      <w:r w:rsidRPr="007E4CC3">
        <w:t>педагог формирует у детей начальные представления и эмоционально-положительное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F24B1C" w:rsidRPr="007E4CC3" w:rsidRDefault="00F24B1C" w:rsidP="009A5FF7">
      <w:pPr>
        <w:jc w:val="both"/>
      </w:pPr>
      <w:bookmarkStart w:id="120" w:name="sub_19424"/>
      <w:r w:rsidRPr="007E4CC3">
        <w:t>4) Природа:</w:t>
      </w:r>
    </w:p>
    <w:bookmarkEnd w:id="120"/>
    <w:p w:rsidR="00F24B1C" w:rsidRPr="007E4CC3" w:rsidRDefault="00F24B1C" w:rsidP="009A5FF7">
      <w:pPr>
        <w:jc w:val="both"/>
      </w:pPr>
      <w:r w:rsidRPr="007E4CC3">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F24B1C" w:rsidRPr="003174E4" w:rsidRDefault="00F24B1C" w:rsidP="00A65358">
      <w:pPr>
        <w:jc w:val="both"/>
        <w:outlineLvl w:val="0"/>
        <w:rPr>
          <w:b/>
          <w:u w:val="single"/>
        </w:rPr>
      </w:pPr>
      <w:bookmarkStart w:id="121" w:name="sub_195"/>
      <w:r w:rsidRPr="003174E4">
        <w:rPr>
          <w:b/>
          <w:u w:val="single"/>
        </w:rPr>
        <w:t>2.1.3.5. От 4 лет до 5 лет.</w:t>
      </w:r>
    </w:p>
    <w:p w:rsidR="00F24B1C" w:rsidRPr="007E4CC3" w:rsidRDefault="00F24B1C" w:rsidP="009A5FF7">
      <w:pPr>
        <w:jc w:val="both"/>
      </w:pPr>
      <w:bookmarkStart w:id="122" w:name="sub_1951"/>
      <w:bookmarkEnd w:id="121"/>
      <w:r>
        <w:t xml:space="preserve">     </w:t>
      </w:r>
      <w:r w:rsidRPr="007E4CC3">
        <w:t>В области познавательного развития основными задачами образовательной деятельности являются:</w:t>
      </w:r>
    </w:p>
    <w:p w:rsidR="00F24B1C" w:rsidRPr="007E4CC3" w:rsidRDefault="00F24B1C" w:rsidP="009A5FF7">
      <w:pPr>
        <w:jc w:val="both"/>
      </w:pPr>
      <w:bookmarkStart w:id="123" w:name="sub_19511"/>
      <w:bookmarkEnd w:id="122"/>
      <w:r w:rsidRPr="007E4CC3">
        <w:t>1)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F24B1C" w:rsidRPr="007E4CC3" w:rsidRDefault="00F24B1C" w:rsidP="009A5FF7">
      <w:pPr>
        <w:jc w:val="both"/>
      </w:pPr>
      <w:bookmarkStart w:id="124" w:name="sub_19512"/>
      <w:bookmarkEnd w:id="123"/>
      <w:r w:rsidRPr="007E4CC3">
        <w:t>2) развивать способы решения поисковых задач в самостоятельной и совместной со сверстниками и взрослыми деятельности;</w:t>
      </w:r>
    </w:p>
    <w:p w:rsidR="00F24B1C" w:rsidRPr="007E4CC3" w:rsidRDefault="00F24B1C" w:rsidP="009A5FF7">
      <w:pPr>
        <w:jc w:val="both"/>
      </w:pPr>
      <w:bookmarkStart w:id="125" w:name="sub_19513"/>
      <w:bookmarkEnd w:id="124"/>
      <w:r w:rsidRPr="007E4CC3">
        <w:t>3) обогащать элементарные математические представления о количестве, числе, форме, величине предметов, пространственных и временных отношениях;</w:t>
      </w:r>
    </w:p>
    <w:p w:rsidR="00F24B1C" w:rsidRPr="007E4CC3" w:rsidRDefault="00F24B1C" w:rsidP="009A5FF7">
      <w:pPr>
        <w:jc w:val="both"/>
      </w:pPr>
      <w:bookmarkStart w:id="126" w:name="sub_19514"/>
      <w:bookmarkEnd w:id="125"/>
      <w:r w:rsidRPr="007E4CC3">
        <w:t>4)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F24B1C" w:rsidRPr="007E4CC3" w:rsidRDefault="00F24B1C" w:rsidP="009A5FF7">
      <w:pPr>
        <w:jc w:val="both"/>
      </w:pPr>
      <w:bookmarkStart w:id="127" w:name="sub_19515"/>
      <w:bookmarkEnd w:id="126"/>
      <w:r w:rsidRPr="007E4CC3">
        <w:t>5)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F24B1C" w:rsidRPr="007E4CC3" w:rsidRDefault="00F24B1C" w:rsidP="009A5FF7">
      <w:pPr>
        <w:jc w:val="both"/>
      </w:pPr>
      <w:bookmarkStart w:id="128" w:name="sub_19516"/>
      <w:bookmarkEnd w:id="127"/>
      <w:r w:rsidRPr="007E4CC3">
        <w:t>6) расширять представления о многообразии объектов живой природы, их особенностях, питании, месте обитания, жизненных проявлениях и потребностях;</w:t>
      </w:r>
    </w:p>
    <w:p w:rsidR="00F24B1C" w:rsidRPr="007E4CC3" w:rsidRDefault="00F24B1C" w:rsidP="009A5FF7">
      <w:pPr>
        <w:jc w:val="both"/>
      </w:pPr>
      <w:bookmarkStart w:id="129" w:name="sub_19517"/>
      <w:bookmarkEnd w:id="128"/>
      <w:r w:rsidRPr="007E4CC3">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F24B1C" w:rsidRPr="000D5056" w:rsidRDefault="00F24B1C" w:rsidP="00A65358">
      <w:pPr>
        <w:jc w:val="both"/>
        <w:outlineLvl w:val="0"/>
        <w:rPr>
          <w:u w:val="single"/>
        </w:rPr>
      </w:pPr>
      <w:bookmarkStart w:id="130" w:name="sub_1952"/>
      <w:bookmarkEnd w:id="129"/>
      <w:r w:rsidRPr="000D5056">
        <w:rPr>
          <w:u w:val="single"/>
        </w:rPr>
        <w:t xml:space="preserve">        Содержание образовательной деятельности.</w:t>
      </w:r>
    </w:p>
    <w:p w:rsidR="00F24B1C" w:rsidRPr="007E4CC3" w:rsidRDefault="00F24B1C" w:rsidP="009A5FF7">
      <w:pPr>
        <w:jc w:val="both"/>
      </w:pPr>
      <w:bookmarkStart w:id="131" w:name="sub_19521"/>
      <w:bookmarkEnd w:id="130"/>
      <w:r w:rsidRPr="007E4CC3">
        <w:t>1) Сенсорные эталоны и познавательные действия:</w:t>
      </w:r>
    </w:p>
    <w:bookmarkEnd w:id="131"/>
    <w:p w:rsidR="00F24B1C" w:rsidRPr="007E4CC3" w:rsidRDefault="00F24B1C" w:rsidP="009A5FF7">
      <w:pPr>
        <w:jc w:val="both"/>
      </w:pPr>
      <w:r w:rsidRPr="007E4CC3">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F24B1C" w:rsidRPr="007E4CC3" w:rsidRDefault="00F24B1C" w:rsidP="009A5FF7">
      <w:pPr>
        <w:jc w:val="both"/>
      </w:pPr>
      <w:bookmarkStart w:id="132" w:name="sub_19522"/>
      <w:r w:rsidRPr="007E4CC3">
        <w:t>2) Математические представления:</w:t>
      </w:r>
    </w:p>
    <w:bookmarkEnd w:id="132"/>
    <w:p w:rsidR="00F24B1C" w:rsidRPr="007E4CC3" w:rsidRDefault="00F24B1C" w:rsidP="009A5FF7">
      <w:pPr>
        <w:jc w:val="both"/>
      </w:pPr>
      <w:r w:rsidRPr="007E4CC3">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F24B1C" w:rsidRPr="007E4CC3" w:rsidRDefault="00F24B1C" w:rsidP="009A5FF7">
      <w:pPr>
        <w:jc w:val="both"/>
      </w:pPr>
      <w:bookmarkStart w:id="133" w:name="sub_19523"/>
      <w:r w:rsidRPr="007E4CC3">
        <w:t>3) Окружающий мир:</w:t>
      </w:r>
    </w:p>
    <w:bookmarkEnd w:id="133"/>
    <w:p w:rsidR="00F24B1C" w:rsidRPr="007E4CC3" w:rsidRDefault="00F24B1C" w:rsidP="009A5FF7">
      <w:pPr>
        <w:jc w:val="both"/>
      </w:pPr>
      <w:r w:rsidRPr="007E4CC3">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F24B1C" w:rsidRPr="007E4CC3" w:rsidRDefault="00F24B1C" w:rsidP="009A5FF7">
      <w:pPr>
        <w:jc w:val="both"/>
      </w:pPr>
      <w:r w:rsidRPr="007E4CC3">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F24B1C" w:rsidRPr="007E4CC3" w:rsidRDefault="00F24B1C" w:rsidP="009A5FF7">
      <w:pPr>
        <w:jc w:val="both"/>
      </w:pPr>
      <w:r w:rsidRPr="007E4CC3">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F24B1C" w:rsidRPr="007E4CC3" w:rsidRDefault="00F24B1C" w:rsidP="009A5FF7">
      <w:pPr>
        <w:jc w:val="both"/>
      </w:pPr>
      <w:r w:rsidRPr="007E4CC3">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F24B1C" w:rsidRPr="007E4CC3" w:rsidRDefault="00F24B1C" w:rsidP="009A5FF7">
      <w:pPr>
        <w:jc w:val="both"/>
      </w:pPr>
      <w:bookmarkStart w:id="134" w:name="sub_19524"/>
      <w:r w:rsidRPr="007E4CC3">
        <w:t>4) Природа:</w:t>
      </w:r>
    </w:p>
    <w:bookmarkEnd w:id="134"/>
    <w:p w:rsidR="00F24B1C" w:rsidRPr="007E4CC3" w:rsidRDefault="00F24B1C" w:rsidP="009A5FF7">
      <w:pPr>
        <w:jc w:val="both"/>
      </w:pPr>
      <w:r w:rsidRPr="007E4CC3">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F24B1C" w:rsidRPr="007E4CC3" w:rsidRDefault="00F24B1C" w:rsidP="009A5FF7">
      <w:pPr>
        <w:jc w:val="both"/>
      </w:pPr>
      <w:r w:rsidRPr="007E4CC3">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F24B1C" w:rsidRPr="003174E4" w:rsidRDefault="00F24B1C" w:rsidP="00A65358">
      <w:pPr>
        <w:jc w:val="both"/>
        <w:outlineLvl w:val="0"/>
        <w:rPr>
          <w:b/>
          <w:u w:val="single"/>
        </w:rPr>
      </w:pPr>
      <w:bookmarkStart w:id="135" w:name="sub_196"/>
      <w:r w:rsidRPr="003174E4">
        <w:rPr>
          <w:b/>
          <w:u w:val="single"/>
        </w:rPr>
        <w:t>2.1.3.6. От 5 лет до 6 лет.</w:t>
      </w:r>
    </w:p>
    <w:p w:rsidR="00F24B1C" w:rsidRPr="007E4CC3" w:rsidRDefault="00F24B1C" w:rsidP="009A5FF7">
      <w:pPr>
        <w:jc w:val="both"/>
      </w:pPr>
      <w:bookmarkStart w:id="136" w:name="sub_1961"/>
      <w:bookmarkEnd w:id="135"/>
      <w:r>
        <w:t xml:space="preserve">     </w:t>
      </w:r>
      <w:r w:rsidRPr="007E4CC3">
        <w:t>В области познавательного развития основными задачами образовательной деятельности являются:</w:t>
      </w:r>
    </w:p>
    <w:p w:rsidR="00F24B1C" w:rsidRPr="007E4CC3" w:rsidRDefault="00F24B1C" w:rsidP="009A5FF7">
      <w:pPr>
        <w:jc w:val="both"/>
      </w:pPr>
      <w:bookmarkStart w:id="137" w:name="sub_19611"/>
      <w:bookmarkEnd w:id="136"/>
      <w:r w:rsidRPr="007E4CC3">
        <w:t>1) развивать интерес детей к самостоятельному познанию объектов окружающего мира в его разнообразных проявлениях и простейших зависимостях;</w:t>
      </w:r>
    </w:p>
    <w:p w:rsidR="00F24B1C" w:rsidRPr="007E4CC3" w:rsidRDefault="00F24B1C" w:rsidP="009A5FF7">
      <w:pPr>
        <w:jc w:val="both"/>
      </w:pPr>
      <w:bookmarkStart w:id="138" w:name="sub_19612"/>
      <w:bookmarkEnd w:id="137"/>
      <w:r w:rsidRPr="007E4CC3">
        <w:t>2) формировать представления детей о цифровых средствах познания окружающего мира, способах их безопасного использования;</w:t>
      </w:r>
    </w:p>
    <w:p w:rsidR="00F24B1C" w:rsidRPr="007E4CC3" w:rsidRDefault="00F24B1C" w:rsidP="009A5FF7">
      <w:pPr>
        <w:jc w:val="both"/>
      </w:pPr>
      <w:bookmarkStart w:id="139" w:name="sub_19613"/>
      <w:bookmarkEnd w:id="138"/>
      <w:r w:rsidRPr="007E4CC3">
        <w:t>3)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F24B1C" w:rsidRPr="007E4CC3" w:rsidRDefault="00F24B1C" w:rsidP="009A5FF7">
      <w:pPr>
        <w:jc w:val="both"/>
      </w:pPr>
      <w:bookmarkStart w:id="140" w:name="sub_19614"/>
      <w:bookmarkEnd w:id="139"/>
      <w:r w:rsidRPr="007E4CC3">
        <w:t>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F24B1C" w:rsidRPr="007E4CC3" w:rsidRDefault="00F24B1C" w:rsidP="009A5FF7">
      <w:pPr>
        <w:jc w:val="both"/>
      </w:pPr>
      <w:bookmarkStart w:id="141" w:name="sub_19615"/>
      <w:bookmarkEnd w:id="140"/>
      <w:r w:rsidRPr="007E4CC3">
        <w:t>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F24B1C" w:rsidRPr="007E4CC3" w:rsidRDefault="00F24B1C" w:rsidP="009A5FF7">
      <w:pPr>
        <w:jc w:val="both"/>
      </w:pPr>
      <w:bookmarkStart w:id="142" w:name="sub_19616"/>
      <w:bookmarkEnd w:id="141"/>
      <w:r w:rsidRPr="007E4CC3">
        <w:t>6) продолжать учить детей использовать приемы экспериментирования для познания объектов живой и неживой природы и их свойств и качеств;</w:t>
      </w:r>
    </w:p>
    <w:p w:rsidR="00F24B1C" w:rsidRPr="007E4CC3" w:rsidRDefault="00F24B1C" w:rsidP="009A5FF7">
      <w:pPr>
        <w:jc w:val="both"/>
      </w:pPr>
      <w:bookmarkStart w:id="143" w:name="sub_19617"/>
      <w:bookmarkEnd w:id="142"/>
      <w:r w:rsidRPr="007E4CC3">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F24B1C" w:rsidRPr="000D5056" w:rsidRDefault="00F24B1C" w:rsidP="00A65358">
      <w:pPr>
        <w:jc w:val="both"/>
        <w:outlineLvl w:val="0"/>
        <w:rPr>
          <w:u w:val="single"/>
        </w:rPr>
      </w:pPr>
      <w:bookmarkStart w:id="144" w:name="sub_1962"/>
      <w:bookmarkEnd w:id="143"/>
      <w:r w:rsidRPr="000D5056">
        <w:rPr>
          <w:u w:val="single"/>
        </w:rPr>
        <w:t xml:space="preserve">     Содержание образовательной деятельности.</w:t>
      </w:r>
    </w:p>
    <w:p w:rsidR="00F24B1C" w:rsidRPr="007E4CC3" w:rsidRDefault="00F24B1C" w:rsidP="009A5FF7">
      <w:pPr>
        <w:jc w:val="both"/>
      </w:pPr>
      <w:bookmarkStart w:id="145" w:name="sub_19621"/>
      <w:bookmarkEnd w:id="144"/>
      <w:r w:rsidRPr="007E4CC3">
        <w:t>1) Сенсорные эталоны и познавательные действия:</w:t>
      </w:r>
    </w:p>
    <w:bookmarkEnd w:id="145"/>
    <w:p w:rsidR="00F24B1C" w:rsidRPr="007E4CC3" w:rsidRDefault="00F24B1C" w:rsidP="009A5FF7">
      <w:pPr>
        <w:jc w:val="both"/>
      </w:pPr>
      <w:r w:rsidRPr="007E4CC3">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F24B1C" w:rsidRPr="007E4CC3" w:rsidRDefault="00F24B1C" w:rsidP="009A5FF7">
      <w:pPr>
        <w:jc w:val="both"/>
      </w:pPr>
      <w:r w:rsidRPr="007E4CC3">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F24B1C" w:rsidRPr="007E4CC3" w:rsidRDefault="00F24B1C" w:rsidP="009A5FF7">
      <w:pPr>
        <w:jc w:val="both"/>
      </w:pPr>
      <w:bookmarkStart w:id="146" w:name="sub_19622"/>
      <w:r w:rsidRPr="007E4CC3">
        <w:t>2) Математические представления:</w:t>
      </w:r>
    </w:p>
    <w:bookmarkEnd w:id="146"/>
    <w:p w:rsidR="00F24B1C" w:rsidRPr="007E4CC3" w:rsidRDefault="00F24B1C" w:rsidP="009A5FF7">
      <w:pPr>
        <w:jc w:val="both"/>
      </w:pPr>
      <w:r w:rsidRPr="007E4CC3">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F24B1C" w:rsidRPr="007E4CC3" w:rsidRDefault="00F24B1C" w:rsidP="009A5FF7">
      <w:pPr>
        <w:jc w:val="both"/>
      </w:pPr>
      <w:r w:rsidRPr="007E4CC3">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F24B1C" w:rsidRPr="007E4CC3" w:rsidRDefault="00F24B1C" w:rsidP="009A5FF7">
      <w:pPr>
        <w:jc w:val="both"/>
      </w:pPr>
      <w:bookmarkStart w:id="147" w:name="sub_19623"/>
      <w:r w:rsidRPr="007E4CC3">
        <w:t>3) Окружающий мир:</w:t>
      </w:r>
    </w:p>
    <w:bookmarkEnd w:id="147"/>
    <w:p w:rsidR="00F24B1C" w:rsidRPr="007E4CC3" w:rsidRDefault="00F24B1C" w:rsidP="009A5FF7">
      <w:pPr>
        <w:jc w:val="both"/>
      </w:pPr>
      <w:r w:rsidRPr="007E4CC3">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F24B1C" w:rsidRPr="007E4CC3" w:rsidRDefault="00F24B1C" w:rsidP="009A5FF7">
      <w:pPr>
        <w:jc w:val="both"/>
      </w:pPr>
      <w:r w:rsidRPr="007E4CC3">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F24B1C" w:rsidRPr="007E4CC3" w:rsidRDefault="00F24B1C" w:rsidP="009A5FF7">
      <w:pPr>
        <w:jc w:val="both"/>
      </w:pPr>
      <w:bookmarkStart w:id="148" w:name="sub_19624"/>
      <w:r w:rsidRPr="007E4CC3">
        <w:t>4) Природа:</w:t>
      </w:r>
    </w:p>
    <w:bookmarkEnd w:id="148"/>
    <w:p w:rsidR="00F24B1C" w:rsidRPr="007E4CC3" w:rsidRDefault="00F24B1C" w:rsidP="009A5FF7">
      <w:pPr>
        <w:jc w:val="both"/>
      </w:pPr>
      <w:r w:rsidRPr="007E4CC3">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F24B1C" w:rsidRPr="007E4CC3" w:rsidRDefault="00F24B1C" w:rsidP="009A5FF7">
      <w:pPr>
        <w:jc w:val="both"/>
      </w:pPr>
      <w:r w:rsidRPr="007E4CC3">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F24B1C" w:rsidRPr="003174E4" w:rsidRDefault="00F24B1C" w:rsidP="00A65358">
      <w:pPr>
        <w:jc w:val="both"/>
        <w:outlineLvl w:val="0"/>
        <w:rPr>
          <w:b/>
          <w:u w:val="single"/>
        </w:rPr>
      </w:pPr>
      <w:bookmarkStart w:id="149" w:name="sub_197"/>
      <w:r w:rsidRPr="003174E4">
        <w:rPr>
          <w:b/>
          <w:u w:val="single"/>
        </w:rPr>
        <w:t>2.1.3.7. От 6 лет до 7 лет.</w:t>
      </w:r>
    </w:p>
    <w:p w:rsidR="00F24B1C" w:rsidRPr="007E4CC3" w:rsidRDefault="00F24B1C" w:rsidP="009A5FF7">
      <w:pPr>
        <w:jc w:val="both"/>
      </w:pPr>
      <w:bookmarkStart w:id="150" w:name="sub_1971"/>
      <w:bookmarkEnd w:id="149"/>
      <w:r>
        <w:t xml:space="preserve">      </w:t>
      </w:r>
      <w:r w:rsidRPr="007E4CC3">
        <w:t>В области познавательного развития основными задачами образовательной деятельности являются:</w:t>
      </w:r>
    </w:p>
    <w:p w:rsidR="00F24B1C" w:rsidRPr="007E4CC3" w:rsidRDefault="00F24B1C" w:rsidP="009A5FF7">
      <w:pPr>
        <w:jc w:val="both"/>
      </w:pPr>
      <w:bookmarkStart w:id="151" w:name="sub_19711"/>
      <w:bookmarkEnd w:id="150"/>
      <w:r w:rsidRPr="007E4CC3">
        <w:t>1) 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F24B1C" w:rsidRPr="007E4CC3" w:rsidRDefault="00F24B1C" w:rsidP="009A5FF7">
      <w:pPr>
        <w:jc w:val="both"/>
      </w:pPr>
      <w:bookmarkStart w:id="152" w:name="sub_19712"/>
      <w:bookmarkEnd w:id="151"/>
      <w:r w:rsidRPr="007E4CC3">
        <w:t>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F24B1C" w:rsidRPr="007E4CC3" w:rsidRDefault="00F24B1C" w:rsidP="009A5FF7">
      <w:pPr>
        <w:jc w:val="both"/>
      </w:pPr>
      <w:bookmarkStart w:id="153" w:name="sub_19713"/>
      <w:bookmarkEnd w:id="152"/>
      <w:r w:rsidRPr="007E4CC3">
        <w:t>3)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F24B1C" w:rsidRPr="007E4CC3" w:rsidRDefault="00F24B1C" w:rsidP="009A5FF7">
      <w:pPr>
        <w:jc w:val="both"/>
      </w:pPr>
      <w:bookmarkStart w:id="154" w:name="sub_19714"/>
      <w:bookmarkEnd w:id="153"/>
      <w:r w:rsidRPr="007E4CC3">
        <w:t>4) развивать умения детей применять некоторые цифровые средства для познания окружающего мира, соблюдая правила их безопасного использования;</w:t>
      </w:r>
    </w:p>
    <w:p w:rsidR="00F24B1C" w:rsidRPr="007E4CC3" w:rsidRDefault="00F24B1C" w:rsidP="009A5FF7">
      <w:pPr>
        <w:jc w:val="both"/>
      </w:pPr>
      <w:bookmarkStart w:id="155" w:name="sub_19715"/>
      <w:bookmarkEnd w:id="154"/>
      <w:r w:rsidRPr="007E4CC3">
        <w:t>5)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F24B1C" w:rsidRPr="007E4CC3" w:rsidRDefault="00F24B1C" w:rsidP="009A5FF7">
      <w:pPr>
        <w:jc w:val="both"/>
      </w:pPr>
      <w:bookmarkStart w:id="156" w:name="sub_19716"/>
      <w:bookmarkEnd w:id="155"/>
      <w:r w:rsidRPr="007E4CC3">
        <w:t>6) 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F24B1C" w:rsidRPr="007E4CC3" w:rsidRDefault="00F24B1C" w:rsidP="009A5FF7">
      <w:pPr>
        <w:jc w:val="both"/>
      </w:pPr>
      <w:bookmarkStart w:id="157" w:name="sub_19717"/>
      <w:bookmarkEnd w:id="156"/>
      <w:r w:rsidRPr="007E4CC3">
        <w:t>7) формировать представления детей о многообразии стран и народов мира;</w:t>
      </w:r>
    </w:p>
    <w:p w:rsidR="00F24B1C" w:rsidRPr="007E4CC3" w:rsidRDefault="00F24B1C" w:rsidP="009A5FF7">
      <w:pPr>
        <w:jc w:val="both"/>
      </w:pPr>
      <w:bookmarkStart w:id="158" w:name="sub_19718"/>
      <w:bookmarkEnd w:id="157"/>
      <w:r w:rsidRPr="007E4CC3">
        <w:t>8)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F24B1C" w:rsidRPr="007E4CC3" w:rsidRDefault="00F24B1C" w:rsidP="009A5FF7">
      <w:pPr>
        <w:jc w:val="both"/>
      </w:pPr>
      <w:bookmarkStart w:id="159" w:name="sub_19719"/>
      <w:bookmarkEnd w:id="158"/>
      <w:r w:rsidRPr="007E4CC3">
        <w:t>9) 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F24B1C" w:rsidRPr="000D5056" w:rsidRDefault="00F24B1C" w:rsidP="00A65358">
      <w:pPr>
        <w:jc w:val="both"/>
        <w:outlineLvl w:val="0"/>
        <w:rPr>
          <w:u w:val="single"/>
        </w:rPr>
      </w:pPr>
      <w:bookmarkStart w:id="160" w:name="sub_1972"/>
      <w:bookmarkEnd w:id="159"/>
      <w:r>
        <w:t xml:space="preserve">     </w:t>
      </w:r>
      <w:r w:rsidRPr="007E4CC3">
        <w:t xml:space="preserve"> </w:t>
      </w:r>
      <w:r w:rsidRPr="000D5056">
        <w:rPr>
          <w:u w:val="single"/>
        </w:rPr>
        <w:t>Содержание образовательной деятельности.</w:t>
      </w:r>
    </w:p>
    <w:p w:rsidR="00F24B1C" w:rsidRPr="007E4CC3" w:rsidRDefault="00F24B1C" w:rsidP="009A5FF7">
      <w:pPr>
        <w:jc w:val="both"/>
      </w:pPr>
      <w:bookmarkStart w:id="161" w:name="sub_19721"/>
      <w:bookmarkEnd w:id="160"/>
      <w:r w:rsidRPr="007E4CC3">
        <w:t>1) Сенсорные эталоны и познавательные действия:</w:t>
      </w:r>
    </w:p>
    <w:bookmarkEnd w:id="161"/>
    <w:p w:rsidR="00F24B1C" w:rsidRPr="007E4CC3" w:rsidRDefault="00F24B1C" w:rsidP="009A5FF7">
      <w:pPr>
        <w:jc w:val="both"/>
      </w:pPr>
      <w:r w:rsidRPr="007E4CC3">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F24B1C" w:rsidRPr="007E4CC3" w:rsidRDefault="00F24B1C" w:rsidP="009A5FF7">
      <w:pPr>
        <w:jc w:val="both"/>
      </w:pPr>
      <w:r w:rsidRPr="007E4CC3">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F24B1C" w:rsidRPr="007E4CC3" w:rsidRDefault="00F24B1C" w:rsidP="009A5FF7">
      <w:pPr>
        <w:jc w:val="both"/>
      </w:pPr>
      <w:r w:rsidRPr="007E4CC3">
        <w:t>обогащает представления о цифровых средствах познания окружающего мира, закрепляет правила безопасного обращения с ними.</w:t>
      </w:r>
    </w:p>
    <w:p w:rsidR="00F24B1C" w:rsidRPr="007E4CC3" w:rsidRDefault="00F24B1C" w:rsidP="009A5FF7">
      <w:pPr>
        <w:jc w:val="both"/>
      </w:pPr>
      <w:bookmarkStart w:id="162" w:name="sub_19722"/>
      <w:r w:rsidRPr="007E4CC3">
        <w:t>2) Математические представления:</w:t>
      </w:r>
    </w:p>
    <w:bookmarkEnd w:id="162"/>
    <w:p w:rsidR="00F24B1C" w:rsidRPr="007E4CC3" w:rsidRDefault="00F24B1C" w:rsidP="009A5FF7">
      <w:pPr>
        <w:jc w:val="both"/>
      </w:pPr>
      <w:r w:rsidRPr="007E4CC3">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F24B1C" w:rsidRPr="007E4CC3" w:rsidRDefault="00F24B1C" w:rsidP="009A5FF7">
      <w:pPr>
        <w:jc w:val="both"/>
      </w:pPr>
      <w:r w:rsidRPr="007E4CC3">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F24B1C" w:rsidRPr="007E4CC3" w:rsidRDefault="00F24B1C" w:rsidP="009A5FF7">
      <w:pPr>
        <w:jc w:val="both"/>
      </w:pPr>
      <w:r w:rsidRPr="007E4CC3">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F24B1C" w:rsidRPr="007E4CC3" w:rsidRDefault="00F24B1C" w:rsidP="009A5FF7">
      <w:pPr>
        <w:jc w:val="both"/>
      </w:pPr>
      <w:r w:rsidRPr="007E4CC3">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F24B1C" w:rsidRPr="007E4CC3" w:rsidRDefault="00F24B1C" w:rsidP="009A5FF7">
      <w:pPr>
        <w:jc w:val="both"/>
      </w:pPr>
      <w:bookmarkStart w:id="163" w:name="sub_19723"/>
      <w:r w:rsidRPr="007E4CC3">
        <w:t>3) Окружающий мир:</w:t>
      </w:r>
    </w:p>
    <w:bookmarkEnd w:id="163"/>
    <w:p w:rsidR="00F24B1C" w:rsidRPr="007E4CC3" w:rsidRDefault="00F24B1C" w:rsidP="009A5FF7">
      <w:pPr>
        <w:jc w:val="both"/>
      </w:pPr>
      <w:r w:rsidRPr="007E4CC3">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F24B1C" w:rsidRPr="007E4CC3" w:rsidRDefault="00F24B1C" w:rsidP="009A5FF7">
      <w:pPr>
        <w:jc w:val="both"/>
      </w:pPr>
      <w:r w:rsidRPr="007E4CC3">
        <w:t>формирует представление о планете Земля как общем доме людей, о многообразии стран и народов мира на ней.</w:t>
      </w:r>
    </w:p>
    <w:p w:rsidR="00F24B1C" w:rsidRPr="007E4CC3" w:rsidRDefault="00F24B1C" w:rsidP="009A5FF7">
      <w:pPr>
        <w:jc w:val="both"/>
      </w:pPr>
      <w:bookmarkStart w:id="164" w:name="sub_19724"/>
      <w:r w:rsidRPr="007E4CC3">
        <w:t>4) Природа:</w:t>
      </w:r>
    </w:p>
    <w:bookmarkEnd w:id="164"/>
    <w:p w:rsidR="00F24B1C" w:rsidRPr="007E4CC3" w:rsidRDefault="00F24B1C" w:rsidP="009A5FF7">
      <w:pPr>
        <w:jc w:val="both"/>
      </w:pPr>
      <w:r w:rsidRPr="007E4CC3">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F24B1C" w:rsidRPr="007E4CC3" w:rsidRDefault="00F24B1C" w:rsidP="009A5FF7">
      <w:pPr>
        <w:jc w:val="both"/>
      </w:pPr>
      <w:r w:rsidRPr="007E4CC3">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F24B1C" w:rsidRPr="007E4CC3" w:rsidRDefault="00F24B1C" w:rsidP="009A5FF7">
      <w:pPr>
        <w:jc w:val="both"/>
      </w:pPr>
      <w:r w:rsidRPr="007E4CC3">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F24B1C" w:rsidRPr="007E4CC3" w:rsidRDefault="00F24B1C" w:rsidP="009A5FF7">
      <w:pPr>
        <w:jc w:val="both"/>
      </w:pPr>
      <w:r w:rsidRPr="007E4CC3">
        <w:t>закрепляет правила поведения в природе, воспитывает осознанное, бережное и заботливое отношение к природе и её ресурсам.</w:t>
      </w:r>
    </w:p>
    <w:p w:rsidR="00F24B1C" w:rsidRPr="007E4CC3" w:rsidRDefault="00F24B1C" w:rsidP="00A65358">
      <w:pPr>
        <w:jc w:val="both"/>
        <w:outlineLvl w:val="0"/>
      </w:pPr>
      <w:bookmarkStart w:id="165" w:name="sub_198"/>
      <w:r>
        <w:t>2.1.3.</w:t>
      </w:r>
      <w:r w:rsidRPr="007E4CC3">
        <w:t>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bookmarkEnd w:id="165"/>
    <w:p w:rsidR="00F24B1C" w:rsidRPr="007E4CC3" w:rsidRDefault="00F24B1C" w:rsidP="009A5FF7">
      <w:pPr>
        <w:jc w:val="both"/>
      </w:pPr>
      <w:r w:rsidRPr="007E4CC3">
        <w:t>воспитание отношения к знанию как ценности, понимание значения образования для человека, общества, страны;</w:t>
      </w:r>
    </w:p>
    <w:p w:rsidR="00F24B1C" w:rsidRPr="007E4CC3" w:rsidRDefault="00F24B1C" w:rsidP="009A5FF7">
      <w:pPr>
        <w:jc w:val="both"/>
      </w:pPr>
      <w:r w:rsidRPr="007E4CC3">
        <w:t>приобщение к отечественным традициям и праздникам, к истории и достижениям родной страны, к культурному наследию народов России;</w:t>
      </w:r>
    </w:p>
    <w:p w:rsidR="00F24B1C" w:rsidRPr="007E4CC3" w:rsidRDefault="00F24B1C" w:rsidP="009A5FF7">
      <w:pPr>
        <w:jc w:val="both"/>
      </w:pPr>
      <w:r w:rsidRPr="007E4CC3">
        <w:t>воспитание уважения к людям - представителям разных народов России независимо от их этнической принадлежности;</w:t>
      </w:r>
    </w:p>
    <w:p w:rsidR="00F24B1C" w:rsidRPr="007E4CC3" w:rsidRDefault="00F24B1C" w:rsidP="009A5FF7">
      <w:pPr>
        <w:jc w:val="both"/>
      </w:pPr>
      <w:r w:rsidRPr="007E4CC3">
        <w:t>воспитание уважительного отношения к государственным символам страны (флагу, гербу, гимну);</w:t>
      </w:r>
    </w:p>
    <w:p w:rsidR="00F24B1C" w:rsidRDefault="00F24B1C" w:rsidP="009A5FF7">
      <w:pPr>
        <w:jc w:val="both"/>
      </w:pPr>
      <w:r w:rsidRPr="007E4CC3">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24B1C" w:rsidRDefault="00F24B1C" w:rsidP="009A5FF7">
      <w:pPr>
        <w:jc w:val="both"/>
      </w:pPr>
    </w:p>
    <w:p w:rsidR="00F24B1C" w:rsidRDefault="00F24B1C" w:rsidP="00A65358">
      <w:pPr>
        <w:shd w:val="clear" w:color="auto" w:fill="FFFFFF"/>
        <w:jc w:val="both"/>
        <w:outlineLvl w:val="0"/>
        <w:rPr>
          <w:b/>
          <w:color w:val="000000"/>
        </w:rPr>
      </w:pPr>
      <w:r>
        <w:rPr>
          <w:b/>
          <w:color w:val="000000"/>
        </w:rPr>
        <w:t xml:space="preserve">  Методическое обеспечение образовательной области  «Познавательное развитие»</w:t>
      </w:r>
    </w:p>
    <w:p w:rsidR="00F24B1C" w:rsidRDefault="00F24B1C" w:rsidP="00BD15D9">
      <w:pPr>
        <w:pStyle w:val="msonormalbullet3gifbullet2gif"/>
        <w:spacing w:before="0" w:beforeAutospacing="0" w:after="0" w:afterAutospacing="0"/>
        <w:contextualSpacing/>
        <w:jc w:val="both"/>
        <w:rPr>
          <w:lang w:bidi="te-IN"/>
        </w:rPr>
      </w:pPr>
      <w:r>
        <w:rPr>
          <w:lang w:bidi="te-IN"/>
        </w:rPr>
        <w:t>«От рождения до школы» Примерная общеобразовательная программа дошкольного образования/ Под ред. Н.Е.Вераксы, Т.С. Комаровой, М.А. Васильевой. – М.: МОЗАИКА – СИНТЕЗ, 2016</w:t>
      </w:r>
    </w:p>
    <w:p w:rsidR="00F24B1C" w:rsidRDefault="00F24B1C" w:rsidP="00BD15D9">
      <w:pPr>
        <w:pStyle w:val="msonormalbullet3gifbullet2gif"/>
        <w:spacing w:before="0" w:beforeAutospacing="0" w:after="0" w:afterAutospacing="0"/>
        <w:contextualSpacing/>
        <w:jc w:val="both"/>
        <w:rPr>
          <w:lang w:bidi="te-IN"/>
        </w:rPr>
      </w:pPr>
      <w:r>
        <w:rPr>
          <w:lang w:bidi="te-IN"/>
        </w:rPr>
        <w:t>Е.Е.Крашенинников, О.Л. Холодова «Развитие познавательных способностей дошкольников». М.: - МОЗАИКА – СИНТЕЗ, 2016</w:t>
      </w:r>
    </w:p>
    <w:p w:rsidR="00F24B1C" w:rsidRDefault="00F24B1C" w:rsidP="00BD15D9">
      <w:pPr>
        <w:pStyle w:val="msonormalbullet3gifbullet2gif"/>
        <w:spacing w:before="0" w:beforeAutospacing="0" w:after="0" w:afterAutospacing="0"/>
        <w:contextualSpacing/>
        <w:jc w:val="both"/>
        <w:rPr>
          <w:lang w:bidi="te-IN"/>
        </w:rPr>
      </w:pPr>
      <w:r>
        <w:rPr>
          <w:lang w:bidi="te-IN"/>
        </w:rPr>
        <w:t>Н.Е. Веракса, А.Н. Веракса «Проектная деятельность дошкольников». М.: МОЗАИКА – СИНТЕЗ, 2014.</w:t>
      </w:r>
    </w:p>
    <w:p w:rsidR="00F24B1C" w:rsidRDefault="00F24B1C" w:rsidP="00BD15D9">
      <w:pPr>
        <w:pStyle w:val="msonormalbullet2gifbullet2gif"/>
        <w:spacing w:before="0" w:beforeAutospacing="0" w:after="0" w:afterAutospacing="0"/>
        <w:contextualSpacing/>
        <w:jc w:val="both"/>
        <w:rPr>
          <w:lang w:bidi="te-IN"/>
        </w:rPr>
      </w:pPr>
      <w:r>
        <w:rPr>
          <w:lang w:bidi="te-IN"/>
        </w:rPr>
        <w:t>И.А. Помораева, В.А. Позина  «Формирование элементарных математических представлений» Младшая группа. - М.: МОЗАИКА – СИНТЕЗ, 2019</w:t>
      </w:r>
    </w:p>
    <w:p w:rsidR="00F24B1C" w:rsidRDefault="00F24B1C" w:rsidP="00BD15D9">
      <w:pPr>
        <w:pStyle w:val="msonormalbullet2gifbullet2gif"/>
        <w:spacing w:before="0" w:beforeAutospacing="0" w:after="0" w:afterAutospacing="0"/>
        <w:contextualSpacing/>
        <w:jc w:val="both"/>
        <w:rPr>
          <w:lang w:bidi="te-IN"/>
        </w:rPr>
      </w:pPr>
      <w:r>
        <w:rPr>
          <w:lang w:bidi="te-IN"/>
        </w:rPr>
        <w:t>И.А. Помораева, В.А. Позина  «Формирование элементарных математических представлений» Средняя группа. -  М.: МОЗАИКА – СИНТЕЗ, 2018</w:t>
      </w:r>
    </w:p>
    <w:p w:rsidR="00F24B1C" w:rsidRDefault="00F24B1C" w:rsidP="00BD15D9">
      <w:pPr>
        <w:pStyle w:val="msonormalbullet2gifbullet2gif"/>
        <w:spacing w:before="0" w:beforeAutospacing="0" w:after="0" w:afterAutospacing="0"/>
        <w:contextualSpacing/>
        <w:jc w:val="both"/>
        <w:rPr>
          <w:lang w:bidi="te-IN"/>
        </w:rPr>
      </w:pPr>
      <w:r>
        <w:rPr>
          <w:lang w:bidi="te-IN"/>
        </w:rPr>
        <w:t>И.А. Помораева, В.А. Позина  «Формирование элементарных математических представлений» Старшая группа. -  М.: МОЗАИКА – СИНТЕЗ, 2017</w:t>
      </w:r>
    </w:p>
    <w:p w:rsidR="00F24B1C" w:rsidRDefault="00F24B1C" w:rsidP="00BD15D9">
      <w:pPr>
        <w:pStyle w:val="msonormalbullet2gifbullet2gif"/>
        <w:spacing w:before="0" w:beforeAutospacing="0" w:after="0" w:afterAutospacing="0"/>
        <w:contextualSpacing/>
        <w:jc w:val="both"/>
        <w:rPr>
          <w:lang w:bidi="te-IN"/>
        </w:rPr>
      </w:pPr>
      <w:r>
        <w:rPr>
          <w:lang w:bidi="te-IN"/>
        </w:rPr>
        <w:t>И.А. Помораева, В.А. Позина  «Формирование элементарных математических представлений» Подготовительная к школе группа. - М.: МОЗАИКА – СИНТЕЗ, 2016</w:t>
      </w:r>
    </w:p>
    <w:p w:rsidR="00F24B1C" w:rsidRDefault="00F24B1C" w:rsidP="00BD15D9">
      <w:pPr>
        <w:pStyle w:val="msonormalbullet2gifbullet2gif"/>
        <w:spacing w:before="0" w:beforeAutospacing="0" w:after="0" w:afterAutospacing="0"/>
        <w:contextualSpacing/>
        <w:jc w:val="both"/>
        <w:rPr>
          <w:lang w:bidi="te-IN"/>
        </w:rPr>
      </w:pPr>
      <w:r>
        <w:rPr>
          <w:lang w:bidi="te-IN"/>
        </w:rPr>
        <w:t>О.В. Дыбина «Ознакомление с предметным окружением». Младшая группа. – М.: МОЗАИКА – СИНТЕЗ, 2018</w:t>
      </w:r>
    </w:p>
    <w:p w:rsidR="00F24B1C" w:rsidRDefault="00F24B1C" w:rsidP="00BD15D9">
      <w:pPr>
        <w:pStyle w:val="msonormalbullet2gifbullet2gif"/>
        <w:spacing w:before="0" w:beforeAutospacing="0" w:after="0" w:afterAutospacing="0"/>
        <w:contextualSpacing/>
        <w:jc w:val="both"/>
        <w:rPr>
          <w:lang w:bidi="te-IN"/>
        </w:rPr>
      </w:pPr>
      <w:r>
        <w:rPr>
          <w:lang w:bidi="te-IN"/>
        </w:rPr>
        <w:t>О.В. Дыбина «Ознакомление с предметным окружением». Средняя группа. – М.: МОЗАИКА – СИНТЕЗ, 2018</w:t>
      </w:r>
    </w:p>
    <w:p w:rsidR="00F24B1C" w:rsidRDefault="00F24B1C" w:rsidP="00BD15D9">
      <w:pPr>
        <w:pStyle w:val="msonormalbullet2gifbullet2gif"/>
        <w:spacing w:before="0" w:beforeAutospacing="0" w:after="0" w:afterAutospacing="0"/>
        <w:contextualSpacing/>
        <w:jc w:val="both"/>
        <w:rPr>
          <w:lang w:bidi="te-IN"/>
        </w:rPr>
      </w:pPr>
      <w:r>
        <w:rPr>
          <w:lang w:bidi="te-IN"/>
        </w:rPr>
        <w:t>О.В Дыбина «Ознакомление с предметным окружением». Старшая группа. – М.: МОЗАИКА – СИНТЕЗ, 2014</w:t>
      </w:r>
    </w:p>
    <w:p w:rsidR="00F24B1C" w:rsidRDefault="00F24B1C" w:rsidP="00BD15D9">
      <w:pPr>
        <w:pStyle w:val="msonormalbullet2gifbullet2gif"/>
        <w:spacing w:before="0" w:beforeAutospacing="0" w:after="0" w:afterAutospacing="0"/>
        <w:contextualSpacing/>
        <w:jc w:val="both"/>
        <w:rPr>
          <w:lang w:bidi="te-IN"/>
        </w:rPr>
      </w:pPr>
      <w:r>
        <w:rPr>
          <w:lang w:bidi="te-IN"/>
        </w:rPr>
        <w:t>О.В. Дыбина «Ознакомление с предметным окружением». Подготовительная к школе  группа. – М.: МОЗАИКА – СИНТЕЗ, 2017</w:t>
      </w:r>
    </w:p>
    <w:p w:rsidR="00F24B1C" w:rsidRDefault="00F24B1C" w:rsidP="00BD15D9">
      <w:pPr>
        <w:pStyle w:val="msonormalbullet2gifbullet2gif"/>
        <w:spacing w:before="0" w:beforeAutospacing="0" w:after="0" w:afterAutospacing="0"/>
        <w:contextualSpacing/>
        <w:jc w:val="both"/>
        <w:rPr>
          <w:lang w:bidi="te-IN"/>
        </w:rPr>
      </w:pPr>
      <w:r>
        <w:rPr>
          <w:lang w:bidi="te-IN"/>
        </w:rPr>
        <w:t>О.А. Соломенникова «Ознакомление с природой в детском саду». Вторая группа раннего возраста. М.: МОЗАИКА -  СИНТЕЗ, 2016</w:t>
      </w:r>
    </w:p>
    <w:p w:rsidR="00F24B1C" w:rsidRDefault="00F24B1C" w:rsidP="00BD15D9">
      <w:pPr>
        <w:pStyle w:val="msonormalbullet2gifbullet2gif"/>
        <w:spacing w:before="0" w:beforeAutospacing="0" w:after="0" w:afterAutospacing="0"/>
        <w:contextualSpacing/>
        <w:jc w:val="both"/>
        <w:rPr>
          <w:lang w:bidi="te-IN"/>
        </w:rPr>
      </w:pPr>
      <w:r>
        <w:rPr>
          <w:lang w:bidi="te-IN"/>
        </w:rPr>
        <w:t>О.А. Соломенникова «Ознакомление с природой в детском саду». Младшая группа. М.: МОЗАИКА -  СИНТЕЗ, 2016</w:t>
      </w:r>
    </w:p>
    <w:p w:rsidR="00F24B1C" w:rsidRDefault="00F24B1C" w:rsidP="00BD15D9">
      <w:pPr>
        <w:pStyle w:val="msonormalbullet2gifbullet2gif"/>
        <w:spacing w:before="0" w:beforeAutospacing="0" w:after="0" w:afterAutospacing="0"/>
        <w:contextualSpacing/>
        <w:jc w:val="both"/>
        <w:rPr>
          <w:lang w:bidi="te-IN"/>
        </w:rPr>
      </w:pPr>
      <w:r>
        <w:rPr>
          <w:lang w:bidi="te-IN"/>
        </w:rPr>
        <w:t>О.А. Соломенникова «Ознакомление с природой в детском саду». Средняя группа. М.: МОЗАИКА -  СИНТЕЗ, 2018</w:t>
      </w:r>
    </w:p>
    <w:p w:rsidR="00F24B1C" w:rsidRDefault="00F24B1C" w:rsidP="00BD15D9">
      <w:pPr>
        <w:pStyle w:val="msonormalbullet2gifbullet2gif"/>
        <w:spacing w:before="0" w:beforeAutospacing="0" w:after="0" w:afterAutospacing="0"/>
        <w:contextualSpacing/>
        <w:jc w:val="both"/>
        <w:rPr>
          <w:lang w:bidi="te-IN"/>
        </w:rPr>
      </w:pPr>
      <w:r>
        <w:rPr>
          <w:lang w:bidi="te-IN"/>
        </w:rPr>
        <w:t>О.А. Соломенникова «Ознакомление с природой в детском саду». Старшая группа. М.: МОЗАИКА -  СИНТЕЗ, 2016</w:t>
      </w:r>
    </w:p>
    <w:p w:rsidR="00F24B1C" w:rsidRDefault="00F24B1C" w:rsidP="00BD15D9">
      <w:pPr>
        <w:pStyle w:val="msonormalbullet2gifbullet2gif"/>
        <w:spacing w:before="0" w:beforeAutospacing="0" w:after="0" w:afterAutospacing="0"/>
        <w:contextualSpacing/>
        <w:jc w:val="both"/>
        <w:rPr>
          <w:lang w:bidi="te-IN"/>
        </w:rPr>
      </w:pPr>
      <w:r>
        <w:rPr>
          <w:lang w:bidi="te-IN"/>
        </w:rPr>
        <w:t>Васильева, Н. Н. Новоторцева, Н. В. Развивающие игры для дошкольников. Популярное пособие для родителей и педагогов. – Ярославль: «Академия развития», «Академия К</w:t>
      </w:r>
      <w:r>
        <w:rPr>
          <w:vertAlign w:val="superscript"/>
          <w:lang w:bidi="te-IN"/>
        </w:rPr>
        <w:t>о</w:t>
      </w:r>
      <w:r>
        <w:rPr>
          <w:lang w:bidi="te-IN"/>
        </w:rPr>
        <w:t xml:space="preserve">», </w:t>
      </w:r>
    </w:p>
    <w:p w:rsidR="00F24B1C" w:rsidRDefault="00F24B1C" w:rsidP="00BD15D9">
      <w:pPr>
        <w:pStyle w:val="msonormalbullet2gifbullet2gif"/>
        <w:spacing w:before="0" w:beforeAutospacing="0" w:after="0" w:afterAutospacing="0"/>
        <w:contextualSpacing/>
        <w:jc w:val="both"/>
        <w:rPr>
          <w:lang w:bidi="te-IN"/>
        </w:rPr>
      </w:pPr>
      <w:r>
        <w:rPr>
          <w:lang w:bidi="te-IN"/>
        </w:rPr>
        <w:t>Богуславская, З. М. Смирнова, Е. О. Развивающие игры для детей младшего дошкольного возраста: «Книга для воспитателя детского сада». – Москва: Просвещение</w:t>
      </w:r>
    </w:p>
    <w:p w:rsidR="00F24B1C" w:rsidRPr="00254AAA" w:rsidRDefault="00F24B1C" w:rsidP="00BD15D9">
      <w:pPr>
        <w:jc w:val="both"/>
      </w:pPr>
      <w:r w:rsidRPr="00254AAA">
        <w:t>Артемова Л.В. Окружающий мир в дидактических играх дошкольников. Книга  для воспитателей детского сада и родителей. – М</w:t>
      </w:r>
      <w:r>
        <w:t>осква: Просвещение</w:t>
      </w:r>
    </w:p>
    <w:p w:rsidR="00F24B1C" w:rsidRPr="00254AAA" w:rsidRDefault="00F24B1C" w:rsidP="00BD15D9">
      <w:pPr>
        <w:jc w:val="both"/>
      </w:pPr>
      <w:r w:rsidRPr="00254AAA">
        <w:t xml:space="preserve"> Наглядно-дидактический комплект «Конструирование из строительных материалов»  3-4 года - изд. «Учитель», 2014г. </w:t>
      </w:r>
    </w:p>
    <w:p w:rsidR="00F24B1C" w:rsidRPr="00D03D61" w:rsidRDefault="00F24B1C" w:rsidP="00BD15D9">
      <w:pPr>
        <w:jc w:val="both"/>
      </w:pPr>
      <w:r w:rsidRPr="001E1D2F">
        <w:t>Николаева С. Н. «Методика экологического воспитания в детском саду». – М. 1999.</w:t>
      </w:r>
      <w:r w:rsidRPr="001E1D2F">
        <w:br/>
      </w:r>
      <w:r w:rsidRPr="00D03D61">
        <w:t xml:space="preserve"> Мурудова Е. И. «Ознакомление дошкольников с окружающим миром» Детство-пресс 2010.</w:t>
      </w:r>
    </w:p>
    <w:p w:rsidR="00F24B1C" w:rsidRPr="00A753E0" w:rsidRDefault="00F24B1C" w:rsidP="00A753E0">
      <w:pPr>
        <w:pStyle w:val="11"/>
        <w:ind w:left="0"/>
        <w:jc w:val="both"/>
        <w:rPr>
          <w:rFonts w:ascii="Times New Roman" w:hAnsi="Times New Roman"/>
          <w:sz w:val="24"/>
          <w:szCs w:val="24"/>
        </w:rPr>
      </w:pPr>
      <w:r w:rsidRPr="00A753E0">
        <w:rPr>
          <w:rFonts w:ascii="Times New Roman" w:hAnsi="Times New Roman"/>
          <w:sz w:val="24"/>
          <w:szCs w:val="24"/>
        </w:rPr>
        <w:t>О.В.Дыбина «Из чего сделаны предметы: игры-занятия для дошкольников» - М.: ТЦ Сфера, 2013г.</w:t>
      </w:r>
    </w:p>
    <w:p w:rsidR="00F24B1C" w:rsidRPr="00A753E0" w:rsidRDefault="00F24B1C" w:rsidP="009A5FF7">
      <w:pPr>
        <w:jc w:val="both"/>
      </w:pPr>
    </w:p>
    <w:p w:rsidR="00F24B1C" w:rsidRPr="00864DDC" w:rsidRDefault="00F24B1C" w:rsidP="009A5FF7">
      <w:pPr>
        <w:jc w:val="both"/>
        <w:rPr>
          <w:b/>
          <w:sz w:val="28"/>
          <w:szCs w:val="28"/>
        </w:rPr>
      </w:pPr>
      <w:bookmarkStart w:id="166" w:name="sub_1020"/>
      <w:r w:rsidRPr="00864DDC">
        <w:rPr>
          <w:b/>
          <w:sz w:val="28"/>
          <w:szCs w:val="28"/>
        </w:rPr>
        <w:t>2.1.4. Речевое развитие.</w:t>
      </w:r>
    </w:p>
    <w:p w:rsidR="00F24B1C" w:rsidRPr="003174E4" w:rsidRDefault="00F24B1C" w:rsidP="00A65358">
      <w:pPr>
        <w:jc w:val="both"/>
        <w:outlineLvl w:val="0"/>
        <w:rPr>
          <w:b/>
          <w:u w:val="single"/>
        </w:rPr>
      </w:pPr>
      <w:bookmarkStart w:id="167" w:name="sub_201"/>
      <w:bookmarkEnd w:id="166"/>
      <w:r w:rsidRPr="003174E4">
        <w:rPr>
          <w:b/>
          <w:u w:val="single"/>
        </w:rPr>
        <w:t>2.1.4.1. От 2 месяцев до 1 года.</w:t>
      </w:r>
    </w:p>
    <w:p w:rsidR="00F24B1C" w:rsidRPr="007E4CC3" w:rsidRDefault="00F24B1C" w:rsidP="009A5FF7">
      <w:pPr>
        <w:jc w:val="both"/>
      </w:pPr>
      <w:bookmarkStart w:id="168" w:name="sub_2011"/>
      <w:bookmarkEnd w:id="167"/>
      <w:r>
        <w:t xml:space="preserve">    </w:t>
      </w:r>
      <w:r w:rsidRPr="007E4CC3">
        <w:t>В области речевого развития основными задачами образовательной деятельности являются:</w:t>
      </w:r>
    </w:p>
    <w:p w:rsidR="00F24B1C" w:rsidRPr="007E4CC3" w:rsidRDefault="00F24B1C" w:rsidP="009A5FF7">
      <w:pPr>
        <w:jc w:val="both"/>
      </w:pPr>
      <w:bookmarkStart w:id="169" w:name="sub_20111"/>
      <w:bookmarkEnd w:id="168"/>
      <w:r w:rsidRPr="007E4CC3">
        <w:t>1) 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F24B1C" w:rsidRPr="007E4CC3" w:rsidRDefault="00F24B1C" w:rsidP="009A5FF7">
      <w:pPr>
        <w:jc w:val="both"/>
      </w:pPr>
      <w:bookmarkStart w:id="170" w:name="sub_20112"/>
      <w:bookmarkEnd w:id="169"/>
      <w:r w:rsidRPr="007E4CC3">
        <w:t>2) 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F24B1C" w:rsidRPr="007E4CC3" w:rsidRDefault="00F24B1C" w:rsidP="009A5FF7">
      <w:pPr>
        <w:jc w:val="both"/>
      </w:pPr>
      <w:bookmarkStart w:id="171" w:name="sub_20113"/>
      <w:bookmarkEnd w:id="170"/>
      <w:r w:rsidRPr="007E4CC3">
        <w:t>3) 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F24B1C" w:rsidRPr="000D5056" w:rsidRDefault="00F24B1C" w:rsidP="00A65358">
      <w:pPr>
        <w:jc w:val="both"/>
        <w:outlineLvl w:val="0"/>
        <w:rPr>
          <w:u w:val="single"/>
        </w:rPr>
      </w:pPr>
      <w:bookmarkStart w:id="172" w:name="sub_2012"/>
      <w:bookmarkEnd w:id="171"/>
      <w:r w:rsidRPr="000D5056">
        <w:rPr>
          <w:u w:val="single"/>
        </w:rPr>
        <w:t xml:space="preserve">       Содержание образовательной деятельности.</w:t>
      </w:r>
    </w:p>
    <w:p w:rsidR="00F24B1C" w:rsidRPr="007E4CC3" w:rsidRDefault="00F24B1C" w:rsidP="009A5FF7">
      <w:pPr>
        <w:jc w:val="both"/>
      </w:pPr>
      <w:bookmarkStart w:id="173" w:name="sub_20121"/>
      <w:bookmarkEnd w:id="172"/>
      <w:r w:rsidRPr="007E4CC3">
        <w:t>1) С 2 месяцев - подготовительный этап речевого развития. Педагог дает образцы правильного произношения звуков родного языка, интонационно-выразительной речи. При этом старается побудить ребёнка к гулению.</w:t>
      </w:r>
    </w:p>
    <w:p w:rsidR="00F24B1C" w:rsidRPr="007E4CC3" w:rsidRDefault="00F24B1C" w:rsidP="009A5FF7">
      <w:pPr>
        <w:jc w:val="both"/>
      </w:pPr>
      <w:bookmarkStart w:id="174" w:name="sub_20122"/>
      <w:bookmarkEnd w:id="173"/>
      <w:r w:rsidRPr="007E4CC3">
        <w:t>2) 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F24B1C" w:rsidRPr="007E4CC3" w:rsidRDefault="00F24B1C" w:rsidP="009A5FF7">
      <w:pPr>
        <w:jc w:val="both"/>
      </w:pPr>
      <w:bookmarkStart w:id="175" w:name="sub_20123"/>
      <w:bookmarkEnd w:id="174"/>
      <w:r w:rsidRPr="007E4CC3">
        <w:t>3) 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F24B1C" w:rsidRPr="007E4CC3" w:rsidRDefault="00F24B1C" w:rsidP="009A5FF7">
      <w:pPr>
        <w:jc w:val="both"/>
      </w:pPr>
      <w:bookmarkStart w:id="176" w:name="sub_20124"/>
      <w:bookmarkEnd w:id="175"/>
      <w:r w:rsidRPr="007E4CC3">
        <w:t>4) С 9 месяцев - педагог формирует у ребёнка умение понимать обращенную к нему речь в виде четких коротких фраз и отдельных слов. Новые (незнакомые ребёнку)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F24B1C" w:rsidRPr="003174E4" w:rsidRDefault="00F24B1C" w:rsidP="00A65358">
      <w:pPr>
        <w:jc w:val="both"/>
        <w:outlineLvl w:val="0"/>
        <w:rPr>
          <w:b/>
          <w:u w:val="single"/>
        </w:rPr>
      </w:pPr>
      <w:bookmarkStart w:id="177" w:name="sub_202"/>
      <w:bookmarkEnd w:id="176"/>
      <w:r w:rsidRPr="003174E4">
        <w:rPr>
          <w:b/>
          <w:u w:val="single"/>
        </w:rPr>
        <w:t>2.1.4.2. От 1 года до 2 лет.</w:t>
      </w:r>
    </w:p>
    <w:p w:rsidR="00F24B1C" w:rsidRPr="007E4CC3" w:rsidRDefault="00F24B1C" w:rsidP="009A5FF7">
      <w:pPr>
        <w:jc w:val="both"/>
      </w:pPr>
      <w:bookmarkStart w:id="178" w:name="sub_2021"/>
      <w:bookmarkEnd w:id="177"/>
      <w:r>
        <w:t xml:space="preserve">     </w:t>
      </w:r>
      <w:r w:rsidRPr="007E4CC3">
        <w:t>В области речевого развития основными задачами образовательной деятельности являются:</w:t>
      </w:r>
    </w:p>
    <w:p w:rsidR="00F24B1C" w:rsidRPr="007E4CC3" w:rsidRDefault="00F24B1C" w:rsidP="009A5FF7">
      <w:pPr>
        <w:jc w:val="both"/>
      </w:pPr>
      <w:bookmarkStart w:id="179" w:name="sub_20211"/>
      <w:bookmarkEnd w:id="178"/>
      <w:r w:rsidRPr="007E4CC3">
        <w:t>1) от 1 года до 1 года 6 месяцев:</w:t>
      </w:r>
    </w:p>
    <w:bookmarkEnd w:id="179"/>
    <w:p w:rsidR="00F24B1C" w:rsidRPr="007E4CC3" w:rsidRDefault="00F24B1C" w:rsidP="009A5FF7">
      <w:pPr>
        <w:jc w:val="both"/>
      </w:pPr>
      <w:r w:rsidRPr="007E4CC3">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F24B1C" w:rsidRPr="007E4CC3" w:rsidRDefault="00F24B1C" w:rsidP="009A5FF7">
      <w:pPr>
        <w:jc w:val="both"/>
      </w:pPr>
      <w:r w:rsidRPr="007E4CC3">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F24B1C" w:rsidRPr="007E4CC3" w:rsidRDefault="00F24B1C" w:rsidP="009A5FF7">
      <w:pPr>
        <w:jc w:val="both"/>
      </w:pPr>
      <w:r w:rsidRPr="007E4CC3">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F24B1C" w:rsidRPr="007E4CC3" w:rsidRDefault="00F24B1C" w:rsidP="009A5FF7">
      <w:pPr>
        <w:jc w:val="both"/>
      </w:pPr>
      <w:r w:rsidRPr="007E4CC3">
        <w:t>реагировать улыбкой и движениями на эмоциональные реакции малыша при чтении и пропевании фольклорных текстов;</w:t>
      </w:r>
    </w:p>
    <w:p w:rsidR="00F24B1C" w:rsidRPr="007E4CC3" w:rsidRDefault="00F24B1C" w:rsidP="009A5FF7">
      <w:pPr>
        <w:jc w:val="both"/>
      </w:pPr>
      <w:r w:rsidRPr="007E4CC3">
        <w:t>побуждать к повторению за педагогом при чтении слов стихотворного текста, песенок, выполнению действий, о которых идет речь в произведении;</w:t>
      </w:r>
    </w:p>
    <w:p w:rsidR="00F24B1C" w:rsidRPr="007E4CC3" w:rsidRDefault="00F24B1C" w:rsidP="009A5FF7">
      <w:pPr>
        <w:jc w:val="both"/>
      </w:pPr>
      <w:r w:rsidRPr="007E4CC3">
        <w:t>рассматривать вместе с педагогом и узнавать изображенные в книжках-картинках предметы и действия, о которых говорилось в произведении;</w:t>
      </w:r>
    </w:p>
    <w:p w:rsidR="00F24B1C" w:rsidRPr="007E4CC3" w:rsidRDefault="00F24B1C" w:rsidP="009A5FF7">
      <w:pPr>
        <w:jc w:val="both"/>
      </w:pPr>
      <w:bookmarkStart w:id="180" w:name="sub_20212"/>
      <w:r w:rsidRPr="007E4CC3">
        <w:t>2) от 1 года 6 месяцев до 2 лет:</w:t>
      </w:r>
    </w:p>
    <w:bookmarkEnd w:id="180"/>
    <w:p w:rsidR="00F24B1C" w:rsidRPr="007E4CC3" w:rsidRDefault="00F24B1C" w:rsidP="009A5FF7">
      <w:pPr>
        <w:jc w:val="both"/>
      </w:pPr>
      <w:r w:rsidRPr="007E4CC3">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F24B1C" w:rsidRPr="007E4CC3" w:rsidRDefault="00F24B1C" w:rsidP="009A5FF7">
      <w:pPr>
        <w:jc w:val="both"/>
      </w:pPr>
      <w:r w:rsidRPr="007E4CC3">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F24B1C" w:rsidRPr="007E4CC3" w:rsidRDefault="00F24B1C" w:rsidP="009A5FF7">
      <w:pPr>
        <w:jc w:val="both"/>
      </w:pPr>
      <w:r w:rsidRPr="007E4CC3">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p w:rsidR="00F24B1C" w:rsidRPr="007E4CC3" w:rsidRDefault="00F24B1C" w:rsidP="009A5FF7">
      <w:pPr>
        <w:jc w:val="both"/>
      </w:pPr>
      <w:r w:rsidRPr="007E4CC3">
        <w:t>развивать у детей умение эмоционально откликаться на ритм и мелодичность пестушек, песенок, потешек, сказок;</w:t>
      </w:r>
    </w:p>
    <w:p w:rsidR="00F24B1C" w:rsidRPr="007E4CC3" w:rsidRDefault="00F24B1C" w:rsidP="009A5FF7">
      <w:pPr>
        <w:jc w:val="both"/>
      </w:pPr>
      <w:r w:rsidRPr="007E4CC3">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F24B1C" w:rsidRPr="007E4CC3" w:rsidRDefault="00F24B1C" w:rsidP="009A5FF7">
      <w:pPr>
        <w:jc w:val="both"/>
      </w:pPr>
      <w:r w:rsidRPr="007E4CC3">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F24B1C" w:rsidRPr="007E4CC3" w:rsidRDefault="00F24B1C" w:rsidP="009A5FF7">
      <w:pPr>
        <w:jc w:val="both"/>
      </w:pPr>
      <w:r w:rsidRPr="007E4CC3">
        <w:t>воспринимать вопросительные и восклицательные интонации поэтических произведений;</w:t>
      </w:r>
    </w:p>
    <w:p w:rsidR="00F24B1C" w:rsidRPr="007E4CC3" w:rsidRDefault="00F24B1C" w:rsidP="009A5FF7">
      <w:pPr>
        <w:jc w:val="both"/>
      </w:pPr>
      <w:r w:rsidRPr="007E4CC3">
        <w:t>побуждать договаривать (заканчивать) слова и строчки знакомых ребёнку песенок и стихов.</w:t>
      </w:r>
    </w:p>
    <w:p w:rsidR="00F24B1C" w:rsidRPr="000D5056" w:rsidRDefault="00F24B1C" w:rsidP="00A65358">
      <w:pPr>
        <w:jc w:val="both"/>
        <w:outlineLvl w:val="0"/>
        <w:rPr>
          <w:u w:val="single"/>
        </w:rPr>
      </w:pPr>
      <w:bookmarkStart w:id="181" w:name="sub_2022"/>
      <w:r w:rsidRPr="000D5056">
        <w:rPr>
          <w:u w:val="single"/>
        </w:rPr>
        <w:t xml:space="preserve">       Содержание образовательной деятельности.</w:t>
      </w:r>
    </w:p>
    <w:p w:rsidR="00F24B1C" w:rsidRPr="007E4CC3" w:rsidRDefault="00F24B1C" w:rsidP="009A5FF7">
      <w:pPr>
        <w:jc w:val="both"/>
      </w:pPr>
      <w:bookmarkStart w:id="182" w:name="sub_20221"/>
      <w:bookmarkEnd w:id="181"/>
      <w:r w:rsidRPr="007E4CC3">
        <w:t>1) От 1 года до 1 года 6 месяцев:</w:t>
      </w:r>
    </w:p>
    <w:bookmarkEnd w:id="182"/>
    <w:p w:rsidR="00F24B1C" w:rsidRPr="007E4CC3" w:rsidRDefault="00F24B1C" w:rsidP="009A5FF7">
      <w:pPr>
        <w:jc w:val="both"/>
      </w:pPr>
      <w:r w:rsidRPr="007E4CC3">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F24B1C" w:rsidRPr="007E4CC3" w:rsidRDefault="00F24B1C" w:rsidP="009A5FF7">
      <w:pPr>
        <w:jc w:val="both"/>
      </w:pPr>
      <w:r w:rsidRPr="007E4CC3">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F24B1C" w:rsidRPr="007E4CC3" w:rsidRDefault="00F24B1C" w:rsidP="009A5FF7">
      <w:pPr>
        <w:jc w:val="both"/>
      </w:pPr>
      <w:bookmarkStart w:id="183" w:name="sub_20222"/>
      <w:r w:rsidRPr="007E4CC3">
        <w:t>2) От 1 года 6 месяцев до 2 лет:</w:t>
      </w:r>
    </w:p>
    <w:bookmarkEnd w:id="183"/>
    <w:p w:rsidR="00F24B1C" w:rsidRPr="007E4CC3" w:rsidRDefault="00F24B1C" w:rsidP="009A5FF7">
      <w:pPr>
        <w:jc w:val="both"/>
      </w:pPr>
      <w:r w:rsidRPr="007E4CC3">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F24B1C" w:rsidRPr="007E4CC3" w:rsidRDefault="00F24B1C" w:rsidP="009A5FF7">
      <w:pPr>
        <w:jc w:val="both"/>
      </w:pPr>
      <w:r w:rsidRPr="007E4CC3">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F24B1C" w:rsidRPr="007E4CC3" w:rsidRDefault="00F24B1C" w:rsidP="009A5FF7">
      <w:pPr>
        <w:jc w:val="both"/>
      </w:pPr>
      <w:r w:rsidRPr="007E4CC3">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F24B1C" w:rsidRPr="007E4CC3" w:rsidRDefault="00F24B1C" w:rsidP="009A5FF7">
      <w:pPr>
        <w:jc w:val="both"/>
      </w:pPr>
      <w:r w:rsidRPr="007E4CC3">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F24B1C" w:rsidRPr="003174E4" w:rsidRDefault="00F24B1C" w:rsidP="00A65358">
      <w:pPr>
        <w:jc w:val="both"/>
        <w:outlineLvl w:val="0"/>
        <w:rPr>
          <w:b/>
          <w:u w:val="single"/>
        </w:rPr>
      </w:pPr>
      <w:bookmarkStart w:id="184" w:name="sub_203"/>
      <w:r w:rsidRPr="003174E4">
        <w:rPr>
          <w:b/>
          <w:u w:val="single"/>
        </w:rPr>
        <w:t>2.1.4.3. От 2 лет до 3 лет.</w:t>
      </w:r>
    </w:p>
    <w:p w:rsidR="00F24B1C" w:rsidRPr="007E4CC3" w:rsidRDefault="00F24B1C" w:rsidP="009A5FF7">
      <w:pPr>
        <w:jc w:val="both"/>
      </w:pPr>
      <w:bookmarkStart w:id="185" w:name="sub_2031"/>
      <w:bookmarkEnd w:id="184"/>
      <w:r>
        <w:t xml:space="preserve">        </w:t>
      </w:r>
      <w:r w:rsidRPr="007E4CC3">
        <w:t>В области речевого развития основными задачами образовательной деятельности являются:</w:t>
      </w:r>
    </w:p>
    <w:p w:rsidR="00F24B1C" w:rsidRPr="007E4CC3" w:rsidRDefault="00F24B1C" w:rsidP="009A5FF7">
      <w:pPr>
        <w:jc w:val="both"/>
      </w:pPr>
      <w:bookmarkStart w:id="186" w:name="sub_20311"/>
      <w:bookmarkEnd w:id="185"/>
      <w:r w:rsidRPr="007E4CC3">
        <w:t>1) Формирование словаря:</w:t>
      </w:r>
    </w:p>
    <w:bookmarkEnd w:id="186"/>
    <w:p w:rsidR="00F24B1C" w:rsidRPr="007E4CC3" w:rsidRDefault="00F24B1C" w:rsidP="009A5FF7">
      <w:pPr>
        <w:jc w:val="both"/>
      </w:pPr>
      <w:r w:rsidRPr="007E4CC3">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F24B1C" w:rsidRPr="007E4CC3" w:rsidRDefault="00F24B1C" w:rsidP="009A5FF7">
      <w:pPr>
        <w:jc w:val="both"/>
      </w:pPr>
      <w:bookmarkStart w:id="187" w:name="sub_20312"/>
      <w:r w:rsidRPr="007E4CC3">
        <w:t>2) Звуковая культура речи:</w:t>
      </w:r>
    </w:p>
    <w:bookmarkEnd w:id="187"/>
    <w:p w:rsidR="00F24B1C" w:rsidRPr="007E4CC3" w:rsidRDefault="00F24B1C" w:rsidP="009A5FF7">
      <w:pPr>
        <w:jc w:val="both"/>
      </w:pPr>
      <w:r w:rsidRPr="007E4CC3">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F24B1C" w:rsidRPr="007E4CC3" w:rsidRDefault="00F24B1C" w:rsidP="009A5FF7">
      <w:pPr>
        <w:jc w:val="both"/>
      </w:pPr>
      <w:bookmarkStart w:id="188" w:name="sub_20313"/>
      <w:r w:rsidRPr="007E4CC3">
        <w:t>3) Грамматический строй речи:</w:t>
      </w:r>
    </w:p>
    <w:bookmarkEnd w:id="188"/>
    <w:p w:rsidR="00F24B1C" w:rsidRPr="007E4CC3" w:rsidRDefault="00F24B1C" w:rsidP="009A5FF7">
      <w:pPr>
        <w:jc w:val="both"/>
      </w:pPr>
      <w:r w:rsidRPr="007E4CC3">
        <w:t>формировать у детей умение согласовывать существительные и местоимения с глаголами, составлять фразы из 3-4 слов.</w:t>
      </w:r>
    </w:p>
    <w:p w:rsidR="00F24B1C" w:rsidRPr="007E4CC3" w:rsidRDefault="00F24B1C" w:rsidP="009A5FF7">
      <w:pPr>
        <w:jc w:val="both"/>
      </w:pPr>
      <w:bookmarkStart w:id="189" w:name="sub_20314"/>
      <w:r w:rsidRPr="007E4CC3">
        <w:t>4) Связная речь:</w:t>
      </w:r>
    </w:p>
    <w:bookmarkEnd w:id="189"/>
    <w:p w:rsidR="00F24B1C" w:rsidRPr="007E4CC3" w:rsidRDefault="00F24B1C" w:rsidP="009A5FF7">
      <w:pPr>
        <w:jc w:val="both"/>
      </w:pPr>
      <w:r w:rsidRPr="007E4CC3">
        <w:t>продолжать развивать у детей умения понимать речь педагога, отвечать на вопросы; рассказывать об окружающем в 2-4 предложениях.</w:t>
      </w:r>
    </w:p>
    <w:p w:rsidR="00F24B1C" w:rsidRPr="007E4CC3" w:rsidRDefault="00F24B1C" w:rsidP="009A5FF7">
      <w:pPr>
        <w:jc w:val="both"/>
      </w:pPr>
      <w:bookmarkStart w:id="190" w:name="sub_20315"/>
      <w:r w:rsidRPr="007E4CC3">
        <w:t>5) Интерес к художественной литературе:</w:t>
      </w:r>
    </w:p>
    <w:bookmarkEnd w:id="190"/>
    <w:p w:rsidR="00F24B1C" w:rsidRPr="007E4CC3" w:rsidRDefault="00F24B1C" w:rsidP="009A5FF7">
      <w:pPr>
        <w:jc w:val="both"/>
      </w:pPr>
      <w:r w:rsidRPr="007E4CC3">
        <w:t>формировать у детей умение воспринимать небольшие по объему потешки, сказки и рассказы с наглядным сопровождением (и без него);</w:t>
      </w:r>
    </w:p>
    <w:p w:rsidR="00F24B1C" w:rsidRPr="007E4CC3" w:rsidRDefault="00F24B1C" w:rsidP="009A5FF7">
      <w:pPr>
        <w:jc w:val="both"/>
      </w:pPr>
      <w:r w:rsidRPr="007E4CC3">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F24B1C" w:rsidRPr="007E4CC3" w:rsidRDefault="00F24B1C" w:rsidP="009A5FF7">
      <w:pPr>
        <w:jc w:val="both"/>
      </w:pPr>
      <w:r w:rsidRPr="007E4CC3">
        <w:t>поощрять отклик на ритм и мелодичность стихотворений, потешек; формировать умение в процессе чтения произведения повторять звуковые жесты;</w:t>
      </w:r>
    </w:p>
    <w:p w:rsidR="00F24B1C" w:rsidRPr="007E4CC3" w:rsidRDefault="00F24B1C" w:rsidP="009A5FF7">
      <w:pPr>
        <w:jc w:val="both"/>
      </w:pPr>
      <w:r w:rsidRPr="007E4CC3">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F24B1C" w:rsidRPr="007E4CC3" w:rsidRDefault="00F24B1C" w:rsidP="009A5FF7">
      <w:pPr>
        <w:jc w:val="both"/>
      </w:pPr>
      <w:r w:rsidRPr="007E4CC3">
        <w:t>побуждать рассматривать книги и иллюстрации вместе с педагогом и самостоятельно;</w:t>
      </w:r>
    </w:p>
    <w:p w:rsidR="00F24B1C" w:rsidRPr="007E4CC3" w:rsidRDefault="00F24B1C" w:rsidP="009A5FF7">
      <w:pPr>
        <w:jc w:val="both"/>
      </w:pPr>
      <w:r w:rsidRPr="007E4CC3">
        <w:t>развивать восприятие вопросительных и восклицательных интонаций художественного произведения.</w:t>
      </w:r>
    </w:p>
    <w:p w:rsidR="00F24B1C" w:rsidRPr="007E4CC3" w:rsidRDefault="00F24B1C" w:rsidP="009A5FF7">
      <w:pPr>
        <w:jc w:val="both"/>
      </w:pPr>
      <w:bookmarkStart w:id="191" w:name="sub_2032"/>
      <w:r>
        <w:t xml:space="preserve">      </w:t>
      </w:r>
      <w:r w:rsidRPr="007E4CC3">
        <w:t>Содержание образовательной деятельности.</w:t>
      </w:r>
    </w:p>
    <w:p w:rsidR="00F24B1C" w:rsidRPr="007E4CC3" w:rsidRDefault="00F24B1C" w:rsidP="009A5FF7">
      <w:pPr>
        <w:jc w:val="both"/>
      </w:pPr>
      <w:bookmarkStart w:id="192" w:name="sub_20321"/>
      <w:bookmarkEnd w:id="191"/>
      <w:r w:rsidRPr="007E4CC3">
        <w:t>1) Формирование словаря:</w:t>
      </w:r>
    </w:p>
    <w:bookmarkEnd w:id="192"/>
    <w:p w:rsidR="00F24B1C" w:rsidRPr="007E4CC3" w:rsidRDefault="00F24B1C" w:rsidP="009A5FF7">
      <w:pPr>
        <w:jc w:val="both"/>
      </w:pPr>
      <w:r w:rsidRPr="007E4CC3">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F24B1C" w:rsidRPr="007E4CC3" w:rsidRDefault="00F24B1C" w:rsidP="009A5FF7">
      <w:pPr>
        <w:jc w:val="both"/>
      </w:pPr>
      <w:bookmarkStart w:id="193" w:name="sub_20322"/>
      <w:r w:rsidRPr="007E4CC3">
        <w:t>2) Звуковая культура речи:</w:t>
      </w:r>
    </w:p>
    <w:bookmarkEnd w:id="193"/>
    <w:p w:rsidR="00F24B1C" w:rsidRPr="007E4CC3" w:rsidRDefault="00F24B1C" w:rsidP="009A5FF7">
      <w:pPr>
        <w:jc w:val="both"/>
      </w:pPr>
      <w:r w:rsidRPr="007E4CC3">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F24B1C" w:rsidRPr="007E4CC3" w:rsidRDefault="00F24B1C" w:rsidP="009A5FF7">
      <w:pPr>
        <w:jc w:val="both"/>
      </w:pPr>
      <w:bookmarkStart w:id="194" w:name="sub_20323"/>
      <w:r w:rsidRPr="007E4CC3">
        <w:t>3) Грамматический строй речи:</w:t>
      </w:r>
    </w:p>
    <w:bookmarkEnd w:id="194"/>
    <w:p w:rsidR="00F24B1C" w:rsidRPr="007E4CC3" w:rsidRDefault="00F24B1C" w:rsidP="009A5FF7">
      <w:pPr>
        <w:jc w:val="both"/>
      </w:pPr>
      <w:r w:rsidRPr="007E4CC3">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F24B1C" w:rsidRPr="007E4CC3" w:rsidRDefault="00F24B1C" w:rsidP="009A5FF7">
      <w:pPr>
        <w:jc w:val="both"/>
      </w:pPr>
      <w:bookmarkStart w:id="195" w:name="sub_20324"/>
      <w:r w:rsidRPr="007E4CC3">
        <w:t>4) Связная речь:</w:t>
      </w:r>
    </w:p>
    <w:bookmarkEnd w:id="195"/>
    <w:p w:rsidR="00F24B1C" w:rsidRPr="007E4CC3" w:rsidRDefault="00F24B1C" w:rsidP="009A5FF7">
      <w:pPr>
        <w:jc w:val="both"/>
      </w:pPr>
      <w:r w:rsidRPr="007E4CC3">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F24B1C" w:rsidRPr="007E4CC3" w:rsidRDefault="00F24B1C" w:rsidP="009A5FF7">
      <w:pPr>
        <w:jc w:val="both"/>
      </w:pPr>
      <w:r w:rsidRPr="007E4CC3">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F24B1C" w:rsidRPr="003174E4" w:rsidRDefault="00F24B1C" w:rsidP="00A65358">
      <w:pPr>
        <w:jc w:val="both"/>
        <w:outlineLvl w:val="0"/>
        <w:rPr>
          <w:b/>
          <w:u w:val="single"/>
        </w:rPr>
      </w:pPr>
      <w:bookmarkStart w:id="196" w:name="sub_204"/>
      <w:r w:rsidRPr="003174E4">
        <w:rPr>
          <w:b/>
          <w:u w:val="single"/>
        </w:rPr>
        <w:t>2.1.4.4. От 3 лет до 4 лет.</w:t>
      </w:r>
    </w:p>
    <w:p w:rsidR="00F24B1C" w:rsidRPr="007E4CC3" w:rsidRDefault="00F24B1C" w:rsidP="009A5FF7">
      <w:pPr>
        <w:jc w:val="both"/>
      </w:pPr>
      <w:bookmarkStart w:id="197" w:name="sub_2041"/>
      <w:bookmarkEnd w:id="196"/>
      <w:r>
        <w:t xml:space="preserve">     </w:t>
      </w:r>
      <w:r w:rsidRPr="007E4CC3">
        <w:t>В области речевого развития основными задачами образовательной деятельности являются:</w:t>
      </w:r>
    </w:p>
    <w:p w:rsidR="00F24B1C" w:rsidRPr="007E4CC3" w:rsidRDefault="00F24B1C" w:rsidP="009A5FF7">
      <w:pPr>
        <w:jc w:val="both"/>
      </w:pPr>
      <w:bookmarkStart w:id="198" w:name="sub_20411"/>
      <w:bookmarkEnd w:id="197"/>
      <w:r w:rsidRPr="007E4CC3">
        <w:t>1) Формирование словаря:</w:t>
      </w:r>
    </w:p>
    <w:bookmarkEnd w:id="198"/>
    <w:p w:rsidR="00F24B1C" w:rsidRPr="007E4CC3" w:rsidRDefault="00F24B1C" w:rsidP="009A5FF7">
      <w:pPr>
        <w:jc w:val="both"/>
      </w:pPr>
      <w:r w:rsidRPr="007E4CC3">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F24B1C" w:rsidRPr="007E4CC3" w:rsidRDefault="00F24B1C" w:rsidP="009A5FF7">
      <w:pPr>
        <w:jc w:val="both"/>
      </w:pPr>
      <w:r w:rsidRPr="007E4CC3">
        <w:t>активизация словаря: активизировать в речи слова, обозначающие названия предметов ближайшего окружения.</w:t>
      </w:r>
    </w:p>
    <w:p w:rsidR="00F24B1C" w:rsidRPr="007E4CC3" w:rsidRDefault="00F24B1C" w:rsidP="009A5FF7">
      <w:pPr>
        <w:jc w:val="both"/>
      </w:pPr>
      <w:bookmarkStart w:id="199" w:name="sub_20412"/>
      <w:r w:rsidRPr="007E4CC3">
        <w:t>2) Звуковая культура речи:</w:t>
      </w:r>
    </w:p>
    <w:bookmarkEnd w:id="199"/>
    <w:p w:rsidR="00F24B1C" w:rsidRPr="007E4CC3" w:rsidRDefault="00F24B1C" w:rsidP="009A5FF7">
      <w:pPr>
        <w:jc w:val="both"/>
      </w:pPr>
      <w:r w:rsidRPr="007E4CC3">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F24B1C" w:rsidRPr="007E4CC3" w:rsidRDefault="00F24B1C" w:rsidP="009A5FF7">
      <w:pPr>
        <w:jc w:val="both"/>
      </w:pPr>
      <w:bookmarkStart w:id="200" w:name="sub_20413"/>
      <w:r w:rsidRPr="007E4CC3">
        <w:t>3) Грамматический строй речи:</w:t>
      </w:r>
    </w:p>
    <w:bookmarkEnd w:id="200"/>
    <w:p w:rsidR="00F24B1C" w:rsidRPr="007E4CC3" w:rsidRDefault="00F24B1C" w:rsidP="009A5FF7">
      <w:pPr>
        <w:jc w:val="both"/>
      </w:pPr>
      <w:r w:rsidRPr="007E4CC3">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F24B1C" w:rsidRPr="007E4CC3" w:rsidRDefault="00F24B1C" w:rsidP="009A5FF7">
      <w:pPr>
        <w:jc w:val="both"/>
      </w:pPr>
      <w:bookmarkStart w:id="201" w:name="sub_20414"/>
      <w:r w:rsidRPr="007E4CC3">
        <w:t>4) Связная речь:</w:t>
      </w:r>
    </w:p>
    <w:bookmarkEnd w:id="201"/>
    <w:p w:rsidR="00F24B1C" w:rsidRPr="007E4CC3" w:rsidRDefault="00F24B1C" w:rsidP="009A5FF7">
      <w:pPr>
        <w:jc w:val="both"/>
      </w:pPr>
      <w:r w:rsidRPr="007E4CC3">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F24B1C" w:rsidRPr="007E4CC3" w:rsidRDefault="00F24B1C" w:rsidP="009A5FF7">
      <w:pPr>
        <w:jc w:val="both"/>
      </w:pPr>
      <w:bookmarkStart w:id="202" w:name="sub_20415"/>
      <w:r w:rsidRPr="007E4CC3">
        <w:t>5) Подготовка детей к обучению грамоте:</w:t>
      </w:r>
    </w:p>
    <w:bookmarkEnd w:id="202"/>
    <w:p w:rsidR="00F24B1C" w:rsidRPr="007E4CC3" w:rsidRDefault="00F24B1C" w:rsidP="009A5FF7">
      <w:pPr>
        <w:jc w:val="both"/>
      </w:pPr>
      <w:r w:rsidRPr="007E4CC3">
        <w:t>формировать умение вслушиваться в звучание слова, знакомить детей с терминами "слово", "звук" в практическом плане.</w:t>
      </w:r>
    </w:p>
    <w:p w:rsidR="00F24B1C" w:rsidRPr="007E4CC3" w:rsidRDefault="00F24B1C" w:rsidP="009A5FF7">
      <w:pPr>
        <w:jc w:val="both"/>
      </w:pPr>
      <w:bookmarkStart w:id="203" w:name="sub_20416"/>
      <w:r w:rsidRPr="007E4CC3">
        <w:t>6) Интерес к художественной литературе:</w:t>
      </w:r>
    </w:p>
    <w:bookmarkEnd w:id="203"/>
    <w:p w:rsidR="00F24B1C" w:rsidRPr="007E4CC3" w:rsidRDefault="00F24B1C" w:rsidP="009A5FF7">
      <w:pPr>
        <w:jc w:val="both"/>
      </w:pPr>
      <w:r w:rsidRPr="007E4CC3">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F24B1C" w:rsidRPr="007E4CC3" w:rsidRDefault="00F24B1C" w:rsidP="009A5FF7">
      <w:pPr>
        <w:jc w:val="both"/>
      </w:pPr>
      <w:r w:rsidRPr="007E4CC3">
        <w:t>формировать навык совместного слушания выразительного чтения и рассказывания (с наглядным сопровождением и без него);</w:t>
      </w:r>
    </w:p>
    <w:p w:rsidR="00F24B1C" w:rsidRPr="007E4CC3" w:rsidRDefault="00F24B1C" w:rsidP="009A5FF7">
      <w:pPr>
        <w:jc w:val="both"/>
      </w:pPr>
      <w:r w:rsidRPr="007E4CC3">
        <w:t>способствовать восприятию и пониманию содержания и композиции текста (поступки персонажей, последовательность событий в сказках, рассказах);</w:t>
      </w:r>
    </w:p>
    <w:p w:rsidR="00F24B1C" w:rsidRPr="007E4CC3" w:rsidRDefault="00F24B1C" w:rsidP="009A5FF7">
      <w:pPr>
        <w:jc w:val="both"/>
      </w:pPr>
      <w:r w:rsidRPr="007E4CC3">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F24B1C" w:rsidRPr="007E4CC3" w:rsidRDefault="00F24B1C" w:rsidP="009A5FF7">
      <w:pPr>
        <w:jc w:val="both"/>
      </w:pPr>
      <w:r w:rsidRPr="007E4CC3">
        <w:t>поддерживать общение детей друг с другом и с педагогом в процессе совместного рассматривания книжек-картинок, иллюстраций;</w:t>
      </w:r>
    </w:p>
    <w:p w:rsidR="00F24B1C" w:rsidRPr="007E4CC3" w:rsidRDefault="00F24B1C" w:rsidP="009A5FF7">
      <w:pPr>
        <w:jc w:val="both"/>
      </w:pPr>
      <w:r w:rsidRPr="007E4CC3">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F24B1C" w:rsidRPr="000D5056" w:rsidRDefault="00F24B1C" w:rsidP="00A65358">
      <w:pPr>
        <w:jc w:val="both"/>
        <w:outlineLvl w:val="0"/>
        <w:rPr>
          <w:u w:val="single"/>
        </w:rPr>
      </w:pPr>
      <w:bookmarkStart w:id="204" w:name="sub_2042"/>
      <w:r w:rsidRPr="000D5056">
        <w:rPr>
          <w:u w:val="single"/>
        </w:rPr>
        <w:t xml:space="preserve">        Содержание образовательной деятельности.</w:t>
      </w:r>
    </w:p>
    <w:p w:rsidR="00F24B1C" w:rsidRPr="007E4CC3" w:rsidRDefault="00F24B1C" w:rsidP="009A5FF7">
      <w:pPr>
        <w:jc w:val="both"/>
      </w:pPr>
      <w:bookmarkStart w:id="205" w:name="sub_20421"/>
      <w:bookmarkEnd w:id="204"/>
      <w:r w:rsidRPr="007E4CC3">
        <w:t>1) Формирование словаря:</w:t>
      </w:r>
    </w:p>
    <w:bookmarkEnd w:id="205"/>
    <w:p w:rsidR="00F24B1C" w:rsidRPr="007E4CC3" w:rsidRDefault="00F24B1C" w:rsidP="009A5FF7">
      <w:pPr>
        <w:jc w:val="both"/>
      </w:pPr>
      <w:r w:rsidRPr="007E4CC3">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F24B1C" w:rsidRPr="007E4CC3" w:rsidRDefault="00F24B1C" w:rsidP="009A5FF7">
      <w:pPr>
        <w:jc w:val="both"/>
      </w:pPr>
      <w:r w:rsidRPr="007E4CC3">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F24B1C" w:rsidRPr="007E4CC3" w:rsidRDefault="00F24B1C" w:rsidP="009A5FF7">
      <w:pPr>
        <w:jc w:val="both"/>
      </w:pPr>
      <w:bookmarkStart w:id="206" w:name="sub_20422"/>
      <w:r w:rsidRPr="007E4CC3">
        <w:t>2) Звуковая культура речи:</w:t>
      </w:r>
    </w:p>
    <w:bookmarkEnd w:id="206"/>
    <w:p w:rsidR="00F24B1C" w:rsidRPr="007E4CC3" w:rsidRDefault="00F24B1C" w:rsidP="009A5FF7">
      <w:pPr>
        <w:jc w:val="both"/>
      </w:pPr>
      <w:r w:rsidRPr="007E4CC3">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F24B1C" w:rsidRPr="007E4CC3" w:rsidRDefault="00F24B1C" w:rsidP="009A5FF7">
      <w:pPr>
        <w:jc w:val="both"/>
      </w:pPr>
      <w:bookmarkStart w:id="207" w:name="sub_20423"/>
      <w:r w:rsidRPr="007E4CC3">
        <w:t>3) Грамматический строй речи:</w:t>
      </w:r>
    </w:p>
    <w:bookmarkEnd w:id="207"/>
    <w:p w:rsidR="00F24B1C" w:rsidRPr="007E4CC3" w:rsidRDefault="00F24B1C" w:rsidP="009A5FF7">
      <w:pPr>
        <w:jc w:val="both"/>
      </w:pPr>
      <w:r w:rsidRPr="007E4CC3">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F24B1C" w:rsidRPr="007E4CC3" w:rsidRDefault="00F24B1C" w:rsidP="009A5FF7">
      <w:pPr>
        <w:jc w:val="both"/>
      </w:pPr>
      <w:r w:rsidRPr="007E4CC3">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F24B1C" w:rsidRPr="007E4CC3" w:rsidRDefault="00F24B1C" w:rsidP="009A5FF7">
      <w:pPr>
        <w:jc w:val="both"/>
      </w:pPr>
      <w:bookmarkStart w:id="208" w:name="sub_20424"/>
      <w:r w:rsidRPr="007E4CC3">
        <w:t>4) Связная речь:</w:t>
      </w:r>
    </w:p>
    <w:bookmarkEnd w:id="208"/>
    <w:p w:rsidR="00F24B1C" w:rsidRPr="007E4CC3" w:rsidRDefault="00F24B1C" w:rsidP="009A5FF7">
      <w:pPr>
        <w:jc w:val="both"/>
      </w:pPr>
      <w:r w:rsidRPr="007E4CC3">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F24B1C" w:rsidRPr="007E4CC3" w:rsidRDefault="00F24B1C" w:rsidP="009A5FF7">
      <w:pPr>
        <w:jc w:val="both"/>
      </w:pPr>
      <w:r w:rsidRPr="007E4CC3">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F24B1C" w:rsidRPr="007E4CC3" w:rsidRDefault="00F24B1C" w:rsidP="009A5FF7">
      <w:pPr>
        <w:jc w:val="both"/>
      </w:pPr>
      <w:r w:rsidRPr="007E4CC3">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F24B1C" w:rsidRPr="007E4CC3" w:rsidRDefault="00F24B1C" w:rsidP="009A5FF7">
      <w:pPr>
        <w:jc w:val="both"/>
      </w:pPr>
      <w:bookmarkStart w:id="209" w:name="sub_20425"/>
      <w:r w:rsidRPr="007E4CC3">
        <w:t>5) Подготовка детей к обучению грамоте:</w:t>
      </w:r>
    </w:p>
    <w:bookmarkEnd w:id="209"/>
    <w:p w:rsidR="00F24B1C" w:rsidRPr="007E4CC3" w:rsidRDefault="00F24B1C" w:rsidP="009A5FF7">
      <w:pPr>
        <w:jc w:val="both"/>
      </w:pPr>
      <w:r w:rsidRPr="007E4CC3">
        <w:t>педагог формирует у детей умение вслушиваться в звучание слова, закрепляет в речи детей термины "слово", "звук" в практическом плане.</w:t>
      </w:r>
    </w:p>
    <w:p w:rsidR="00F24B1C" w:rsidRPr="003174E4" w:rsidRDefault="00F24B1C" w:rsidP="00A65358">
      <w:pPr>
        <w:jc w:val="both"/>
        <w:outlineLvl w:val="0"/>
        <w:rPr>
          <w:b/>
          <w:u w:val="single"/>
        </w:rPr>
      </w:pPr>
      <w:bookmarkStart w:id="210" w:name="sub_205"/>
      <w:r w:rsidRPr="003174E4">
        <w:rPr>
          <w:b/>
          <w:u w:val="single"/>
        </w:rPr>
        <w:t>2.1.4.5. От 4 лет до 5 лет.</w:t>
      </w:r>
    </w:p>
    <w:p w:rsidR="00F24B1C" w:rsidRPr="007E4CC3" w:rsidRDefault="00F24B1C" w:rsidP="009A5FF7">
      <w:pPr>
        <w:jc w:val="both"/>
      </w:pPr>
      <w:bookmarkStart w:id="211" w:name="sub_2051"/>
      <w:bookmarkEnd w:id="210"/>
      <w:r>
        <w:t xml:space="preserve">  </w:t>
      </w:r>
      <w:r w:rsidRPr="007E4CC3">
        <w:t xml:space="preserve"> В области речевого развития основными задачами образовательной деятельности являются:</w:t>
      </w:r>
    </w:p>
    <w:p w:rsidR="00F24B1C" w:rsidRPr="007E4CC3" w:rsidRDefault="00F24B1C" w:rsidP="009A5FF7">
      <w:pPr>
        <w:jc w:val="both"/>
      </w:pPr>
      <w:bookmarkStart w:id="212" w:name="sub_20511"/>
      <w:bookmarkEnd w:id="211"/>
      <w:r w:rsidRPr="007E4CC3">
        <w:t>1) Развитие словаря:</w:t>
      </w:r>
    </w:p>
    <w:bookmarkEnd w:id="212"/>
    <w:p w:rsidR="00F24B1C" w:rsidRPr="007E4CC3" w:rsidRDefault="00F24B1C" w:rsidP="009A5FF7">
      <w:pPr>
        <w:jc w:val="both"/>
      </w:pPr>
      <w:r w:rsidRPr="007E4CC3">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F24B1C" w:rsidRPr="007E4CC3" w:rsidRDefault="00F24B1C" w:rsidP="009A5FF7">
      <w:pPr>
        <w:jc w:val="both"/>
      </w:pPr>
      <w:r w:rsidRPr="007E4CC3">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F24B1C" w:rsidRPr="007E4CC3" w:rsidRDefault="00F24B1C" w:rsidP="009A5FF7">
      <w:pPr>
        <w:jc w:val="both"/>
      </w:pPr>
      <w:bookmarkStart w:id="213" w:name="sub_20512"/>
      <w:r w:rsidRPr="007E4CC3">
        <w:t>2) Звуковая культура речи:</w:t>
      </w:r>
    </w:p>
    <w:bookmarkEnd w:id="213"/>
    <w:p w:rsidR="00F24B1C" w:rsidRPr="007E4CC3" w:rsidRDefault="00F24B1C" w:rsidP="009A5FF7">
      <w:pPr>
        <w:jc w:val="both"/>
      </w:pPr>
      <w:r w:rsidRPr="007E4CC3">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F24B1C" w:rsidRPr="007E4CC3" w:rsidRDefault="00F24B1C" w:rsidP="009A5FF7">
      <w:pPr>
        <w:jc w:val="both"/>
      </w:pPr>
      <w:bookmarkStart w:id="214" w:name="sub_20513"/>
      <w:r w:rsidRPr="007E4CC3">
        <w:t>3) Грамматический строй речи:</w:t>
      </w:r>
    </w:p>
    <w:bookmarkEnd w:id="214"/>
    <w:p w:rsidR="00F24B1C" w:rsidRPr="007E4CC3" w:rsidRDefault="00F24B1C" w:rsidP="009A5FF7">
      <w:pPr>
        <w:jc w:val="both"/>
      </w:pPr>
      <w:r w:rsidRPr="007E4CC3">
        <w:t>продолжать формировать у детей умение правильно согласовывать слова в предложении.</w:t>
      </w:r>
    </w:p>
    <w:p w:rsidR="00F24B1C" w:rsidRPr="007E4CC3" w:rsidRDefault="00F24B1C" w:rsidP="009A5FF7">
      <w:pPr>
        <w:jc w:val="both"/>
      </w:pPr>
      <w:r w:rsidRPr="007E4CC3">
        <w:t>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F24B1C" w:rsidRPr="007E4CC3" w:rsidRDefault="00F24B1C" w:rsidP="009A5FF7">
      <w:pPr>
        <w:jc w:val="both"/>
      </w:pPr>
      <w:bookmarkStart w:id="215" w:name="sub_20514"/>
      <w:r w:rsidRPr="007E4CC3">
        <w:t>4) Связная речь:</w:t>
      </w:r>
    </w:p>
    <w:bookmarkEnd w:id="215"/>
    <w:p w:rsidR="00F24B1C" w:rsidRPr="007E4CC3" w:rsidRDefault="00F24B1C" w:rsidP="009A5FF7">
      <w:pPr>
        <w:jc w:val="both"/>
      </w:pPr>
      <w:r w:rsidRPr="007E4CC3">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F24B1C" w:rsidRPr="007E4CC3" w:rsidRDefault="00F24B1C" w:rsidP="009A5FF7">
      <w:pPr>
        <w:jc w:val="both"/>
      </w:pPr>
      <w:bookmarkStart w:id="216" w:name="sub_20515"/>
      <w:r w:rsidRPr="007E4CC3">
        <w:t>5) Подготовка детей к обучению грамоте:</w:t>
      </w:r>
    </w:p>
    <w:bookmarkEnd w:id="216"/>
    <w:p w:rsidR="00F24B1C" w:rsidRPr="007E4CC3" w:rsidRDefault="00F24B1C" w:rsidP="009A5FF7">
      <w:pPr>
        <w:jc w:val="both"/>
      </w:pPr>
      <w:r w:rsidRPr="007E4CC3">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p w:rsidR="00F24B1C" w:rsidRPr="007E4CC3" w:rsidRDefault="00F24B1C" w:rsidP="009A5FF7">
      <w:pPr>
        <w:jc w:val="both"/>
      </w:pPr>
      <w:bookmarkStart w:id="217" w:name="sub_20516"/>
      <w:r w:rsidRPr="007E4CC3">
        <w:t>6) Интерес к художественной литературе:</w:t>
      </w:r>
    </w:p>
    <w:bookmarkEnd w:id="217"/>
    <w:p w:rsidR="00F24B1C" w:rsidRPr="007E4CC3" w:rsidRDefault="00F24B1C" w:rsidP="009A5FF7">
      <w:pPr>
        <w:jc w:val="both"/>
      </w:pPr>
      <w:r w:rsidRPr="007E4CC3">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F24B1C" w:rsidRPr="007E4CC3" w:rsidRDefault="00F24B1C" w:rsidP="009A5FF7">
      <w:pPr>
        <w:jc w:val="both"/>
      </w:pPr>
      <w:r w:rsidRPr="007E4CC3">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F24B1C" w:rsidRPr="007E4CC3" w:rsidRDefault="00F24B1C" w:rsidP="009A5FF7">
      <w:pPr>
        <w:jc w:val="both"/>
      </w:pPr>
      <w:r w:rsidRPr="007E4CC3">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F24B1C" w:rsidRPr="007E4CC3" w:rsidRDefault="00F24B1C" w:rsidP="009A5FF7">
      <w:pPr>
        <w:jc w:val="both"/>
      </w:pPr>
      <w:r w:rsidRPr="007E4CC3">
        <w:t>воспитывать ценностное отношение к книге, уважение к творчеству писателей и иллюстраторов.</w:t>
      </w:r>
    </w:p>
    <w:p w:rsidR="00F24B1C" w:rsidRPr="00B808FF" w:rsidRDefault="00F24B1C" w:rsidP="00A65358">
      <w:pPr>
        <w:jc w:val="both"/>
        <w:outlineLvl w:val="0"/>
        <w:rPr>
          <w:u w:val="single"/>
        </w:rPr>
      </w:pPr>
      <w:bookmarkStart w:id="218" w:name="sub_2052"/>
      <w:r>
        <w:t xml:space="preserve">     </w:t>
      </w:r>
      <w:r w:rsidRPr="00B808FF">
        <w:rPr>
          <w:u w:val="single"/>
        </w:rPr>
        <w:t>Содержание образовательной деятельности.</w:t>
      </w:r>
    </w:p>
    <w:p w:rsidR="00F24B1C" w:rsidRPr="007E4CC3" w:rsidRDefault="00F24B1C" w:rsidP="009A5FF7">
      <w:pPr>
        <w:jc w:val="both"/>
      </w:pPr>
      <w:bookmarkStart w:id="219" w:name="sub_20521"/>
      <w:bookmarkEnd w:id="218"/>
      <w:r w:rsidRPr="007E4CC3">
        <w:t>1) Развитие словаря:</w:t>
      </w:r>
    </w:p>
    <w:bookmarkEnd w:id="219"/>
    <w:p w:rsidR="00F24B1C" w:rsidRPr="007E4CC3" w:rsidRDefault="00F24B1C" w:rsidP="009A5FF7">
      <w:pPr>
        <w:jc w:val="both"/>
      </w:pPr>
      <w:r w:rsidRPr="007E4CC3">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F24B1C" w:rsidRPr="007E4CC3" w:rsidRDefault="00F24B1C" w:rsidP="009A5FF7">
      <w:pPr>
        <w:jc w:val="both"/>
      </w:pPr>
      <w:bookmarkStart w:id="220" w:name="sub_20522"/>
      <w:r w:rsidRPr="007E4CC3">
        <w:t>2) Звуковая культура речи:</w:t>
      </w:r>
    </w:p>
    <w:bookmarkEnd w:id="220"/>
    <w:p w:rsidR="00F24B1C" w:rsidRPr="007E4CC3" w:rsidRDefault="00F24B1C" w:rsidP="009A5FF7">
      <w:pPr>
        <w:jc w:val="both"/>
      </w:pPr>
      <w:r w:rsidRPr="007E4CC3">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F24B1C" w:rsidRPr="007E4CC3" w:rsidRDefault="00F24B1C" w:rsidP="009A5FF7">
      <w:pPr>
        <w:jc w:val="both"/>
      </w:pPr>
      <w:bookmarkStart w:id="221" w:name="sub_20523"/>
      <w:r w:rsidRPr="007E4CC3">
        <w:t>3) Грамматический строй речи:</w:t>
      </w:r>
    </w:p>
    <w:bookmarkEnd w:id="221"/>
    <w:p w:rsidR="00F24B1C" w:rsidRPr="007E4CC3" w:rsidRDefault="00F24B1C" w:rsidP="009A5FF7">
      <w:pPr>
        <w:jc w:val="both"/>
      </w:pPr>
      <w:r w:rsidRPr="007E4CC3">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F24B1C" w:rsidRPr="007E4CC3" w:rsidRDefault="00F24B1C" w:rsidP="009A5FF7">
      <w:pPr>
        <w:jc w:val="both"/>
      </w:pPr>
      <w:bookmarkStart w:id="222" w:name="sub_20524"/>
      <w:r w:rsidRPr="007E4CC3">
        <w:t>4) Связная речь:</w:t>
      </w:r>
    </w:p>
    <w:bookmarkEnd w:id="222"/>
    <w:p w:rsidR="00F24B1C" w:rsidRPr="007E4CC3" w:rsidRDefault="00F24B1C" w:rsidP="009A5FF7">
      <w:pPr>
        <w:jc w:val="both"/>
      </w:pPr>
      <w:r w:rsidRPr="007E4CC3">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F24B1C" w:rsidRPr="007E4CC3" w:rsidRDefault="00F24B1C" w:rsidP="009A5FF7">
      <w:pPr>
        <w:jc w:val="both"/>
      </w:pPr>
      <w:r w:rsidRPr="007E4CC3">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F24B1C" w:rsidRPr="007E4CC3" w:rsidRDefault="00F24B1C" w:rsidP="009A5FF7">
      <w:pPr>
        <w:jc w:val="both"/>
      </w:pPr>
      <w:r w:rsidRPr="007E4CC3">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F24B1C" w:rsidRPr="007E4CC3" w:rsidRDefault="00F24B1C" w:rsidP="009A5FF7">
      <w:pPr>
        <w:jc w:val="both"/>
      </w:pPr>
      <w:r w:rsidRPr="007E4CC3">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F24B1C" w:rsidRPr="007E4CC3" w:rsidRDefault="00F24B1C" w:rsidP="009A5FF7">
      <w:pPr>
        <w:jc w:val="both"/>
      </w:pPr>
      <w:bookmarkStart w:id="223" w:name="sub_20525"/>
      <w:r w:rsidRPr="007E4CC3">
        <w:t>5) Подготовка детей к обучению грамоте:</w:t>
      </w:r>
    </w:p>
    <w:bookmarkEnd w:id="223"/>
    <w:p w:rsidR="00F24B1C" w:rsidRPr="007E4CC3" w:rsidRDefault="00F24B1C" w:rsidP="009A5FF7">
      <w:pPr>
        <w:jc w:val="both"/>
      </w:pPr>
      <w:r w:rsidRPr="007E4CC3">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F24B1C" w:rsidRPr="003174E4" w:rsidRDefault="00F24B1C" w:rsidP="00A65358">
      <w:pPr>
        <w:jc w:val="both"/>
        <w:outlineLvl w:val="0"/>
        <w:rPr>
          <w:b/>
          <w:u w:val="single"/>
        </w:rPr>
      </w:pPr>
      <w:bookmarkStart w:id="224" w:name="sub_206"/>
      <w:r w:rsidRPr="003174E4">
        <w:rPr>
          <w:b/>
          <w:u w:val="single"/>
        </w:rPr>
        <w:t>2.1.4.6. От 5 лет до 6 лет.</w:t>
      </w:r>
    </w:p>
    <w:p w:rsidR="00F24B1C" w:rsidRPr="007E4CC3" w:rsidRDefault="00F24B1C" w:rsidP="009A5FF7">
      <w:pPr>
        <w:jc w:val="both"/>
      </w:pPr>
      <w:bookmarkStart w:id="225" w:name="sub_2061"/>
      <w:bookmarkEnd w:id="224"/>
      <w:r>
        <w:t xml:space="preserve">      </w:t>
      </w:r>
      <w:r w:rsidRPr="007E4CC3">
        <w:t>В области речевого развития основными задачами образовательной деятельности являются:</w:t>
      </w:r>
    </w:p>
    <w:p w:rsidR="00F24B1C" w:rsidRPr="007E4CC3" w:rsidRDefault="00F24B1C" w:rsidP="009A5FF7">
      <w:pPr>
        <w:jc w:val="both"/>
      </w:pPr>
      <w:bookmarkStart w:id="226" w:name="sub_20611"/>
      <w:bookmarkEnd w:id="225"/>
      <w:r w:rsidRPr="007E4CC3">
        <w:t>1) Формирование словаря:</w:t>
      </w:r>
    </w:p>
    <w:bookmarkEnd w:id="226"/>
    <w:p w:rsidR="00F24B1C" w:rsidRPr="007E4CC3" w:rsidRDefault="00F24B1C" w:rsidP="009A5FF7">
      <w:pPr>
        <w:jc w:val="both"/>
      </w:pPr>
      <w:r w:rsidRPr="007E4CC3">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w:t>
      </w:r>
    </w:p>
    <w:p w:rsidR="00F24B1C" w:rsidRPr="007E4CC3" w:rsidRDefault="00F24B1C" w:rsidP="009A5FF7">
      <w:pPr>
        <w:jc w:val="both"/>
      </w:pPr>
      <w:r w:rsidRPr="007E4CC3">
        <w:t>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F24B1C" w:rsidRPr="007E4CC3" w:rsidRDefault="00F24B1C" w:rsidP="009A5FF7">
      <w:pPr>
        <w:jc w:val="both"/>
      </w:pPr>
      <w:r w:rsidRPr="007E4CC3">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F24B1C" w:rsidRPr="007E4CC3" w:rsidRDefault="00F24B1C" w:rsidP="009A5FF7">
      <w:pPr>
        <w:jc w:val="both"/>
      </w:pPr>
      <w:bookmarkStart w:id="227" w:name="sub_20612"/>
      <w:r w:rsidRPr="007E4CC3">
        <w:t>2) Звуковая культура речи:</w:t>
      </w:r>
    </w:p>
    <w:bookmarkEnd w:id="227"/>
    <w:p w:rsidR="00F24B1C" w:rsidRPr="007E4CC3" w:rsidRDefault="00F24B1C" w:rsidP="009A5FF7">
      <w:pPr>
        <w:jc w:val="both"/>
      </w:pPr>
      <w:r w:rsidRPr="007E4CC3">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F24B1C" w:rsidRPr="007E4CC3" w:rsidRDefault="00F24B1C" w:rsidP="009A5FF7">
      <w:pPr>
        <w:jc w:val="both"/>
      </w:pPr>
      <w:bookmarkStart w:id="228" w:name="sub_20613"/>
      <w:r w:rsidRPr="007E4CC3">
        <w:t>3) Грамматический строй речи:</w:t>
      </w:r>
    </w:p>
    <w:bookmarkEnd w:id="228"/>
    <w:p w:rsidR="00F24B1C" w:rsidRPr="007E4CC3" w:rsidRDefault="00F24B1C" w:rsidP="009A5FF7">
      <w:pPr>
        <w:jc w:val="both"/>
      </w:pPr>
      <w:r w:rsidRPr="007E4CC3">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F24B1C" w:rsidRPr="007E4CC3" w:rsidRDefault="00F24B1C" w:rsidP="009A5FF7">
      <w:pPr>
        <w:jc w:val="both"/>
      </w:pPr>
      <w:r w:rsidRPr="007E4CC3">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F24B1C" w:rsidRPr="007E4CC3" w:rsidRDefault="00F24B1C" w:rsidP="009A5FF7">
      <w:pPr>
        <w:jc w:val="both"/>
      </w:pPr>
      <w:bookmarkStart w:id="229" w:name="sub_20614"/>
      <w:r w:rsidRPr="007E4CC3">
        <w:t>4) Связная речь:</w:t>
      </w:r>
    </w:p>
    <w:bookmarkEnd w:id="229"/>
    <w:p w:rsidR="00F24B1C" w:rsidRPr="007E4CC3" w:rsidRDefault="00F24B1C" w:rsidP="009A5FF7">
      <w:pPr>
        <w:jc w:val="both"/>
      </w:pPr>
      <w:r w:rsidRPr="007E4CC3">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F24B1C" w:rsidRPr="007E4CC3" w:rsidRDefault="00F24B1C" w:rsidP="009A5FF7">
      <w:pPr>
        <w:jc w:val="both"/>
      </w:pPr>
      <w:bookmarkStart w:id="230" w:name="sub_20615"/>
      <w:r w:rsidRPr="007E4CC3">
        <w:t>5) Подготовка детей к обучению грамоте;</w:t>
      </w:r>
    </w:p>
    <w:bookmarkEnd w:id="230"/>
    <w:p w:rsidR="00F24B1C" w:rsidRPr="007E4CC3" w:rsidRDefault="00F24B1C" w:rsidP="009A5FF7">
      <w:pPr>
        <w:jc w:val="both"/>
      </w:pPr>
      <w:r w:rsidRPr="007E4CC3">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F24B1C" w:rsidRPr="007E4CC3" w:rsidRDefault="00F24B1C" w:rsidP="009A5FF7">
      <w:pPr>
        <w:jc w:val="both"/>
      </w:pPr>
      <w:bookmarkStart w:id="231" w:name="sub_20616"/>
      <w:r w:rsidRPr="007E4CC3">
        <w:t>6) Интерес к художественной литературе:</w:t>
      </w:r>
    </w:p>
    <w:bookmarkEnd w:id="231"/>
    <w:p w:rsidR="00F24B1C" w:rsidRPr="007E4CC3" w:rsidRDefault="00F24B1C" w:rsidP="009A5FF7">
      <w:pPr>
        <w:jc w:val="both"/>
      </w:pPr>
      <w:r w:rsidRPr="007E4CC3">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F24B1C" w:rsidRPr="007E4CC3" w:rsidRDefault="00F24B1C" w:rsidP="009A5FF7">
      <w:pPr>
        <w:jc w:val="both"/>
      </w:pPr>
      <w:r w:rsidRPr="007E4CC3">
        <w:t>развивать интерес к произведениям познавательного характера;</w:t>
      </w:r>
    </w:p>
    <w:p w:rsidR="00F24B1C" w:rsidRPr="007E4CC3" w:rsidRDefault="00F24B1C" w:rsidP="009A5FF7">
      <w:pPr>
        <w:jc w:val="both"/>
      </w:pPr>
      <w:r w:rsidRPr="007E4CC3">
        <w:t>формировать положительное эмоциональное отношение к "чтению с продолжением" (сказка-повесть, цикл рассказов со сквозным персонажем);</w:t>
      </w:r>
    </w:p>
    <w:p w:rsidR="00F24B1C" w:rsidRPr="007E4CC3" w:rsidRDefault="00F24B1C" w:rsidP="009A5FF7">
      <w:pPr>
        <w:jc w:val="both"/>
      </w:pPr>
      <w:r w:rsidRPr="007E4CC3">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F24B1C" w:rsidRPr="007E4CC3" w:rsidRDefault="00F24B1C" w:rsidP="009A5FF7">
      <w:pPr>
        <w:jc w:val="both"/>
      </w:pPr>
      <w:r w:rsidRPr="007E4CC3">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F24B1C" w:rsidRPr="007E4CC3" w:rsidRDefault="00F24B1C" w:rsidP="009A5FF7">
      <w:pPr>
        <w:jc w:val="both"/>
      </w:pPr>
      <w:r w:rsidRPr="007E4CC3">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F24B1C" w:rsidRPr="007E4CC3" w:rsidRDefault="00F24B1C" w:rsidP="009A5FF7">
      <w:pPr>
        <w:jc w:val="both"/>
      </w:pPr>
      <w:r w:rsidRPr="007E4CC3">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F24B1C" w:rsidRPr="007E4CC3" w:rsidRDefault="00F24B1C" w:rsidP="009A5FF7">
      <w:pPr>
        <w:jc w:val="both"/>
      </w:pPr>
      <w:r w:rsidRPr="007E4CC3">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F24B1C" w:rsidRPr="00B808FF" w:rsidRDefault="00F24B1C" w:rsidP="00A65358">
      <w:pPr>
        <w:jc w:val="both"/>
        <w:outlineLvl w:val="0"/>
        <w:rPr>
          <w:u w:val="single"/>
        </w:rPr>
      </w:pPr>
      <w:bookmarkStart w:id="232" w:name="sub_2062"/>
      <w:r w:rsidRPr="00B808FF">
        <w:rPr>
          <w:u w:val="single"/>
        </w:rPr>
        <w:t xml:space="preserve">       Содержание образовательной деятельности.</w:t>
      </w:r>
    </w:p>
    <w:p w:rsidR="00F24B1C" w:rsidRPr="007E4CC3" w:rsidRDefault="00F24B1C" w:rsidP="009A5FF7">
      <w:pPr>
        <w:jc w:val="both"/>
      </w:pPr>
      <w:bookmarkStart w:id="233" w:name="sub_20621"/>
      <w:bookmarkEnd w:id="232"/>
      <w:r w:rsidRPr="007E4CC3">
        <w:t>1) Формирование словаря:</w:t>
      </w:r>
    </w:p>
    <w:bookmarkEnd w:id="233"/>
    <w:p w:rsidR="00F24B1C" w:rsidRPr="007E4CC3" w:rsidRDefault="00F24B1C" w:rsidP="009A5FF7">
      <w:pPr>
        <w:jc w:val="both"/>
      </w:pPr>
      <w:r w:rsidRPr="007E4CC3">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F24B1C" w:rsidRPr="007E4CC3" w:rsidRDefault="00F24B1C" w:rsidP="009A5FF7">
      <w:pPr>
        <w:jc w:val="both"/>
      </w:pPr>
      <w:bookmarkStart w:id="234" w:name="sub_20622"/>
      <w:r w:rsidRPr="007E4CC3">
        <w:t>2) Звуковая культура речи:</w:t>
      </w:r>
    </w:p>
    <w:bookmarkEnd w:id="234"/>
    <w:p w:rsidR="00F24B1C" w:rsidRPr="007E4CC3" w:rsidRDefault="00F24B1C" w:rsidP="009A5FF7">
      <w:pPr>
        <w:jc w:val="both"/>
      </w:pPr>
      <w:r w:rsidRPr="007E4CC3">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F24B1C" w:rsidRPr="007E4CC3" w:rsidRDefault="00F24B1C" w:rsidP="009A5FF7">
      <w:pPr>
        <w:jc w:val="both"/>
      </w:pPr>
      <w:bookmarkStart w:id="235" w:name="sub_20623"/>
      <w:r w:rsidRPr="007E4CC3">
        <w:t>3) Грамматический строй речи:</w:t>
      </w:r>
    </w:p>
    <w:bookmarkEnd w:id="235"/>
    <w:p w:rsidR="00F24B1C" w:rsidRPr="007E4CC3" w:rsidRDefault="00F24B1C" w:rsidP="009A5FF7">
      <w:pPr>
        <w:jc w:val="both"/>
      </w:pPr>
      <w:r w:rsidRPr="007E4CC3">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F24B1C" w:rsidRPr="007E4CC3" w:rsidRDefault="00F24B1C" w:rsidP="009A5FF7">
      <w:pPr>
        <w:jc w:val="both"/>
      </w:pPr>
      <w:bookmarkStart w:id="236" w:name="sub_20624"/>
      <w:r w:rsidRPr="007E4CC3">
        <w:t>4) Связная речь:</w:t>
      </w:r>
    </w:p>
    <w:bookmarkEnd w:id="236"/>
    <w:p w:rsidR="00F24B1C" w:rsidRPr="007E4CC3" w:rsidRDefault="00F24B1C" w:rsidP="009A5FF7">
      <w:pPr>
        <w:jc w:val="both"/>
      </w:pPr>
      <w:r w:rsidRPr="007E4CC3">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F24B1C" w:rsidRPr="007E4CC3" w:rsidRDefault="00F24B1C" w:rsidP="009A5FF7">
      <w:pPr>
        <w:jc w:val="both"/>
      </w:pPr>
      <w:r w:rsidRPr="007E4CC3">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F24B1C" w:rsidRPr="007E4CC3" w:rsidRDefault="00F24B1C" w:rsidP="009A5FF7">
      <w:pPr>
        <w:jc w:val="both"/>
      </w:pPr>
      <w:r w:rsidRPr="007E4CC3">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F24B1C" w:rsidRPr="007E4CC3" w:rsidRDefault="00F24B1C" w:rsidP="009A5FF7">
      <w:pPr>
        <w:jc w:val="both"/>
      </w:pPr>
      <w:r w:rsidRPr="007E4CC3">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F24B1C" w:rsidRPr="007E4CC3" w:rsidRDefault="00F24B1C" w:rsidP="009A5FF7">
      <w:pPr>
        <w:jc w:val="both"/>
      </w:pPr>
      <w:bookmarkStart w:id="237" w:name="sub_20625"/>
      <w:r w:rsidRPr="007E4CC3">
        <w:t>5) Подготовка детей к обучению грамоте:</w:t>
      </w:r>
    </w:p>
    <w:bookmarkEnd w:id="237"/>
    <w:p w:rsidR="00F24B1C" w:rsidRPr="007E4CC3" w:rsidRDefault="00F24B1C" w:rsidP="009A5FF7">
      <w:pPr>
        <w:jc w:val="both"/>
      </w:pPr>
      <w:r w:rsidRPr="007E4CC3">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F24B1C" w:rsidRPr="003174E4" w:rsidRDefault="00F24B1C" w:rsidP="00A65358">
      <w:pPr>
        <w:jc w:val="both"/>
        <w:outlineLvl w:val="0"/>
        <w:rPr>
          <w:b/>
          <w:u w:val="single"/>
        </w:rPr>
      </w:pPr>
      <w:bookmarkStart w:id="238" w:name="sub_207"/>
      <w:r w:rsidRPr="003174E4">
        <w:rPr>
          <w:b/>
          <w:u w:val="single"/>
        </w:rPr>
        <w:t>2.1.4.7. От 6 лет до 7 лет.</w:t>
      </w:r>
    </w:p>
    <w:p w:rsidR="00F24B1C" w:rsidRPr="007E4CC3" w:rsidRDefault="00F24B1C" w:rsidP="009A5FF7">
      <w:pPr>
        <w:jc w:val="both"/>
      </w:pPr>
      <w:bookmarkStart w:id="239" w:name="sub_2071"/>
      <w:bookmarkEnd w:id="238"/>
      <w:r>
        <w:t xml:space="preserve">     </w:t>
      </w:r>
      <w:r w:rsidRPr="007E4CC3">
        <w:t xml:space="preserve"> В области речевого развития основными задачами образовательной деятельности являются:</w:t>
      </w:r>
    </w:p>
    <w:p w:rsidR="00F24B1C" w:rsidRPr="007E4CC3" w:rsidRDefault="00F24B1C" w:rsidP="009A5FF7">
      <w:pPr>
        <w:jc w:val="both"/>
      </w:pPr>
      <w:bookmarkStart w:id="240" w:name="sub_20711"/>
      <w:bookmarkEnd w:id="239"/>
      <w:r w:rsidRPr="007E4CC3">
        <w:t>1) Формирование словаря:</w:t>
      </w:r>
    </w:p>
    <w:bookmarkEnd w:id="240"/>
    <w:p w:rsidR="00F24B1C" w:rsidRPr="007E4CC3" w:rsidRDefault="00F24B1C" w:rsidP="009A5FF7">
      <w:pPr>
        <w:jc w:val="both"/>
      </w:pPr>
      <w:r w:rsidRPr="007E4CC3">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F24B1C" w:rsidRPr="007E4CC3" w:rsidRDefault="00F24B1C" w:rsidP="009A5FF7">
      <w:pPr>
        <w:jc w:val="both"/>
      </w:pPr>
      <w:r w:rsidRPr="007E4CC3">
        <w:t>активизация словаря: совершенствовать умение использовать разные части речи точно по смыслу.</w:t>
      </w:r>
    </w:p>
    <w:p w:rsidR="00F24B1C" w:rsidRPr="007E4CC3" w:rsidRDefault="00F24B1C" w:rsidP="009A5FF7">
      <w:pPr>
        <w:jc w:val="both"/>
      </w:pPr>
      <w:bookmarkStart w:id="241" w:name="sub_20712"/>
      <w:r w:rsidRPr="007E4CC3">
        <w:t>2) Звуковая культура речи:</w:t>
      </w:r>
    </w:p>
    <w:bookmarkEnd w:id="241"/>
    <w:p w:rsidR="00F24B1C" w:rsidRPr="007E4CC3" w:rsidRDefault="00F24B1C" w:rsidP="009A5FF7">
      <w:pPr>
        <w:jc w:val="both"/>
      </w:pPr>
      <w:r w:rsidRPr="007E4CC3">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F24B1C" w:rsidRPr="007E4CC3" w:rsidRDefault="00F24B1C" w:rsidP="009A5FF7">
      <w:pPr>
        <w:jc w:val="both"/>
      </w:pPr>
      <w:bookmarkStart w:id="242" w:name="sub_20713"/>
      <w:r w:rsidRPr="007E4CC3">
        <w:t>3) Грамматический строй речи:</w:t>
      </w:r>
    </w:p>
    <w:bookmarkEnd w:id="242"/>
    <w:p w:rsidR="00F24B1C" w:rsidRPr="007E4CC3" w:rsidRDefault="00F24B1C" w:rsidP="009A5FF7">
      <w:pPr>
        <w:jc w:val="both"/>
      </w:pPr>
      <w:r w:rsidRPr="007E4CC3">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F24B1C" w:rsidRPr="007E4CC3" w:rsidRDefault="00F24B1C" w:rsidP="009A5FF7">
      <w:pPr>
        <w:jc w:val="both"/>
      </w:pPr>
      <w:bookmarkStart w:id="243" w:name="sub_20714"/>
      <w:r w:rsidRPr="007E4CC3">
        <w:t>4) Связная речь:</w:t>
      </w:r>
    </w:p>
    <w:bookmarkEnd w:id="243"/>
    <w:p w:rsidR="00F24B1C" w:rsidRPr="007E4CC3" w:rsidRDefault="00F24B1C" w:rsidP="009A5FF7">
      <w:pPr>
        <w:jc w:val="both"/>
      </w:pPr>
      <w:r w:rsidRPr="007E4CC3">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F24B1C" w:rsidRPr="007E4CC3" w:rsidRDefault="00F24B1C" w:rsidP="009A5FF7">
      <w:pPr>
        <w:jc w:val="both"/>
      </w:pPr>
      <w:bookmarkStart w:id="244" w:name="sub_20715"/>
      <w:r w:rsidRPr="007E4CC3">
        <w:t>5) Подготовка детей к обучению грамоте:</w:t>
      </w:r>
    </w:p>
    <w:bookmarkEnd w:id="244"/>
    <w:p w:rsidR="00F24B1C" w:rsidRPr="007E4CC3" w:rsidRDefault="00F24B1C" w:rsidP="009A5FF7">
      <w:pPr>
        <w:jc w:val="both"/>
      </w:pPr>
      <w:r w:rsidRPr="007E4CC3">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F24B1C" w:rsidRPr="007E4CC3" w:rsidRDefault="00F24B1C" w:rsidP="009A5FF7">
      <w:pPr>
        <w:jc w:val="both"/>
      </w:pPr>
      <w:bookmarkStart w:id="245" w:name="sub_20716"/>
      <w:r w:rsidRPr="007E4CC3">
        <w:t>6) Интерес к художественной литературе:</w:t>
      </w:r>
    </w:p>
    <w:bookmarkEnd w:id="245"/>
    <w:p w:rsidR="00F24B1C" w:rsidRPr="007E4CC3" w:rsidRDefault="00F24B1C" w:rsidP="009A5FF7">
      <w:pPr>
        <w:jc w:val="both"/>
      </w:pPr>
      <w:r w:rsidRPr="007E4CC3">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F24B1C" w:rsidRPr="007E4CC3" w:rsidRDefault="00F24B1C" w:rsidP="009A5FF7">
      <w:pPr>
        <w:jc w:val="both"/>
      </w:pPr>
      <w:r w:rsidRPr="007E4CC3">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F24B1C" w:rsidRPr="007E4CC3" w:rsidRDefault="00F24B1C" w:rsidP="009A5FF7">
      <w:pPr>
        <w:jc w:val="both"/>
      </w:pPr>
      <w:r w:rsidRPr="007E4CC3">
        <w:t>формировать положительное эмоциональное отношение к "чтению с продолжением" (сказка-повесть, цикл рассказов со сквозным персонажем);</w:t>
      </w:r>
    </w:p>
    <w:p w:rsidR="00F24B1C" w:rsidRPr="007E4CC3" w:rsidRDefault="00F24B1C" w:rsidP="009A5FF7">
      <w:pPr>
        <w:jc w:val="both"/>
      </w:pPr>
      <w:r w:rsidRPr="007E4CC3">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F24B1C" w:rsidRPr="007E4CC3" w:rsidRDefault="00F24B1C" w:rsidP="009A5FF7">
      <w:pPr>
        <w:jc w:val="both"/>
      </w:pPr>
      <w:r w:rsidRPr="007E4CC3">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F24B1C" w:rsidRPr="007E4CC3" w:rsidRDefault="00F24B1C" w:rsidP="009A5FF7">
      <w:pPr>
        <w:jc w:val="both"/>
      </w:pPr>
      <w:r w:rsidRPr="007E4CC3">
        <w:t>поддерживать избирательные интересы детей к произведениям определенного жанра и тематики;</w:t>
      </w:r>
    </w:p>
    <w:p w:rsidR="00F24B1C" w:rsidRPr="007E4CC3" w:rsidRDefault="00F24B1C" w:rsidP="009A5FF7">
      <w:pPr>
        <w:jc w:val="both"/>
      </w:pPr>
      <w:r w:rsidRPr="007E4CC3">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F24B1C" w:rsidRPr="00B808FF" w:rsidRDefault="00F24B1C" w:rsidP="00A65358">
      <w:pPr>
        <w:jc w:val="both"/>
        <w:outlineLvl w:val="0"/>
        <w:rPr>
          <w:u w:val="single"/>
        </w:rPr>
      </w:pPr>
      <w:bookmarkStart w:id="246" w:name="sub_2072"/>
      <w:r>
        <w:t xml:space="preserve">      </w:t>
      </w:r>
      <w:r w:rsidRPr="007E4CC3">
        <w:t xml:space="preserve"> </w:t>
      </w:r>
      <w:r w:rsidRPr="00B808FF">
        <w:rPr>
          <w:u w:val="single"/>
        </w:rPr>
        <w:t>Содержание образовательной деятельности.</w:t>
      </w:r>
    </w:p>
    <w:p w:rsidR="00F24B1C" w:rsidRPr="007E4CC3" w:rsidRDefault="00F24B1C" w:rsidP="009A5FF7">
      <w:pPr>
        <w:jc w:val="both"/>
      </w:pPr>
      <w:bookmarkStart w:id="247" w:name="sub_20721"/>
      <w:bookmarkEnd w:id="246"/>
      <w:r w:rsidRPr="007E4CC3">
        <w:t>1) Формирование словаря:</w:t>
      </w:r>
    </w:p>
    <w:bookmarkEnd w:id="247"/>
    <w:p w:rsidR="00F24B1C" w:rsidRPr="007E4CC3" w:rsidRDefault="00F24B1C" w:rsidP="009A5FF7">
      <w:pPr>
        <w:jc w:val="both"/>
      </w:pPr>
      <w:r w:rsidRPr="007E4CC3">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F24B1C" w:rsidRPr="007E4CC3" w:rsidRDefault="00F24B1C" w:rsidP="009A5FF7">
      <w:pPr>
        <w:jc w:val="both"/>
      </w:pPr>
      <w:bookmarkStart w:id="248" w:name="sub_20722"/>
      <w:r w:rsidRPr="007E4CC3">
        <w:t>2) Звуковая культура речи:</w:t>
      </w:r>
    </w:p>
    <w:bookmarkEnd w:id="248"/>
    <w:p w:rsidR="00F24B1C" w:rsidRPr="007E4CC3" w:rsidRDefault="00F24B1C" w:rsidP="009A5FF7">
      <w:pPr>
        <w:jc w:val="both"/>
      </w:pPr>
      <w:r w:rsidRPr="007E4CC3">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F24B1C" w:rsidRPr="007E4CC3" w:rsidRDefault="00F24B1C" w:rsidP="009A5FF7">
      <w:pPr>
        <w:jc w:val="both"/>
      </w:pPr>
      <w:bookmarkStart w:id="249" w:name="sub_20723"/>
      <w:r w:rsidRPr="007E4CC3">
        <w:t>3) Грамматический строй речи:</w:t>
      </w:r>
    </w:p>
    <w:bookmarkEnd w:id="249"/>
    <w:p w:rsidR="00F24B1C" w:rsidRPr="007E4CC3" w:rsidRDefault="00F24B1C" w:rsidP="009A5FF7">
      <w:pPr>
        <w:jc w:val="both"/>
      </w:pPr>
      <w:r w:rsidRPr="007E4CC3">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F24B1C" w:rsidRPr="007E4CC3" w:rsidRDefault="00F24B1C" w:rsidP="009A5FF7">
      <w:pPr>
        <w:jc w:val="both"/>
      </w:pPr>
      <w:bookmarkStart w:id="250" w:name="sub_20724"/>
      <w:r w:rsidRPr="007E4CC3">
        <w:t>4) Связная речь:</w:t>
      </w:r>
    </w:p>
    <w:bookmarkEnd w:id="250"/>
    <w:p w:rsidR="00F24B1C" w:rsidRPr="007E4CC3" w:rsidRDefault="00F24B1C" w:rsidP="009A5FF7">
      <w:pPr>
        <w:jc w:val="both"/>
      </w:pPr>
      <w:r w:rsidRPr="007E4CC3">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F24B1C" w:rsidRPr="007E4CC3" w:rsidRDefault="00F24B1C" w:rsidP="009A5FF7">
      <w:pPr>
        <w:jc w:val="both"/>
      </w:pPr>
      <w:r w:rsidRPr="007E4CC3">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F24B1C" w:rsidRPr="007E4CC3" w:rsidRDefault="00F24B1C" w:rsidP="009A5FF7">
      <w:pPr>
        <w:jc w:val="both"/>
      </w:pPr>
      <w:r w:rsidRPr="007E4CC3">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F24B1C" w:rsidRPr="007E4CC3" w:rsidRDefault="00F24B1C" w:rsidP="009A5FF7">
      <w:pPr>
        <w:jc w:val="both"/>
      </w:pPr>
      <w:bookmarkStart w:id="251" w:name="sub_20725"/>
      <w:r w:rsidRPr="007E4CC3">
        <w:t>5) Подготовка детей к обучению грамоте:</w:t>
      </w:r>
    </w:p>
    <w:bookmarkEnd w:id="251"/>
    <w:p w:rsidR="00F24B1C" w:rsidRPr="007E4CC3" w:rsidRDefault="00F24B1C" w:rsidP="009A5FF7">
      <w:pPr>
        <w:jc w:val="both"/>
      </w:pPr>
      <w:r w:rsidRPr="007E4CC3">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F24B1C" w:rsidRPr="007E4CC3" w:rsidRDefault="00F24B1C" w:rsidP="00A65358">
      <w:pPr>
        <w:jc w:val="both"/>
        <w:outlineLvl w:val="0"/>
      </w:pPr>
      <w:bookmarkStart w:id="252" w:name="sub_208"/>
      <w:r w:rsidRPr="007E4CC3">
        <w:t>2</w:t>
      </w:r>
      <w:r>
        <w:t>.1.4.</w:t>
      </w:r>
      <w:r w:rsidRPr="007E4CC3">
        <w:t>8. Решение совокупных задач воспитания в рамках образовательной области "Речевое развитие" направлено на приобщение детей к ценностям "Культура" и "Красота", что предполагает:</w:t>
      </w:r>
    </w:p>
    <w:bookmarkEnd w:id="252"/>
    <w:p w:rsidR="00F24B1C" w:rsidRPr="007E4CC3" w:rsidRDefault="00F24B1C" w:rsidP="009A5FF7">
      <w:pPr>
        <w:jc w:val="both"/>
      </w:pPr>
      <w:r w:rsidRPr="007E4CC3">
        <w:t>владение формами речевого этикета, отражающими принятые в обществе правила и нормы культурного поведения;</w:t>
      </w:r>
    </w:p>
    <w:p w:rsidR="00F24B1C" w:rsidRDefault="00F24B1C" w:rsidP="009A5FF7">
      <w:pPr>
        <w:jc w:val="both"/>
      </w:pPr>
      <w:r w:rsidRPr="007E4CC3">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F24B1C" w:rsidRDefault="00F24B1C" w:rsidP="00A65358">
      <w:pPr>
        <w:shd w:val="clear" w:color="auto" w:fill="FFFFFF"/>
        <w:outlineLvl w:val="0"/>
        <w:rPr>
          <w:b/>
          <w:color w:val="000000"/>
        </w:rPr>
      </w:pPr>
      <w:r>
        <w:rPr>
          <w:b/>
          <w:color w:val="000000"/>
        </w:rPr>
        <w:t>Методическое обеспечение образовательной области «Речевое развитие»</w:t>
      </w:r>
    </w:p>
    <w:p w:rsidR="00F24B1C" w:rsidRDefault="00F24B1C" w:rsidP="00BD15D9">
      <w:pPr>
        <w:pStyle w:val="msonormalbullet3gifbullet2gif"/>
        <w:spacing w:before="0" w:beforeAutospacing="0" w:after="0" w:afterAutospacing="0"/>
        <w:contextualSpacing/>
        <w:jc w:val="both"/>
        <w:rPr>
          <w:lang w:bidi="te-IN"/>
        </w:rPr>
      </w:pPr>
      <w:r>
        <w:rPr>
          <w:lang w:bidi="te-IN"/>
        </w:rPr>
        <w:t>«От рождения до школы» Примерная общеобразовательная программа дошкольного образования/ Под ред. Н.Е.Вераксы, Т.С. Комаровой, М.А. Васильевой. – М.: МОЗАИКА – СИНТЕЗ, 2014</w:t>
      </w:r>
    </w:p>
    <w:p w:rsidR="00F24B1C" w:rsidRDefault="00F24B1C" w:rsidP="00BD15D9">
      <w:pPr>
        <w:pStyle w:val="msonormalbullet2gifbullet2gif"/>
        <w:spacing w:before="0" w:beforeAutospacing="0" w:after="0" w:afterAutospacing="0"/>
        <w:contextualSpacing/>
        <w:rPr>
          <w:lang w:bidi="te-IN"/>
        </w:rPr>
      </w:pPr>
      <w:r>
        <w:rPr>
          <w:lang w:bidi="te-IN"/>
        </w:rPr>
        <w:t>Гербова, В. В. «Развитие речи в детском саду» Вторая группа раннего возраста. М.: - МОЗАИКА – СИНТЕЗ, 2014.</w:t>
      </w:r>
    </w:p>
    <w:p w:rsidR="00F24B1C" w:rsidRDefault="00F24B1C" w:rsidP="00BD15D9">
      <w:pPr>
        <w:pStyle w:val="msonormalbullet2gifbullet2gif"/>
        <w:spacing w:before="0" w:beforeAutospacing="0" w:after="0" w:afterAutospacing="0"/>
        <w:contextualSpacing/>
        <w:rPr>
          <w:lang w:bidi="te-IN"/>
        </w:rPr>
      </w:pPr>
      <w:r>
        <w:rPr>
          <w:lang w:bidi="te-IN"/>
        </w:rPr>
        <w:t>Гербова, В. В. «Развитие речи в детском саду» Младшая группа  М.: - МОЗАИКА – СИНТЕЗ, 2014.</w:t>
      </w:r>
    </w:p>
    <w:p w:rsidR="00F24B1C" w:rsidRDefault="00F24B1C" w:rsidP="00BD15D9">
      <w:pPr>
        <w:pStyle w:val="msonormalbullet2gifbullet2gif"/>
        <w:spacing w:before="0" w:beforeAutospacing="0" w:after="0" w:afterAutospacing="0"/>
        <w:contextualSpacing/>
        <w:rPr>
          <w:lang w:bidi="te-IN"/>
        </w:rPr>
      </w:pPr>
      <w:r>
        <w:rPr>
          <w:lang w:bidi="te-IN"/>
        </w:rPr>
        <w:t>Гербова, В. В. «Развитие речи в детском саду» Средняя группа . М.: - МОЗАИКА – СИНТЕЗ, 2014.</w:t>
      </w:r>
    </w:p>
    <w:p w:rsidR="00F24B1C" w:rsidRDefault="00F24B1C" w:rsidP="00BD15D9">
      <w:pPr>
        <w:pStyle w:val="msonormalbullet2gifbullet2gif"/>
        <w:spacing w:before="0" w:beforeAutospacing="0" w:after="0" w:afterAutospacing="0"/>
        <w:contextualSpacing/>
        <w:rPr>
          <w:lang w:bidi="te-IN"/>
        </w:rPr>
      </w:pPr>
      <w:r>
        <w:rPr>
          <w:lang w:bidi="te-IN"/>
        </w:rPr>
        <w:t>Гербова, В. В. «Развитие речи в детском саду» Старшая группа . М.: - МОЗАИКА – СИНТЕЗ, 2014.</w:t>
      </w:r>
    </w:p>
    <w:p w:rsidR="00F24B1C" w:rsidRDefault="00F24B1C" w:rsidP="00BD15D9">
      <w:pPr>
        <w:pStyle w:val="msonormalbullet2gifbullet2gif"/>
        <w:spacing w:before="0" w:beforeAutospacing="0" w:after="0" w:afterAutospacing="0"/>
        <w:contextualSpacing/>
        <w:rPr>
          <w:lang w:bidi="te-IN"/>
        </w:rPr>
      </w:pPr>
      <w:r>
        <w:rPr>
          <w:lang w:bidi="te-IN"/>
        </w:rPr>
        <w:t>Гербова, В. В. «Развитие речи в детском саду» Подготовительная к школе группа . М.: - МОЗАИКА – СИНТЕЗ, 2014.</w:t>
      </w:r>
    </w:p>
    <w:p w:rsidR="00F24B1C" w:rsidRDefault="00F24B1C" w:rsidP="00BD15D9">
      <w:pPr>
        <w:pStyle w:val="msonormalbullet2gifbullet2gif"/>
        <w:spacing w:before="0" w:beforeAutospacing="0" w:after="0" w:afterAutospacing="0"/>
        <w:contextualSpacing/>
        <w:jc w:val="both"/>
        <w:rPr>
          <w:lang w:bidi="te-IN"/>
        </w:rPr>
      </w:pPr>
      <w:r>
        <w:rPr>
          <w:lang w:bidi="te-IN"/>
        </w:rPr>
        <w:t>Павлов, Л. Н. Раннее детство: развитие речи и мышления: Методическое пособие. – Москва: Мозаика – Синтез, 2000</w:t>
      </w:r>
    </w:p>
    <w:p w:rsidR="00F24B1C" w:rsidRDefault="00F24B1C" w:rsidP="00BD15D9">
      <w:pPr>
        <w:pStyle w:val="msonormalbullet3gifbullet2gif"/>
        <w:spacing w:before="0" w:beforeAutospacing="0" w:after="0" w:afterAutospacing="0"/>
        <w:contextualSpacing/>
        <w:jc w:val="both"/>
        <w:rPr>
          <w:lang w:bidi="te-IN"/>
        </w:rPr>
      </w:pPr>
      <w:r>
        <w:rPr>
          <w:lang w:bidi="te-IN"/>
        </w:rPr>
        <w:t>Савина Л.П. Пальчиковая гимнастика для развития речи дошкольников – Москва, АСТ, 2003</w:t>
      </w:r>
    </w:p>
    <w:p w:rsidR="00F24B1C" w:rsidRDefault="00F24B1C" w:rsidP="00BD15D9">
      <w:pPr>
        <w:pStyle w:val="msonormalbullet3gifbullet3gif"/>
        <w:spacing w:before="0" w:beforeAutospacing="0" w:after="0" w:afterAutospacing="0"/>
        <w:contextualSpacing/>
        <w:jc w:val="both"/>
        <w:rPr>
          <w:lang w:bidi="te-IN"/>
        </w:rPr>
      </w:pPr>
      <w:r>
        <w:rPr>
          <w:lang w:bidi="te-IN"/>
        </w:rPr>
        <w:t xml:space="preserve"> Гербова В.В. Наглядно-дидактическое пособие. Развитие речи в детском саду для работы с детьми 2-3 лет.- М., Мозаика- синтез, 2012</w:t>
      </w:r>
    </w:p>
    <w:p w:rsidR="00F24B1C" w:rsidRDefault="00F24B1C" w:rsidP="00BD15D9">
      <w:pPr>
        <w:pStyle w:val="msonormalbullet3gifbullet3gif"/>
        <w:spacing w:before="0" w:beforeAutospacing="0" w:after="0" w:afterAutospacing="0"/>
        <w:contextualSpacing/>
        <w:jc w:val="both"/>
      </w:pPr>
      <w:r>
        <w:t xml:space="preserve">Максаков А.И., Тумакова Г.А. Учите играя: игры и упражнения со звучащим словом Пособие для воспитателя детского сада. - Москва: Просвещение, 1979 - 127 с. </w:t>
      </w:r>
    </w:p>
    <w:p w:rsidR="00F24B1C" w:rsidRDefault="00F24B1C" w:rsidP="00BD15D9">
      <w:pPr>
        <w:pStyle w:val="msonormalbullet3gifbullet3gif"/>
        <w:spacing w:before="0" w:beforeAutospacing="0" w:after="0" w:afterAutospacing="0"/>
        <w:contextualSpacing/>
        <w:jc w:val="both"/>
        <w:rPr>
          <w:lang w:bidi="te-IN"/>
        </w:rPr>
      </w:pPr>
      <w:r>
        <w:t xml:space="preserve"> Тумакова Г.А. Ознакомление дошкольника со звучащим словом:  пособие для воспитателя детского сада/ под ред.Ф.А. Сохина  - Москва: Просвещение 1991 - 128 с.</w:t>
      </w:r>
    </w:p>
    <w:p w:rsidR="00F24B1C" w:rsidRPr="00506C64" w:rsidRDefault="00F24B1C" w:rsidP="00BD15D9">
      <w:pPr>
        <w:jc w:val="both"/>
      </w:pPr>
      <w:r>
        <w:t>Наглядно-дидактическое пособие для работы с детьми 3-4 лет Развитие речи в детском саду.</w:t>
      </w:r>
    </w:p>
    <w:p w:rsidR="00F24B1C" w:rsidRPr="00F70409" w:rsidRDefault="00F24B1C" w:rsidP="00BD15D9">
      <w:r>
        <w:t xml:space="preserve"> О. В. Мариничева, Н .В. Елкина  Учим детей  наблюдать и рассказывать .Популярное пособия для родителей и педагогов.- Ярославль: Академия развития ,1997 -224 с. </w:t>
      </w:r>
    </w:p>
    <w:p w:rsidR="00F24B1C" w:rsidRPr="00AC7970" w:rsidRDefault="00F24B1C" w:rsidP="00BD15D9">
      <w:r>
        <w:t xml:space="preserve"> </w:t>
      </w:r>
      <w:r w:rsidRPr="00A25471">
        <w:t>В.В.Гербова Наглядно-дидактическое пособие. «Развитие речи в детском саду для</w:t>
      </w:r>
      <w:r>
        <w:t xml:space="preserve"> занятий с детьми 4-6 лет. Мозаи</w:t>
      </w:r>
      <w:r w:rsidRPr="00A25471">
        <w:t>ка-Синтез, М.,2010г.</w:t>
      </w:r>
    </w:p>
    <w:p w:rsidR="00F24B1C" w:rsidRPr="00F70409" w:rsidRDefault="00F24B1C" w:rsidP="00BD15D9">
      <w:pPr>
        <w:ind w:right="-185"/>
      </w:pPr>
      <w:r w:rsidRPr="00AC7970">
        <w:t>И.Д. Агеева «500 стишков для зарядки язычков» - М.: ТЦ Сфера, 2014г.-96с.</w:t>
      </w:r>
    </w:p>
    <w:p w:rsidR="00F24B1C" w:rsidRPr="00F70409" w:rsidRDefault="00F24B1C" w:rsidP="00BD15D9">
      <w:pPr>
        <w:jc w:val="both"/>
      </w:pPr>
      <w:r w:rsidRPr="00AC7970">
        <w:t>Беседы по картинкам. Демонстрационный материал. «В мире мудрых пословиц». ТЦ Сфера.</w:t>
      </w:r>
    </w:p>
    <w:p w:rsidR="00F24B1C" w:rsidRPr="005C12F2" w:rsidRDefault="00F24B1C" w:rsidP="00BD15D9">
      <w:pPr>
        <w:jc w:val="both"/>
      </w:pPr>
      <w:r w:rsidRPr="00821D41">
        <w:t>Агафонов, В.В.  Подружись с упрямым звуком.  – М.:  Дрофа, 2013</w:t>
      </w:r>
    </w:p>
    <w:p w:rsidR="00F24B1C" w:rsidRDefault="00F24B1C" w:rsidP="00BD15D9">
      <w:pPr>
        <w:jc w:val="both"/>
      </w:pPr>
      <w:r w:rsidRPr="00821D41">
        <w:t>Алябьева, Е.А.  Развитие  речи детей 4-7 лет. - М.: ООО  «ТЦ Сфера», 2006</w:t>
      </w:r>
    </w:p>
    <w:p w:rsidR="00F24B1C" w:rsidRDefault="00F24B1C" w:rsidP="00BD15D9">
      <w:r w:rsidRPr="00A25471">
        <w:t>В.В.Гербова,Н.П.Ильч</w:t>
      </w:r>
      <w:r>
        <w:t xml:space="preserve">ук,. </w:t>
      </w:r>
      <w:r w:rsidRPr="00A25471">
        <w:t>Книга для чтения в детском саду и дома 4-5 лет. – М.: Издательство «ОНИКС</w:t>
      </w:r>
      <w:r>
        <w:t xml:space="preserve"> - ЛИТ», 2014</w:t>
      </w:r>
      <w:r w:rsidRPr="00A25471">
        <w:t>г</w:t>
      </w:r>
    </w:p>
    <w:p w:rsidR="00F24B1C" w:rsidRPr="00AC7970" w:rsidRDefault="00F24B1C" w:rsidP="00BD15D9">
      <w:pPr>
        <w:ind w:right="-185"/>
      </w:pPr>
      <w:r w:rsidRPr="00AC7970">
        <w:t>Жуковская Р.И. . Пеньевская Л.А. Хрестоматия для детей старшего дошкольного возраста – М.: Просвещение, 1972.</w:t>
      </w:r>
    </w:p>
    <w:p w:rsidR="00F24B1C" w:rsidRDefault="00F24B1C" w:rsidP="00BD15D9">
      <w:pPr>
        <w:ind w:right="-185"/>
      </w:pPr>
      <w:r w:rsidRPr="00AC7970">
        <w:t>Книга для чтения в детском саду и дома. 5-7 лет/составители В.В.Гербова, Н.П.Ильчук  - Москва, ОНИКС-ЛИТ, 2014г.</w:t>
      </w:r>
      <w:r>
        <w:t xml:space="preserve"> </w:t>
      </w:r>
    </w:p>
    <w:p w:rsidR="00F24B1C" w:rsidRPr="00AC7970" w:rsidRDefault="00F24B1C" w:rsidP="00BD15D9">
      <w:pPr>
        <w:ind w:right="-185"/>
      </w:pPr>
      <w:r>
        <w:t>Хрестоматия для чтения детям в детском саду и дома. – М.: МОЗАИКА – СИНТЕЗ, 2014</w:t>
      </w:r>
    </w:p>
    <w:p w:rsidR="00F24B1C" w:rsidRPr="00AC7970" w:rsidRDefault="00F24B1C" w:rsidP="00BD15D9">
      <w:pPr>
        <w:jc w:val="both"/>
      </w:pPr>
      <w:r w:rsidRPr="00AC7970">
        <w:t>Читаем детям /под ред.З.Г.Сахиповой – Ленинград, Просвещение, 1991 – 239с.</w:t>
      </w:r>
    </w:p>
    <w:p w:rsidR="00F24B1C" w:rsidRPr="00AC7970" w:rsidRDefault="00F24B1C" w:rsidP="00BD15D9">
      <w:r w:rsidRPr="00AC7970">
        <w:t>Т.А. Шорыгина «Общительные сказки» - М.: ТЦ Сфера,2014г.-80с.</w:t>
      </w:r>
    </w:p>
    <w:p w:rsidR="00F24B1C" w:rsidRPr="00821D41" w:rsidRDefault="00F24B1C" w:rsidP="00BD15D9">
      <w:pPr>
        <w:jc w:val="both"/>
      </w:pPr>
      <w:r w:rsidRPr="00821D41">
        <w:t>Книга для семейного чтения. – М., 1992</w:t>
      </w:r>
    </w:p>
    <w:p w:rsidR="00F24B1C" w:rsidRPr="00821D41" w:rsidRDefault="00F24B1C" w:rsidP="00BD15D9">
      <w:pPr>
        <w:jc w:val="both"/>
      </w:pPr>
      <w:r w:rsidRPr="00821D41">
        <w:t>Книга для чтения  5-7 лет. – М.: Оникс, 2005</w:t>
      </w:r>
    </w:p>
    <w:p w:rsidR="00F24B1C" w:rsidRDefault="00F24B1C" w:rsidP="00BD15D9">
      <w:r w:rsidRPr="00821D41">
        <w:t>Семейная книга для чтения. – М.: ОНИКС-ЛИТ ,2014</w:t>
      </w:r>
    </w:p>
    <w:p w:rsidR="00F24B1C" w:rsidRDefault="00F24B1C" w:rsidP="00BD15D9">
      <w:pPr>
        <w:shd w:val="clear" w:color="auto" w:fill="FFFFFF"/>
      </w:pPr>
      <w:r>
        <w:t>Д</w:t>
      </w:r>
      <w:r w:rsidRPr="00832856">
        <w:t>етские книги</w:t>
      </w:r>
    </w:p>
    <w:p w:rsidR="00F24B1C" w:rsidRPr="007E4CC3" w:rsidRDefault="00F24B1C" w:rsidP="009A5FF7">
      <w:pPr>
        <w:jc w:val="both"/>
      </w:pPr>
    </w:p>
    <w:p w:rsidR="00F24B1C" w:rsidRPr="003174E4" w:rsidRDefault="00F24B1C" w:rsidP="009A5FF7">
      <w:pPr>
        <w:jc w:val="both"/>
        <w:rPr>
          <w:b/>
          <w:sz w:val="28"/>
          <w:szCs w:val="28"/>
        </w:rPr>
      </w:pPr>
      <w:bookmarkStart w:id="253" w:name="sub_1021"/>
      <w:r w:rsidRPr="003174E4">
        <w:rPr>
          <w:b/>
          <w:sz w:val="28"/>
          <w:szCs w:val="28"/>
        </w:rPr>
        <w:t>2.1.5. Художественно-эстетическое развитие.</w:t>
      </w:r>
    </w:p>
    <w:p w:rsidR="00F24B1C" w:rsidRPr="003174E4" w:rsidRDefault="00F24B1C" w:rsidP="00A65358">
      <w:pPr>
        <w:jc w:val="both"/>
        <w:outlineLvl w:val="0"/>
        <w:rPr>
          <w:b/>
          <w:u w:val="single"/>
        </w:rPr>
      </w:pPr>
      <w:bookmarkStart w:id="254" w:name="sub_211"/>
      <w:bookmarkEnd w:id="253"/>
      <w:r w:rsidRPr="003174E4">
        <w:rPr>
          <w:b/>
          <w:u w:val="single"/>
        </w:rPr>
        <w:t>2.1.5.1. От 2 месяцев до 1 года.</w:t>
      </w:r>
    </w:p>
    <w:p w:rsidR="00F24B1C" w:rsidRPr="007E4CC3" w:rsidRDefault="00F24B1C" w:rsidP="009A5FF7">
      <w:pPr>
        <w:jc w:val="both"/>
      </w:pPr>
      <w:bookmarkStart w:id="255" w:name="sub_2111"/>
      <w:bookmarkEnd w:id="254"/>
      <w:r>
        <w:t xml:space="preserve">     </w:t>
      </w:r>
      <w:r w:rsidRPr="007E4CC3">
        <w:t>В области художественно-эстетического развития основными задачами образовательной деятельности являются:</w:t>
      </w:r>
    </w:p>
    <w:p w:rsidR="00F24B1C" w:rsidRPr="007E4CC3" w:rsidRDefault="00F24B1C" w:rsidP="009A5FF7">
      <w:pPr>
        <w:jc w:val="both"/>
      </w:pPr>
      <w:bookmarkStart w:id="256" w:name="sub_21111"/>
      <w:bookmarkEnd w:id="255"/>
      <w:r w:rsidRPr="007E4CC3">
        <w:t>1) 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F24B1C" w:rsidRPr="007E4CC3" w:rsidRDefault="00F24B1C" w:rsidP="009A5FF7">
      <w:pPr>
        <w:jc w:val="both"/>
      </w:pPr>
      <w:bookmarkStart w:id="257" w:name="sub_21112"/>
      <w:bookmarkEnd w:id="256"/>
      <w:r w:rsidRPr="007E4CC3">
        <w:t>2) 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bookmarkEnd w:id="257"/>
    <w:p w:rsidR="00F24B1C" w:rsidRPr="007E4CC3" w:rsidRDefault="00F24B1C" w:rsidP="009A5FF7">
      <w:pPr>
        <w:jc w:val="both"/>
      </w:pPr>
      <w:r w:rsidRPr="007E4CC3">
        <w:t>3) 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F24B1C" w:rsidRPr="00B808FF" w:rsidRDefault="00F24B1C" w:rsidP="00A65358">
      <w:pPr>
        <w:jc w:val="both"/>
        <w:outlineLvl w:val="0"/>
        <w:rPr>
          <w:u w:val="single"/>
        </w:rPr>
      </w:pPr>
      <w:bookmarkStart w:id="258" w:name="sub_2112"/>
      <w:r w:rsidRPr="00B808FF">
        <w:rPr>
          <w:u w:val="single"/>
        </w:rPr>
        <w:t xml:space="preserve">         Содержание образовательной деятельности.</w:t>
      </w:r>
    </w:p>
    <w:p w:rsidR="00F24B1C" w:rsidRPr="007E4CC3" w:rsidRDefault="00F24B1C" w:rsidP="009A5FF7">
      <w:pPr>
        <w:jc w:val="both"/>
      </w:pPr>
      <w:bookmarkStart w:id="259" w:name="sub_21121"/>
      <w:bookmarkEnd w:id="258"/>
      <w:r w:rsidRPr="007E4CC3">
        <w:t>1) 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F24B1C" w:rsidRPr="007E4CC3" w:rsidRDefault="00F24B1C" w:rsidP="009A5FF7">
      <w:pPr>
        <w:jc w:val="both"/>
      </w:pPr>
      <w:bookmarkStart w:id="260" w:name="sub_21122"/>
      <w:bookmarkEnd w:id="259"/>
      <w:r w:rsidRPr="007E4CC3">
        <w:t>2) 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F24B1C" w:rsidRDefault="00F24B1C" w:rsidP="009A5FF7">
      <w:pPr>
        <w:jc w:val="both"/>
      </w:pPr>
      <w:bookmarkStart w:id="261" w:name="sub_21123"/>
      <w:bookmarkEnd w:id="260"/>
      <w:r w:rsidRPr="007E4CC3">
        <w:t>3) 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F24B1C" w:rsidRPr="007E4CC3" w:rsidRDefault="00F24B1C" w:rsidP="009A5FF7">
      <w:pPr>
        <w:jc w:val="both"/>
      </w:pPr>
    </w:p>
    <w:p w:rsidR="00F24B1C" w:rsidRPr="003174E4" w:rsidRDefault="00F24B1C" w:rsidP="00A65358">
      <w:pPr>
        <w:jc w:val="both"/>
        <w:outlineLvl w:val="0"/>
        <w:rPr>
          <w:b/>
          <w:u w:val="single"/>
        </w:rPr>
      </w:pPr>
      <w:bookmarkStart w:id="262" w:name="sub_212"/>
      <w:bookmarkEnd w:id="261"/>
      <w:r w:rsidRPr="003174E4">
        <w:rPr>
          <w:b/>
          <w:u w:val="single"/>
        </w:rPr>
        <w:t>2.1.5.2. От 1 года до 2 лет.</w:t>
      </w:r>
    </w:p>
    <w:p w:rsidR="00F24B1C" w:rsidRPr="007E4CC3" w:rsidRDefault="00F24B1C" w:rsidP="009A5FF7">
      <w:pPr>
        <w:jc w:val="both"/>
      </w:pPr>
      <w:bookmarkStart w:id="263" w:name="sub_2121"/>
      <w:bookmarkEnd w:id="262"/>
      <w:r>
        <w:t xml:space="preserve">      </w:t>
      </w:r>
      <w:r w:rsidRPr="007E4CC3">
        <w:t>В области художественно-эстетического развития основными задачами образовательной деятельности являются:</w:t>
      </w:r>
    </w:p>
    <w:p w:rsidR="00F24B1C" w:rsidRPr="007E4CC3" w:rsidRDefault="00F24B1C" w:rsidP="009A5FF7">
      <w:pPr>
        <w:jc w:val="both"/>
      </w:pPr>
      <w:bookmarkStart w:id="264" w:name="sub_21211"/>
      <w:bookmarkEnd w:id="263"/>
      <w:r w:rsidRPr="007E4CC3">
        <w:t>1) от 1 года до 1 года 6 месяцев:</w:t>
      </w:r>
    </w:p>
    <w:bookmarkEnd w:id="264"/>
    <w:p w:rsidR="00F24B1C" w:rsidRPr="007E4CC3" w:rsidRDefault="00F24B1C" w:rsidP="009A5FF7">
      <w:pPr>
        <w:jc w:val="both"/>
      </w:pPr>
      <w:r w:rsidRPr="007E4CC3">
        <w:t>формировать у детей эмоциональный отклик на музыку (жестом, мимикой, подпеванием, движениями), желание слушать музыкальные произведения;</w:t>
      </w:r>
    </w:p>
    <w:p w:rsidR="00F24B1C" w:rsidRPr="007E4CC3" w:rsidRDefault="00F24B1C" w:rsidP="009A5FF7">
      <w:pPr>
        <w:jc w:val="both"/>
      </w:pPr>
      <w:r w:rsidRPr="007E4CC3">
        <w:t>создавать у детей радостное настроение при пении, движениях и игровых действиях под музыку;</w:t>
      </w:r>
    </w:p>
    <w:p w:rsidR="00F24B1C" w:rsidRPr="007E4CC3" w:rsidRDefault="00F24B1C" w:rsidP="009A5FF7">
      <w:pPr>
        <w:jc w:val="both"/>
      </w:pPr>
      <w:bookmarkStart w:id="265" w:name="sub_21212"/>
      <w:r w:rsidRPr="007E4CC3">
        <w:t>2) от 1 года 6 месяцев до 2 лет:</w:t>
      </w:r>
    </w:p>
    <w:bookmarkEnd w:id="265"/>
    <w:p w:rsidR="00F24B1C" w:rsidRPr="007E4CC3" w:rsidRDefault="00F24B1C" w:rsidP="009A5FF7">
      <w:pPr>
        <w:jc w:val="both"/>
      </w:pPr>
      <w:r w:rsidRPr="007E4CC3">
        <w:t>развивать у детей способность слушать художественный текст и активно (эмоционально) реагировать на его содержание;</w:t>
      </w:r>
    </w:p>
    <w:p w:rsidR="00F24B1C" w:rsidRPr="007E4CC3" w:rsidRDefault="00F24B1C" w:rsidP="009A5FF7">
      <w:pPr>
        <w:jc w:val="both"/>
      </w:pPr>
      <w:r w:rsidRPr="007E4CC3">
        <w:t>обеспечивать возможности наблюдать за процессом рисования, лепки взрослого, вызывать к ним интерес;</w:t>
      </w:r>
    </w:p>
    <w:p w:rsidR="00F24B1C" w:rsidRPr="007E4CC3" w:rsidRDefault="00F24B1C" w:rsidP="009A5FF7">
      <w:pPr>
        <w:jc w:val="both"/>
      </w:pPr>
      <w:r w:rsidRPr="007E4CC3">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F24B1C" w:rsidRPr="007E4CC3" w:rsidRDefault="00F24B1C" w:rsidP="009A5FF7">
      <w:pPr>
        <w:jc w:val="both"/>
      </w:pPr>
      <w:r w:rsidRPr="007E4CC3">
        <w:t>развивать у детей умение прислушиваться к словам песен и воспроизводить звукоподражания и простейшие интонации;</w:t>
      </w:r>
    </w:p>
    <w:p w:rsidR="00F24B1C" w:rsidRPr="007E4CC3" w:rsidRDefault="00F24B1C" w:rsidP="009A5FF7">
      <w:pPr>
        <w:jc w:val="both"/>
      </w:pPr>
      <w:r w:rsidRPr="007E4CC3">
        <w:t>развивать у детей умение выполнять под музыку игровые и плясовые движения, соответствующие словам песни и характеру музыки.</w:t>
      </w:r>
    </w:p>
    <w:p w:rsidR="00F24B1C" w:rsidRPr="00B808FF" w:rsidRDefault="00F24B1C" w:rsidP="00A65358">
      <w:pPr>
        <w:jc w:val="both"/>
        <w:outlineLvl w:val="0"/>
        <w:rPr>
          <w:u w:val="single"/>
        </w:rPr>
      </w:pPr>
      <w:bookmarkStart w:id="266" w:name="sub_2122"/>
      <w:r>
        <w:t xml:space="preserve">      </w:t>
      </w:r>
      <w:r w:rsidRPr="007E4CC3">
        <w:t xml:space="preserve"> </w:t>
      </w:r>
      <w:r w:rsidRPr="00B808FF">
        <w:rPr>
          <w:u w:val="single"/>
        </w:rPr>
        <w:t>Содержание образовательной деятельности.</w:t>
      </w:r>
    </w:p>
    <w:p w:rsidR="00F24B1C" w:rsidRPr="007E4CC3" w:rsidRDefault="00F24B1C" w:rsidP="009A5FF7">
      <w:pPr>
        <w:jc w:val="both"/>
      </w:pPr>
      <w:bookmarkStart w:id="267" w:name="sub_21221"/>
      <w:bookmarkEnd w:id="266"/>
      <w:r w:rsidRPr="007E4CC3">
        <w:t>1) 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F24B1C" w:rsidRPr="007E4CC3" w:rsidRDefault="00F24B1C" w:rsidP="009A5FF7">
      <w:pPr>
        <w:jc w:val="both"/>
      </w:pPr>
      <w:bookmarkStart w:id="268" w:name="sub_21222"/>
      <w:bookmarkEnd w:id="267"/>
      <w:r w:rsidRPr="007E4CC3">
        <w:t>2) 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bookmarkEnd w:id="268"/>
    <w:p w:rsidR="00F24B1C" w:rsidRPr="007E4CC3" w:rsidRDefault="00F24B1C" w:rsidP="009A5FF7">
      <w:pPr>
        <w:jc w:val="both"/>
      </w:pPr>
      <w:r w:rsidRPr="007E4CC3">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F24B1C" w:rsidRDefault="00F24B1C" w:rsidP="009A5FF7">
      <w:pPr>
        <w:jc w:val="both"/>
      </w:pPr>
      <w:r w:rsidRPr="007E4CC3">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F24B1C" w:rsidRDefault="00F24B1C" w:rsidP="009A5FF7">
      <w:pPr>
        <w:jc w:val="both"/>
      </w:pPr>
    </w:p>
    <w:p w:rsidR="00F24B1C" w:rsidRPr="007E4CC3" w:rsidRDefault="00F24B1C" w:rsidP="009A5FF7">
      <w:pPr>
        <w:jc w:val="both"/>
      </w:pPr>
    </w:p>
    <w:p w:rsidR="00F24B1C" w:rsidRPr="003174E4" w:rsidRDefault="00F24B1C" w:rsidP="00A65358">
      <w:pPr>
        <w:jc w:val="both"/>
        <w:outlineLvl w:val="0"/>
        <w:rPr>
          <w:b/>
          <w:u w:val="single"/>
        </w:rPr>
      </w:pPr>
      <w:bookmarkStart w:id="269" w:name="sub_213"/>
      <w:r w:rsidRPr="003174E4">
        <w:rPr>
          <w:b/>
          <w:u w:val="single"/>
        </w:rPr>
        <w:t>2.1.5.3. От 2 лет до 3 лет.</w:t>
      </w:r>
    </w:p>
    <w:p w:rsidR="00F24B1C" w:rsidRPr="007E4CC3" w:rsidRDefault="00F24B1C" w:rsidP="009A5FF7">
      <w:pPr>
        <w:jc w:val="both"/>
      </w:pPr>
      <w:bookmarkStart w:id="270" w:name="sub_2131"/>
      <w:bookmarkEnd w:id="269"/>
      <w:r>
        <w:t xml:space="preserve">      </w:t>
      </w:r>
      <w:r w:rsidRPr="007E4CC3">
        <w:t>В области художественно-эстетического развития основными задачами образовательной деятельности являются:</w:t>
      </w:r>
    </w:p>
    <w:p w:rsidR="00F24B1C" w:rsidRPr="007E4CC3" w:rsidRDefault="00F24B1C" w:rsidP="009A5FF7">
      <w:pPr>
        <w:jc w:val="both"/>
      </w:pPr>
      <w:bookmarkStart w:id="271" w:name="sub_21311"/>
      <w:bookmarkEnd w:id="270"/>
      <w:r w:rsidRPr="007E4CC3">
        <w:t>1) приобщение к искусству:</w:t>
      </w:r>
    </w:p>
    <w:bookmarkEnd w:id="271"/>
    <w:p w:rsidR="00F24B1C" w:rsidRPr="007E4CC3" w:rsidRDefault="00F24B1C" w:rsidP="009A5FF7">
      <w:pPr>
        <w:jc w:val="both"/>
      </w:pPr>
      <w:r w:rsidRPr="007E4CC3">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F24B1C" w:rsidRPr="007E4CC3" w:rsidRDefault="00F24B1C" w:rsidP="009A5FF7">
      <w:pPr>
        <w:jc w:val="both"/>
      </w:pPr>
      <w:r w:rsidRPr="007E4CC3">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F24B1C" w:rsidRPr="007E4CC3" w:rsidRDefault="00F24B1C" w:rsidP="009A5FF7">
      <w:pPr>
        <w:jc w:val="both"/>
      </w:pPr>
      <w:r w:rsidRPr="007E4CC3">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F24B1C" w:rsidRPr="007E4CC3" w:rsidRDefault="00F24B1C" w:rsidP="009A5FF7">
      <w:pPr>
        <w:jc w:val="both"/>
      </w:pPr>
      <w:r w:rsidRPr="007E4CC3">
        <w:t>познакомить детей с народными игрушками (дымковской, богородской, матрешкой и другими);</w:t>
      </w:r>
    </w:p>
    <w:p w:rsidR="00F24B1C" w:rsidRPr="007E4CC3" w:rsidRDefault="00F24B1C" w:rsidP="009A5FF7">
      <w:pPr>
        <w:jc w:val="both"/>
      </w:pPr>
      <w:r w:rsidRPr="007E4CC3">
        <w:t>поддерживать интерес к малым формам фольклора (пестушки, заклички, прибаутки);</w:t>
      </w:r>
    </w:p>
    <w:p w:rsidR="00F24B1C" w:rsidRPr="007E4CC3" w:rsidRDefault="00F24B1C" w:rsidP="009A5FF7">
      <w:pPr>
        <w:jc w:val="both"/>
      </w:pPr>
      <w:r w:rsidRPr="007E4CC3">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F24B1C" w:rsidRPr="007E4CC3" w:rsidRDefault="00F24B1C" w:rsidP="009A5FF7">
      <w:pPr>
        <w:jc w:val="both"/>
      </w:pPr>
      <w:bookmarkStart w:id="272" w:name="sub_21312"/>
      <w:r w:rsidRPr="007E4CC3">
        <w:t>2) изобразительная деятельность:</w:t>
      </w:r>
    </w:p>
    <w:bookmarkEnd w:id="272"/>
    <w:p w:rsidR="00F24B1C" w:rsidRPr="007E4CC3" w:rsidRDefault="00F24B1C" w:rsidP="009A5FF7">
      <w:pPr>
        <w:jc w:val="both"/>
      </w:pPr>
      <w:r w:rsidRPr="007E4CC3">
        <w:t>воспитывать интерес к изобразительной деятельности (рисованию, лепке) совместно со взрослым и самостоятельно;</w:t>
      </w:r>
    </w:p>
    <w:p w:rsidR="00F24B1C" w:rsidRPr="007E4CC3" w:rsidRDefault="00F24B1C" w:rsidP="009A5FF7">
      <w:pPr>
        <w:jc w:val="both"/>
      </w:pPr>
      <w:r w:rsidRPr="007E4CC3">
        <w:t>развивать положительные эмоции на предложение нарисовать, слепить;</w:t>
      </w:r>
    </w:p>
    <w:p w:rsidR="00F24B1C" w:rsidRPr="007E4CC3" w:rsidRDefault="00F24B1C" w:rsidP="009A5FF7">
      <w:pPr>
        <w:jc w:val="both"/>
      </w:pPr>
      <w:r w:rsidRPr="007E4CC3">
        <w:t>научить правильно держать карандаш, кисть;</w:t>
      </w:r>
    </w:p>
    <w:p w:rsidR="00F24B1C" w:rsidRPr="007E4CC3" w:rsidRDefault="00F24B1C" w:rsidP="009A5FF7">
      <w:pPr>
        <w:jc w:val="both"/>
      </w:pPr>
      <w:r w:rsidRPr="007E4CC3">
        <w:t>развивать сенсорные основы изобразительной деятельности: восприятие предмета разной формы, цвета (начиная с контрастных цветов);</w:t>
      </w:r>
    </w:p>
    <w:p w:rsidR="00F24B1C" w:rsidRPr="007E4CC3" w:rsidRDefault="00F24B1C" w:rsidP="009A5FF7">
      <w:pPr>
        <w:jc w:val="both"/>
      </w:pPr>
      <w:r w:rsidRPr="007E4CC3">
        <w:t>включать движение рук по предмету при знакомстве с его формой;</w:t>
      </w:r>
    </w:p>
    <w:p w:rsidR="00F24B1C" w:rsidRPr="007E4CC3" w:rsidRDefault="00F24B1C" w:rsidP="009A5FF7">
      <w:pPr>
        <w:jc w:val="both"/>
      </w:pPr>
      <w:r w:rsidRPr="007E4CC3">
        <w:t>познакомить со свойствами глины, пластилина, пластической массы;</w:t>
      </w:r>
    </w:p>
    <w:p w:rsidR="00F24B1C" w:rsidRPr="007E4CC3" w:rsidRDefault="00F24B1C" w:rsidP="009A5FF7">
      <w:pPr>
        <w:jc w:val="both"/>
      </w:pPr>
      <w:r w:rsidRPr="007E4CC3">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F24B1C" w:rsidRPr="007E4CC3" w:rsidRDefault="00F24B1C" w:rsidP="009A5FF7">
      <w:pPr>
        <w:jc w:val="both"/>
      </w:pPr>
      <w:bookmarkStart w:id="273" w:name="sub_21313"/>
      <w:r w:rsidRPr="007E4CC3">
        <w:t>3) конструктивная деятельность:</w:t>
      </w:r>
    </w:p>
    <w:bookmarkEnd w:id="273"/>
    <w:p w:rsidR="00F24B1C" w:rsidRPr="007E4CC3" w:rsidRDefault="00F24B1C" w:rsidP="009A5FF7">
      <w:pPr>
        <w:jc w:val="both"/>
      </w:pPr>
      <w:r w:rsidRPr="007E4CC3">
        <w:t>знакомить детей с деталями (кубик, кирпичик, трехгранная призма, пластина, цилиндр), с вариантами расположения строительных форм на плоскости;</w:t>
      </w:r>
    </w:p>
    <w:p w:rsidR="00F24B1C" w:rsidRPr="007E4CC3" w:rsidRDefault="00F24B1C" w:rsidP="009A5FF7">
      <w:pPr>
        <w:jc w:val="both"/>
      </w:pPr>
      <w:r w:rsidRPr="007E4CC3">
        <w:t>развивать интерес к конструктивной деятельности, поддерживать желание детей строить самостоятельно;</w:t>
      </w:r>
    </w:p>
    <w:p w:rsidR="00F24B1C" w:rsidRPr="007E4CC3" w:rsidRDefault="00F24B1C" w:rsidP="009A5FF7">
      <w:pPr>
        <w:jc w:val="both"/>
      </w:pPr>
      <w:bookmarkStart w:id="274" w:name="sub_21314"/>
      <w:r w:rsidRPr="007E4CC3">
        <w:t>4) музыкальная деятельность:</w:t>
      </w:r>
    </w:p>
    <w:bookmarkEnd w:id="274"/>
    <w:p w:rsidR="00F24B1C" w:rsidRPr="007E4CC3" w:rsidRDefault="00F24B1C" w:rsidP="009A5FF7">
      <w:pPr>
        <w:jc w:val="both"/>
      </w:pPr>
      <w:r w:rsidRPr="007E4CC3">
        <w:t>воспитывать интерес к музыке, желание слушать музыку, подпевать, выполнять простейшие танцевальные движения;</w:t>
      </w:r>
    </w:p>
    <w:p w:rsidR="00F24B1C" w:rsidRPr="007E4CC3" w:rsidRDefault="00F24B1C" w:rsidP="009A5FF7">
      <w:pPr>
        <w:jc w:val="both"/>
      </w:pPr>
      <w:r w:rsidRPr="007E4CC3">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F24B1C" w:rsidRPr="007E4CC3" w:rsidRDefault="00F24B1C" w:rsidP="009A5FF7">
      <w:pPr>
        <w:jc w:val="both"/>
      </w:pPr>
      <w:bookmarkStart w:id="275" w:name="sub_21315"/>
      <w:r w:rsidRPr="007E4CC3">
        <w:t>5) театрализованная деятельность:</w:t>
      </w:r>
    </w:p>
    <w:bookmarkEnd w:id="275"/>
    <w:p w:rsidR="00F24B1C" w:rsidRPr="007E4CC3" w:rsidRDefault="00F24B1C" w:rsidP="009A5FF7">
      <w:pPr>
        <w:jc w:val="both"/>
      </w:pPr>
      <w:r w:rsidRPr="007E4CC3">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F24B1C" w:rsidRPr="007E4CC3" w:rsidRDefault="00F24B1C" w:rsidP="009A5FF7">
      <w:pPr>
        <w:jc w:val="both"/>
      </w:pPr>
      <w:r w:rsidRPr="007E4CC3">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F24B1C" w:rsidRPr="007E4CC3" w:rsidRDefault="00F24B1C" w:rsidP="009A5FF7">
      <w:pPr>
        <w:jc w:val="both"/>
      </w:pPr>
      <w:r w:rsidRPr="007E4CC3">
        <w:t>способствовать проявлению самостоятельности, активности в игре с персонажами-игрушками;</w:t>
      </w:r>
    </w:p>
    <w:p w:rsidR="00F24B1C" w:rsidRPr="007E4CC3" w:rsidRDefault="00F24B1C" w:rsidP="009A5FF7">
      <w:pPr>
        <w:jc w:val="both"/>
      </w:pPr>
      <w:r w:rsidRPr="007E4CC3">
        <w:t>развивать умение следить за действиями заводных игрушек, сказочных героев, адекватно реагировать на них;</w:t>
      </w:r>
    </w:p>
    <w:p w:rsidR="00F24B1C" w:rsidRPr="007E4CC3" w:rsidRDefault="00F24B1C" w:rsidP="009A5FF7">
      <w:pPr>
        <w:jc w:val="both"/>
      </w:pPr>
      <w:r w:rsidRPr="007E4CC3">
        <w:t>способствовать формированию навыка перевоплощения в образы сказочных героев;</w:t>
      </w:r>
    </w:p>
    <w:p w:rsidR="00F24B1C" w:rsidRPr="007E4CC3" w:rsidRDefault="00F24B1C" w:rsidP="009A5FF7">
      <w:pPr>
        <w:jc w:val="both"/>
      </w:pPr>
      <w:r w:rsidRPr="007E4CC3">
        <w:t>создавать условия для систематического восприятия театрализованных выступлений педагогического театра (взрослых).</w:t>
      </w:r>
    </w:p>
    <w:p w:rsidR="00F24B1C" w:rsidRPr="007E4CC3" w:rsidRDefault="00F24B1C" w:rsidP="009A5FF7">
      <w:pPr>
        <w:jc w:val="both"/>
      </w:pPr>
      <w:bookmarkStart w:id="276" w:name="sub_21316"/>
      <w:r w:rsidRPr="007E4CC3">
        <w:t>6) культурно-досуговая деятельность:</w:t>
      </w:r>
    </w:p>
    <w:bookmarkEnd w:id="276"/>
    <w:p w:rsidR="00F24B1C" w:rsidRPr="007E4CC3" w:rsidRDefault="00F24B1C" w:rsidP="009A5FF7">
      <w:pPr>
        <w:jc w:val="both"/>
      </w:pPr>
      <w:r w:rsidRPr="007E4CC3">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F24B1C" w:rsidRPr="007E4CC3" w:rsidRDefault="00F24B1C" w:rsidP="009A5FF7">
      <w:pPr>
        <w:jc w:val="both"/>
      </w:pPr>
      <w:r w:rsidRPr="007E4CC3">
        <w:t>привлекать детей к посильному участию в играх, театрализованных представлениях, забавах, развлечениях и праздниках;</w:t>
      </w:r>
    </w:p>
    <w:p w:rsidR="00F24B1C" w:rsidRPr="007E4CC3" w:rsidRDefault="00F24B1C" w:rsidP="009A5FF7">
      <w:pPr>
        <w:jc w:val="both"/>
      </w:pPr>
      <w:r w:rsidRPr="007E4CC3">
        <w:t>развивать умение следить за действиями игрушек, сказочных героев, адекватно реагировать на них;</w:t>
      </w:r>
    </w:p>
    <w:p w:rsidR="00F24B1C" w:rsidRPr="007E4CC3" w:rsidRDefault="00F24B1C" w:rsidP="009A5FF7">
      <w:pPr>
        <w:jc w:val="both"/>
      </w:pPr>
      <w:r w:rsidRPr="007E4CC3">
        <w:t>формировать навык перевоплощения детей в образы сказочных героев.</w:t>
      </w:r>
    </w:p>
    <w:p w:rsidR="00F24B1C" w:rsidRPr="00A737AB" w:rsidRDefault="00F24B1C" w:rsidP="00A65358">
      <w:pPr>
        <w:jc w:val="both"/>
        <w:outlineLvl w:val="0"/>
        <w:rPr>
          <w:b/>
          <w:u w:val="single"/>
        </w:rPr>
      </w:pPr>
      <w:bookmarkStart w:id="277" w:name="sub_2132"/>
      <w:r>
        <w:t xml:space="preserve">         </w:t>
      </w:r>
      <w:r w:rsidRPr="00A737AB">
        <w:rPr>
          <w:b/>
          <w:u w:val="single"/>
        </w:rPr>
        <w:t>Содержание образовательной деятельности.</w:t>
      </w:r>
    </w:p>
    <w:p w:rsidR="00F24B1C" w:rsidRPr="003174E4" w:rsidRDefault="00F24B1C" w:rsidP="00A65358">
      <w:pPr>
        <w:jc w:val="both"/>
        <w:outlineLvl w:val="0"/>
        <w:rPr>
          <w:b/>
        </w:rPr>
      </w:pPr>
      <w:bookmarkStart w:id="278" w:name="sub_21321"/>
      <w:bookmarkEnd w:id="277"/>
      <w:r w:rsidRPr="003174E4">
        <w:rPr>
          <w:b/>
        </w:rPr>
        <w:t xml:space="preserve">     1. Приобщение к искусству.</w:t>
      </w:r>
    </w:p>
    <w:bookmarkEnd w:id="278"/>
    <w:p w:rsidR="00F24B1C" w:rsidRPr="007E4CC3" w:rsidRDefault="00F24B1C" w:rsidP="009A5FF7">
      <w:pPr>
        <w:jc w:val="both"/>
      </w:pPr>
      <w:r w:rsidRPr="007E4CC3">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F24B1C" w:rsidRPr="003174E4" w:rsidRDefault="00F24B1C" w:rsidP="00A65358">
      <w:pPr>
        <w:jc w:val="both"/>
        <w:outlineLvl w:val="0"/>
        <w:rPr>
          <w:b/>
        </w:rPr>
      </w:pPr>
      <w:bookmarkStart w:id="279" w:name="sub_21322"/>
      <w:r>
        <w:t xml:space="preserve">    </w:t>
      </w:r>
      <w:r w:rsidRPr="003174E4">
        <w:rPr>
          <w:b/>
        </w:rPr>
        <w:t>2. Изобразительная деятельность.</w:t>
      </w:r>
    </w:p>
    <w:p w:rsidR="00F24B1C" w:rsidRPr="003174E4" w:rsidRDefault="00F24B1C" w:rsidP="00A65358">
      <w:pPr>
        <w:jc w:val="both"/>
        <w:outlineLvl w:val="0"/>
      </w:pPr>
      <w:bookmarkStart w:id="280" w:name="sub_213221"/>
      <w:bookmarkEnd w:id="279"/>
      <w:r w:rsidRPr="003174E4">
        <w:t>1) Рисование:</w:t>
      </w:r>
    </w:p>
    <w:bookmarkEnd w:id="280"/>
    <w:p w:rsidR="00F24B1C" w:rsidRPr="007E4CC3" w:rsidRDefault="00F24B1C" w:rsidP="009A5FF7">
      <w:pPr>
        <w:jc w:val="both"/>
      </w:pPr>
      <w:r w:rsidRPr="007E4CC3">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F24B1C" w:rsidRPr="007E4CC3" w:rsidRDefault="00F24B1C" w:rsidP="009A5FF7">
      <w:pPr>
        <w:jc w:val="both"/>
      </w:pPr>
      <w:r w:rsidRPr="007E4CC3">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F24B1C" w:rsidRPr="007E4CC3" w:rsidRDefault="00F24B1C" w:rsidP="009A5FF7">
      <w:pPr>
        <w:jc w:val="both"/>
      </w:pPr>
      <w:r w:rsidRPr="007E4CC3">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F24B1C" w:rsidRPr="007E4CC3" w:rsidRDefault="00F24B1C" w:rsidP="009A5FF7">
      <w:pPr>
        <w:jc w:val="both"/>
      </w:pPr>
      <w:r w:rsidRPr="007E4CC3">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F24B1C" w:rsidRPr="007E4CC3" w:rsidRDefault="00F24B1C" w:rsidP="009A5FF7">
      <w:pPr>
        <w:jc w:val="both"/>
      </w:pPr>
      <w:r w:rsidRPr="007E4CC3">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F24B1C" w:rsidRPr="003174E4" w:rsidRDefault="00F24B1C" w:rsidP="00A65358">
      <w:pPr>
        <w:jc w:val="both"/>
        <w:outlineLvl w:val="0"/>
      </w:pPr>
      <w:bookmarkStart w:id="281" w:name="sub_213222"/>
      <w:r w:rsidRPr="003174E4">
        <w:t>2) Лепка:</w:t>
      </w:r>
    </w:p>
    <w:bookmarkEnd w:id="281"/>
    <w:p w:rsidR="00F24B1C" w:rsidRPr="007E4CC3" w:rsidRDefault="00F24B1C" w:rsidP="009A5FF7">
      <w:pPr>
        <w:jc w:val="both"/>
      </w:pPr>
      <w:r w:rsidRPr="007E4CC3">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F24B1C" w:rsidRPr="003174E4" w:rsidRDefault="00F24B1C" w:rsidP="00A65358">
      <w:pPr>
        <w:jc w:val="both"/>
        <w:outlineLvl w:val="0"/>
        <w:rPr>
          <w:b/>
        </w:rPr>
      </w:pPr>
      <w:bookmarkStart w:id="282" w:name="sub_21323"/>
      <w:r>
        <w:t xml:space="preserve">    </w:t>
      </w:r>
      <w:r w:rsidRPr="003174E4">
        <w:rPr>
          <w:b/>
        </w:rPr>
        <w:t>3. Конструктивная деятельность.</w:t>
      </w:r>
    </w:p>
    <w:bookmarkEnd w:id="282"/>
    <w:p w:rsidR="00F24B1C" w:rsidRPr="007E4CC3" w:rsidRDefault="00F24B1C" w:rsidP="009A5FF7">
      <w:pPr>
        <w:jc w:val="both"/>
      </w:pPr>
      <w:r w:rsidRPr="007E4CC3">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F24B1C" w:rsidRPr="007E4CC3" w:rsidRDefault="00F24B1C" w:rsidP="00A65358">
      <w:pPr>
        <w:jc w:val="both"/>
        <w:outlineLvl w:val="0"/>
      </w:pPr>
      <w:bookmarkStart w:id="283" w:name="sub_21324"/>
      <w:r w:rsidRPr="003174E4">
        <w:rPr>
          <w:b/>
        </w:rPr>
        <w:t xml:space="preserve">    4. Музыкальная деятельность</w:t>
      </w:r>
      <w:r w:rsidRPr="007E4CC3">
        <w:t>.</w:t>
      </w:r>
    </w:p>
    <w:p w:rsidR="00F24B1C" w:rsidRPr="007E4CC3" w:rsidRDefault="00F24B1C" w:rsidP="009A5FF7">
      <w:pPr>
        <w:jc w:val="both"/>
      </w:pPr>
      <w:bookmarkStart w:id="284" w:name="sub_213241"/>
      <w:bookmarkEnd w:id="283"/>
      <w:r w:rsidRPr="007E4CC3">
        <w:t>1) 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F24B1C" w:rsidRPr="007E4CC3" w:rsidRDefault="00F24B1C" w:rsidP="009A5FF7">
      <w:pPr>
        <w:jc w:val="both"/>
      </w:pPr>
      <w:bookmarkStart w:id="285" w:name="sub_213242"/>
      <w:bookmarkEnd w:id="284"/>
      <w:r w:rsidRPr="007E4CC3">
        <w:t>2) 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F24B1C" w:rsidRPr="007E4CC3" w:rsidRDefault="00F24B1C" w:rsidP="009A5FF7">
      <w:pPr>
        <w:jc w:val="both"/>
      </w:pPr>
      <w:bookmarkStart w:id="286" w:name="sub_213243"/>
      <w:bookmarkEnd w:id="285"/>
      <w:r w:rsidRPr="007E4CC3">
        <w:t>3) 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F24B1C" w:rsidRPr="003174E4" w:rsidRDefault="00F24B1C" w:rsidP="00A65358">
      <w:pPr>
        <w:jc w:val="both"/>
        <w:outlineLvl w:val="0"/>
        <w:rPr>
          <w:b/>
        </w:rPr>
      </w:pPr>
      <w:bookmarkStart w:id="287" w:name="sub_21325"/>
      <w:bookmarkEnd w:id="286"/>
      <w:r w:rsidRPr="003174E4">
        <w:rPr>
          <w:b/>
        </w:rPr>
        <w:t xml:space="preserve">      5. Театрализованная деятельность.</w:t>
      </w:r>
    </w:p>
    <w:bookmarkEnd w:id="287"/>
    <w:p w:rsidR="00F24B1C" w:rsidRPr="007E4CC3" w:rsidRDefault="00F24B1C" w:rsidP="009A5FF7">
      <w:pPr>
        <w:jc w:val="both"/>
      </w:pPr>
      <w:r w:rsidRPr="007E4CC3">
        <w:t>Педагог пробуждает интерес детей к театрализованной игре, создает условия для её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F24B1C" w:rsidRPr="003174E4" w:rsidRDefault="00F24B1C" w:rsidP="00A65358">
      <w:pPr>
        <w:jc w:val="both"/>
        <w:outlineLvl w:val="0"/>
        <w:rPr>
          <w:b/>
        </w:rPr>
      </w:pPr>
      <w:bookmarkStart w:id="288" w:name="sub_21326"/>
      <w:r>
        <w:t xml:space="preserve">      </w:t>
      </w:r>
      <w:r w:rsidRPr="003174E4">
        <w:rPr>
          <w:b/>
        </w:rPr>
        <w:t>6. Культурно-досуговая деятельность.</w:t>
      </w:r>
    </w:p>
    <w:bookmarkEnd w:id="288"/>
    <w:p w:rsidR="00F24B1C" w:rsidRDefault="00F24B1C" w:rsidP="009A5FF7">
      <w:pPr>
        <w:jc w:val="both"/>
      </w:pPr>
      <w:r w:rsidRPr="007E4CC3">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F24B1C" w:rsidRPr="007E4CC3" w:rsidRDefault="00F24B1C" w:rsidP="009A5FF7">
      <w:pPr>
        <w:jc w:val="both"/>
      </w:pPr>
    </w:p>
    <w:p w:rsidR="00F24B1C" w:rsidRPr="003174E4" w:rsidRDefault="00F24B1C" w:rsidP="009A5FF7">
      <w:pPr>
        <w:jc w:val="both"/>
        <w:rPr>
          <w:b/>
          <w:u w:val="single"/>
        </w:rPr>
      </w:pPr>
      <w:bookmarkStart w:id="289" w:name="sub_214"/>
      <w:r w:rsidRPr="003174E4">
        <w:rPr>
          <w:b/>
          <w:u w:val="single"/>
        </w:rPr>
        <w:t>2.1.5.2. От 3 лет до 4 лет.</w:t>
      </w:r>
    </w:p>
    <w:p w:rsidR="00F24B1C" w:rsidRPr="007E4CC3" w:rsidRDefault="00F24B1C" w:rsidP="009A5FF7">
      <w:pPr>
        <w:jc w:val="both"/>
      </w:pPr>
      <w:bookmarkStart w:id="290" w:name="sub_2141"/>
      <w:bookmarkEnd w:id="289"/>
      <w:r>
        <w:t xml:space="preserve">      </w:t>
      </w:r>
      <w:r w:rsidRPr="007E4CC3">
        <w:t>В области художественно-эстетического развития основными задачами образовательной деятельности являются:</w:t>
      </w:r>
    </w:p>
    <w:p w:rsidR="00F24B1C" w:rsidRPr="007E4CC3" w:rsidRDefault="00F24B1C" w:rsidP="00A65358">
      <w:pPr>
        <w:jc w:val="both"/>
        <w:outlineLvl w:val="0"/>
      </w:pPr>
      <w:bookmarkStart w:id="291" w:name="sub_21411"/>
      <w:bookmarkEnd w:id="290"/>
      <w:r w:rsidRPr="007E4CC3">
        <w:t xml:space="preserve">1) </w:t>
      </w:r>
      <w:r w:rsidRPr="003174E4">
        <w:t>приобщение к искусству:</w:t>
      </w:r>
    </w:p>
    <w:bookmarkEnd w:id="291"/>
    <w:p w:rsidR="00F24B1C" w:rsidRPr="007E4CC3" w:rsidRDefault="00F24B1C" w:rsidP="009A5FF7">
      <w:pPr>
        <w:jc w:val="both"/>
      </w:pPr>
      <w:r w:rsidRPr="007E4CC3">
        <w:t>продолжать развивать художественное восприятие, подводить детей к восприятию произведений искусства (разглядывать и чувствовать);</w:t>
      </w:r>
    </w:p>
    <w:p w:rsidR="00F24B1C" w:rsidRPr="007E4CC3" w:rsidRDefault="00F24B1C" w:rsidP="009A5FF7">
      <w:pPr>
        <w:jc w:val="both"/>
      </w:pPr>
      <w:r w:rsidRPr="007E4CC3">
        <w:t>воспитывать интерес к искусству;</w:t>
      </w:r>
    </w:p>
    <w:p w:rsidR="00F24B1C" w:rsidRPr="007E4CC3" w:rsidRDefault="00F24B1C" w:rsidP="009A5FF7">
      <w:pPr>
        <w:jc w:val="both"/>
      </w:pPr>
      <w:r w:rsidRPr="007E4CC3">
        <w:t>формировать понимание красоты произведений искусства, потребность общения с искусством;</w:t>
      </w:r>
    </w:p>
    <w:p w:rsidR="00F24B1C" w:rsidRPr="007E4CC3" w:rsidRDefault="00F24B1C" w:rsidP="009A5FF7">
      <w:pPr>
        <w:jc w:val="both"/>
      </w:pPr>
      <w:r w:rsidRPr="007E4CC3">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F24B1C" w:rsidRPr="007E4CC3" w:rsidRDefault="00F24B1C" w:rsidP="009A5FF7">
      <w:pPr>
        <w:jc w:val="both"/>
      </w:pPr>
      <w:r w:rsidRPr="007E4CC3">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F24B1C" w:rsidRPr="007E4CC3" w:rsidRDefault="00F24B1C" w:rsidP="009A5FF7">
      <w:pPr>
        <w:jc w:val="both"/>
      </w:pPr>
      <w:r w:rsidRPr="007E4CC3">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F24B1C" w:rsidRPr="007E4CC3" w:rsidRDefault="00F24B1C" w:rsidP="009A5FF7">
      <w:pPr>
        <w:jc w:val="both"/>
      </w:pPr>
      <w:r w:rsidRPr="007E4CC3">
        <w:t>готовить детей к посещению кукольного театра, выставки детских работ и так далее;</w:t>
      </w:r>
    </w:p>
    <w:p w:rsidR="00F24B1C" w:rsidRPr="007E4CC3" w:rsidRDefault="00F24B1C" w:rsidP="009A5FF7">
      <w:pPr>
        <w:jc w:val="both"/>
      </w:pPr>
      <w:r w:rsidRPr="007E4CC3">
        <w:t>приобщать детей к участию в концертах, праздниках в семье и ДОО: исполнение танца, песни, чтение стихов;</w:t>
      </w:r>
    </w:p>
    <w:p w:rsidR="00F24B1C" w:rsidRPr="007E4CC3" w:rsidRDefault="00F24B1C" w:rsidP="00A65358">
      <w:pPr>
        <w:jc w:val="both"/>
        <w:outlineLvl w:val="0"/>
      </w:pPr>
      <w:bookmarkStart w:id="292" w:name="sub_21412"/>
      <w:r w:rsidRPr="007E4CC3">
        <w:t>2) изобразительная деятельность:</w:t>
      </w:r>
    </w:p>
    <w:bookmarkEnd w:id="292"/>
    <w:p w:rsidR="00F24B1C" w:rsidRPr="007E4CC3" w:rsidRDefault="00F24B1C" w:rsidP="009A5FF7">
      <w:pPr>
        <w:jc w:val="both"/>
      </w:pPr>
      <w:r w:rsidRPr="007E4CC3">
        <w:t>формировать у детей интерес к занятиям изобразительной деятельностью;</w:t>
      </w:r>
    </w:p>
    <w:p w:rsidR="00F24B1C" w:rsidRPr="007E4CC3" w:rsidRDefault="00F24B1C" w:rsidP="009A5FF7">
      <w:pPr>
        <w:jc w:val="both"/>
      </w:pPr>
      <w:r w:rsidRPr="007E4CC3">
        <w:t>формировать у детей знания в области изобразительной деятельности;</w:t>
      </w:r>
    </w:p>
    <w:p w:rsidR="00F24B1C" w:rsidRPr="007E4CC3" w:rsidRDefault="00F24B1C" w:rsidP="009A5FF7">
      <w:pPr>
        <w:jc w:val="both"/>
      </w:pPr>
      <w:r w:rsidRPr="007E4CC3">
        <w:t>развивать у детей эстетическое восприятие;</w:t>
      </w:r>
    </w:p>
    <w:p w:rsidR="00F24B1C" w:rsidRPr="007E4CC3" w:rsidRDefault="00F24B1C" w:rsidP="009A5FF7">
      <w:pPr>
        <w:jc w:val="both"/>
      </w:pPr>
      <w:r w:rsidRPr="007E4CC3">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F24B1C" w:rsidRPr="007E4CC3" w:rsidRDefault="00F24B1C" w:rsidP="009A5FF7">
      <w:pPr>
        <w:jc w:val="both"/>
      </w:pPr>
      <w:r w:rsidRPr="007E4CC3">
        <w:t>формировать умение у детей в рисовании, лепке, аппликации изображать простые предметы и явления, передавая их образную выразительность;</w:t>
      </w:r>
    </w:p>
    <w:p w:rsidR="00F24B1C" w:rsidRPr="007E4CC3" w:rsidRDefault="00F24B1C" w:rsidP="009A5FF7">
      <w:pPr>
        <w:jc w:val="both"/>
      </w:pPr>
      <w:r w:rsidRPr="007E4CC3">
        <w:t>находить связь между предметами и явлениями окружающего мира и их изображениями (в рисунке, лепке, аппликации);</w:t>
      </w:r>
    </w:p>
    <w:p w:rsidR="00F24B1C" w:rsidRPr="007E4CC3" w:rsidRDefault="00F24B1C" w:rsidP="009A5FF7">
      <w:pPr>
        <w:jc w:val="both"/>
      </w:pPr>
      <w:r w:rsidRPr="007E4CC3">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F24B1C" w:rsidRPr="007E4CC3" w:rsidRDefault="00F24B1C" w:rsidP="009A5FF7">
      <w:pPr>
        <w:jc w:val="both"/>
      </w:pPr>
      <w:r w:rsidRPr="007E4CC3">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F24B1C" w:rsidRPr="007E4CC3" w:rsidRDefault="00F24B1C" w:rsidP="009A5FF7">
      <w:pPr>
        <w:jc w:val="both"/>
      </w:pPr>
      <w:r w:rsidRPr="007E4CC3">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F24B1C" w:rsidRPr="007E4CC3" w:rsidRDefault="00F24B1C" w:rsidP="009A5FF7">
      <w:pPr>
        <w:jc w:val="both"/>
      </w:pPr>
      <w:r w:rsidRPr="007E4CC3">
        <w:t>формировать умение у детей создавать как индивидуальные, так и коллективные композиции в рисунках, лепке, аппликации;</w:t>
      </w:r>
    </w:p>
    <w:p w:rsidR="00F24B1C" w:rsidRPr="007E4CC3" w:rsidRDefault="00F24B1C" w:rsidP="009A5FF7">
      <w:pPr>
        <w:jc w:val="both"/>
      </w:pPr>
      <w:r w:rsidRPr="007E4CC3">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F24B1C" w:rsidRPr="007E4CC3" w:rsidRDefault="00F24B1C" w:rsidP="009A5FF7">
      <w:pPr>
        <w:jc w:val="both"/>
      </w:pPr>
      <w:r w:rsidRPr="007E4CC3">
        <w:t>переводить детей от рисования-подражания к самостоятельному творчеству;</w:t>
      </w:r>
    </w:p>
    <w:p w:rsidR="00F24B1C" w:rsidRPr="007E4CC3" w:rsidRDefault="00F24B1C" w:rsidP="00A65358">
      <w:pPr>
        <w:jc w:val="both"/>
        <w:outlineLvl w:val="0"/>
      </w:pPr>
      <w:bookmarkStart w:id="293" w:name="sub_21413"/>
      <w:r w:rsidRPr="007E4CC3">
        <w:t>3) конструктивная деятельность:</w:t>
      </w:r>
    </w:p>
    <w:bookmarkEnd w:id="293"/>
    <w:p w:rsidR="00F24B1C" w:rsidRPr="007E4CC3" w:rsidRDefault="00F24B1C" w:rsidP="009A5FF7">
      <w:pPr>
        <w:jc w:val="both"/>
      </w:pPr>
      <w:r w:rsidRPr="007E4CC3">
        <w:t>совершенствовать у детей конструктивные умения;</w:t>
      </w:r>
    </w:p>
    <w:p w:rsidR="00F24B1C" w:rsidRPr="007E4CC3" w:rsidRDefault="00F24B1C" w:rsidP="009A5FF7">
      <w:pPr>
        <w:jc w:val="both"/>
      </w:pPr>
      <w:r w:rsidRPr="007E4CC3">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F24B1C" w:rsidRPr="007E4CC3" w:rsidRDefault="00F24B1C" w:rsidP="009A5FF7">
      <w:pPr>
        <w:jc w:val="both"/>
      </w:pPr>
      <w:r w:rsidRPr="007E4CC3">
        <w:t>формировать умение у детей использовать в постройках детали разного цвета;</w:t>
      </w:r>
    </w:p>
    <w:p w:rsidR="00F24B1C" w:rsidRPr="007E4CC3" w:rsidRDefault="00F24B1C" w:rsidP="00A65358">
      <w:pPr>
        <w:jc w:val="both"/>
        <w:outlineLvl w:val="0"/>
      </w:pPr>
      <w:bookmarkStart w:id="294" w:name="sub_21414"/>
      <w:r w:rsidRPr="007E4CC3">
        <w:t>4) музыкальная деятельность:</w:t>
      </w:r>
    </w:p>
    <w:bookmarkEnd w:id="294"/>
    <w:p w:rsidR="00F24B1C" w:rsidRPr="007E4CC3" w:rsidRDefault="00F24B1C" w:rsidP="009A5FF7">
      <w:pPr>
        <w:jc w:val="both"/>
      </w:pPr>
      <w:r w:rsidRPr="007E4CC3">
        <w:t>развивать у детей эмоциональную отзывчивость на музыку;</w:t>
      </w:r>
    </w:p>
    <w:p w:rsidR="00F24B1C" w:rsidRPr="007E4CC3" w:rsidRDefault="00F24B1C" w:rsidP="009A5FF7">
      <w:pPr>
        <w:jc w:val="both"/>
      </w:pPr>
      <w:r w:rsidRPr="007E4CC3">
        <w:t>знакомить детей с тремя жанрами музыкальных произведений: песней, танцем, маршем;</w:t>
      </w:r>
    </w:p>
    <w:p w:rsidR="00F24B1C" w:rsidRPr="007E4CC3" w:rsidRDefault="00F24B1C" w:rsidP="009A5FF7">
      <w:pPr>
        <w:jc w:val="both"/>
      </w:pPr>
      <w:r w:rsidRPr="007E4CC3">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F24B1C" w:rsidRPr="007E4CC3" w:rsidRDefault="00F24B1C" w:rsidP="009A5FF7">
      <w:pPr>
        <w:jc w:val="both"/>
      </w:pPr>
      <w:r w:rsidRPr="007E4CC3">
        <w:t>учить детей петь простые народные песни, попевки, прибаутки, передавая их настроение и характер;</w:t>
      </w:r>
    </w:p>
    <w:p w:rsidR="00F24B1C" w:rsidRPr="007E4CC3" w:rsidRDefault="00F24B1C" w:rsidP="009A5FF7">
      <w:pPr>
        <w:jc w:val="both"/>
      </w:pPr>
      <w:r w:rsidRPr="007E4CC3">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F24B1C" w:rsidRPr="007E4CC3" w:rsidRDefault="00F24B1C" w:rsidP="00A65358">
      <w:pPr>
        <w:jc w:val="both"/>
        <w:outlineLvl w:val="0"/>
      </w:pPr>
      <w:bookmarkStart w:id="295" w:name="sub_21415"/>
      <w:r w:rsidRPr="007E4CC3">
        <w:t>5) театрализованная деятельность:</w:t>
      </w:r>
    </w:p>
    <w:bookmarkEnd w:id="295"/>
    <w:p w:rsidR="00F24B1C" w:rsidRPr="007E4CC3" w:rsidRDefault="00F24B1C" w:rsidP="009A5FF7">
      <w:pPr>
        <w:jc w:val="both"/>
      </w:pPr>
      <w:r w:rsidRPr="007E4CC3">
        <w:t>воспитывать у детей устойчивый интерес детей к театрализованной игре, создавать условия для её проведения;</w:t>
      </w:r>
    </w:p>
    <w:p w:rsidR="00F24B1C" w:rsidRPr="007E4CC3" w:rsidRDefault="00F24B1C" w:rsidP="009A5FF7">
      <w:pPr>
        <w:jc w:val="both"/>
      </w:pPr>
      <w:r w:rsidRPr="007E4CC3">
        <w:t>формировать положительные, доброжелательные, коллективные взаимоотношения;</w:t>
      </w:r>
    </w:p>
    <w:p w:rsidR="00F24B1C" w:rsidRPr="007E4CC3" w:rsidRDefault="00F24B1C" w:rsidP="009A5FF7">
      <w:pPr>
        <w:jc w:val="both"/>
      </w:pPr>
      <w:r w:rsidRPr="007E4CC3">
        <w:t>формировать умение следить за развитием действия в играх-драматизациях и кукольных спектаклях, созданных силами взрослых и старших детей;</w:t>
      </w:r>
    </w:p>
    <w:p w:rsidR="00F24B1C" w:rsidRPr="007E4CC3" w:rsidRDefault="00F24B1C" w:rsidP="009A5FF7">
      <w:pPr>
        <w:jc w:val="both"/>
      </w:pPr>
      <w:r w:rsidRPr="007E4CC3">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F24B1C" w:rsidRPr="007E4CC3" w:rsidRDefault="00F24B1C" w:rsidP="009A5FF7">
      <w:pPr>
        <w:jc w:val="both"/>
      </w:pPr>
      <w:r w:rsidRPr="007E4CC3">
        <w:t>познакомить детей с различными видами театра (кукольным, настольным, пальчиковым, театром теней, театром на фланелеграфе);</w:t>
      </w:r>
    </w:p>
    <w:p w:rsidR="00F24B1C" w:rsidRPr="007E4CC3" w:rsidRDefault="00F24B1C" w:rsidP="009A5FF7">
      <w:pPr>
        <w:jc w:val="both"/>
      </w:pPr>
      <w:r w:rsidRPr="007E4CC3">
        <w:t>знакомить детей с приемами вождения настольных кукол;</w:t>
      </w:r>
    </w:p>
    <w:p w:rsidR="00F24B1C" w:rsidRPr="007E4CC3" w:rsidRDefault="00F24B1C" w:rsidP="009A5FF7">
      <w:pPr>
        <w:jc w:val="both"/>
      </w:pPr>
      <w:r w:rsidRPr="007E4CC3">
        <w:t>формировать у детей умение сопровождать движения простой песенкой;</w:t>
      </w:r>
    </w:p>
    <w:p w:rsidR="00F24B1C" w:rsidRPr="007E4CC3" w:rsidRDefault="00F24B1C" w:rsidP="009A5FF7">
      <w:pPr>
        <w:jc w:val="both"/>
      </w:pPr>
      <w:r w:rsidRPr="007E4CC3">
        <w:t>вызывать желание действовать с элементами костюмов (шапочки, воротнички и так далее) и атрибутами как внешними символами роли;</w:t>
      </w:r>
    </w:p>
    <w:p w:rsidR="00F24B1C" w:rsidRPr="007E4CC3" w:rsidRDefault="00F24B1C" w:rsidP="009A5FF7">
      <w:pPr>
        <w:jc w:val="both"/>
      </w:pPr>
      <w:r w:rsidRPr="007E4CC3">
        <w:t>формировать у детей интонационную выразительность речи в процессе театрально-игровой деятельности;</w:t>
      </w:r>
    </w:p>
    <w:p w:rsidR="00F24B1C" w:rsidRPr="007E4CC3" w:rsidRDefault="00F24B1C" w:rsidP="009A5FF7">
      <w:pPr>
        <w:jc w:val="both"/>
      </w:pPr>
      <w:r w:rsidRPr="007E4CC3">
        <w:t>развивать у детей диалогическую речь в процессе театрально-игровой деятельности;</w:t>
      </w:r>
    </w:p>
    <w:p w:rsidR="00F24B1C" w:rsidRPr="007E4CC3" w:rsidRDefault="00F24B1C" w:rsidP="009A5FF7">
      <w:pPr>
        <w:jc w:val="both"/>
      </w:pPr>
      <w:r w:rsidRPr="007E4CC3">
        <w:t>формировать у детей умение следить за развитием действия в драматизациях и кукольных спектаклях;</w:t>
      </w:r>
    </w:p>
    <w:p w:rsidR="00F24B1C" w:rsidRPr="007E4CC3" w:rsidRDefault="00F24B1C" w:rsidP="009A5FF7">
      <w:pPr>
        <w:jc w:val="both"/>
      </w:pPr>
      <w:r w:rsidRPr="007E4CC3">
        <w:t>формировать у детей умение использовать импровизационные формы диалогов действующих лиц в хорошо знакомых сказках;</w:t>
      </w:r>
    </w:p>
    <w:p w:rsidR="00F24B1C" w:rsidRPr="007E4CC3" w:rsidRDefault="00F24B1C" w:rsidP="00A65358">
      <w:pPr>
        <w:jc w:val="both"/>
        <w:outlineLvl w:val="0"/>
      </w:pPr>
      <w:bookmarkStart w:id="296" w:name="sub_21416"/>
      <w:r w:rsidRPr="007E4CC3">
        <w:t>6) культурно-досуговая деятельность:</w:t>
      </w:r>
    </w:p>
    <w:bookmarkEnd w:id="296"/>
    <w:p w:rsidR="00F24B1C" w:rsidRPr="007E4CC3" w:rsidRDefault="00F24B1C" w:rsidP="009A5FF7">
      <w:pPr>
        <w:jc w:val="both"/>
      </w:pPr>
      <w:r w:rsidRPr="007E4CC3">
        <w:t>способствовать организации культурно-досуговой деятельности детей по интересам, обеспечивая эмоциональное благополучие и отдых;</w:t>
      </w:r>
    </w:p>
    <w:p w:rsidR="00F24B1C" w:rsidRPr="007E4CC3" w:rsidRDefault="00F24B1C" w:rsidP="009A5FF7">
      <w:pPr>
        <w:jc w:val="both"/>
      </w:pPr>
      <w:r w:rsidRPr="007E4CC3">
        <w:t>помогать детям организовывать свободное время с интересом;</w:t>
      </w:r>
    </w:p>
    <w:p w:rsidR="00F24B1C" w:rsidRPr="007E4CC3" w:rsidRDefault="00F24B1C" w:rsidP="009A5FF7">
      <w:pPr>
        <w:jc w:val="both"/>
      </w:pPr>
      <w:r w:rsidRPr="007E4CC3">
        <w:t>создавать условия для активного и пассивного отдыха;</w:t>
      </w:r>
    </w:p>
    <w:p w:rsidR="00F24B1C" w:rsidRPr="007E4CC3" w:rsidRDefault="00F24B1C" w:rsidP="009A5FF7">
      <w:pPr>
        <w:jc w:val="both"/>
      </w:pPr>
      <w:r w:rsidRPr="007E4CC3">
        <w:t>создавать атмосферу эмоционального благополучия в культурно-досуговой деятельности;</w:t>
      </w:r>
    </w:p>
    <w:p w:rsidR="00F24B1C" w:rsidRPr="007E4CC3" w:rsidRDefault="00F24B1C" w:rsidP="009A5FF7">
      <w:pPr>
        <w:jc w:val="both"/>
      </w:pPr>
      <w:r w:rsidRPr="007E4CC3">
        <w:t>развивать интерес к просмотру кукольных спектаклей, прослушиванию музыкальных и литературных произведений;</w:t>
      </w:r>
    </w:p>
    <w:p w:rsidR="00F24B1C" w:rsidRPr="007E4CC3" w:rsidRDefault="00F24B1C" w:rsidP="009A5FF7">
      <w:pPr>
        <w:jc w:val="both"/>
      </w:pPr>
      <w:r w:rsidRPr="007E4CC3">
        <w:t>формировать желание участвовать в праздниках и развлечениях;</w:t>
      </w:r>
    </w:p>
    <w:p w:rsidR="00F24B1C" w:rsidRDefault="00F24B1C" w:rsidP="009A5FF7">
      <w:pPr>
        <w:jc w:val="both"/>
      </w:pPr>
      <w:r w:rsidRPr="007E4CC3">
        <w:t>формировать основы праздничной культуры и навыки общения в ходе праздника и развлечения.</w:t>
      </w:r>
    </w:p>
    <w:p w:rsidR="00F24B1C" w:rsidRPr="007E4CC3" w:rsidRDefault="00F24B1C" w:rsidP="009A5FF7">
      <w:pPr>
        <w:jc w:val="both"/>
      </w:pPr>
    </w:p>
    <w:p w:rsidR="00F24B1C" w:rsidRPr="00A737AB" w:rsidRDefault="00F24B1C" w:rsidP="00A65358">
      <w:pPr>
        <w:jc w:val="both"/>
        <w:outlineLvl w:val="0"/>
        <w:rPr>
          <w:b/>
          <w:u w:val="single"/>
        </w:rPr>
      </w:pPr>
      <w:bookmarkStart w:id="297" w:name="sub_2142"/>
      <w:r>
        <w:t xml:space="preserve">        </w:t>
      </w:r>
      <w:r w:rsidRPr="007E4CC3">
        <w:t xml:space="preserve"> </w:t>
      </w:r>
      <w:r w:rsidRPr="00A737AB">
        <w:rPr>
          <w:b/>
          <w:u w:val="single"/>
        </w:rPr>
        <w:t>Содержание образовательной деятельности.</w:t>
      </w:r>
    </w:p>
    <w:p w:rsidR="00F24B1C" w:rsidRPr="003174E4" w:rsidRDefault="00F24B1C" w:rsidP="00A65358">
      <w:pPr>
        <w:jc w:val="both"/>
        <w:outlineLvl w:val="0"/>
        <w:rPr>
          <w:b/>
        </w:rPr>
      </w:pPr>
      <w:bookmarkStart w:id="298" w:name="sub_21421"/>
      <w:bookmarkEnd w:id="297"/>
      <w:r w:rsidRPr="003174E4">
        <w:rPr>
          <w:b/>
        </w:rPr>
        <w:t>1. Приобщение к искусству.</w:t>
      </w:r>
    </w:p>
    <w:p w:rsidR="00F24B1C" w:rsidRPr="007E4CC3" w:rsidRDefault="00F24B1C" w:rsidP="009A5FF7">
      <w:pPr>
        <w:jc w:val="both"/>
      </w:pPr>
      <w:bookmarkStart w:id="299" w:name="sub_214211"/>
      <w:bookmarkEnd w:id="298"/>
      <w:r w:rsidRPr="007E4CC3">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F24B1C" w:rsidRPr="007E4CC3" w:rsidRDefault="00F24B1C" w:rsidP="009A5FF7">
      <w:pPr>
        <w:jc w:val="both"/>
      </w:pPr>
      <w:bookmarkStart w:id="300" w:name="sub_214212"/>
      <w:bookmarkEnd w:id="299"/>
      <w:r w:rsidRPr="007E4CC3">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F24B1C" w:rsidRPr="007E4CC3" w:rsidRDefault="00F24B1C" w:rsidP="009A5FF7">
      <w:pPr>
        <w:jc w:val="both"/>
      </w:pPr>
      <w:bookmarkStart w:id="301" w:name="sub_214513"/>
      <w:bookmarkEnd w:id="300"/>
      <w:r w:rsidRPr="007E4CC3">
        <w:t>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F24B1C" w:rsidRPr="007E4CC3" w:rsidRDefault="00F24B1C" w:rsidP="009A5FF7">
      <w:pPr>
        <w:jc w:val="both"/>
      </w:pPr>
      <w:bookmarkStart w:id="302" w:name="sub_214514"/>
      <w:bookmarkEnd w:id="301"/>
      <w:r w:rsidRPr="007E4CC3">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F24B1C" w:rsidRPr="007E4CC3" w:rsidRDefault="00F24B1C" w:rsidP="009A5FF7">
      <w:pPr>
        <w:jc w:val="both"/>
      </w:pPr>
      <w:bookmarkStart w:id="303" w:name="sub_214515"/>
      <w:bookmarkEnd w:id="302"/>
      <w:r w:rsidRPr="007E4CC3">
        <w:t>5) Педагог начинает приобщать детей к посещению кукольного театра, различных детских художественных выставок.</w:t>
      </w:r>
    </w:p>
    <w:p w:rsidR="00F24B1C" w:rsidRPr="003174E4" w:rsidRDefault="00F24B1C" w:rsidP="00A65358">
      <w:pPr>
        <w:jc w:val="both"/>
        <w:outlineLvl w:val="0"/>
        <w:rPr>
          <w:b/>
        </w:rPr>
      </w:pPr>
      <w:bookmarkStart w:id="304" w:name="sub_21422"/>
      <w:bookmarkEnd w:id="303"/>
      <w:r>
        <w:t xml:space="preserve">      </w:t>
      </w:r>
      <w:r w:rsidRPr="003174E4">
        <w:rPr>
          <w:b/>
        </w:rPr>
        <w:t>2. Изобразительная деятельность.</w:t>
      </w:r>
    </w:p>
    <w:bookmarkEnd w:id="304"/>
    <w:p w:rsidR="00F24B1C" w:rsidRPr="007E4CC3" w:rsidRDefault="00F24B1C" w:rsidP="009A5FF7">
      <w:pPr>
        <w:jc w:val="both"/>
      </w:pPr>
      <w:r w:rsidRPr="007E4CC3">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F24B1C" w:rsidRPr="007E4CC3" w:rsidRDefault="00F24B1C" w:rsidP="009A5FF7">
      <w:pPr>
        <w:jc w:val="both"/>
      </w:pPr>
      <w:bookmarkStart w:id="305" w:name="sub_214221"/>
      <w:r w:rsidRPr="007E4CC3">
        <w:t>1) Рисование:</w:t>
      </w:r>
    </w:p>
    <w:bookmarkEnd w:id="305"/>
    <w:p w:rsidR="00F24B1C" w:rsidRPr="007E4CC3" w:rsidRDefault="00F24B1C" w:rsidP="009A5FF7">
      <w:pPr>
        <w:jc w:val="both"/>
      </w:pPr>
      <w:r w:rsidRPr="007E4CC3">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F24B1C" w:rsidRPr="007E4CC3" w:rsidRDefault="00F24B1C" w:rsidP="009A5FF7">
      <w:pPr>
        <w:jc w:val="both"/>
      </w:pPr>
      <w:r w:rsidRPr="007E4CC3">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F24B1C" w:rsidRPr="007E4CC3" w:rsidRDefault="00F24B1C" w:rsidP="009A5FF7">
      <w:pPr>
        <w:jc w:val="both"/>
      </w:pPr>
      <w:r w:rsidRPr="007E4CC3">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F24B1C" w:rsidRPr="007E4CC3" w:rsidRDefault="00F24B1C" w:rsidP="009A5FF7">
      <w:pPr>
        <w:jc w:val="both"/>
      </w:pPr>
      <w:bookmarkStart w:id="306" w:name="sub_214222"/>
      <w:r w:rsidRPr="007E4CC3">
        <w:t>2) Лепка:</w:t>
      </w:r>
    </w:p>
    <w:bookmarkEnd w:id="306"/>
    <w:p w:rsidR="00F24B1C" w:rsidRPr="007E4CC3" w:rsidRDefault="00F24B1C" w:rsidP="009A5FF7">
      <w:pPr>
        <w:jc w:val="both"/>
      </w:pPr>
      <w:r w:rsidRPr="007E4CC3">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F24B1C" w:rsidRPr="007E4CC3" w:rsidRDefault="00F24B1C" w:rsidP="009A5FF7">
      <w:pPr>
        <w:jc w:val="both"/>
      </w:pPr>
      <w:bookmarkStart w:id="307" w:name="sub_214223"/>
      <w:r w:rsidRPr="007E4CC3">
        <w:t>3) Аппликация:</w:t>
      </w:r>
    </w:p>
    <w:bookmarkEnd w:id="307"/>
    <w:p w:rsidR="00F24B1C" w:rsidRPr="007E4CC3" w:rsidRDefault="00F24B1C" w:rsidP="009A5FF7">
      <w:pPr>
        <w:jc w:val="both"/>
      </w:pPr>
      <w:r w:rsidRPr="007E4CC3">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F24B1C" w:rsidRPr="007E4CC3" w:rsidRDefault="00F24B1C" w:rsidP="009A5FF7">
      <w:pPr>
        <w:jc w:val="both"/>
      </w:pPr>
      <w:bookmarkStart w:id="308" w:name="sub_214224"/>
      <w:r w:rsidRPr="007E4CC3">
        <w:t>4) Народное декоративно-прикладное искусство:</w:t>
      </w:r>
    </w:p>
    <w:bookmarkEnd w:id="308"/>
    <w:p w:rsidR="00F24B1C" w:rsidRPr="007E4CC3" w:rsidRDefault="00F24B1C" w:rsidP="009A5FF7">
      <w:pPr>
        <w:jc w:val="both"/>
      </w:pPr>
      <w:r w:rsidRPr="007E4CC3">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F24B1C" w:rsidRPr="003174E4" w:rsidRDefault="00F24B1C" w:rsidP="00A65358">
      <w:pPr>
        <w:jc w:val="both"/>
        <w:outlineLvl w:val="0"/>
        <w:rPr>
          <w:b/>
        </w:rPr>
      </w:pPr>
      <w:bookmarkStart w:id="309" w:name="sub_21423"/>
      <w:r w:rsidRPr="003174E4">
        <w:rPr>
          <w:b/>
        </w:rPr>
        <w:t xml:space="preserve">       3. Конструктивная деятельность.</w:t>
      </w:r>
    </w:p>
    <w:bookmarkEnd w:id="309"/>
    <w:p w:rsidR="00F24B1C" w:rsidRPr="007E4CC3" w:rsidRDefault="00F24B1C" w:rsidP="009A5FF7">
      <w:pPr>
        <w:jc w:val="both"/>
      </w:pPr>
      <w:r w:rsidRPr="007E4CC3">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F24B1C" w:rsidRPr="003174E4" w:rsidRDefault="00F24B1C" w:rsidP="00A65358">
      <w:pPr>
        <w:jc w:val="both"/>
        <w:outlineLvl w:val="0"/>
        <w:rPr>
          <w:b/>
        </w:rPr>
      </w:pPr>
      <w:bookmarkStart w:id="310" w:name="sub_21424"/>
      <w:r>
        <w:t xml:space="preserve">       </w:t>
      </w:r>
      <w:r w:rsidRPr="003174E4">
        <w:rPr>
          <w:b/>
        </w:rPr>
        <w:t>4. Музыкальная деятельность.</w:t>
      </w:r>
    </w:p>
    <w:p w:rsidR="00F24B1C" w:rsidRPr="007E4CC3" w:rsidRDefault="00F24B1C" w:rsidP="009A5FF7">
      <w:pPr>
        <w:jc w:val="both"/>
      </w:pPr>
      <w:bookmarkStart w:id="311" w:name="sub_214241"/>
      <w:bookmarkEnd w:id="310"/>
      <w:r w:rsidRPr="007E4CC3">
        <w:t>1) 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F24B1C" w:rsidRPr="007E4CC3" w:rsidRDefault="00F24B1C" w:rsidP="00313030">
      <w:pPr>
        <w:jc w:val="both"/>
      </w:pPr>
      <w:bookmarkStart w:id="312" w:name="sub_214242"/>
      <w:bookmarkEnd w:id="311"/>
      <w:r w:rsidRPr="007E4CC3">
        <w:t>2) 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F24B1C" w:rsidRPr="007E4CC3" w:rsidRDefault="00F24B1C" w:rsidP="00313030">
      <w:pPr>
        <w:jc w:val="both"/>
      </w:pPr>
      <w:bookmarkStart w:id="313" w:name="sub_214243"/>
      <w:bookmarkEnd w:id="312"/>
      <w:r w:rsidRPr="007E4CC3">
        <w:t>3) 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F24B1C" w:rsidRPr="007E4CC3" w:rsidRDefault="00F24B1C" w:rsidP="00313030">
      <w:pPr>
        <w:jc w:val="both"/>
      </w:pPr>
      <w:bookmarkStart w:id="314" w:name="sub_214244"/>
      <w:bookmarkEnd w:id="313"/>
      <w:r w:rsidRPr="007E4CC3">
        <w:t>4) Музыкально-ритмические движения:</w:t>
      </w:r>
    </w:p>
    <w:bookmarkEnd w:id="314"/>
    <w:p w:rsidR="00F24B1C" w:rsidRPr="007E4CC3" w:rsidRDefault="00F24B1C" w:rsidP="00313030">
      <w:pPr>
        <w:jc w:val="both"/>
      </w:pPr>
      <w:r w:rsidRPr="007E4CC3">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F24B1C" w:rsidRPr="007E4CC3" w:rsidRDefault="00F24B1C" w:rsidP="00313030">
      <w:pPr>
        <w:jc w:val="both"/>
      </w:pPr>
      <w:r w:rsidRPr="007E4CC3">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F24B1C" w:rsidRPr="007E4CC3" w:rsidRDefault="00F24B1C" w:rsidP="00313030">
      <w:pPr>
        <w:jc w:val="both"/>
      </w:pPr>
      <w:r w:rsidRPr="007E4CC3">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F24B1C" w:rsidRPr="007E4CC3" w:rsidRDefault="00F24B1C" w:rsidP="00313030">
      <w:pPr>
        <w:jc w:val="both"/>
      </w:pPr>
      <w:bookmarkStart w:id="315" w:name="sub_214245"/>
      <w:r w:rsidRPr="007E4CC3">
        <w:t>5) Игра на детских музыкальных инструментах:</w:t>
      </w:r>
    </w:p>
    <w:bookmarkEnd w:id="315"/>
    <w:p w:rsidR="00F24B1C" w:rsidRPr="007E4CC3" w:rsidRDefault="00F24B1C" w:rsidP="00313030">
      <w:pPr>
        <w:jc w:val="both"/>
      </w:pPr>
      <w:r w:rsidRPr="007E4CC3">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F24B1C" w:rsidRPr="007E4CC3" w:rsidRDefault="00F24B1C" w:rsidP="00313030">
      <w:pPr>
        <w:jc w:val="both"/>
      </w:pPr>
      <w:r w:rsidRPr="007E4CC3">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F24B1C" w:rsidRPr="003174E4" w:rsidRDefault="00F24B1C" w:rsidP="00A65358">
      <w:pPr>
        <w:jc w:val="both"/>
        <w:outlineLvl w:val="0"/>
        <w:rPr>
          <w:b/>
        </w:rPr>
      </w:pPr>
      <w:bookmarkStart w:id="316" w:name="sub_21425"/>
      <w:r>
        <w:t xml:space="preserve">       </w:t>
      </w:r>
      <w:r w:rsidRPr="003174E4">
        <w:rPr>
          <w:b/>
        </w:rPr>
        <w:t>5. Театрализованная деятельность.</w:t>
      </w:r>
    </w:p>
    <w:bookmarkEnd w:id="316"/>
    <w:p w:rsidR="00F24B1C" w:rsidRPr="007E4CC3" w:rsidRDefault="00F24B1C" w:rsidP="00313030">
      <w:pPr>
        <w:jc w:val="both"/>
      </w:pPr>
      <w:r w:rsidRPr="007E4CC3">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F24B1C" w:rsidRPr="003174E4" w:rsidRDefault="00F24B1C" w:rsidP="00A65358">
      <w:pPr>
        <w:jc w:val="both"/>
        <w:outlineLvl w:val="0"/>
        <w:rPr>
          <w:b/>
        </w:rPr>
      </w:pPr>
      <w:bookmarkStart w:id="317" w:name="sub_21426"/>
      <w:r w:rsidRPr="003174E4">
        <w:rPr>
          <w:b/>
        </w:rPr>
        <w:t xml:space="preserve">      6. Культурно-досуговая деятельность.</w:t>
      </w:r>
    </w:p>
    <w:p w:rsidR="00F24B1C" w:rsidRPr="007E4CC3" w:rsidRDefault="00F24B1C" w:rsidP="00313030">
      <w:pPr>
        <w:jc w:val="both"/>
      </w:pPr>
      <w:bookmarkStart w:id="318" w:name="sub_214261"/>
      <w:bookmarkEnd w:id="317"/>
      <w:r w:rsidRPr="007E4CC3">
        <w:t>1) Педагог организует культурно-досуговую деятельность детей по интересам, обеспечивая эмоциональное благополучие и отдых.</w:t>
      </w:r>
    </w:p>
    <w:p w:rsidR="00F24B1C" w:rsidRDefault="00F24B1C" w:rsidP="00313030">
      <w:pPr>
        <w:jc w:val="both"/>
      </w:pPr>
      <w:bookmarkStart w:id="319" w:name="sub_214262"/>
      <w:bookmarkEnd w:id="318"/>
      <w:r w:rsidRPr="007E4CC3">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F24B1C" w:rsidRPr="007E4CC3" w:rsidRDefault="00F24B1C" w:rsidP="00313030">
      <w:pPr>
        <w:jc w:val="both"/>
      </w:pPr>
    </w:p>
    <w:p w:rsidR="00F24B1C" w:rsidRPr="003174E4" w:rsidRDefault="00F24B1C" w:rsidP="00A65358">
      <w:pPr>
        <w:jc w:val="both"/>
        <w:outlineLvl w:val="0"/>
        <w:rPr>
          <w:b/>
          <w:u w:val="single"/>
        </w:rPr>
      </w:pPr>
      <w:bookmarkStart w:id="320" w:name="sub_215"/>
      <w:bookmarkEnd w:id="319"/>
      <w:r w:rsidRPr="003174E4">
        <w:rPr>
          <w:b/>
          <w:u w:val="single"/>
        </w:rPr>
        <w:t>2.1.5.3. От 4 лет до 5 лет.</w:t>
      </w:r>
    </w:p>
    <w:p w:rsidR="00F24B1C" w:rsidRPr="007E4CC3" w:rsidRDefault="00F24B1C" w:rsidP="00313030">
      <w:pPr>
        <w:jc w:val="both"/>
      </w:pPr>
      <w:bookmarkStart w:id="321" w:name="sub_2151"/>
      <w:bookmarkEnd w:id="320"/>
      <w:r>
        <w:t xml:space="preserve">      </w:t>
      </w:r>
      <w:r w:rsidRPr="007E4CC3">
        <w:t>В области художественно-эстетического развития основными задачами образовательной деятельности являются:</w:t>
      </w:r>
    </w:p>
    <w:p w:rsidR="00F24B1C" w:rsidRPr="007E4CC3" w:rsidRDefault="00F24B1C" w:rsidP="00313030">
      <w:pPr>
        <w:jc w:val="both"/>
      </w:pPr>
      <w:bookmarkStart w:id="322" w:name="sub_21511"/>
      <w:bookmarkEnd w:id="321"/>
      <w:r w:rsidRPr="007E4CC3">
        <w:t>1) приобщение к искусству:</w:t>
      </w:r>
    </w:p>
    <w:bookmarkEnd w:id="322"/>
    <w:p w:rsidR="00F24B1C" w:rsidRPr="007E4CC3" w:rsidRDefault="00F24B1C" w:rsidP="00313030">
      <w:pPr>
        <w:jc w:val="both"/>
      </w:pPr>
      <w:r w:rsidRPr="007E4CC3">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F24B1C" w:rsidRPr="007E4CC3" w:rsidRDefault="00F24B1C" w:rsidP="00313030">
      <w:pPr>
        <w:jc w:val="both"/>
      </w:pPr>
      <w:r w:rsidRPr="007E4CC3">
        <w:t>формировать у детей умение сравнивать произведения различных видов искусства;</w:t>
      </w:r>
    </w:p>
    <w:p w:rsidR="00F24B1C" w:rsidRPr="007E4CC3" w:rsidRDefault="00F24B1C" w:rsidP="00313030">
      <w:pPr>
        <w:jc w:val="both"/>
      </w:pPr>
      <w:r w:rsidRPr="007E4CC3">
        <w:t>развивать отзывчивость и эстетическое сопереживание на красоту окружающей действительности;</w:t>
      </w:r>
    </w:p>
    <w:p w:rsidR="00F24B1C" w:rsidRPr="007E4CC3" w:rsidRDefault="00F24B1C" w:rsidP="00313030">
      <w:pPr>
        <w:jc w:val="both"/>
      </w:pPr>
      <w:r w:rsidRPr="007E4CC3">
        <w:t>развивать у детей интерес к искусству как виду творческой деятельности человека;</w:t>
      </w:r>
    </w:p>
    <w:p w:rsidR="00F24B1C" w:rsidRPr="007E4CC3" w:rsidRDefault="00F24B1C" w:rsidP="00313030">
      <w:pPr>
        <w:jc w:val="both"/>
      </w:pPr>
      <w:r w:rsidRPr="007E4CC3">
        <w:t>познакомить детей с видами и жанрами искусства, историей его возникновения, средствами выразительности разных видов искусства;</w:t>
      </w:r>
    </w:p>
    <w:p w:rsidR="00F24B1C" w:rsidRPr="007E4CC3" w:rsidRDefault="00F24B1C" w:rsidP="00313030">
      <w:pPr>
        <w:jc w:val="both"/>
      </w:pPr>
      <w:r w:rsidRPr="007E4CC3">
        <w:t>формировать понимание красоты произведений искусства, потребность общения с искусством;</w:t>
      </w:r>
    </w:p>
    <w:p w:rsidR="00F24B1C" w:rsidRPr="007E4CC3" w:rsidRDefault="00F24B1C" w:rsidP="00313030">
      <w:pPr>
        <w:jc w:val="both"/>
      </w:pPr>
      <w:r w:rsidRPr="007E4CC3">
        <w:t>формировать у детей интерес к детским выставкам, спектаклям; желание посещать театр, музей и тому подобное;</w:t>
      </w:r>
    </w:p>
    <w:p w:rsidR="00F24B1C" w:rsidRPr="007E4CC3" w:rsidRDefault="00F24B1C" w:rsidP="00313030">
      <w:pPr>
        <w:jc w:val="both"/>
      </w:pPr>
      <w:r w:rsidRPr="007E4CC3">
        <w:t>приобщать детей к лучшим образцам отечественного и мирового искусства.</w:t>
      </w:r>
    </w:p>
    <w:p w:rsidR="00F24B1C" w:rsidRPr="007E4CC3" w:rsidRDefault="00F24B1C" w:rsidP="00313030">
      <w:pPr>
        <w:jc w:val="both"/>
      </w:pPr>
      <w:r w:rsidRPr="007E4CC3">
        <w:t>воспитывать патриотизм и чувства гордости за свою страну, край в процессе ознакомления с различными видами искусства;</w:t>
      </w:r>
    </w:p>
    <w:p w:rsidR="00F24B1C" w:rsidRPr="007E4CC3" w:rsidRDefault="00F24B1C" w:rsidP="00313030">
      <w:pPr>
        <w:jc w:val="both"/>
      </w:pPr>
      <w:bookmarkStart w:id="323" w:name="sub_21512"/>
      <w:r w:rsidRPr="007E4CC3">
        <w:t>2) изобразительная деятельность:</w:t>
      </w:r>
    </w:p>
    <w:bookmarkEnd w:id="323"/>
    <w:p w:rsidR="00F24B1C" w:rsidRPr="007E4CC3" w:rsidRDefault="00F24B1C" w:rsidP="00313030">
      <w:pPr>
        <w:jc w:val="both"/>
      </w:pPr>
      <w:r w:rsidRPr="007E4CC3">
        <w:t>продолжать развивать интерес детей и положительный отклик к различным видам изобразительной деятельности;</w:t>
      </w:r>
    </w:p>
    <w:p w:rsidR="00F24B1C" w:rsidRPr="007E4CC3" w:rsidRDefault="00F24B1C" w:rsidP="00313030">
      <w:pPr>
        <w:jc w:val="both"/>
      </w:pPr>
      <w:r w:rsidRPr="007E4CC3">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F24B1C" w:rsidRPr="007E4CC3" w:rsidRDefault="00F24B1C" w:rsidP="00313030">
      <w:pPr>
        <w:jc w:val="both"/>
      </w:pPr>
      <w:r w:rsidRPr="007E4CC3">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F24B1C" w:rsidRPr="007E4CC3" w:rsidRDefault="00F24B1C" w:rsidP="00313030">
      <w:pPr>
        <w:jc w:val="both"/>
      </w:pPr>
      <w:r w:rsidRPr="007E4CC3">
        <w:t>продолжать формировать у детей умение рассматривать и обследовать предметы, в том числе с помощью рук;</w:t>
      </w:r>
    </w:p>
    <w:p w:rsidR="00F24B1C" w:rsidRPr="007E4CC3" w:rsidRDefault="00F24B1C" w:rsidP="00313030">
      <w:pPr>
        <w:jc w:val="both"/>
      </w:pPr>
      <w:r w:rsidRPr="007E4CC3">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F24B1C" w:rsidRPr="007E4CC3" w:rsidRDefault="00F24B1C" w:rsidP="00313030">
      <w:pPr>
        <w:jc w:val="both"/>
      </w:pPr>
      <w:r w:rsidRPr="007E4CC3">
        <w:t>формировать у детей умение выделять и использовать средства выразительности в рисовании, лепке, аппликации;</w:t>
      </w:r>
    </w:p>
    <w:p w:rsidR="00F24B1C" w:rsidRPr="007E4CC3" w:rsidRDefault="00F24B1C" w:rsidP="00313030">
      <w:pPr>
        <w:jc w:val="both"/>
      </w:pPr>
      <w:r w:rsidRPr="007E4CC3">
        <w:t>продолжать формировать у детей умение создавать коллективные произведения в рисовании, лепке, аппликации;</w:t>
      </w:r>
    </w:p>
    <w:p w:rsidR="00F24B1C" w:rsidRPr="007E4CC3" w:rsidRDefault="00F24B1C" w:rsidP="00313030">
      <w:pPr>
        <w:jc w:val="both"/>
      </w:pPr>
      <w:r w:rsidRPr="007E4CC3">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F24B1C" w:rsidRPr="007E4CC3" w:rsidRDefault="00F24B1C" w:rsidP="00313030">
      <w:pPr>
        <w:jc w:val="both"/>
      </w:pPr>
      <w:r w:rsidRPr="007E4CC3">
        <w:t>приучать детей быть аккуратными: сохранять свое рабочее место в порядке, по окончании работы убирать все со стола;</w:t>
      </w:r>
    </w:p>
    <w:p w:rsidR="00F24B1C" w:rsidRPr="007E4CC3" w:rsidRDefault="00F24B1C" w:rsidP="00313030">
      <w:pPr>
        <w:jc w:val="both"/>
      </w:pPr>
      <w:r w:rsidRPr="007E4CC3">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F24B1C" w:rsidRPr="007E4CC3" w:rsidRDefault="00F24B1C" w:rsidP="00313030">
      <w:pPr>
        <w:jc w:val="both"/>
      </w:pPr>
      <w:r w:rsidRPr="007E4CC3">
        <w:t>развивать художественно-творческие способности у детей в различных видах изобразительной деятельности;</w:t>
      </w:r>
    </w:p>
    <w:p w:rsidR="00F24B1C" w:rsidRPr="007E4CC3" w:rsidRDefault="00F24B1C" w:rsidP="00313030">
      <w:pPr>
        <w:jc w:val="both"/>
      </w:pPr>
      <w:r w:rsidRPr="007E4CC3">
        <w:t>создавать условия для самостоятельного художественного творчества детей;</w:t>
      </w:r>
    </w:p>
    <w:p w:rsidR="00F24B1C" w:rsidRPr="007E4CC3" w:rsidRDefault="00F24B1C" w:rsidP="00313030">
      <w:pPr>
        <w:jc w:val="both"/>
      </w:pPr>
      <w:r w:rsidRPr="007E4CC3">
        <w:t>воспитывать у детей желание проявлять дружелюбие при оценке работ других детей;</w:t>
      </w:r>
    </w:p>
    <w:p w:rsidR="00F24B1C" w:rsidRPr="007E4CC3" w:rsidRDefault="00F24B1C" w:rsidP="00313030">
      <w:pPr>
        <w:jc w:val="both"/>
      </w:pPr>
      <w:bookmarkStart w:id="324" w:name="sub_21513"/>
      <w:r w:rsidRPr="007E4CC3">
        <w:t>3) конструктивная деятельность:</w:t>
      </w:r>
    </w:p>
    <w:bookmarkEnd w:id="324"/>
    <w:p w:rsidR="00F24B1C" w:rsidRPr="007E4CC3" w:rsidRDefault="00F24B1C" w:rsidP="00313030">
      <w:pPr>
        <w:jc w:val="both"/>
      </w:pPr>
      <w:r w:rsidRPr="007E4CC3">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F24B1C" w:rsidRPr="007E4CC3" w:rsidRDefault="00F24B1C" w:rsidP="00313030">
      <w:pPr>
        <w:jc w:val="both"/>
      </w:pPr>
      <w:r w:rsidRPr="007E4CC3">
        <w:t>формировать умение у детей сооружать постройки из крупного и мелкого строительного материала;</w:t>
      </w:r>
    </w:p>
    <w:p w:rsidR="00F24B1C" w:rsidRPr="007E4CC3" w:rsidRDefault="00F24B1C" w:rsidP="00313030">
      <w:pPr>
        <w:jc w:val="both"/>
      </w:pPr>
      <w:r w:rsidRPr="007E4CC3">
        <w:t>обучать конструированию из бумаги;</w:t>
      </w:r>
    </w:p>
    <w:p w:rsidR="00F24B1C" w:rsidRPr="007E4CC3" w:rsidRDefault="00F24B1C" w:rsidP="00313030">
      <w:pPr>
        <w:jc w:val="both"/>
      </w:pPr>
      <w:r w:rsidRPr="007E4CC3">
        <w:t>приобщать детей к изготовлению поделок из природного материала.</w:t>
      </w:r>
    </w:p>
    <w:p w:rsidR="00F24B1C" w:rsidRPr="007E4CC3" w:rsidRDefault="00F24B1C" w:rsidP="00313030">
      <w:pPr>
        <w:jc w:val="both"/>
      </w:pPr>
      <w:bookmarkStart w:id="325" w:name="sub_21514"/>
      <w:r w:rsidRPr="007E4CC3">
        <w:t>4) музыкальная деятельность:</w:t>
      </w:r>
    </w:p>
    <w:bookmarkEnd w:id="325"/>
    <w:p w:rsidR="00F24B1C" w:rsidRPr="007E4CC3" w:rsidRDefault="00F24B1C" w:rsidP="00313030">
      <w:pPr>
        <w:jc w:val="both"/>
      </w:pPr>
      <w:r w:rsidRPr="007E4CC3">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F24B1C" w:rsidRPr="007E4CC3" w:rsidRDefault="00F24B1C" w:rsidP="00313030">
      <w:pPr>
        <w:jc w:val="both"/>
      </w:pPr>
      <w:r w:rsidRPr="007E4CC3">
        <w:t>обогащать музыкальные впечатления детей, способствовать дальнейшему развитию основ музыкальной культуры;</w:t>
      </w:r>
    </w:p>
    <w:p w:rsidR="00F24B1C" w:rsidRPr="007E4CC3" w:rsidRDefault="00F24B1C" w:rsidP="00313030">
      <w:pPr>
        <w:jc w:val="both"/>
      </w:pPr>
      <w:r w:rsidRPr="007E4CC3">
        <w:t>воспитывать слушательскую культуру детей;</w:t>
      </w:r>
    </w:p>
    <w:p w:rsidR="00F24B1C" w:rsidRPr="007E4CC3" w:rsidRDefault="00F24B1C" w:rsidP="00313030">
      <w:pPr>
        <w:jc w:val="both"/>
      </w:pPr>
      <w:r w:rsidRPr="007E4CC3">
        <w:t>развивать музыкальность детей;</w:t>
      </w:r>
    </w:p>
    <w:p w:rsidR="00F24B1C" w:rsidRPr="007E4CC3" w:rsidRDefault="00F24B1C" w:rsidP="00313030">
      <w:pPr>
        <w:jc w:val="both"/>
      </w:pPr>
      <w:r w:rsidRPr="007E4CC3">
        <w:t>воспитывать интерес и любовь к высокохудожественной музыке;</w:t>
      </w:r>
    </w:p>
    <w:p w:rsidR="00F24B1C" w:rsidRPr="007E4CC3" w:rsidRDefault="00F24B1C" w:rsidP="00313030">
      <w:pPr>
        <w:jc w:val="both"/>
      </w:pPr>
      <w:r w:rsidRPr="007E4CC3">
        <w:t>продолжать формировать умение у детей различать средства выразительности в музыке, различать звуки по высоте;</w:t>
      </w:r>
    </w:p>
    <w:p w:rsidR="00F24B1C" w:rsidRPr="007E4CC3" w:rsidRDefault="00F24B1C" w:rsidP="00313030">
      <w:pPr>
        <w:jc w:val="both"/>
      </w:pPr>
      <w:r w:rsidRPr="007E4CC3">
        <w:t>поддерживать у детей интерес к пению;</w:t>
      </w:r>
    </w:p>
    <w:p w:rsidR="00F24B1C" w:rsidRPr="007E4CC3" w:rsidRDefault="00F24B1C" w:rsidP="00313030">
      <w:pPr>
        <w:jc w:val="both"/>
      </w:pPr>
      <w:r w:rsidRPr="007E4CC3">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F24B1C" w:rsidRPr="007E4CC3" w:rsidRDefault="00F24B1C" w:rsidP="00313030">
      <w:pPr>
        <w:jc w:val="both"/>
      </w:pPr>
      <w:r w:rsidRPr="007E4CC3">
        <w:t>способствовать освоению детьми приемов игры на детских музыкальных инструментах;</w:t>
      </w:r>
    </w:p>
    <w:p w:rsidR="00F24B1C" w:rsidRPr="007E4CC3" w:rsidRDefault="00F24B1C" w:rsidP="00313030">
      <w:pPr>
        <w:jc w:val="both"/>
      </w:pPr>
      <w:r w:rsidRPr="007E4CC3">
        <w:t>поощрять желание детей самостоятельно заниматься музыкальной деятельностью;</w:t>
      </w:r>
    </w:p>
    <w:p w:rsidR="00F24B1C" w:rsidRPr="007E4CC3" w:rsidRDefault="00F24B1C" w:rsidP="00313030">
      <w:pPr>
        <w:jc w:val="both"/>
      </w:pPr>
      <w:bookmarkStart w:id="326" w:name="sub_21515"/>
      <w:r w:rsidRPr="007E4CC3">
        <w:t>5) театрализованная деятельность:</w:t>
      </w:r>
    </w:p>
    <w:bookmarkEnd w:id="326"/>
    <w:p w:rsidR="00F24B1C" w:rsidRPr="007E4CC3" w:rsidRDefault="00F24B1C" w:rsidP="00313030">
      <w:pPr>
        <w:jc w:val="both"/>
      </w:pPr>
      <w:r w:rsidRPr="007E4CC3">
        <w:t>продолжать развивать интерес детей к театрализованной деятельности;</w:t>
      </w:r>
    </w:p>
    <w:p w:rsidR="00F24B1C" w:rsidRPr="007E4CC3" w:rsidRDefault="00F24B1C" w:rsidP="00313030">
      <w:pPr>
        <w:jc w:val="both"/>
      </w:pPr>
      <w:r w:rsidRPr="007E4CC3">
        <w:t>формировать опыт социальных навыков поведения, создавать условия для развития творческой активности детей;</w:t>
      </w:r>
    </w:p>
    <w:p w:rsidR="00F24B1C" w:rsidRPr="007E4CC3" w:rsidRDefault="00F24B1C" w:rsidP="00313030">
      <w:pPr>
        <w:jc w:val="both"/>
      </w:pPr>
      <w:r w:rsidRPr="007E4CC3">
        <w:t>учить элементам художественно-образных выразительных средств (интонация, мимика, пантомимика);</w:t>
      </w:r>
    </w:p>
    <w:p w:rsidR="00F24B1C" w:rsidRPr="007E4CC3" w:rsidRDefault="00F24B1C" w:rsidP="00313030">
      <w:pPr>
        <w:jc w:val="both"/>
      </w:pPr>
      <w:r w:rsidRPr="007E4CC3">
        <w:t>активизировать словарь детей, совершенствовать звуковую культуру речи, интонационный строй, диалогическую речь;</w:t>
      </w:r>
    </w:p>
    <w:p w:rsidR="00F24B1C" w:rsidRPr="007E4CC3" w:rsidRDefault="00F24B1C" w:rsidP="00313030">
      <w:pPr>
        <w:jc w:val="both"/>
      </w:pPr>
      <w:r w:rsidRPr="007E4CC3">
        <w:t>познакомить детей с различными видами театра (кукольный, музыкальный, детский, театр зверей и другое);</w:t>
      </w:r>
    </w:p>
    <w:p w:rsidR="00F24B1C" w:rsidRPr="007E4CC3" w:rsidRDefault="00F24B1C" w:rsidP="00313030">
      <w:pPr>
        <w:jc w:val="both"/>
      </w:pPr>
      <w:r w:rsidRPr="007E4CC3">
        <w:t>формировать у детей простейшие образно-выразительные умения, имитировать характерные движения сказочных животных;</w:t>
      </w:r>
    </w:p>
    <w:p w:rsidR="00F24B1C" w:rsidRPr="007E4CC3" w:rsidRDefault="00F24B1C" w:rsidP="00313030">
      <w:pPr>
        <w:jc w:val="both"/>
      </w:pPr>
      <w:r w:rsidRPr="007E4CC3">
        <w:t>развивать эстетический вкус, воспитывать чувство прекрасного, побуждать нравственно-эстетические и эмоциональные переживания;</w:t>
      </w:r>
    </w:p>
    <w:p w:rsidR="00F24B1C" w:rsidRPr="007E4CC3" w:rsidRDefault="00F24B1C" w:rsidP="00313030">
      <w:pPr>
        <w:jc w:val="both"/>
      </w:pPr>
      <w:r w:rsidRPr="007E4CC3">
        <w:t>побуждать интерес творческим проявлениям в игре и игровому общению со сверстниками.</w:t>
      </w:r>
    </w:p>
    <w:p w:rsidR="00F24B1C" w:rsidRPr="007E4CC3" w:rsidRDefault="00F24B1C" w:rsidP="00313030">
      <w:pPr>
        <w:jc w:val="both"/>
      </w:pPr>
      <w:bookmarkStart w:id="327" w:name="sub_21516"/>
      <w:r w:rsidRPr="007E4CC3">
        <w:t>6) культурно-досуговая деятельность:</w:t>
      </w:r>
    </w:p>
    <w:bookmarkEnd w:id="327"/>
    <w:p w:rsidR="00F24B1C" w:rsidRPr="007E4CC3" w:rsidRDefault="00F24B1C" w:rsidP="00313030">
      <w:pPr>
        <w:jc w:val="both"/>
      </w:pPr>
      <w:r w:rsidRPr="007E4CC3">
        <w:t>развивать умение организовывать свободное время с пользой;</w:t>
      </w:r>
    </w:p>
    <w:p w:rsidR="00F24B1C" w:rsidRPr="007E4CC3" w:rsidRDefault="00F24B1C" w:rsidP="00313030">
      <w:pPr>
        <w:jc w:val="both"/>
      </w:pPr>
      <w:r w:rsidRPr="007E4CC3">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F24B1C" w:rsidRPr="007E4CC3" w:rsidRDefault="00F24B1C" w:rsidP="00313030">
      <w:pPr>
        <w:jc w:val="both"/>
      </w:pPr>
      <w:r w:rsidRPr="007E4CC3">
        <w:t>развивать интерес к развлечениям, знакомящим с культурой и традициями народов страны;</w:t>
      </w:r>
    </w:p>
    <w:p w:rsidR="00F24B1C" w:rsidRPr="007E4CC3" w:rsidRDefault="00F24B1C" w:rsidP="00313030">
      <w:pPr>
        <w:jc w:val="both"/>
      </w:pPr>
      <w:r w:rsidRPr="007E4CC3">
        <w:t>осуществлять патриотическое и нравственное воспитание, приобщать к художественной культуре, эстетико-эмоциональному творчеству;</w:t>
      </w:r>
    </w:p>
    <w:p w:rsidR="00F24B1C" w:rsidRPr="007E4CC3" w:rsidRDefault="00F24B1C" w:rsidP="00313030">
      <w:pPr>
        <w:jc w:val="both"/>
      </w:pPr>
      <w:r w:rsidRPr="007E4CC3">
        <w:t>приобщать к праздничной культуре, развивать желание принимать участие в праздниках (календарных, государственных, народных);</w:t>
      </w:r>
    </w:p>
    <w:p w:rsidR="00F24B1C" w:rsidRPr="007E4CC3" w:rsidRDefault="00F24B1C" w:rsidP="00313030">
      <w:pPr>
        <w:jc w:val="both"/>
      </w:pPr>
      <w:r w:rsidRPr="007E4CC3">
        <w:t>формировать чувства причастности к событиям, происходящим в стране;</w:t>
      </w:r>
    </w:p>
    <w:p w:rsidR="00F24B1C" w:rsidRPr="007E4CC3" w:rsidRDefault="00F24B1C" w:rsidP="00313030">
      <w:pPr>
        <w:jc w:val="both"/>
      </w:pPr>
      <w:r w:rsidRPr="007E4CC3">
        <w:t>развивать индивидуальные творческие способности и художественные наклонности ребёнка;</w:t>
      </w:r>
    </w:p>
    <w:p w:rsidR="00F24B1C" w:rsidRPr="007E4CC3" w:rsidRDefault="00F24B1C" w:rsidP="00313030">
      <w:pPr>
        <w:jc w:val="both"/>
      </w:pPr>
      <w:r w:rsidRPr="007E4CC3">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F24B1C" w:rsidRDefault="00F24B1C" w:rsidP="00313030">
      <w:pPr>
        <w:jc w:val="both"/>
      </w:pPr>
      <w:bookmarkStart w:id="328" w:name="sub_2152"/>
      <w:r>
        <w:t xml:space="preserve">         </w:t>
      </w:r>
    </w:p>
    <w:p w:rsidR="00F24B1C" w:rsidRPr="00A737AB" w:rsidRDefault="00F24B1C" w:rsidP="00A65358">
      <w:pPr>
        <w:jc w:val="both"/>
        <w:outlineLvl w:val="0"/>
        <w:rPr>
          <w:b/>
          <w:u w:val="single"/>
        </w:rPr>
      </w:pPr>
      <w:r>
        <w:t xml:space="preserve"> </w:t>
      </w:r>
      <w:r w:rsidRPr="007E4CC3">
        <w:t xml:space="preserve"> </w:t>
      </w:r>
      <w:r w:rsidRPr="00A737AB">
        <w:rPr>
          <w:b/>
          <w:u w:val="single"/>
        </w:rPr>
        <w:t>Содержание образовательной деятельности.</w:t>
      </w:r>
    </w:p>
    <w:p w:rsidR="00F24B1C" w:rsidRPr="003174E4" w:rsidRDefault="00F24B1C" w:rsidP="00A65358">
      <w:pPr>
        <w:jc w:val="both"/>
        <w:outlineLvl w:val="0"/>
        <w:rPr>
          <w:b/>
        </w:rPr>
      </w:pPr>
      <w:bookmarkStart w:id="329" w:name="sub_21521"/>
      <w:bookmarkEnd w:id="328"/>
      <w:r>
        <w:t xml:space="preserve">       </w:t>
      </w:r>
      <w:r w:rsidRPr="003174E4">
        <w:rPr>
          <w:b/>
        </w:rPr>
        <w:t>1. Приобщение к искусству.</w:t>
      </w:r>
    </w:p>
    <w:p w:rsidR="00F24B1C" w:rsidRPr="007E4CC3" w:rsidRDefault="00F24B1C" w:rsidP="00313030">
      <w:pPr>
        <w:jc w:val="both"/>
      </w:pPr>
      <w:bookmarkStart w:id="330" w:name="sub_215211"/>
      <w:bookmarkEnd w:id="329"/>
      <w:r w:rsidRPr="007E4CC3">
        <w:t>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F24B1C" w:rsidRPr="007E4CC3" w:rsidRDefault="00F24B1C" w:rsidP="00313030">
      <w:pPr>
        <w:jc w:val="both"/>
      </w:pPr>
      <w:bookmarkStart w:id="331" w:name="sub_215212"/>
      <w:bookmarkEnd w:id="330"/>
      <w:r w:rsidRPr="007E4CC3">
        <w:t>2)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F24B1C" w:rsidRPr="007E4CC3" w:rsidRDefault="00F24B1C" w:rsidP="00313030">
      <w:pPr>
        <w:jc w:val="both"/>
      </w:pPr>
      <w:bookmarkStart w:id="332" w:name="sub_215213"/>
      <w:bookmarkEnd w:id="331"/>
      <w:r w:rsidRPr="007E4CC3">
        <w:t>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F24B1C" w:rsidRPr="007E4CC3" w:rsidRDefault="00F24B1C" w:rsidP="00313030">
      <w:pPr>
        <w:jc w:val="both"/>
      </w:pPr>
      <w:bookmarkStart w:id="333" w:name="sub_215214"/>
      <w:bookmarkEnd w:id="332"/>
      <w:r w:rsidRPr="007E4CC3">
        <w:t>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F24B1C" w:rsidRPr="007E4CC3" w:rsidRDefault="00F24B1C" w:rsidP="00313030">
      <w:pPr>
        <w:jc w:val="both"/>
      </w:pPr>
      <w:bookmarkStart w:id="334" w:name="sub_215215"/>
      <w:bookmarkEnd w:id="333"/>
      <w:r w:rsidRPr="007E4CC3">
        <w:t>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F24B1C" w:rsidRPr="007E4CC3" w:rsidRDefault="00F24B1C" w:rsidP="00313030">
      <w:pPr>
        <w:jc w:val="both"/>
      </w:pPr>
      <w:bookmarkStart w:id="335" w:name="sub_215216"/>
      <w:bookmarkEnd w:id="334"/>
      <w:r w:rsidRPr="007E4CC3">
        <w:t>6) 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F24B1C" w:rsidRPr="007E4CC3" w:rsidRDefault="00F24B1C" w:rsidP="00313030">
      <w:pPr>
        <w:jc w:val="both"/>
      </w:pPr>
      <w:bookmarkStart w:id="336" w:name="sub_215217"/>
      <w:bookmarkEnd w:id="335"/>
      <w:r w:rsidRPr="007E4CC3">
        <w:t>7) 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F24B1C" w:rsidRPr="007E4CC3" w:rsidRDefault="00F24B1C" w:rsidP="00313030">
      <w:pPr>
        <w:jc w:val="both"/>
      </w:pPr>
      <w:bookmarkStart w:id="337" w:name="sub_215218"/>
      <w:bookmarkEnd w:id="336"/>
      <w:r w:rsidRPr="007E4CC3">
        <w:t>8) 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w:t>
      </w:r>
    </w:p>
    <w:p w:rsidR="00F24B1C" w:rsidRPr="007E4CC3" w:rsidRDefault="00F24B1C" w:rsidP="00313030">
      <w:pPr>
        <w:jc w:val="both"/>
      </w:pPr>
      <w:bookmarkStart w:id="338" w:name="sub_215219"/>
      <w:bookmarkEnd w:id="337"/>
      <w:r w:rsidRPr="007E4CC3">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F24B1C" w:rsidRPr="003174E4" w:rsidRDefault="00F24B1C" w:rsidP="00A65358">
      <w:pPr>
        <w:jc w:val="both"/>
        <w:outlineLvl w:val="0"/>
        <w:rPr>
          <w:b/>
        </w:rPr>
      </w:pPr>
      <w:bookmarkStart w:id="339" w:name="sub_21522"/>
      <w:bookmarkEnd w:id="338"/>
      <w:r w:rsidRPr="003174E4">
        <w:rPr>
          <w:b/>
        </w:rPr>
        <w:t xml:space="preserve">       2. Изобразительная деятельность.</w:t>
      </w:r>
    </w:p>
    <w:p w:rsidR="00F24B1C" w:rsidRPr="007E4CC3" w:rsidRDefault="00F24B1C" w:rsidP="00A65358">
      <w:pPr>
        <w:jc w:val="both"/>
        <w:outlineLvl w:val="0"/>
      </w:pPr>
      <w:bookmarkStart w:id="340" w:name="sub_215221"/>
      <w:bookmarkEnd w:id="339"/>
      <w:r w:rsidRPr="007E4CC3">
        <w:t>1) Рисование:</w:t>
      </w:r>
    </w:p>
    <w:bookmarkEnd w:id="340"/>
    <w:p w:rsidR="00F24B1C" w:rsidRPr="007E4CC3" w:rsidRDefault="00F24B1C" w:rsidP="00313030">
      <w:pPr>
        <w:jc w:val="both"/>
      </w:pPr>
      <w:r w:rsidRPr="007E4CC3">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F24B1C" w:rsidRPr="007E4CC3" w:rsidRDefault="00F24B1C" w:rsidP="00A65358">
      <w:pPr>
        <w:jc w:val="both"/>
        <w:outlineLvl w:val="0"/>
      </w:pPr>
      <w:bookmarkStart w:id="341" w:name="sub_215222"/>
      <w:r w:rsidRPr="007E4CC3">
        <w:t>2) Народное декоративно-прикладное искусство:</w:t>
      </w:r>
    </w:p>
    <w:bookmarkEnd w:id="341"/>
    <w:p w:rsidR="00F24B1C" w:rsidRPr="007E4CC3" w:rsidRDefault="00F24B1C" w:rsidP="00313030">
      <w:pPr>
        <w:jc w:val="both"/>
      </w:pPr>
      <w:r w:rsidRPr="007E4CC3">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F24B1C" w:rsidRPr="007E4CC3" w:rsidRDefault="00F24B1C" w:rsidP="00A65358">
      <w:pPr>
        <w:jc w:val="both"/>
        <w:outlineLvl w:val="0"/>
      </w:pPr>
      <w:bookmarkStart w:id="342" w:name="sub_215223"/>
      <w:r w:rsidRPr="007E4CC3">
        <w:t>3) Лепка:</w:t>
      </w:r>
    </w:p>
    <w:bookmarkEnd w:id="342"/>
    <w:p w:rsidR="00F24B1C" w:rsidRPr="007E4CC3" w:rsidRDefault="00F24B1C" w:rsidP="00313030">
      <w:pPr>
        <w:jc w:val="both"/>
      </w:pPr>
      <w:r w:rsidRPr="007E4CC3">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F24B1C" w:rsidRPr="007E4CC3" w:rsidRDefault="00F24B1C" w:rsidP="00A65358">
      <w:pPr>
        <w:jc w:val="both"/>
        <w:outlineLvl w:val="0"/>
      </w:pPr>
      <w:bookmarkStart w:id="343" w:name="sub_215224"/>
      <w:r w:rsidRPr="007E4CC3">
        <w:t>4) Аппликация:</w:t>
      </w:r>
    </w:p>
    <w:bookmarkEnd w:id="343"/>
    <w:p w:rsidR="00F24B1C" w:rsidRPr="007E4CC3" w:rsidRDefault="00F24B1C" w:rsidP="00313030">
      <w:pPr>
        <w:jc w:val="both"/>
      </w:pPr>
      <w:r w:rsidRPr="007E4CC3">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F24B1C" w:rsidRDefault="00F24B1C" w:rsidP="00313030">
      <w:pPr>
        <w:jc w:val="both"/>
        <w:rPr>
          <w:b/>
        </w:rPr>
      </w:pPr>
      <w:bookmarkStart w:id="344" w:name="sub_21523"/>
      <w:r w:rsidRPr="003174E4">
        <w:rPr>
          <w:b/>
        </w:rPr>
        <w:t xml:space="preserve">     </w:t>
      </w:r>
    </w:p>
    <w:p w:rsidR="00F24B1C" w:rsidRPr="003174E4" w:rsidRDefault="00F24B1C" w:rsidP="00A65358">
      <w:pPr>
        <w:jc w:val="both"/>
        <w:outlineLvl w:val="0"/>
        <w:rPr>
          <w:b/>
        </w:rPr>
      </w:pPr>
      <w:r w:rsidRPr="003174E4">
        <w:rPr>
          <w:b/>
        </w:rPr>
        <w:t xml:space="preserve">  3. Конструктивная деятельность.</w:t>
      </w:r>
    </w:p>
    <w:p w:rsidR="00F24B1C" w:rsidRPr="007E4CC3" w:rsidRDefault="00F24B1C" w:rsidP="00313030">
      <w:pPr>
        <w:jc w:val="both"/>
      </w:pPr>
      <w:bookmarkStart w:id="345" w:name="sub_215231"/>
      <w:bookmarkEnd w:id="344"/>
      <w:r w:rsidRPr="007E4CC3">
        <w:t>1) 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F24B1C" w:rsidRPr="007E4CC3" w:rsidRDefault="00F24B1C" w:rsidP="00313030">
      <w:pPr>
        <w:jc w:val="both"/>
      </w:pPr>
      <w:bookmarkStart w:id="346" w:name="sub_215232"/>
      <w:bookmarkEnd w:id="345"/>
      <w:r w:rsidRPr="007E4CC3">
        <w:t>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p w:rsidR="00F24B1C" w:rsidRPr="007E4CC3" w:rsidRDefault="00F24B1C" w:rsidP="00313030">
      <w:pPr>
        <w:jc w:val="both"/>
      </w:pPr>
      <w:bookmarkStart w:id="347" w:name="sub_215233"/>
      <w:bookmarkEnd w:id="346"/>
      <w:r w:rsidRPr="007E4CC3">
        <w:t>3)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F24B1C" w:rsidRPr="007E4CC3" w:rsidRDefault="00F24B1C" w:rsidP="00313030">
      <w:pPr>
        <w:jc w:val="both"/>
      </w:pPr>
      <w:bookmarkStart w:id="348" w:name="sub_215234"/>
      <w:bookmarkEnd w:id="347"/>
      <w:r w:rsidRPr="007E4CC3">
        <w:t>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F24B1C" w:rsidRPr="007E4CC3" w:rsidRDefault="00F24B1C" w:rsidP="00313030">
      <w:pPr>
        <w:jc w:val="both"/>
      </w:pPr>
      <w:bookmarkStart w:id="349" w:name="sub_215235"/>
      <w:bookmarkEnd w:id="348"/>
      <w:r w:rsidRPr="007E4CC3">
        <w:t>5)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F24B1C" w:rsidRPr="003174E4" w:rsidRDefault="00F24B1C" w:rsidP="00A65358">
      <w:pPr>
        <w:jc w:val="both"/>
        <w:outlineLvl w:val="0"/>
        <w:rPr>
          <w:b/>
        </w:rPr>
      </w:pPr>
      <w:bookmarkStart w:id="350" w:name="sub_21524"/>
      <w:bookmarkEnd w:id="349"/>
      <w:r w:rsidRPr="003174E4">
        <w:rPr>
          <w:b/>
        </w:rPr>
        <w:t xml:space="preserve">         4. Музыкальная деятельность.</w:t>
      </w:r>
    </w:p>
    <w:p w:rsidR="00F24B1C" w:rsidRPr="007E4CC3" w:rsidRDefault="00F24B1C" w:rsidP="00313030">
      <w:pPr>
        <w:jc w:val="both"/>
      </w:pPr>
      <w:bookmarkStart w:id="351" w:name="sub_215241"/>
      <w:bookmarkEnd w:id="350"/>
      <w:r w:rsidRPr="007E4CC3">
        <w:t>1) 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F24B1C" w:rsidRPr="007E4CC3" w:rsidRDefault="00F24B1C" w:rsidP="00313030">
      <w:pPr>
        <w:jc w:val="both"/>
      </w:pPr>
      <w:bookmarkStart w:id="352" w:name="sub_21542"/>
      <w:bookmarkEnd w:id="351"/>
      <w:r w:rsidRPr="007E4CC3">
        <w:t>2) 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F24B1C" w:rsidRPr="007E4CC3" w:rsidRDefault="00F24B1C" w:rsidP="00313030">
      <w:pPr>
        <w:jc w:val="both"/>
      </w:pPr>
      <w:bookmarkStart w:id="353" w:name="sub_21543"/>
      <w:bookmarkEnd w:id="352"/>
      <w:r w:rsidRPr="007E4CC3">
        <w:t>3) 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F24B1C" w:rsidRPr="007E4CC3" w:rsidRDefault="00F24B1C" w:rsidP="00313030">
      <w:pPr>
        <w:jc w:val="both"/>
      </w:pPr>
      <w:bookmarkStart w:id="354" w:name="sub_21544"/>
      <w:bookmarkEnd w:id="353"/>
      <w:r w:rsidRPr="007E4CC3">
        <w:t>4) 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F24B1C" w:rsidRPr="007E4CC3" w:rsidRDefault="00F24B1C" w:rsidP="00313030">
      <w:pPr>
        <w:jc w:val="both"/>
      </w:pPr>
      <w:bookmarkStart w:id="355" w:name="sub_21545"/>
      <w:bookmarkEnd w:id="354"/>
      <w:r w:rsidRPr="007E4CC3">
        <w:t>5) 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F24B1C" w:rsidRPr="007E4CC3" w:rsidRDefault="00F24B1C" w:rsidP="00313030">
      <w:pPr>
        <w:jc w:val="both"/>
      </w:pPr>
      <w:bookmarkStart w:id="356" w:name="sub_21546"/>
      <w:bookmarkEnd w:id="355"/>
      <w:r w:rsidRPr="007E4CC3">
        <w:t>6) Игра на детских музыкальных инструментах:</w:t>
      </w:r>
    </w:p>
    <w:bookmarkEnd w:id="356"/>
    <w:p w:rsidR="00F24B1C" w:rsidRPr="007E4CC3" w:rsidRDefault="00F24B1C" w:rsidP="00313030">
      <w:pPr>
        <w:jc w:val="both"/>
      </w:pPr>
      <w:r w:rsidRPr="007E4CC3">
        <w:t>педагог формирует у детей умение подыгрывать простейшие мелодии на деревянных ложках, погремушках, барабане, металлофоне;</w:t>
      </w:r>
    </w:p>
    <w:p w:rsidR="00F24B1C" w:rsidRPr="007E4CC3" w:rsidRDefault="00F24B1C" w:rsidP="00313030">
      <w:pPr>
        <w:jc w:val="both"/>
      </w:pPr>
      <w:r w:rsidRPr="007E4CC3">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F24B1C" w:rsidRPr="003174E4" w:rsidRDefault="00F24B1C" w:rsidP="00A65358">
      <w:pPr>
        <w:jc w:val="both"/>
        <w:outlineLvl w:val="0"/>
        <w:rPr>
          <w:b/>
        </w:rPr>
      </w:pPr>
      <w:bookmarkStart w:id="357" w:name="sub_21525"/>
      <w:r>
        <w:t xml:space="preserve">         </w:t>
      </w:r>
      <w:r w:rsidRPr="003174E4">
        <w:rPr>
          <w:b/>
        </w:rPr>
        <w:t>5. Театрализованная деятельность.</w:t>
      </w:r>
    </w:p>
    <w:bookmarkEnd w:id="357"/>
    <w:p w:rsidR="00F24B1C" w:rsidRPr="007E4CC3" w:rsidRDefault="00F24B1C" w:rsidP="00313030">
      <w:pPr>
        <w:jc w:val="both"/>
      </w:pPr>
      <w:r w:rsidRPr="007E4CC3">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F24B1C" w:rsidRPr="003174E4" w:rsidRDefault="00F24B1C" w:rsidP="00A65358">
      <w:pPr>
        <w:jc w:val="both"/>
        <w:outlineLvl w:val="0"/>
        <w:rPr>
          <w:b/>
        </w:rPr>
      </w:pPr>
      <w:bookmarkStart w:id="358" w:name="sub_21526"/>
      <w:r w:rsidRPr="003174E4">
        <w:rPr>
          <w:b/>
        </w:rPr>
        <w:t xml:space="preserve">         6. Культурно-досуговая деятельность.</w:t>
      </w:r>
    </w:p>
    <w:bookmarkEnd w:id="358"/>
    <w:p w:rsidR="00F24B1C" w:rsidRDefault="00F24B1C" w:rsidP="00313030">
      <w:pPr>
        <w:jc w:val="both"/>
      </w:pPr>
      <w:r w:rsidRPr="007E4CC3">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F24B1C" w:rsidRPr="007E4CC3" w:rsidRDefault="00F24B1C" w:rsidP="00313030">
      <w:pPr>
        <w:jc w:val="both"/>
      </w:pPr>
    </w:p>
    <w:p w:rsidR="00F24B1C" w:rsidRPr="003174E4" w:rsidRDefault="00F24B1C" w:rsidP="00A65358">
      <w:pPr>
        <w:jc w:val="both"/>
        <w:outlineLvl w:val="0"/>
        <w:rPr>
          <w:b/>
          <w:u w:val="single"/>
        </w:rPr>
      </w:pPr>
      <w:bookmarkStart w:id="359" w:name="sub_216"/>
      <w:r w:rsidRPr="003174E4">
        <w:rPr>
          <w:b/>
          <w:u w:val="single"/>
        </w:rPr>
        <w:t xml:space="preserve">2.1.5.4. </w:t>
      </w:r>
      <w:r w:rsidRPr="003174E4">
        <w:rPr>
          <w:b/>
        </w:rPr>
        <w:t xml:space="preserve"> </w:t>
      </w:r>
      <w:r w:rsidRPr="003174E4">
        <w:rPr>
          <w:b/>
          <w:u w:val="single"/>
        </w:rPr>
        <w:t>От 5 лет до 6 лет.</w:t>
      </w:r>
    </w:p>
    <w:p w:rsidR="00F24B1C" w:rsidRPr="007E4CC3" w:rsidRDefault="00F24B1C" w:rsidP="00313030">
      <w:pPr>
        <w:jc w:val="both"/>
      </w:pPr>
      <w:bookmarkStart w:id="360" w:name="sub_2161"/>
      <w:bookmarkEnd w:id="359"/>
      <w:r>
        <w:t xml:space="preserve">      </w:t>
      </w:r>
      <w:r w:rsidRPr="007E4CC3">
        <w:t xml:space="preserve"> В области художественно-эстетического развития основными задачами образовательной деятельности являются:</w:t>
      </w:r>
    </w:p>
    <w:p w:rsidR="00F24B1C" w:rsidRPr="007E4CC3" w:rsidRDefault="00F24B1C" w:rsidP="00313030">
      <w:pPr>
        <w:jc w:val="both"/>
      </w:pPr>
      <w:bookmarkStart w:id="361" w:name="sub_21611"/>
      <w:bookmarkEnd w:id="360"/>
      <w:r w:rsidRPr="007E4CC3">
        <w:t>1) приобщение к искусству:</w:t>
      </w:r>
    </w:p>
    <w:bookmarkEnd w:id="361"/>
    <w:p w:rsidR="00F24B1C" w:rsidRPr="007E4CC3" w:rsidRDefault="00F24B1C" w:rsidP="00313030">
      <w:pPr>
        <w:jc w:val="both"/>
      </w:pPr>
      <w:r w:rsidRPr="007E4CC3">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F24B1C" w:rsidRPr="007E4CC3" w:rsidRDefault="00F24B1C" w:rsidP="00313030">
      <w:pPr>
        <w:jc w:val="both"/>
      </w:pPr>
      <w:r w:rsidRPr="007E4CC3">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F24B1C" w:rsidRPr="007E4CC3" w:rsidRDefault="00F24B1C" w:rsidP="00313030">
      <w:pPr>
        <w:jc w:val="both"/>
      </w:pPr>
      <w:r w:rsidRPr="007E4CC3">
        <w:t>формировать духовно-нравственные качества, в процессе ознакомления с различными видами искусства духовно-нравственного содержания;</w:t>
      </w:r>
    </w:p>
    <w:p w:rsidR="00F24B1C" w:rsidRPr="007E4CC3" w:rsidRDefault="00F24B1C" w:rsidP="00313030">
      <w:pPr>
        <w:jc w:val="both"/>
      </w:pPr>
      <w:r w:rsidRPr="007E4CC3">
        <w:t>формировать бережное отношение к произведениям искусства;</w:t>
      </w:r>
    </w:p>
    <w:p w:rsidR="00F24B1C" w:rsidRPr="007E4CC3" w:rsidRDefault="00F24B1C" w:rsidP="00313030">
      <w:pPr>
        <w:jc w:val="both"/>
      </w:pPr>
      <w:r w:rsidRPr="007E4CC3">
        <w:t>активизировать проявление эстетического отношения к окружающему миру (искусству, природе, предметам быта, игрушкам, социальным явлениям);</w:t>
      </w:r>
    </w:p>
    <w:p w:rsidR="00F24B1C" w:rsidRPr="007E4CC3" w:rsidRDefault="00F24B1C" w:rsidP="00313030">
      <w:pPr>
        <w:jc w:val="both"/>
      </w:pPr>
      <w:r w:rsidRPr="007E4CC3">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F24B1C" w:rsidRPr="007E4CC3" w:rsidRDefault="00F24B1C" w:rsidP="00313030">
      <w:pPr>
        <w:jc w:val="both"/>
      </w:pPr>
      <w:r w:rsidRPr="007E4CC3">
        <w:t>продолжать развивать у детей стремление к познанию культурных традиций своего народа через творческую деятельность;</w:t>
      </w:r>
    </w:p>
    <w:p w:rsidR="00F24B1C" w:rsidRPr="007E4CC3" w:rsidRDefault="00F24B1C" w:rsidP="00313030">
      <w:pPr>
        <w:jc w:val="both"/>
      </w:pPr>
      <w:r w:rsidRPr="007E4CC3">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F24B1C" w:rsidRPr="007E4CC3" w:rsidRDefault="00F24B1C" w:rsidP="00313030">
      <w:pPr>
        <w:jc w:val="both"/>
      </w:pPr>
      <w:r w:rsidRPr="007E4CC3">
        <w:t>продолжать знакомить детей с жанрами изобразительного и музыкального искусства; продолжать знакомить детей с архитектурой;</w:t>
      </w:r>
    </w:p>
    <w:p w:rsidR="00F24B1C" w:rsidRPr="007E4CC3" w:rsidRDefault="00F24B1C" w:rsidP="00313030">
      <w:pPr>
        <w:jc w:val="both"/>
      </w:pPr>
      <w:r w:rsidRPr="007E4CC3">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F24B1C" w:rsidRPr="007E4CC3" w:rsidRDefault="00F24B1C" w:rsidP="00313030">
      <w:pPr>
        <w:jc w:val="both"/>
      </w:pPr>
      <w:r w:rsidRPr="007E4CC3">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F24B1C" w:rsidRPr="007E4CC3" w:rsidRDefault="00F24B1C" w:rsidP="00313030">
      <w:pPr>
        <w:jc w:val="both"/>
      </w:pPr>
      <w:r w:rsidRPr="007E4CC3">
        <w:t>уметь называть вид художественной деятельности, профессию и людей, которые работают в том или ином виде искусства;</w:t>
      </w:r>
    </w:p>
    <w:p w:rsidR="00F24B1C" w:rsidRPr="007E4CC3" w:rsidRDefault="00F24B1C" w:rsidP="00313030">
      <w:pPr>
        <w:jc w:val="both"/>
      </w:pPr>
      <w:r w:rsidRPr="007E4CC3">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F24B1C" w:rsidRPr="007E4CC3" w:rsidRDefault="00F24B1C" w:rsidP="00313030">
      <w:pPr>
        <w:jc w:val="both"/>
      </w:pPr>
      <w:r w:rsidRPr="007E4CC3">
        <w:t>организовать посещение выставки, театра, музея, цирка;</w:t>
      </w:r>
    </w:p>
    <w:p w:rsidR="00F24B1C" w:rsidRPr="007E4CC3" w:rsidRDefault="00F24B1C" w:rsidP="00313030">
      <w:pPr>
        <w:jc w:val="both"/>
      </w:pPr>
      <w:bookmarkStart w:id="362" w:name="sub_21612"/>
      <w:r w:rsidRPr="007E4CC3">
        <w:t>2) изобразительная деятельность:</w:t>
      </w:r>
    </w:p>
    <w:bookmarkEnd w:id="362"/>
    <w:p w:rsidR="00F24B1C" w:rsidRPr="007E4CC3" w:rsidRDefault="00F24B1C" w:rsidP="00313030">
      <w:pPr>
        <w:jc w:val="both"/>
      </w:pPr>
      <w:r w:rsidRPr="007E4CC3">
        <w:t>продолжать развивать интерес детей к изобразительной деятельности;</w:t>
      </w:r>
    </w:p>
    <w:p w:rsidR="00F24B1C" w:rsidRPr="007E4CC3" w:rsidRDefault="00F24B1C" w:rsidP="00313030">
      <w:pPr>
        <w:jc w:val="both"/>
      </w:pPr>
      <w:r w:rsidRPr="007E4CC3">
        <w:t>развивать художественно-творческих способностей в продуктивных видах детской деятельности;</w:t>
      </w:r>
    </w:p>
    <w:p w:rsidR="00F24B1C" w:rsidRPr="007E4CC3" w:rsidRDefault="00F24B1C" w:rsidP="00313030">
      <w:pPr>
        <w:jc w:val="both"/>
      </w:pPr>
      <w:r w:rsidRPr="007E4CC3">
        <w:t>обогащать у детей сенсорный опыт, развивая органы восприятия: зрение, слух, обоняние, осязание, вкус;</w:t>
      </w:r>
    </w:p>
    <w:p w:rsidR="00F24B1C" w:rsidRPr="007E4CC3" w:rsidRDefault="00F24B1C" w:rsidP="00313030">
      <w:pPr>
        <w:jc w:val="both"/>
      </w:pPr>
      <w:r w:rsidRPr="007E4CC3">
        <w:t>закреплять у детей знания об основных формах предметов и объектов природы;</w:t>
      </w:r>
    </w:p>
    <w:p w:rsidR="00F24B1C" w:rsidRPr="007E4CC3" w:rsidRDefault="00F24B1C" w:rsidP="00313030">
      <w:pPr>
        <w:jc w:val="both"/>
      </w:pPr>
      <w:r w:rsidRPr="007E4CC3">
        <w:t>развивать у детей эстетическое восприятие, желание созерцать красоту окружающего мира;</w:t>
      </w:r>
    </w:p>
    <w:p w:rsidR="00F24B1C" w:rsidRPr="007E4CC3" w:rsidRDefault="00F24B1C" w:rsidP="00313030">
      <w:pPr>
        <w:jc w:val="both"/>
      </w:pPr>
      <w:r w:rsidRPr="007E4CC3">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F24B1C" w:rsidRPr="007E4CC3" w:rsidRDefault="00F24B1C" w:rsidP="00313030">
      <w:pPr>
        <w:jc w:val="both"/>
      </w:pPr>
      <w:r w:rsidRPr="007E4CC3">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F24B1C" w:rsidRPr="007E4CC3" w:rsidRDefault="00F24B1C" w:rsidP="00313030">
      <w:pPr>
        <w:jc w:val="both"/>
      </w:pPr>
      <w:r w:rsidRPr="007E4CC3">
        <w:t>совершенствовать у детей изобразительные навыки и умения, формировать художественно-творческие способности;</w:t>
      </w:r>
    </w:p>
    <w:p w:rsidR="00F24B1C" w:rsidRPr="007E4CC3" w:rsidRDefault="00F24B1C" w:rsidP="00313030">
      <w:pPr>
        <w:jc w:val="both"/>
      </w:pPr>
      <w:r w:rsidRPr="007E4CC3">
        <w:t>развивать у детей чувство формы, цвета, пропорций;</w:t>
      </w:r>
    </w:p>
    <w:p w:rsidR="00F24B1C" w:rsidRPr="007E4CC3" w:rsidRDefault="00F24B1C" w:rsidP="00313030">
      <w:pPr>
        <w:jc w:val="both"/>
      </w:pPr>
      <w:r w:rsidRPr="007E4CC3">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F24B1C" w:rsidRPr="007E4CC3" w:rsidRDefault="00F24B1C" w:rsidP="00313030">
      <w:pPr>
        <w:jc w:val="both"/>
      </w:pPr>
      <w:r w:rsidRPr="007E4CC3">
        <w:t>обогащать содержание изобразительной деятельности в соответствии с задачами познавательного и социального развития детей;</w:t>
      </w:r>
    </w:p>
    <w:p w:rsidR="00F24B1C" w:rsidRPr="007E4CC3" w:rsidRDefault="00F24B1C" w:rsidP="00313030">
      <w:pPr>
        <w:jc w:val="both"/>
      </w:pPr>
      <w:r w:rsidRPr="007E4CC3">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F24B1C" w:rsidRPr="007E4CC3" w:rsidRDefault="00F24B1C" w:rsidP="00313030">
      <w:pPr>
        <w:jc w:val="both"/>
      </w:pPr>
      <w:r w:rsidRPr="007E4CC3">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F24B1C" w:rsidRPr="007E4CC3" w:rsidRDefault="00F24B1C" w:rsidP="00313030">
      <w:pPr>
        <w:jc w:val="both"/>
      </w:pPr>
      <w:r w:rsidRPr="007E4CC3">
        <w:t>развивать декоративное творчество детей (в том числе коллективное);</w:t>
      </w:r>
    </w:p>
    <w:p w:rsidR="00F24B1C" w:rsidRPr="007E4CC3" w:rsidRDefault="00F24B1C" w:rsidP="00313030">
      <w:pPr>
        <w:jc w:val="both"/>
      </w:pPr>
      <w:r w:rsidRPr="007E4CC3">
        <w:t>поощрять детей воплощать в художественной форме свои представления, переживания, чувства, мысли; поддерживать личностное творческое начало;</w:t>
      </w:r>
    </w:p>
    <w:p w:rsidR="00F24B1C" w:rsidRPr="007E4CC3" w:rsidRDefault="00F24B1C" w:rsidP="00313030">
      <w:pPr>
        <w:jc w:val="both"/>
      </w:pPr>
      <w:r w:rsidRPr="007E4CC3">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F24B1C" w:rsidRPr="007E4CC3" w:rsidRDefault="00F24B1C" w:rsidP="00313030">
      <w:pPr>
        <w:jc w:val="both"/>
      </w:pPr>
      <w:bookmarkStart w:id="363" w:name="sub_21613"/>
      <w:r w:rsidRPr="007E4CC3">
        <w:t>3) конструктивная деятельность:</w:t>
      </w:r>
    </w:p>
    <w:bookmarkEnd w:id="363"/>
    <w:p w:rsidR="00F24B1C" w:rsidRPr="007E4CC3" w:rsidRDefault="00F24B1C" w:rsidP="00313030">
      <w:pPr>
        <w:jc w:val="both"/>
      </w:pPr>
      <w:r w:rsidRPr="007E4CC3">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F24B1C" w:rsidRPr="007E4CC3" w:rsidRDefault="00F24B1C" w:rsidP="00313030">
      <w:pPr>
        <w:jc w:val="both"/>
      </w:pPr>
      <w:r w:rsidRPr="007E4CC3">
        <w:t>поощрять у детей самостоятельность, творчество, инициативу, дружелюбие;</w:t>
      </w:r>
    </w:p>
    <w:p w:rsidR="00F24B1C" w:rsidRPr="007E4CC3" w:rsidRDefault="00F24B1C" w:rsidP="00313030">
      <w:pPr>
        <w:jc w:val="both"/>
      </w:pPr>
      <w:bookmarkStart w:id="364" w:name="sub_21614"/>
      <w:r w:rsidRPr="007E4CC3">
        <w:t>4) музыкальная деятельность:</w:t>
      </w:r>
    </w:p>
    <w:bookmarkEnd w:id="364"/>
    <w:p w:rsidR="00F24B1C" w:rsidRPr="007E4CC3" w:rsidRDefault="00F24B1C" w:rsidP="00313030">
      <w:pPr>
        <w:jc w:val="both"/>
      </w:pPr>
      <w:r w:rsidRPr="007E4CC3">
        <w:t>продолжать формировать у детей эстетическое восприятие музыки, умение различать жанры музыкальных произведений (песня, танец, марш);</w:t>
      </w:r>
    </w:p>
    <w:p w:rsidR="00F24B1C" w:rsidRPr="007E4CC3" w:rsidRDefault="00F24B1C" w:rsidP="00313030">
      <w:pPr>
        <w:jc w:val="both"/>
      </w:pPr>
      <w:r w:rsidRPr="007E4CC3">
        <w:t>развивать у детей музыкальную память, умение различать на слух звуки по высоте, музыкальные инструменты;</w:t>
      </w:r>
    </w:p>
    <w:p w:rsidR="00F24B1C" w:rsidRPr="007E4CC3" w:rsidRDefault="00F24B1C" w:rsidP="00313030">
      <w:pPr>
        <w:jc w:val="both"/>
      </w:pPr>
      <w:r w:rsidRPr="007E4CC3">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F24B1C" w:rsidRPr="007E4CC3" w:rsidRDefault="00F24B1C" w:rsidP="00313030">
      <w:pPr>
        <w:jc w:val="both"/>
      </w:pPr>
      <w:r w:rsidRPr="007E4CC3">
        <w:t>продолжать развивать у детей интерес и любовь к музыке, музыкальную отзывчивость на нее;</w:t>
      </w:r>
    </w:p>
    <w:p w:rsidR="00F24B1C" w:rsidRPr="007E4CC3" w:rsidRDefault="00F24B1C" w:rsidP="00313030">
      <w:pPr>
        <w:jc w:val="both"/>
      </w:pPr>
      <w:r w:rsidRPr="007E4CC3">
        <w:t>продолжать развивать у детей музыкальные способности детей: звуковысотный, ритмический, тембровый, динамический слух;</w:t>
      </w:r>
    </w:p>
    <w:p w:rsidR="00F24B1C" w:rsidRPr="007E4CC3" w:rsidRDefault="00F24B1C" w:rsidP="00313030">
      <w:pPr>
        <w:jc w:val="both"/>
      </w:pPr>
      <w:r w:rsidRPr="007E4CC3">
        <w:t>развивать у детей умение творческой интерпретации музыки разными средствами художественной выразительности;</w:t>
      </w:r>
    </w:p>
    <w:p w:rsidR="00F24B1C" w:rsidRPr="007E4CC3" w:rsidRDefault="00F24B1C" w:rsidP="00313030">
      <w:pPr>
        <w:jc w:val="both"/>
      </w:pPr>
      <w:r w:rsidRPr="007E4CC3">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F24B1C" w:rsidRPr="007E4CC3" w:rsidRDefault="00F24B1C" w:rsidP="00313030">
      <w:pPr>
        <w:jc w:val="both"/>
      </w:pPr>
      <w:r w:rsidRPr="007E4CC3">
        <w:t>развивать у детей умение сотрудничества в коллективной музыкальной деятельности;</w:t>
      </w:r>
    </w:p>
    <w:p w:rsidR="00F24B1C" w:rsidRPr="007E4CC3" w:rsidRDefault="00F24B1C" w:rsidP="00313030">
      <w:pPr>
        <w:jc w:val="both"/>
      </w:pPr>
      <w:bookmarkStart w:id="365" w:name="sub_21615"/>
      <w:r w:rsidRPr="007E4CC3">
        <w:t>5) театрализованная деятельность:</w:t>
      </w:r>
    </w:p>
    <w:bookmarkEnd w:id="365"/>
    <w:p w:rsidR="00F24B1C" w:rsidRPr="007E4CC3" w:rsidRDefault="00F24B1C" w:rsidP="00313030">
      <w:pPr>
        <w:jc w:val="both"/>
      </w:pPr>
      <w:r w:rsidRPr="007E4CC3">
        <w:t>знакомить детей с различными видами театрального искусства (кукольный театр, балет, опера и прочее);</w:t>
      </w:r>
    </w:p>
    <w:p w:rsidR="00F24B1C" w:rsidRPr="007E4CC3" w:rsidRDefault="00F24B1C" w:rsidP="00313030">
      <w:pPr>
        <w:jc w:val="both"/>
      </w:pPr>
      <w:r w:rsidRPr="007E4CC3">
        <w:t>знакомить детей с театральной терминологией (акт, актер, антракт, кулисы и так далее);</w:t>
      </w:r>
    </w:p>
    <w:p w:rsidR="00F24B1C" w:rsidRPr="007E4CC3" w:rsidRDefault="00F24B1C" w:rsidP="00313030">
      <w:pPr>
        <w:jc w:val="both"/>
      </w:pPr>
      <w:r w:rsidRPr="007E4CC3">
        <w:t>развивать интерес к сценическому искусству;</w:t>
      </w:r>
    </w:p>
    <w:p w:rsidR="00F24B1C" w:rsidRPr="007E4CC3" w:rsidRDefault="00F24B1C" w:rsidP="00313030">
      <w:pPr>
        <w:jc w:val="both"/>
      </w:pPr>
      <w:r w:rsidRPr="007E4CC3">
        <w:t>создавать атмосферу творческого выбора и инициативы для каждого ребёнка;</w:t>
      </w:r>
    </w:p>
    <w:p w:rsidR="00F24B1C" w:rsidRPr="007E4CC3" w:rsidRDefault="00F24B1C" w:rsidP="00313030">
      <w:pPr>
        <w:jc w:val="both"/>
      </w:pPr>
      <w:r w:rsidRPr="007E4CC3">
        <w:t>развивать личностные качеств (коммуникативные навыки, партнерские взаимоотношения;</w:t>
      </w:r>
    </w:p>
    <w:p w:rsidR="00F24B1C" w:rsidRPr="007E4CC3" w:rsidRDefault="00F24B1C" w:rsidP="00313030">
      <w:pPr>
        <w:jc w:val="both"/>
      </w:pPr>
      <w:r w:rsidRPr="007E4CC3">
        <w:t>воспитывать доброжелательность и контактность в отношениях со сверстниками;</w:t>
      </w:r>
    </w:p>
    <w:p w:rsidR="00F24B1C" w:rsidRPr="007E4CC3" w:rsidRDefault="00F24B1C" w:rsidP="00313030">
      <w:pPr>
        <w:jc w:val="both"/>
      </w:pPr>
      <w:r w:rsidRPr="007E4CC3">
        <w:t>развивать навыки действий с воображаемыми предметами;</w:t>
      </w:r>
    </w:p>
    <w:p w:rsidR="00F24B1C" w:rsidRPr="007E4CC3" w:rsidRDefault="00F24B1C" w:rsidP="00313030">
      <w:pPr>
        <w:jc w:val="both"/>
      </w:pPr>
      <w:r w:rsidRPr="007E4CC3">
        <w:t>способствовать развитию навыков передачи образа различными способами (речь, мимика, жест, пантомима и прочее);</w:t>
      </w:r>
    </w:p>
    <w:p w:rsidR="00F24B1C" w:rsidRPr="007E4CC3" w:rsidRDefault="00F24B1C" w:rsidP="00313030">
      <w:pPr>
        <w:jc w:val="both"/>
      </w:pPr>
      <w:r w:rsidRPr="007E4CC3">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F24B1C" w:rsidRPr="007E4CC3" w:rsidRDefault="00F24B1C" w:rsidP="00313030">
      <w:pPr>
        <w:jc w:val="both"/>
      </w:pPr>
      <w:bookmarkStart w:id="366" w:name="sub_21616"/>
      <w:r w:rsidRPr="007E4CC3">
        <w:t>6) культурно-досуговая деятельность:</w:t>
      </w:r>
    </w:p>
    <w:bookmarkEnd w:id="366"/>
    <w:p w:rsidR="00F24B1C" w:rsidRPr="007E4CC3" w:rsidRDefault="00F24B1C" w:rsidP="00313030">
      <w:pPr>
        <w:jc w:val="both"/>
      </w:pPr>
      <w:r w:rsidRPr="007E4CC3">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F24B1C" w:rsidRPr="007E4CC3" w:rsidRDefault="00F24B1C" w:rsidP="00313030">
      <w:pPr>
        <w:jc w:val="both"/>
      </w:pPr>
      <w:r w:rsidRPr="007E4CC3">
        <w:t>создавать условия для проявления культурных потребностей и интересов, а также их использования в организации своего досуга;</w:t>
      </w:r>
    </w:p>
    <w:p w:rsidR="00F24B1C" w:rsidRPr="007E4CC3" w:rsidRDefault="00F24B1C" w:rsidP="00313030">
      <w:pPr>
        <w:jc w:val="both"/>
      </w:pPr>
      <w:r w:rsidRPr="007E4CC3">
        <w:t>формировать понятия праздничный и будний день, понимать их различия;</w:t>
      </w:r>
    </w:p>
    <w:p w:rsidR="00F24B1C" w:rsidRPr="007E4CC3" w:rsidRDefault="00F24B1C" w:rsidP="00313030">
      <w:pPr>
        <w:jc w:val="both"/>
      </w:pPr>
      <w:r w:rsidRPr="007E4CC3">
        <w:t>знакомить с историей возникновения праздников, воспитывать бережное отношение к народным праздничным традициям и обычаям;</w:t>
      </w:r>
    </w:p>
    <w:p w:rsidR="00F24B1C" w:rsidRPr="007E4CC3" w:rsidRDefault="00F24B1C" w:rsidP="00313030">
      <w:pPr>
        <w:jc w:val="both"/>
      </w:pPr>
      <w:r w:rsidRPr="007E4CC3">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F24B1C" w:rsidRPr="007E4CC3" w:rsidRDefault="00F24B1C" w:rsidP="00313030">
      <w:pPr>
        <w:jc w:val="both"/>
      </w:pPr>
      <w:r w:rsidRPr="007E4CC3">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F24B1C" w:rsidRPr="007E4CC3" w:rsidRDefault="00F24B1C" w:rsidP="00313030">
      <w:pPr>
        <w:jc w:val="both"/>
      </w:pPr>
      <w:r w:rsidRPr="007E4CC3">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F24B1C" w:rsidRPr="007E4CC3" w:rsidRDefault="00F24B1C" w:rsidP="00313030">
      <w:pPr>
        <w:jc w:val="both"/>
      </w:pPr>
      <w:r w:rsidRPr="007E4CC3">
        <w:t>поддерживать интерес к участию в творческих объединениях дополнительного образования в ДОО и вне её.</w:t>
      </w:r>
    </w:p>
    <w:p w:rsidR="00F24B1C" w:rsidRDefault="00F24B1C" w:rsidP="00313030">
      <w:pPr>
        <w:jc w:val="both"/>
      </w:pPr>
      <w:bookmarkStart w:id="367" w:name="sub_2162"/>
      <w:r>
        <w:t xml:space="preserve">      </w:t>
      </w:r>
    </w:p>
    <w:p w:rsidR="00F24B1C" w:rsidRPr="000C625D" w:rsidRDefault="00F24B1C" w:rsidP="00A65358">
      <w:pPr>
        <w:jc w:val="both"/>
        <w:outlineLvl w:val="0"/>
        <w:rPr>
          <w:b/>
        </w:rPr>
      </w:pPr>
      <w:r>
        <w:t xml:space="preserve"> </w:t>
      </w:r>
      <w:r w:rsidRPr="007E4CC3">
        <w:t xml:space="preserve"> </w:t>
      </w:r>
      <w:r w:rsidRPr="000C625D">
        <w:rPr>
          <w:b/>
        </w:rPr>
        <w:t>Содержание образовательной деятельности.</w:t>
      </w:r>
    </w:p>
    <w:p w:rsidR="00F24B1C" w:rsidRPr="007E4CC3" w:rsidRDefault="00F24B1C" w:rsidP="00A65358">
      <w:pPr>
        <w:jc w:val="both"/>
        <w:outlineLvl w:val="0"/>
      </w:pPr>
      <w:bookmarkStart w:id="368" w:name="sub_21621"/>
      <w:bookmarkEnd w:id="367"/>
      <w:r>
        <w:t xml:space="preserve">      </w:t>
      </w:r>
      <w:r w:rsidRPr="007E4CC3">
        <w:t>1. Приобщение к искусству.</w:t>
      </w:r>
    </w:p>
    <w:p w:rsidR="00F24B1C" w:rsidRPr="007E4CC3" w:rsidRDefault="00F24B1C" w:rsidP="00313030">
      <w:pPr>
        <w:jc w:val="both"/>
      </w:pPr>
      <w:bookmarkStart w:id="369" w:name="sub_216211"/>
      <w:bookmarkEnd w:id="368"/>
      <w:r w:rsidRPr="007E4CC3">
        <w:t>1) 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F24B1C" w:rsidRPr="007E4CC3" w:rsidRDefault="00F24B1C" w:rsidP="00313030">
      <w:pPr>
        <w:jc w:val="both"/>
      </w:pPr>
      <w:bookmarkStart w:id="370" w:name="sub_216212"/>
      <w:bookmarkEnd w:id="369"/>
      <w:r w:rsidRPr="007E4CC3">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F24B1C" w:rsidRPr="007E4CC3" w:rsidRDefault="00F24B1C" w:rsidP="00313030">
      <w:pPr>
        <w:jc w:val="both"/>
      </w:pPr>
      <w:bookmarkStart w:id="371" w:name="sub_216213"/>
      <w:bookmarkEnd w:id="370"/>
      <w:r w:rsidRPr="007E4CC3">
        <w:t>3) Педагог формирует духовно-нравственные качества в процессе ознакомления с различными видами искусства духовно-нравственного содержания;</w:t>
      </w:r>
    </w:p>
    <w:p w:rsidR="00F24B1C" w:rsidRPr="007E4CC3" w:rsidRDefault="00F24B1C" w:rsidP="00313030">
      <w:pPr>
        <w:jc w:val="both"/>
      </w:pPr>
      <w:bookmarkStart w:id="372" w:name="sub_216314"/>
      <w:bookmarkEnd w:id="371"/>
      <w:r w:rsidRPr="007E4CC3">
        <w:t>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F24B1C" w:rsidRPr="007E4CC3" w:rsidRDefault="00F24B1C" w:rsidP="00313030">
      <w:pPr>
        <w:jc w:val="both"/>
      </w:pPr>
      <w:bookmarkStart w:id="373" w:name="sub_216315"/>
      <w:bookmarkEnd w:id="372"/>
      <w:r w:rsidRPr="007E4CC3">
        <w:t>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F24B1C" w:rsidRPr="007E4CC3" w:rsidRDefault="00F24B1C" w:rsidP="00313030">
      <w:pPr>
        <w:jc w:val="both"/>
      </w:pPr>
      <w:bookmarkStart w:id="374" w:name="sub_216316"/>
      <w:bookmarkEnd w:id="373"/>
      <w:r w:rsidRPr="007E4CC3">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F24B1C" w:rsidRPr="007E4CC3" w:rsidRDefault="00F24B1C" w:rsidP="00313030">
      <w:pPr>
        <w:jc w:val="both"/>
      </w:pPr>
      <w:bookmarkStart w:id="375" w:name="sub_216317"/>
      <w:bookmarkEnd w:id="374"/>
      <w:r w:rsidRPr="007E4CC3">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F24B1C" w:rsidRPr="007E4CC3" w:rsidRDefault="00F24B1C" w:rsidP="00313030">
      <w:pPr>
        <w:jc w:val="both"/>
      </w:pPr>
      <w:bookmarkStart w:id="376" w:name="sub_216318"/>
      <w:bookmarkEnd w:id="375"/>
      <w:r w:rsidRPr="007E4CC3">
        <w:t>8) Педагог поощряет активное участие детей в художественной деятельности как по собственному желанию, так и под руководством взрослых.</w:t>
      </w:r>
    </w:p>
    <w:p w:rsidR="00F24B1C" w:rsidRPr="007E4CC3" w:rsidRDefault="00F24B1C" w:rsidP="00313030">
      <w:pPr>
        <w:jc w:val="both"/>
      </w:pPr>
      <w:bookmarkStart w:id="377" w:name="sub_216319"/>
      <w:bookmarkEnd w:id="376"/>
      <w:r w:rsidRPr="007E4CC3">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F24B1C" w:rsidRPr="003174E4" w:rsidRDefault="00F24B1C" w:rsidP="00A65358">
      <w:pPr>
        <w:jc w:val="both"/>
        <w:outlineLvl w:val="0"/>
        <w:rPr>
          <w:b/>
        </w:rPr>
      </w:pPr>
      <w:bookmarkStart w:id="378" w:name="sub_21622"/>
      <w:bookmarkEnd w:id="377"/>
      <w:r>
        <w:t xml:space="preserve">          </w:t>
      </w:r>
      <w:r w:rsidRPr="003174E4">
        <w:rPr>
          <w:b/>
        </w:rPr>
        <w:t>2. Изобразительная деятельность.</w:t>
      </w:r>
    </w:p>
    <w:p w:rsidR="00F24B1C" w:rsidRPr="007E4CC3" w:rsidRDefault="00F24B1C" w:rsidP="00313030">
      <w:pPr>
        <w:jc w:val="both"/>
      </w:pPr>
      <w:bookmarkStart w:id="379" w:name="sub_216221"/>
      <w:bookmarkEnd w:id="378"/>
      <w:r w:rsidRPr="007E4CC3">
        <w:t>1) 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bookmarkEnd w:id="379"/>
    <w:p w:rsidR="00F24B1C" w:rsidRPr="007E4CC3" w:rsidRDefault="00F24B1C" w:rsidP="00313030">
      <w:pPr>
        <w:jc w:val="both"/>
      </w:pPr>
      <w:r w:rsidRPr="007E4CC3">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F24B1C" w:rsidRPr="007E4CC3" w:rsidRDefault="00F24B1C" w:rsidP="00313030">
      <w:pPr>
        <w:jc w:val="both"/>
      </w:pPr>
      <w:r w:rsidRPr="007E4CC3">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F24B1C" w:rsidRPr="007E4CC3" w:rsidRDefault="00F24B1C" w:rsidP="00313030">
      <w:pPr>
        <w:jc w:val="both"/>
      </w:pPr>
      <w:r w:rsidRPr="007E4CC3">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F24B1C" w:rsidRPr="007E4CC3" w:rsidRDefault="00F24B1C" w:rsidP="00313030">
      <w:pPr>
        <w:jc w:val="both"/>
      </w:pPr>
      <w:r w:rsidRPr="007E4CC3">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F24B1C" w:rsidRPr="007E4CC3" w:rsidRDefault="00F24B1C" w:rsidP="00313030">
      <w:pPr>
        <w:jc w:val="both"/>
      </w:pPr>
      <w:bookmarkStart w:id="380" w:name="sub_216222"/>
      <w:r w:rsidRPr="007E4CC3">
        <w:t>2) Лепка:</w:t>
      </w:r>
    </w:p>
    <w:bookmarkEnd w:id="380"/>
    <w:p w:rsidR="00F24B1C" w:rsidRPr="007E4CC3" w:rsidRDefault="00F24B1C" w:rsidP="00313030">
      <w:pPr>
        <w:jc w:val="both"/>
      </w:pPr>
      <w:r w:rsidRPr="007E4CC3">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F24B1C" w:rsidRPr="007E4CC3" w:rsidRDefault="00F24B1C" w:rsidP="00313030">
      <w:pPr>
        <w:jc w:val="both"/>
      </w:pPr>
      <w:r w:rsidRPr="007E4CC3">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F24B1C" w:rsidRPr="007E4CC3" w:rsidRDefault="00F24B1C" w:rsidP="00313030">
      <w:pPr>
        <w:jc w:val="both"/>
      </w:pPr>
      <w:bookmarkStart w:id="381" w:name="sub_216223"/>
      <w:r w:rsidRPr="007E4CC3">
        <w:t>3) Аппликация:</w:t>
      </w:r>
    </w:p>
    <w:bookmarkEnd w:id="381"/>
    <w:p w:rsidR="00F24B1C" w:rsidRPr="007E4CC3" w:rsidRDefault="00F24B1C" w:rsidP="00313030">
      <w:pPr>
        <w:jc w:val="both"/>
      </w:pPr>
      <w:r w:rsidRPr="007E4CC3">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F24B1C" w:rsidRPr="007E4CC3" w:rsidRDefault="00F24B1C" w:rsidP="00313030">
      <w:pPr>
        <w:jc w:val="both"/>
      </w:pPr>
      <w:bookmarkStart w:id="382" w:name="sub_216224"/>
      <w:r w:rsidRPr="007E4CC3">
        <w:t>4) Прикладное творчество:</w:t>
      </w:r>
    </w:p>
    <w:bookmarkEnd w:id="382"/>
    <w:p w:rsidR="00F24B1C" w:rsidRPr="007E4CC3" w:rsidRDefault="00F24B1C" w:rsidP="00313030">
      <w:pPr>
        <w:jc w:val="both"/>
      </w:pPr>
      <w:r w:rsidRPr="007E4CC3">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F24B1C" w:rsidRDefault="00F24B1C" w:rsidP="00313030">
      <w:pPr>
        <w:jc w:val="both"/>
      </w:pPr>
      <w:bookmarkStart w:id="383" w:name="sub_21623"/>
      <w:r>
        <w:t xml:space="preserve">      </w:t>
      </w:r>
    </w:p>
    <w:p w:rsidR="00F24B1C" w:rsidRDefault="00F24B1C" w:rsidP="00313030">
      <w:pPr>
        <w:jc w:val="both"/>
      </w:pPr>
    </w:p>
    <w:p w:rsidR="00F24B1C" w:rsidRPr="003174E4" w:rsidRDefault="00F24B1C" w:rsidP="00A65358">
      <w:pPr>
        <w:jc w:val="both"/>
        <w:outlineLvl w:val="0"/>
        <w:rPr>
          <w:b/>
        </w:rPr>
      </w:pPr>
      <w:r>
        <w:t xml:space="preserve">  </w:t>
      </w:r>
      <w:r w:rsidRPr="003174E4">
        <w:rPr>
          <w:b/>
        </w:rPr>
        <w:t>3. Конструктивная деятельность.</w:t>
      </w:r>
    </w:p>
    <w:bookmarkEnd w:id="383"/>
    <w:p w:rsidR="00F24B1C" w:rsidRPr="007E4CC3" w:rsidRDefault="00F24B1C" w:rsidP="00313030">
      <w:pPr>
        <w:jc w:val="both"/>
      </w:pPr>
      <w:r w:rsidRPr="007E4CC3">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F24B1C" w:rsidRPr="003174E4" w:rsidRDefault="00F24B1C" w:rsidP="00A65358">
      <w:pPr>
        <w:jc w:val="both"/>
        <w:outlineLvl w:val="0"/>
        <w:rPr>
          <w:b/>
        </w:rPr>
      </w:pPr>
      <w:bookmarkStart w:id="384" w:name="sub_21624"/>
      <w:r>
        <w:t xml:space="preserve">        </w:t>
      </w:r>
      <w:r w:rsidRPr="003174E4">
        <w:rPr>
          <w:b/>
        </w:rPr>
        <w:t>4. Музыкальная деятельность.</w:t>
      </w:r>
    </w:p>
    <w:p w:rsidR="00F24B1C" w:rsidRPr="007E4CC3" w:rsidRDefault="00F24B1C" w:rsidP="00313030">
      <w:pPr>
        <w:jc w:val="both"/>
      </w:pPr>
      <w:bookmarkStart w:id="385" w:name="sub_216241"/>
      <w:bookmarkEnd w:id="384"/>
      <w:r w:rsidRPr="007E4CC3">
        <w:t>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F24B1C" w:rsidRPr="007E4CC3" w:rsidRDefault="00F24B1C" w:rsidP="00313030">
      <w:pPr>
        <w:jc w:val="both"/>
      </w:pPr>
      <w:bookmarkStart w:id="386" w:name="sub_216242"/>
      <w:bookmarkEnd w:id="385"/>
      <w:r w:rsidRPr="007E4CC3">
        <w:t>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F24B1C" w:rsidRPr="007E4CC3" w:rsidRDefault="00F24B1C" w:rsidP="00313030">
      <w:pPr>
        <w:jc w:val="both"/>
      </w:pPr>
      <w:bookmarkStart w:id="387" w:name="sub_216243"/>
      <w:bookmarkEnd w:id="386"/>
      <w:r w:rsidRPr="007E4CC3">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F24B1C" w:rsidRPr="007E4CC3" w:rsidRDefault="00F24B1C" w:rsidP="00313030">
      <w:pPr>
        <w:jc w:val="both"/>
      </w:pPr>
      <w:bookmarkStart w:id="388" w:name="sub_216244"/>
      <w:bookmarkEnd w:id="387"/>
      <w:r w:rsidRPr="007E4CC3">
        <w:t>4) Музыкально-ритмические движения: 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F24B1C" w:rsidRPr="007E4CC3" w:rsidRDefault="00F24B1C" w:rsidP="00313030">
      <w:pPr>
        <w:jc w:val="both"/>
      </w:pPr>
      <w:bookmarkStart w:id="389" w:name="sub_216245"/>
      <w:bookmarkEnd w:id="388"/>
      <w:r w:rsidRPr="007E4CC3">
        <w:t>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F24B1C" w:rsidRPr="007E4CC3" w:rsidRDefault="00F24B1C" w:rsidP="00313030">
      <w:pPr>
        <w:jc w:val="both"/>
      </w:pPr>
      <w:bookmarkStart w:id="390" w:name="sub_216246"/>
      <w:bookmarkEnd w:id="389"/>
      <w:r w:rsidRPr="007E4CC3">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bookmarkEnd w:id="390"/>
    <w:p w:rsidR="00F24B1C" w:rsidRPr="007E4CC3" w:rsidRDefault="00F24B1C" w:rsidP="00313030">
      <w:pPr>
        <w:jc w:val="both"/>
      </w:pPr>
      <w:r w:rsidRPr="007E4CC3">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F24B1C" w:rsidRPr="003174E4" w:rsidRDefault="00F24B1C" w:rsidP="00A65358">
      <w:pPr>
        <w:jc w:val="both"/>
        <w:outlineLvl w:val="0"/>
        <w:rPr>
          <w:b/>
        </w:rPr>
      </w:pPr>
      <w:bookmarkStart w:id="391" w:name="sub_21625"/>
      <w:r>
        <w:t xml:space="preserve">        </w:t>
      </w:r>
      <w:r w:rsidRPr="003174E4">
        <w:rPr>
          <w:b/>
        </w:rPr>
        <w:t>5. Театрализованная деятельность.</w:t>
      </w:r>
    </w:p>
    <w:bookmarkEnd w:id="391"/>
    <w:p w:rsidR="00F24B1C" w:rsidRPr="007E4CC3" w:rsidRDefault="00F24B1C" w:rsidP="00313030">
      <w:pPr>
        <w:jc w:val="both"/>
      </w:pPr>
      <w:r w:rsidRPr="007E4CC3">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F24B1C" w:rsidRPr="003174E4" w:rsidRDefault="00F24B1C" w:rsidP="00A65358">
      <w:pPr>
        <w:jc w:val="both"/>
        <w:outlineLvl w:val="0"/>
        <w:rPr>
          <w:b/>
        </w:rPr>
      </w:pPr>
      <w:bookmarkStart w:id="392" w:name="sub_21626"/>
      <w:r>
        <w:t xml:space="preserve">            </w:t>
      </w:r>
      <w:r w:rsidRPr="003174E4">
        <w:rPr>
          <w:b/>
        </w:rPr>
        <w:t>6. Культурно-досуговая деятельность.</w:t>
      </w:r>
    </w:p>
    <w:bookmarkEnd w:id="392"/>
    <w:p w:rsidR="00F24B1C" w:rsidRDefault="00F24B1C" w:rsidP="00313030">
      <w:pPr>
        <w:jc w:val="both"/>
      </w:pPr>
      <w:r w:rsidRPr="007E4CC3">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F24B1C" w:rsidRPr="007E4CC3" w:rsidRDefault="00F24B1C" w:rsidP="00313030">
      <w:pPr>
        <w:jc w:val="both"/>
      </w:pPr>
    </w:p>
    <w:p w:rsidR="00F24B1C" w:rsidRPr="003174E4" w:rsidRDefault="00F24B1C" w:rsidP="00A65358">
      <w:pPr>
        <w:jc w:val="both"/>
        <w:outlineLvl w:val="0"/>
        <w:rPr>
          <w:b/>
          <w:u w:val="single"/>
        </w:rPr>
      </w:pPr>
      <w:bookmarkStart w:id="393" w:name="sub_217"/>
      <w:r w:rsidRPr="003174E4">
        <w:rPr>
          <w:b/>
          <w:u w:val="single"/>
        </w:rPr>
        <w:t>2.1.5.5 . От 6 лет до 7 лет.</w:t>
      </w:r>
    </w:p>
    <w:p w:rsidR="00F24B1C" w:rsidRPr="007E4CC3" w:rsidRDefault="00F24B1C" w:rsidP="00313030">
      <w:pPr>
        <w:jc w:val="both"/>
      </w:pPr>
      <w:bookmarkStart w:id="394" w:name="sub_2171"/>
      <w:bookmarkEnd w:id="393"/>
      <w:r>
        <w:t xml:space="preserve">   </w:t>
      </w:r>
      <w:r w:rsidRPr="007E4CC3">
        <w:t>В области художественно-эстетического развития основными задачами образовательной деятельности являются:</w:t>
      </w:r>
    </w:p>
    <w:p w:rsidR="00F24B1C" w:rsidRPr="007E4CC3" w:rsidRDefault="00F24B1C" w:rsidP="00313030">
      <w:pPr>
        <w:jc w:val="both"/>
      </w:pPr>
      <w:bookmarkStart w:id="395" w:name="sub_21711"/>
      <w:bookmarkEnd w:id="394"/>
      <w:r w:rsidRPr="007E4CC3">
        <w:t>1) приобщение к искусству:</w:t>
      </w:r>
    </w:p>
    <w:bookmarkEnd w:id="395"/>
    <w:p w:rsidR="00F24B1C" w:rsidRPr="007E4CC3" w:rsidRDefault="00F24B1C" w:rsidP="00313030">
      <w:pPr>
        <w:jc w:val="both"/>
      </w:pPr>
      <w:r w:rsidRPr="007E4CC3">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F24B1C" w:rsidRPr="007E4CC3" w:rsidRDefault="00F24B1C" w:rsidP="00313030">
      <w:pPr>
        <w:jc w:val="both"/>
      </w:pPr>
      <w:r w:rsidRPr="007E4CC3">
        <w:t>воспитывать уважительное отношение и чувство гордости за свою страну, в процессе ознакомления с разными видами искусства;</w:t>
      </w:r>
    </w:p>
    <w:p w:rsidR="00F24B1C" w:rsidRPr="007E4CC3" w:rsidRDefault="00F24B1C" w:rsidP="00313030">
      <w:pPr>
        <w:jc w:val="both"/>
      </w:pPr>
      <w:r w:rsidRPr="007E4CC3">
        <w:t>закреплять знания детей о видах искусства (изобразительное, декоративно-прикладное искусство, музыка, архитектура, театр, танец, кино, цирк);</w:t>
      </w:r>
    </w:p>
    <w:p w:rsidR="00F24B1C" w:rsidRPr="007E4CC3" w:rsidRDefault="00F24B1C" w:rsidP="00313030">
      <w:pPr>
        <w:jc w:val="both"/>
      </w:pPr>
      <w:r w:rsidRPr="007E4CC3">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F24B1C" w:rsidRPr="007E4CC3" w:rsidRDefault="00F24B1C" w:rsidP="00313030">
      <w:pPr>
        <w:jc w:val="both"/>
      </w:pPr>
      <w:r w:rsidRPr="007E4CC3">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F24B1C" w:rsidRPr="007E4CC3" w:rsidRDefault="00F24B1C" w:rsidP="00313030">
      <w:pPr>
        <w:jc w:val="both"/>
      </w:pPr>
      <w:r w:rsidRPr="007E4CC3">
        <w:t>формировать гуманное отношение к людям и окружающей природе;</w:t>
      </w:r>
    </w:p>
    <w:p w:rsidR="00F24B1C" w:rsidRPr="007E4CC3" w:rsidRDefault="00F24B1C" w:rsidP="00313030">
      <w:pPr>
        <w:jc w:val="both"/>
      </w:pPr>
      <w:r w:rsidRPr="007E4CC3">
        <w:t>формировать духовно-нравственное отношение и чувство сопричастности к культурному наследию своего народа;</w:t>
      </w:r>
    </w:p>
    <w:p w:rsidR="00F24B1C" w:rsidRPr="007E4CC3" w:rsidRDefault="00F24B1C" w:rsidP="00313030">
      <w:pPr>
        <w:jc w:val="both"/>
      </w:pPr>
      <w:r w:rsidRPr="007E4CC3">
        <w:t>закреплять у детей знания об искусстве как виде творческой деятельности людей;</w:t>
      </w:r>
    </w:p>
    <w:p w:rsidR="00F24B1C" w:rsidRPr="007E4CC3" w:rsidRDefault="00F24B1C" w:rsidP="00313030">
      <w:pPr>
        <w:jc w:val="both"/>
      </w:pPr>
      <w:r w:rsidRPr="007E4CC3">
        <w:t>помогать детям различать народное и профессиональное искусство;</w:t>
      </w:r>
    </w:p>
    <w:p w:rsidR="00F24B1C" w:rsidRPr="007E4CC3" w:rsidRDefault="00F24B1C" w:rsidP="00313030">
      <w:pPr>
        <w:jc w:val="both"/>
      </w:pPr>
      <w:r w:rsidRPr="007E4CC3">
        <w:t>формировать у детей основы художественной культуры;</w:t>
      </w:r>
    </w:p>
    <w:p w:rsidR="00F24B1C" w:rsidRPr="007E4CC3" w:rsidRDefault="00F24B1C" w:rsidP="00313030">
      <w:pPr>
        <w:jc w:val="both"/>
      </w:pPr>
      <w:r w:rsidRPr="007E4CC3">
        <w:t>расширять знания детей об изобразительном искусстве, музыке, театре;</w:t>
      </w:r>
    </w:p>
    <w:p w:rsidR="00F24B1C" w:rsidRPr="007E4CC3" w:rsidRDefault="00F24B1C" w:rsidP="00313030">
      <w:pPr>
        <w:jc w:val="both"/>
      </w:pPr>
      <w:r w:rsidRPr="007E4CC3">
        <w:t>расширять знания детей о творчестве известных художников и композиторов;</w:t>
      </w:r>
    </w:p>
    <w:p w:rsidR="00F24B1C" w:rsidRPr="007E4CC3" w:rsidRDefault="00F24B1C" w:rsidP="00313030">
      <w:pPr>
        <w:jc w:val="both"/>
      </w:pPr>
      <w:r w:rsidRPr="007E4CC3">
        <w:t>расширять знания детей о творческой деятельности, её особенностях; называть виды художественной деятельности, профессию деятеля искусства;</w:t>
      </w:r>
    </w:p>
    <w:p w:rsidR="00F24B1C" w:rsidRPr="007E4CC3" w:rsidRDefault="00F24B1C" w:rsidP="00313030">
      <w:pPr>
        <w:jc w:val="both"/>
      </w:pPr>
      <w:r w:rsidRPr="007E4CC3">
        <w:t>организовать посещение выставки, театра, музея, цирка (совместно с родителями (законными представителями));</w:t>
      </w:r>
    </w:p>
    <w:p w:rsidR="00F24B1C" w:rsidRPr="007E4CC3" w:rsidRDefault="00F24B1C" w:rsidP="00313030">
      <w:pPr>
        <w:jc w:val="both"/>
      </w:pPr>
      <w:bookmarkStart w:id="396" w:name="sub_21712"/>
      <w:r w:rsidRPr="007E4CC3">
        <w:t>2) изобразительная деятельность:</w:t>
      </w:r>
    </w:p>
    <w:bookmarkEnd w:id="396"/>
    <w:p w:rsidR="00F24B1C" w:rsidRPr="007E4CC3" w:rsidRDefault="00F24B1C" w:rsidP="00313030">
      <w:pPr>
        <w:jc w:val="both"/>
      </w:pPr>
      <w:r w:rsidRPr="007E4CC3">
        <w:t>формировать у детей устойчивый интерес к изобразительной деятельности;</w:t>
      </w:r>
    </w:p>
    <w:p w:rsidR="00F24B1C" w:rsidRPr="007E4CC3" w:rsidRDefault="00F24B1C" w:rsidP="00313030">
      <w:pPr>
        <w:jc w:val="both"/>
      </w:pPr>
      <w:r w:rsidRPr="007E4CC3">
        <w:t>развивать художественный вкус, творческое воображение, наблюдательность и любознательность;</w:t>
      </w:r>
    </w:p>
    <w:p w:rsidR="00F24B1C" w:rsidRPr="007E4CC3" w:rsidRDefault="00F24B1C" w:rsidP="00313030">
      <w:pPr>
        <w:jc w:val="both"/>
      </w:pPr>
      <w:r w:rsidRPr="007E4CC3">
        <w:t>обогащать у детей сенсорный опыт, включать в процесс ознакомления с предметами движения рук по предмету;</w:t>
      </w:r>
    </w:p>
    <w:p w:rsidR="00F24B1C" w:rsidRPr="007E4CC3" w:rsidRDefault="00F24B1C" w:rsidP="00313030">
      <w:pPr>
        <w:jc w:val="both"/>
      </w:pPr>
      <w:r w:rsidRPr="007E4CC3">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F24B1C" w:rsidRPr="007E4CC3" w:rsidRDefault="00F24B1C" w:rsidP="00313030">
      <w:pPr>
        <w:jc w:val="both"/>
      </w:pPr>
      <w:r w:rsidRPr="007E4CC3">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F24B1C" w:rsidRPr="007E4CC3" w:rsidRDefault="00F24B1C" w:rsidP="00313030">
      <w:pPr>
        <w:jc w:val="both"/>
      </w:pPr>
      <w:r w:rsidRPr="007E4CC3">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F24B1C" w:rsidRPr="007E4CC3" w:rsidRDefault="00F24B1C" w:rsidP="00313030">
      <w:pPr>
        <w:jc w:val="both"/>
      </w:pPr>
      <w:r w:rsidRPr="007E4CC3">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F24B1C" w:rsidRPr="007E4CC3" w:rsidRDefault="00F24B1C" w:rsidP="00313030">
      <w:pPr>
        <w:jc w:val="both"/>
      </w:pPr>
      <w:r w:rsidRPr="007E4CC3">
        <w:t>создавать условия для свободного, самостоятельного, разнопланового экспериментирования с художественными материалами;</w:t>
      </w:r>
    </w:p>
    <w:p w:rsidR="00F24B1C" w:rsidRPr="007E4CC3" w:rsidRDefault="00F24B1C" w:rsidP="00313030">
      <w:pPr>
        <w:jc w:val="both"/>
      </w:pPr>
      <w:r w:rsidRPr="007E4CC3">
        <w:t>поощрять стремление детей сделать свое произведение красивым, содержательным, выразительным;</w:t>
      </w:r>
    </w:p>
    <w:p w:rsidR="00F24B1C" w:rsidRPr="007E4CC3" w:rsidRDefault="00F24B1C" w:rsidP="00313030">
      <w:pPr>
        <w:jc w:val="both"/>
      </w:pPr>
      <w:r w:rsidRPr="007E4CC3">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F24B1C" w:rsidRPr="007E4CC3" w:rsidRDefault="00F24B1C" w:rsidP="00313030">
      <w:pPr>
        <w:jc w:val="both"/>
      </w:pPr>
      <w:r w:rsidRPr="007E4CC3">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F24B1C" w:rsidRPr="007E4CC3" w:rsidRDefault="00F24B1C" w:rsidP="00313030">
      <w:pPr>
        <w:jc w:val="both"/>
      </w:pPr>
      <w:r w:rsidRPr="007E4CC3">
        <w:t>развивать художественно-творческие способности детей в изобразительной деятельности;</w:t>
      </w:r>
    </w:p>
    <w:p w:rsidR="00F24B1C" w:rsidRPr="007E4CC3" w:rsidRDefault="00F24B1C" w:rsidP="00313030">
      <w:pPr>
        <w:jc w:val="both"/>
      </w:pPr>
      <w:r w:rsidRPr="007E4CC3">
        <w:t>продолжать развивать у детей коллективное творчество;</w:t>
      </w:r>
    </w:p>
    <w:p w:rsidR="00F24B1C" w:rsidRPr="007E4CC3" w:rsidRDefault="00F24B1C" w:rsidP="00313030">
      <w:pPr>
        <w:jc w:val="both"/>
      </w:pPr>
      <w:r w:rsidRPr="007E4CC3">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F24B1C" w:rsidRPr="007E4CC3" w:rsidRDefault="00F24B1C" w:rsidP="00313030">
      <w:pPr>
        <w:jc w:val="both"/>
      </w:pPr>
      <w:r w:rsidRPr="007E4CC3">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F24B1C" w:rsidRPr="007E4CC3" w:rsidRDefault="00F24B1C" w:rsidP="00313030">
      <w:pPr>
        <w:jc w:val="both"/>
      </w:pPr>
      <w:r w:rsidRPr="007E4CC3">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F24B1C" w:rsidRPr="007E4CC3" w:rsidRDefault="00F24B1C" w:rsidP="00313030">
      <w:pPr>
        <w:jc w:val="both"/>
      </w:pPr>
      <w:bookmarkStart w:id="397" w:name="sub_21713"/>
      <w:r w:rsidRPr="007E4CC3">
        <w:t>3) конструктивная деятельность:</w:t>
      </w:r>
    </w:p>
    <w:bookmarkEnd w:id="397"/>
    <w:p w:rsidR="00F24B1C" w:rsidRPr="007E4CC3" w:rsidRDefault="00F24B1C" w:rsidP="00313030">
      <w:pPr>
        <w:jc w:val="both"/>
      </w:pPr>
      <w:r w:rsidRPr="007E4CC3">
        <w:t>формировать умение у детей видеть конструкцию объекта и анализировать её основные части, их функциональное назначение;</w:t>
      </w:r>
    </w:p>
    <w:p w:rsidR="00F24B1C" w:rsidRPr="007E4CC3" w:rsidRDefault="00F24B1C" w:rsidP="00313030">
      <w:pPr>
        <w:jc w:val="both"/>
      </w:pPr>
      <w:r w:rsidRPr="007E4CC3">
        <w:t>закреплять у детей навыки коллективной работы: умение распределять обязанности, работать в соответствии с общим замыслом, не мешая друг другу;</w:t>
      </w:r>
    </w:p>
    <w:p w:rsidR="00F24B1C" w:rsidRPr="007E4CC3" w:rsidRDefault="00F24B1C" w:rsidP="00313030">
      <w:pPr>
        <w:jc w:val="both"/>
      </w:pPr>
      <w:r w:rsidRPr="007E4CC3">
        <w:t>развивать у детей интерес к конструктивной деятельности;</w:t>
      </w:r>
    </w:p>
    <w:p w:rsidR="00F24B1C" w:rsidRPr="007E4CC3" w:rsidRDefault="00F24B1C" w:rsidP="00313030">
      <w:pPr>
        <w:jc w:val="both"/>
      </w:pPr>
      <w:r w:rsidRPr="007E4CC3">
        <w:t>знакомить детей с различными видами конструкторов;</w:t>
      </w:r>
    </w:p>
    <w:p w:rsidR="00F24B1C" w:rsidRPr="007E4CC3" w:rsidRDefault="00F24B1C" w:rsidP="00313030">
      <w:pPr>
        <w:jc w:val="both"/>
      </w:pPr>
      <w:r w:rsidRPr="007E4CC3">
        <w:t>знакомить детей с профессиями дизайнера, конструктора, архитектора, строителя и прочее;</w:t>
      </w:r>
    </w:p>
    <w:p w:rsidR="00F24B1C" w:rsidRPr="007E4CC3" w:rsidRDefault="00F24B1C" w:rsidP="00313030">
      <w:pPr>
        <w:jc w:val="both"/>
      </w:pPr>
      <w:r w:rsidRPr="007E4CC3">
        <w:t>развивать у детей художественно-творческие способности и самостоятельную творческую конструктивную деятельность детей;</w:t>
      </w:r>
    </w:p>
    <w:p w:rsidR="00F24B1C" w:rsidRPr="007E4CC3" w:rsidRDefault="00F24B1C" w:rsidP="00313030">
      <w:pPr>
        <w:jc w:val="both"/>
      </w:pPr>
      <w:bookmarkStart w:id="398" w:name="sub_21714"/>
      <w:r w:rsidRPr="007E4CC3">
        <w:t>4) музыкальная деятельность:</w:t>
      </w:r>
    </w:p>
    <w:bookmarkEnd w:id="398"/>
    <w:p w:rsidR="00F24B1C" w:rsidRPr="007E4CC3" w:rsidRDefault="00F24B1C" w:rsidP="00313030">
      <w:pPr>
        <w:jc w:val="both"/>
      </w:pPr>
      <w:r w:rsidRPr="007E4CC3">
        <w:t>воспитывать гражданско-патриотические чувства через изучение Государственного гимна Российской Федерации;</w:t>
      </w:r>
    </w:p>
    <w:p w:rsidR="00F24B1C" w:rsidRPr="007E4CC3" w:rsidRDefault="00F24B1C" w:rsidP="00313030">
      <w:pPr>
        <w:jc w:val="both"/>
      </w:pPr>
      <w:r w:rsidRPr="007E4CC3">
        <w:t>продолжать приобщать детей к музыкальной культуре, воспитывать музыкально-эстетический вкус;</w:t>
      </w:r>
    </w:p>
    <w:p w:rsidR="00F24B1C" w:rsidRPr="007E4CC3" w:rsidRDefault="00F24B1C" w:rsidP="00313030">
      <w:pPr>
        <w:jc w:val="both"/>
      </w:pPr>
      <w:r w:rsidRPr="007E4CC3">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F24B1C" w:rsidRPr="007E4CC3" w:rsidRDefault="00F24B1C" w:rsidP="00313030">
      <w:pPr>
        <w:jc w:val="both"/>
      </w:pPr>
      <w:r w:rsidRPr="007E4CC3">
        <w:t>развивать у детей музыкальные способности: поэтический и музыкальный слух, чувство ритма, музыкальную память;</w:t>
      </w:r>
    </w:p>
    <w:p w:rsidR="00F24B1C" w:rsidRPr="007E4CC3" w:rsidRDefault="00F24B1C" w:rsidP="00313030">
      <w:pPr>
        <w:jc w:val="both"/>
      </w:pPr>
      <w:r w:rsidRPr="007E4CC3">
        <w:t>продолжать обогащать музыкальные впечатления детей, вызывать яркий эмоциональный отклик при восприятии музыки разного характера;</w:t>
      </w:r>
    </w:p>
    <w:p w:rsidR="00F24B1C" w:rsidRPr="007E4CC3" w:rsidRDefault="00F24B1C" w:rsidP="00313030">
      <w:pPr>
        <w:jc w:val="both"/>
      </w:pPr>
      <w:r w:rsidRPr="007E4CC3">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F24B1C" w:rsidRPr="007E4CC3" w:rsidRDefault="00F24B1C" w:rsidP="00313030">
      <w:pPr>
        <w:jc w:val="both"/>
      </w:pPr>
      <w:r w:rsidRPr="007E4CC3">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F24B1C" w:rsidRPr="007E4CC3" w:rsidRDefault="00F24B1C" w:rsidP="00313030">
      <w:pPr>
        <w:jc w:val="both"/>
      </w:pPr>
      <w:r w:rsidRPr="007E4CC3">
        <w:t>развивать у детей навык движения под музыку;</w:t>
      </w:r>
    </w:p>
    <w:p w:rsidR="00F24B1C" w:rsidRPr="007E4CC3" w:rsidRDefault="00F24B1C" w:rsidP="00313030">
      <w:pPr>
        <w:jc w:val="both"/>
      </w:pPr>
      <w:r w:rsidRPr="007E4CC3">
        <w:t>обучать детей игре на детских музыкальных инструментах;</w:t>
      </w:r>
    </w:p>
    <w:p w:rsidR="00F24B1C" w:rsidRPr="007E4CC3" w:rsidRDefault="00F24B1C" w:rsidP="00313030">
      <w:pPr>
        <w:jc w:val="both"/>
      </w:pPr>
      <w:r w:rsidRPr="007E4CC3">
        <w:t>знакомить детей с элементарными музыкальными понятиями;</w:t>
      </w:r>
    </w:p>
    <w:p w:rsidR="00F24B1C" w:rsidRPr="007E4CC3" w:rsidRDefault="00F24B1C" w:rsidP="00313030">
      <w:pPr>
        <w:jc w:val="both"/>
      </w:pPr>
      <w:r w:rsidRPr="007E4CC3">
        <w:t>формировать у детей умение использовать полученные знания и навыки в быту и на досуге;</w:t>
      </w:r>
    </w:p>
    <w:p w:rsidR="00F24B1C" w:rsidRPr="007E4CC3" w:rsidRDefault="00F24B1C" w:rsidP="00313030">
      <w:pPr>
        <w:jc w:val="both"/>
      </w:pPr>
      <w:bookmarkStart w:id="399" w:name="sub_21715"/>
      <w:r w:rsidRPr="007E4CC3">
        <w:t>5) театрализованная деятельность:</w:t>
      </w:r>
    </w:p>
    <w:bookmarkEnd w:id="399"/>
    <w:p w:rsidR="00F24B1C" w:rsidRPr="007E4CC3" w:rsidRDefault="00F24B1C" w:rsidP="00313030">
      <w:pPr>
        <w:jc w:val="both"/>
      </w:pPr>
      <w:r w:rsidRPr="007E4CC3">
        <w:t>продолжать приобщение детей к театральному искусству через знакомство с историей театра, его жанрами, устройством и профессиями;</w:t>
      </w:r>
    </w:p>
    <w:p w:rsidR="00F24B1C" w:rsidRPr="007E4CC3" w:rsidRDefault="00F24B1C" w:rsidP="00313030">
      <w:pPr>
        <w:jc w:val="both"/>
      </w:pPr>
      <w:r w:rsidRPr="007E4CC3">
        <w:t>продолжать знакомить детей с разными видами театрализованной деятельности;</w:t>
      </w:r>
    </w:p>
    <w:p w:rsidR="00F24B1C" w:rsidRPr="007E4CC3" w:rsidRDefault="00F24B1C" w:rsidP="00313030">
      <w:pPr>
        <w:jc w:val="both"/>
      </w:pPr>
      <w:r w:rsidRPr="007E4CC3">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F24B1C" w:rsidRPr="007E4CC3" w:rsidRDefault="00F24B1C" w:rsidP="00313030">
      <w:pPr>
        <w:jc w:val="both"/>
      </w:pPr>
      <w:r w:rsidRPr="007E4CC3">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F24B1C" w:rsidRPr="007E4CC3" w:rsidRDefault="00F24B1C" w:rsidP="00313030">
      <w:pPr>
        <w:jc w:val="both"/>
      </w:pPr>
      <w:r w:rsidRPr="007E4CC3">
        <w:t>продолжать развивать навыки кукловождения в различных театральных системах (перчаточными, тростевыми, марионеткам и так далее);</w:t>
      </w:r>
    </w:p>
    <w:p w:rsidR="00F24B1C" w:rsidRPr="007E4CC3" w:rsidRDefault="00F24B1C" w:rsidP="00313030">
      <w:pPr>
        <w:jc w:val="both"/>
      </w:pPr>
      <w:r w:rsidRPr="007E4CC3">
        <w:t>формировать умение согласовывать свои действия с партнерами, приучать правильно оценивать действия персонажей в спектакле;</w:t>
      </w:r>
    </w:p>
    <w:p w:rsidR="00F24B1C" w:rsidRPr="007E4CC3" w:rsidRDefault="00F24B1C" w:rsidP="00313030">
      <w:pPr>
        <w:jc w:val="both"/>
      </w:pPr>
      <w:r w:rsidRPr="007E4CC3">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F24B1C" w:rsidRPr="007E4CC3" w:rsidRDefault="00F24B1C" w:rsidP="00313030">
      <w:pPr>
        <w:jc w:val="both"/>
      </w:pPr>
      <w:r w:rsidRPr="007E4CC3">
        <w:t>поощрять способность творчески передавать образ в играх драматизациях, спектаклях;</w:t>
      </w:r>
    </w:p>
    <w:p w:rsidR="00F24B1C" w:rsidRPr="007E4CC3" w:rsidRDefault="00F24B1C" w:rsidP="00313030">
      <w:pPr>
        <w:jc w:val="both"/>
      </w:pPr>
      <w:bookmarkStart w:id="400" w:name="sub_21716"/>
      <w:r w:rsidRPr="007E4CC3">
        <w:t>6) культурно-досуговая деятельность:</w:t>
      </w:r>
    </w:p>
    <w:bookmarkEnd w:id="400"/>
    <w:p w:rsidR="00F24B1C" w:rsidRPr="007E4CC3" w:rsidRDefault="00F24B1C" w:rsidP="00313030">
      <w:pPr>
        <w:jc w:val="both"/>
      </w:pPr>
      <w:r w:rsidRPr="007E4CC3">
        <w:t>продолжать формировать интерес к полезной деятельности в свободное время (отдых, творчество, самообразование);</w:t>
      </w:r>
    </w:p>
    <w:p w:rsidR="00F24B1C" w:rsidRPr="007E4CC3" w:rsidRDefault="00F24B1C" w:rsidP="00313030">
      <w:pPr>
        <w:jc w:val="both"/>
      </w:pPr>
      <w:r w:rsidRPr="007E4CC3">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F24B1C" w:rsidRPr="007E4CC3" w:rsidRDefault="00F24B1C" w:rsidP="00313030">
      <w:pPr>
        <w:jc w:val="both"/>
      </w:pPr>
      <w:r w:rsidRPr="007E4CC3">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F24B1C" w:rsidRPr="007E4CC3" w:rsidRDefault="00F24B1C" w:rsidP="00313030">
      <w:pPr>
        <w:jc w:val="both"/>
      </w:pPr>
      <w:r w:rsidRPr="007E4CC3">
        <w:t>воспитывать уважительное отношение к своей стране в ходе предпраздничной подготовки;</w:t>
      </w:r>
    </w:p>
    <w:p w:rsidR="00F24B1C" w:rsidRPr="007E4CC3" w:rsidRDefault="00F24B1C" w:rsidP="00313030">
      <w:pPr>
        <w:jc w:val="both"/>
      </w:pPr>
      <w:r w:rsidRPr="007E4CC3">
        <w:t>формировать чувство удовлетворения от участия в коллективной досуговой деятельности;</w:t>
      </w:r>
    </w:p>
    <w:p w:rsidR="00F24B1C" w:rsidRPr="007E4CC3" w:rsidRDefault="00F24B1C" w:rsidP="00313030">
      <w:pPr>
        <w:jc w:val="both"/>
      </w:pPr>
      <w:r w:rsidRPr="007E4CC3">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F24B1C" w:rsidRDefault="00F24B1C" w:rsidP="00313030">
      <w:pPr>
        <w:jc w:val="both"/>
        <w:rPr>
          <w:b/>
          <w:u w:val="single"/>
        </w:rPr>
      </w:pPr>
      <w:bookmarkStart w:id="401" w:name="sub_2172"/>
      <w:r w:rsidRPr="00E96FAB">
        <w:rPr>
          <w:b/>
          <w:u w:val="single"/>
        </w:rPr>
        <w:t xml:space="preserve">     </w:t>
      </w:r>
    </w:p>
    <w:p w:rsidR="00F24B1C" w:rsidRPr="00E96FAB" w:rsidRDefault="00F24B1C" w:rsidP="00A65358">
      <w:pPr>
        <w:jc w:val="both"/>
        <w:outlineLvl w:val="0"/>
        <w:rPr>
          <w:b/>
          <w:u w:val="single"/>
        </w:rPr>
      </w:pPr>
      <w:r w:rsidRPr="00E96FAB">
        <w:rPr>
          <w:b/>
          <w:u w:val="single"/>
        </w:rPr>
        <w:t xml:space="preserve"> Содержание образовательной деятельности.</w:t>
      </w:r>
    </w:p>
    <w:p w:rsidR="00F24B1C" w:rsidRPr="00E96FAB" w:rsidRDefault="00F24B1C" w:rsidP="00A65358">
      <w:pPr>
        <w:jc w:val="both"/>
        <w:outlineLvl w:val="0"/>
        <w:rPr>
          <w:b/>
        </w:rPr>
      </w:pPr>
      <w:bookmarkStart w:id="402" w:name="sub_21721"/>
      <w:bookmarkEnd w:id="401"/>
      <w:r>
        <w:t xml:space="preserve">     </w:t>
      </w:r>
      <w:r w:rsidRPr="00E96FAB">
        <w:rPr>
          <w:b/>
        </w:rPr>
        <w:t>1. Приобщение к искусству.</w:t>
      </w:r>
    </w:p>
    <w:p w:rsidR="00F24B1C" w:rsidRPr="007E4CC3" w:rsidRDefault="00F24B1C" w:rsidP="00313030">
      <w:pPr>
        <w:jc w:val="both"/>
      </w:pPr>
      <w:bookmarkStart w:id="403" w:name="sub_217211"/>
      <w:bookmarkEnd w:id="402"/>
      <w:r w:rsidRPr="007E4CC3">
        <w:t>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F24B1C" w:rsidRPr="007E4CC3" w:rsidRDefault="00F24B1C" w:rsidP="00313030">
      <w:pPr>
        <w:jc w:val="both"/>
      </w:pPr>
      <w:bookmarkStart w:id="404" w:name="sub_217212"/>
      <w:bookmarkEnd w:id="403"/>
      <w:r w:rsidRPr="007E4CC3">
        <w:t>2) Педагог воспитывает гражданско-патриотические чувства средствами различных видов и жанров искусства.</w:t>
      </w:r>
    </w:p>
    <w:p w:rsidR="00F24B1C" w:rsidRPr="007E4CC3" w:rsidRDefault="00F24B1C" w:rsidP="00313030">
      <w:pPr>
        <w:jc w:val="both"/>
      </w:pPr>
      <w:bookmarkStart w:id="405" w:name="sub_217213"/>
      <w:bookmarkEnd w:id="404"/>
      <w:r w:rsidRPr="007E4CC3">
        <w:t>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F24B1C" w:rsidRPr="007E4CC3" w:rsidRDefault="00F24B1C" w:rsidP="00313030">
      <w:pPr>
        <w:jc w:val="both"/>
      </w:pPr>
      <w:bookmarkStart w:id="406" w:name="sub_217214"/>
      <w:bookmarkEnd w:id="405"/>
      <w:r w:rsidRPr="007E4CC3">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F24B1C" w:rsidRPr="007E4CC3" w:rsidRDefault="00F24B1C" w:rsidP="00313030">
      <w:pPr>
        <w:jc w:val="both"/>
      </w:pPr>
      <w:bookmarkStart w:id="407" w:name="sub_217215"/>
      <w:bookmarkEnd w:id="406"/>
      <w:r w:rsidRPr="007E4CC3">
        <w:t>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F24B1C" w:rsidRPr="007E4CC3" w:rsidRDefault="00F24B1C" w:rsidP="00313030">
      <w:pPr>
        <w:jc w:val="both"/>
      </w:pPr>
      <w:bookmarkStart w:id="408" w:name="sub_217216"/>
      <w:bookmarkEnd w:id="407"/>
      <w:r w:rsidRPr="007E4CC3">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F24B1C" w:rsidRPr="007E4CC3" w:rsidRDefault="00F24B1C" w:rsidP="00313030">
      <w:pPr>
        <w:jc w:val="both"/>
      </w:pPr>
      <w:bookmarkStart w:id="409" w:name="sub_217217"/>
      <w:bookmarkEnd w:id="408"/>
      <w:r w:rsidRPr="007E4CC3">
        <w:t>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F24B1C" w:rsidRPr="007E4CC3" w:rsidRDefault="00F24B1C" w:rsidP="00313030">
      <w:pPr>
        <w:jc w:val="both"/>
      </w:pPr>
      <w:bookmarkStart w:id="410" w:name="sub_217218"/>
      <w:bookmarkEnd w:id="409"/>
      <w:r w:rsidRPr="007E4CC3">
        <w:t>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F24B1C" w:rsidRPr="007E4CC3" w:rsidRDefault="00F24B1C" w:rsidP="00313030">
      <w:pPr>
        <w:jc w:val="both"/>
      </w:pPr>
      <w:bookmarkStart w:id="411" w:name="sub_217219"/>
      <w:bookmarkEnd w:id="410"/>
      <w:r w:rsidRPr="007E4CC3">
        <w:t>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(Г.А. Струве, А.Л. Рыбников, Г.И. Гладков, М.И. Дунаевский и другие).</w:t>
      </w:r>
    </w:p>
    <w:p w:rsidR="00F24B1C" w:rsidRPr="007E4CC3" w:rsidRDefault="00F24B1C" w:rsidP="00313030">
      <w:pPr>
        <w:jc w:val="both"/>
      </w:pPr>
      <w:bookmarkStart w:id="412" w:name="sub_2172110"/>
      <w:bookmarkEnd w:id="411"/>
      <w:r w:rsidRPr="007E4CC3">
        <w:t>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F24B1C" w:rsidRPr="007E4CC3" w:rsidRDefault="00F24B1C" w:rsidP="00313030">
      <w:pPr>
        <w:jc w:val="both"/>
      </w:pPr>
      <w:bookmarkStart w:id="413" w:name="sub_2172111"/>
      <w:bookmarkEnd w:id="412"/>
      <w:r w:rsidRPr="007E4CC3">
        <w:t>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F24B1C" w:rsidRPr="007E4CC3" w:rsidRDefault="00F24B1C" w:rsidP="00313030">
      <w:pPr>
        <w:jc w:val="both"/>
      </w:pPr>
      <w:bookmarkStart w:id="414" w:name="sub_2172112"/>
      <w:bookmarkEnd w:id="413"/>
      <w:r w:rsidRPr="007E4CC3">
        <w:t>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F24B1C" w:rsidRPr="00E96FAB" w:rsidRDefault="00F24B1C" w:rsidP="00A65358">
      <w:pPr>
        <w:jc w:val="both"/>
        <w:outlineLvl w:val="0"/>
        <w:rPr>
          <w:b/>
        </w:rPr>
      </w:pPr>
      <w:bookmarkStart w:id="415" w:name="sub_21722"/>
      <w:bookmarkEnd w:id="414"/>
      <w:r>
        <w:t xml:space="preserve">       </w:t>
      </w:r>
      <w:r w:rsidRPr="00E96FAB">
        <w:rPr>
          <w:b/>
        </w:rPr>
        <w:t>2. Изобразительная деятельность.</w:t>
      </w:r>
    </w:p>
    <w:p w:rsidR="00F24B1C" w:rsidRPr="007E4CC3" w:rsidRDefault="00F24B1C" w:rsidP="00313030">
      <w:pPr>
        <w:jc w:val="both"/>
      </w:pPr>
      <w:bookmarkStart w:id="416" w:name="sub_217221"/>
      <w:bookmarkEnd w:id="415"/>
      <w:r w:rsidRPr="007E4CC3">
        <w:t>1) 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bookmarkEnd w:id="416"/>
    <w:p w:rsidR="00F24B1C" w:rsidRPr="007E4CC3" w:rsidRDefault="00F24B1C" w:rsidP="00313030">
      <w:pPr>
        <w:jc w:val="both"/>
      </w:pPr>
      <w:r w:rsidRPr="007E4CC3">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F24B1C" w:rsidRPr="007E4CC3" w:rsidRDefault="00F24B1C" w:rsidP="00313030">
      <w:pPr>
        <w:jc w:val="both"/>
      </w:pPr>
      <w:r w:rsidRPr="007E4CC3">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F24B1C" w:rsidRPr="007E4CC3" w:rsidRDefault="00F24B1C" w:rsidP="00313030">
      <w:pPr>
        <w:jc w:val="both"/>
      </w:pPr>
      <w:bookmarkStart w:id="417" w:name="sub_217222"/>
      <w:r w:rsidRPr="007E4CC3">
        <w:t>2) Лепка:</w:t>
      </w:r>
    </w:p>
    <w:bookmarkEnd w:id="417"/>
    <w:p w:rsidR="00F24B1C" w:rsidRPr="007E4CC3" w:rsidRDefault="00F24B1C" w:rsidP="00313030">
      <w:pPr>
        <w:jc w:val="both"/>
      </w:pPr>
      <w:r w:rsidRPr="007E4CC3">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F24B1C" w:rsidRPr="007E4CC3" w:rsidRDefault="00F24B1C" w:rsidP="00313030">
      <w:pPr>
        <w:jc w:val="both"/>
      </w:pPr>
      <w:r w:rsidRPr="007E4CC3">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F24B1C" w:rsidRPr="007E4CC3" w:rsidRDefault="00F24B1C" w:rsidP="00313030">
      <w:pPr>
        <w:jc w:val="both"/>
      </w:pPr>
      <w:bookmarkStart w:id="418" w:name="sub_217223"/>
      <w:r w:rsidRPr="007E4CC3">
        <w:t>3) Аппликация:</w:t>
      </w:r>
    </w:p>
    <w:bookmarkEnd w:id="418"/>
    <w:p w:rsidR="00F24B1C" w:rsidRPr="007E4CC3" w:rsidRDefault="00F24B1C" w:rsidP="00313030">
      <w:pPr>
        <w:jc w:val="both"/>
      </w:pPr>
      <w:r w:rsidRPr="007E4CC3">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F24B1C" w:rsidRPr="007E4CC3" w:rsidRDefault="00F24B1C" w:rsidP="00313030">
      <w:pPr>
        <w:jc w:val="both"/>
      </w:pPr>
      <w:bookmarkStart w:id="419" w:name="sub_217224"/>
      <w:r w:rsidRPr="007E4CC3">
        <w:t>4) Прикладное творчество:</w:t>
      </w:r>
    </w:p>
    <w:bookmarkEnd w:id="419"/>
    <w:p w:rsidR="00F24B1C" w:rsidRPr="007E4CC3" w:rsidRDefault="00F24B1C" w:rsidP="00313030">
      <w:pPr>
        <w:jc w:val="both"/>
      </w:pPr>
      <w:r w:rsidRPr="007E4CC3">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F24B1C" w:rsidRPr="007E4CC3" w:rsidRDefault="00F24B1C" w:rsidP="00313030">
      <w:pPr>
        <w:jc w:val="both"/>
      </w:pPr>
      <w:bookmarkStart w:id="420" w:name="sub_217225"/>
      <w:r w:rsidRPr="007E4CC3">
        <w:t>5) Народное декоративно-прикладное искусство:</w:t>
      </w:r>
    </w:p>
    <w:bookmarkEnd w:id="420"/>
    <w:p w:rsidR="00F24B1C" w:rsidRPr="007E4CC3" w:rsidRDefault="00F24B1C" w:rsidP="00313030">
      <w:pPr>
        <w:jc w:val="both"/>
      </w:pPr>
      <w:r w:rsidRPr="007E4CC3">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F24B1C" w:rsidRPr="00E96FAB" w:rsidRDefault="00F24B1C" w:rsidP="00A65358">
      <w:pPr>
        <w:jc w:val="both"/>
        <w:outlineLvl w:val="0"/>
        <w:rPr>
          <w:b/>
        </w:rPr>
      </w:pPr>
      <w:bookmarkStart w:id="421" w:name="sub_21723"/>
      <w:r w:rsidRPr="00E96FAB">
        <w:rPr>
          <w:b/>
        </w:rPr>
        <w:t xml:space="preserve">       3. Конструктивная деятельность.</w:t>
      </w:r>
    </w:p>
    <w:p w:rsidR="00F24B1C" w:rsidRPr="007E4CC3" w:rsidRDefault="00F24B1C" w:rsidP="00313030">
      <w:pPr>
        <w:jc w:val="both"/>
      </w:pPr>
      <w:bookmarkStart w:id="422" w:name="sub_217231"/>
      <w:bookmarkEnd w:id="421"/>
      <w:r w:rsidRPr="007E4CC3">
        <w:t>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F24B1C" w:rsidRPr="007E4CC3" w:rsidRDefault="00F24B1C" w:rsidP="00313030">
      <w:pPr>
        <w:jc w:val="both"/>
      </w:pPr>
      <w:bookmarkStart w:id="423" w:name="sub_217232"/>
      <w:bookmarkEnd w:id="422"/>
      <w:r w:rsidRPr="007E4CC3">
        <w:t>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F24B1C" w:rsidRPr="007E4CC3" w:rsidRDefault="00F24B1C" w:rsidP="00313030">
      <w:pPr>
        <w:jc w:val="both"/>
      </w:pPr>
      <w:bookmarkStart w:id="424" w:name="sub_217233"/>
      <w:bookmarkEnd w:id="423"/>
      <w:r w:rsidRPr="007E4CC3">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F24B1C" w:rsidRPr="00E96FAB" w:rsidRDefault="00F24B1C" w:rsidP="00A65358">
      <w:pPr>
        <w:jc w:val="both"/>
        <w:outlineLvl w:val="0"/>
        <w:rPr>
          <w:b/>
        </w:rPr>
      </w:pPr>
      <w:bookmarkStart w:id="425" w:name="sub_21724"/>
      <w:bookmarkEnd w:id="424"/>
      <w:r w:rsidRPr="00E96FAB">
        <w:rPr>
          <w:b/>
        </w:rPr>
        <w:t xml:space="preserve">      4. Музыкальная деятельность.</w:t>
      </w:r>
    </w:p>
    <w:p w:rsidR="00F24B1C" w:rsidRPr="007E4CC3" w:rsidRDefault="00F24B1C" w:rsidP="00313030">
      <w:pPr>
        <w:jc w:val="both"/>
      </w:pPr>
      <w:bookmarkStart w:id="426" w:name="sub_217241"/>
      <w:bookmarkEnd w:id="425"/>
      <w:r w:rsidRPr="007E4CC3">
        <w:t>1) 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F24B1C" w:rsidRPr="007E4CC3" w:rsidRDefault="00F24B1C" w:rsidP="00313030">
      <w:pPr>
        <w:jc w:val="both"/>
      </w:pPr>
      <w:bookmarkStart w:id="427" w:name="sub_217242"/>
      <w:bookmarkEnd w:id="426"/>
      <w:r w:rsidRPr="007E4CC3">
        <w:t>2) 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F24B1C" w:rsidRPr="007E4CC3" w:rsidRDefault="00F24B1C" w:rsidP="00313030">
      <w:pPr>
        <w:jc w:val="both"/>
      </w:pPr>
      <w:bookmarkStart w:id="428" w:name="sub_217243"/>
      <w:bookmarkEnd w:id="427"/>
      <w:r w:rsidRPr="007E4CC3">
        <w:t>3) 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F24B1C" w:rsidRPr="007E4CC3" w:rsidRDefault="00F24B1C" w:rsidP="00313030">
      <w:pPr>
        <w:jc w:val="both"/>
      </w:pPr>
      <w:bookmarkStart w:id="429" w:name="sub_217244"/>
      <w:bookmarkEnd w:id="428"/>
      <w:r w:rsidRPr="007E4CC3">
        <w:t>4) 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F24B1C" w:rsidRPr="007E4CC3" w:rsidRDefault="00F24B1C" w:rsidP="00313030">
      <w:pPr>
        <w:jc w:val="both"/>
      </w:pPr>
      <w:bookmarkStart w:id="430" w:name="sub_217245"/>
      <w:bookmarkEnd w:id="429"/>
      <w:r w:rsidRPr="007E4CC3">
        <w:t>5) 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F24B1C" w:rsidRPr="007E4CC3" w:rsidRDefault="00F24B1C" w:rsidP="00313030">
      <w:pPr>
        <w:jc w:val="both"/>
      </w:pPr>
      <w:bookmarkStart w:id="431" w:name="sub_217246"/>
      <w:bookmarkEnd w:id="430"/>
      <w:r w:rsidRPr="007E4CC3">
        <w:t>6) 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F24B1C" w:rsidRPr="007E4CC3" w:rsidRDefault="00F24B1C" w:rsidP="00313030">
      <w:pPr>
        <w:jc w:val="both"/>
      </w:pPr>
      <w:bookmarkStart w:id="432" w:name="sub_217247"/>
      <w:bookmarkEnd w:id="431"/>
      <w:r w:rsidRPr="007E4CC3">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F24B1C" w:rsidRPr="00E96FAB" w:rsidRDefault="00F24B1C" w:rsidP="00A65358">
      <w:pPr>
        <w:jc w:val="both"/>
        <w:outlineLvl w:val="0"/>
        <w:rPr>
          <w:b/>
        </w:rPr>
      </w:pPr>
      <w:bookmarkStart w:id="433" w:name="sub_21725"/>
      <w:bookmarkEnd w:id="432"/>
      <w:r w:rsidRPr="00E96FAB">
        <w:rPr>
          <w:b/>
        </w:rPr>
        <w:t xml:space="preserve">       5. Театрализованная деятельность.</w:t>
      </w:r>
    </w:p>
    <w:bookmarkEnd w:id="433"/>
    <w:p w:rsidR="00F24B1C" w:rsidRDefault="00F24B1C" w:rsidP="00313030">
      <w:pPr>
        <w:jc w:val="both"/>
      </w:pPr>
      <w:r w:rsidRPr="007E4CC3">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F24B1C" w:rsidRPr="007E4CC3" w:rsidRDefault="00F24B1C" w:rsidP="00313030">
      <w:pPr>
        <w:jc w:val="both"/>
      </w:pPr>
    </w:p>
    <w:p w:rsidR="00F24B1C" w:rsidRPr="00E96FAB" w:rsidRDefault="00F24B1C" w:rsidP="00A65358">
      <w:pPr>
        <w:jc w:val="both"/>
        <w:outlineLvl w:val="0"/>
        <w:rPr>
          <w:b/>
        </w:rPr>
      </w:pPr>
      <w:bookmarkStart w:id="434" w:name="sub_21726"/>
      <w:r>
        <w:t xml:space="preserve">       </w:t>
      </w:r>
      <w:r w:rsidRPr="00E96FAB">
        <w:rPr>
          <w:b/>
        </w:rPr>
        <w:t>6. Культурно-досуговая деятельность.</w:t>
      </w:r>
    </w:p>
    <w:bookmarkEnd w:id="434"/>
    <w:p w:rsidR="00F24B1C" w:rsidRPr="007E4CC3" w:rsidRDefault="00F24B1C" w:rsidP="00313030">
      <w:pPr>
        <w:jc w:val="both"/>
      </w:pPr>
      <w:r w:rsidRPr="007E4CC3">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F24B1C" w:rsidRPr="007E4CC3" w:rsidRDefault="00F24B1C" w:rsidP="00313030">
      <w:pPr>
        <w:jc w:val="both"/>
      </w:pPr>
      <w:bookmarkStart w:id="435" w:name="sub_218"/>
      <w:r w:rsidRPr="007E4CC3">
        <w:t>21.8.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bookmarkEnd w:id="435"/>
    <w:p w:rsidR="00F24B1C" w:rsidRPr="007E4CC3" w:rsidRDefault="00F24B1C" w:rsidP="00313030">
      <w:pPr>
        <w:jc w:val="both"/>
      </w:pPr>
      <w:r w:rsidRPr="007E4CC3">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F24B1C" w:rsidRPr="007E4CC3" w:rsidRDefault="00F24B1C" w:rsidP="00313030">
      <w:pPr>
        <w:jc w:val="both"/>
      </w:pPr>
      <w:r w:rsidRPr="007E4CC3">
        <w:t>приобщение к традициям и великому культурному наследию российского народа, шедеврам мировой художественной культуры;</w:t>
      </w:r>
    </w:p>
    <w:p w:rsidR="00F24B1C" w:rsidRPr="007E4CC3" w:rsidRDefault="00F24B1C" w:rsidP="00313030">
      <w:pPr>
        <w:jc w:val="both"/>
      </w:pPr>
      <w:r w:rsidRPr="007E4CC3">
        <w:t>становление эстетического, эмоционально-ценностного отношения к окружающему миру для гармонизации внешнего и внутреннего мира ребёнка;</w:t>
      </w:r>
    </w:p>
    <w:p w:rsidR="00F24B1C" w:rsidRPr="007E4CC3" w:rsidRDefault="00F24B1C" w:rsidP="00313030">
      <w:pPr>
        <w:jc w:val="both"/>
      </w:pPr>
      <w:r w:rsidRPr="007E4CC3">
        <w:t>создание условий для раскрытия детьми базовых ценностей и их проживания в разных видах художественно-творческой деятельности;</w:t>
      </w:r>
    </w:p>
    <w:p w:rsidR="00F24B1C" w:rsidRPr="007E4CC3" w:rsidRDefault="00F24B1C" w:rsidP="00313030">
      <w:pPr>
        <w:jc w:val="both"/>
      </w:pPr>
      <w:r w:rsidRPr="007E4CC3">
        <w:t>формирование целостной картины мира на основе интеграции интеллектуального и эмоционально-образного способов его освоения детьми;</w:t>
      </w:r>
    </w:p>
    <w:p w:rsidR="00F24B1C" w:rsidRDefault="00F24B1C" w:rsidP="00313030">
      <w:pPr>
        <w:jc w:val="both"/>
      </w:pPr>
      <w:r w:rsidRPr="007E4CC3">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F24B1C" w:rsidRDefault="00F24B1C" w:rsidP="00313030">
      <w:pPr>
        <w:jc w:val="both"/>
      </w:pPr>
    </w:p>
    <w:p w:rsidR="00F24B1C" w:rsidRDefault="00F24B1C" w:rsidP="009914AC">
      <w:pPr>
        <w:ind w:right="-185"/>
      </w:pPr>
      <w:r>
        <w:t>Т.С. Комарова. Изобразительная деятельность в детском саду: подготовительная к школе группа. – М.: МОЗАИКА-СИНТЕЗ, 2018.</w:t>
      </w:r>
    </w:p>
    <w:p w:rsidR="00F24B1C" w:rsidRDefault="00F24B1C" w:rsidP="009914AC">
      <w:pPr>
        <w:ind w:right="-185"/>
      </w:pPr>
      <w:r>
        <w:t>Т.С. Комарова. Изобразительная деятельность в детском саду: старшая группа. – М.: МОЗАИКА-СИНТЕЗ, 2016.</w:t>
      </w:r>
    </w:p>
    <w:p w:rsidR="00F24B1C" w:rsidRDefault="00F24B1C" w:rsidP="009914AC">
      <w:pPr>
        <w:ind w:right="-185"/>
      </w:pPr>
      <w:r>
        <w:t>Т.С. Комарова. Изобразительная деятельность в детском саду: средняя группа. – М.: МОЗАИКА-СИНТЕЗ, 2016.</w:t>
      </w:r>
    </w:p>
    <w:p w:rsidR="00F24B1C" w:rsidRDefault="00F24B1C" w:rsidP="009914AC">
      <w:pPr>
        <w:ind w:right="-185"/>
      </w:pPr>
      <w:r>
        <w:t>Т.С. Комарова. Изобразительная деятельность в детском саду: младшая группа. – М.: МОЗАИКА-СИНТЕЗ, 2016.</w:t>
      </w:r>
    </w:p>
    <w:p w:rsidR="00F24B1C" w:rsidRDefault="00F24B1C" w:rsidP="00A65358">
      <w:pPr>
        <w:pStyle w:val="msonormalbullet2gifbullet2gif"/>
        <w:spacing w:before="0" w:beforeAutospacing="0" w:after="0" w:afterAutospacing="0"/>
        <w:contextualSpacing/>
        <w:jc w:val="both"/>
        <w:outlineLvl w:val="0"/>
        <w:rPr>
          <w:lang w:bidi="te-IN"/>
        </w:rPr>
      </w:pPr>
      <w:r>
        <w:t xml:space="preserve">Колдина Д.Н. Рисование с детьми 2-3 лет. - </w:t>
      </w:r>
      <w:r>
        <w:rPr>
          <w:lang w:bidi="te-IN"/>
        </w:rPr>
        <w:t>- М.: МОЗАИКА – СИНТЕЗ, 2016</w:t>
      </w:r>
    </w:p>
    <w:p w:rsidR="00F24B1C" w:rsidRDefault="00F24B1C" w:rsidP="009914AC">
      <w:pPr>
        <w:pStyle w:val="msonormalbullet2gifbullet2gifcxsplast"/>
        <w:spacing w:before="0" w:beforeAutospacing="0" w:after="0" w:afterAutospacing="0"/>
        <w:contextualSpacing/>
        <w:jc w:val="both"/>
        <w:rPr>
          <w:lang w:bidi="te-IN"/>
        </w:rPr>
      </w:pPr>
      <w:r>
        <w:t xml:space="preserve">Колдина Д.Н. Лепка с детьми 2-3 лет. - </w:t>
      </w:r>
      <w:r>
        <w:rPr>
          <w:lang w:bidi="te-IN"/>
        </w:rPr>
        <w:t>- М.: МОЗАИКА – СИНТЕЗ, 2016</w:t>
      </w:r>
    </w:p>
    <w:p w:rsidR="00F24B1C" w:rsidRDefault="00F24B1C" w:rsidP="002A0F46">
      <w:pPr>
        <w:pStyle w:val="msonormalbullet2gifbullet2gif"/>
        <w:spacing w:before="0" w:beforeAutospacing="0" w:after="0" w:afterAutospacing="0"/>
        <w:contextualSpacing/>
        <w:jc w:val="both"/>
        <w:rPr>
          <w:lang w:bidi="te-IN"/>
        </w:rPr>
      </w:pPr>
      <w:r>
        <w:t xml:space="preserve">- Колдина Д.Н. Рисование в ясельных группах детского сада </w:t>
      </w:r>
      <w:r>
        <w:rPr>
          <w:lang w:bidi="te-IN"/>
        </w:rPr>
        <w:t>- М.: МОЗАИКА – СИНТЕЗ, 2023</w:t>
      </w:r>
    </w:p>
    <w:p w:rsidR="00F24B1C" w:rsidRDefault="00F24B1C" w:rsidP="002A0F46">
      <w:pPr>
        <w:pStyle w:val="msonormalbullet2gifbullet2gifcxspmiddle"/>
        <w:spacing w:before="0" w:beforeAutospacing="0" w:after="0" w:afterAutospacing="0"/>
        <w:contextualSpacing/>
        <w:jc w:val="both"/>
        <w:rPr>
          <w:lang w:bidi="te-IN"/>
        </w:rPr>
      </w:pPr>
      <w:r>
        <w:rPr>
          <w:lang w:bidi="te-IN"/>
        </w:rPr>
        <w:t xml:space="preserve">- </w:t>
      </w:r>
      <w:r>
        <w:t xml:space="preserve">Колдина Д.Н. Лепка в ясельных группах детского сада </w:t>
      </w:r>
      <w:r>
        <w:rPr>
          <w:lang w:bidi="te-IN"/>
        </w:rPr>
        <w:t>- М.: МОЗАИКА – СИНТЕЗ, 2023.</w:t>
      </w:r>
    </w:p>
    <w:p w:rsidR="00F24B1C" w:rsidRDefault="00F24B1C" w:rsidP="002A0F46">
      <w:pPr>
        <w:pStyle w:val="msonormalbullet2gifbullet2gifcxspmiddle"/>
        <w:spacing w:before="0" w:beforeAutospacing="0" w:after="0" w:afterAutospacing="0"/>
        <w:contextualSpacing/>
        <w:jc w:val="both"/>
        <w:rPr>
          <w:lang w:bidi="te-IN"/>
        </w:rPr>
      </w:pPr>
      <w:r>
        <w:rPr>
          <w:lang w:bidi="te-IN"/>
        </w:rPr>
        <w:t xml:space="preserve">- </w:t>
      </w:r>
      <w:r>
        <w:t xml:space="preserve">Колдина Д.Н. Аппликация в ясельных группах детского сада </w:t>
      </w:r>
      <w:r>
        <w:rPr>
          <w:lang w:bidi="te-IN"/>
        </w:rPr>
        <w:t>- М.: МОЗАИКА – СИНТЕЗ, 2023.</w:t>
      </w:r>
    </w:p>
    <w:p w:rsidR="00F24B1C" w:rsidRDefault="00F24B1C" w:rsidP="002A0F46">
      <w:pPr>
        <w:pStyle w:val="msonormalbullet2gifbullet2gifcxsplast"/>
        <w:spacing w:before="0" w:beforeAutospacing="0" w:after="0" w:afterAutospacing="0"/>
        <w:contextualSpacing/>
        <w:jc w:val="both"/>
        <w:rPr>
          <w:lang w:bidi="te-IN"/>
        </w:rPr>
      </w:pPr>
      <w:r>
        <w:rPr>
          <w:lang w:bidi="te-IN"/>
        </w:rPr>
        <w:t>- И.А. Лыкова «изобразительная деятельность в детском саду», издательский дом «Цветной мир», М., 2017 год</w:t>
      </w:r>
    </w:p>
    <w:p w:rsidR="00F24B1C" w:rsidRDefault="00F24B1C" w:rsidP="009914AC">
      <w:pPr>
        <w:shd w:val="clear" w:color="auto" w:fill="FFFFFF"/>
        <w:jc w:val="both"/>
      </w:pPr>
      <w:r>
        <w:t>Швайко, Г.С.  Занятия по изобразительной деятельности в детском саду. – М.: ВЛАДАС</w:t>
      </w:r>
    </w:p>
    <w:p w:rsidR="00F24B1C" w:rsidRDefault="00F24B1C" w:rsidP="009914AC">
      <w:r>
        <w:t>Грудова И.В., Кузнецова С.В., Куракина Л.Т. Музыкальные праздники в детском саду. – М.:ТЦ Сфера. – (Библиотека воспитателя)., 2018.</w:t>
      </w:r>
    </w:p>
    <w:p w:rsidR="00F24B1C" w:rsidRDefault="00F24B1C" w:rsidP="009914AC">
      <w:r>
        <w:t xml:space="preserve"> Зацепина М.Б. Жукова Г.Е.  Музыкальное воспитание в детском саду. Младшая группа. М,: Мозаика-Синтез, 2015.</w:t>
      </w:r>
    </w:p>
    <w:p w:rsidR="00F24B1C" w:rsidRDefault="00F24B1C" w:rsidP="009914AC">
      <w:r>
        <w:t>Зацепина М.Б. Жукова Г.Е.  Музыкальное воспитание в детском саду. Средняя группа.   М,: Мозаика-Синтез, 2017.</w:t>
      </w:r>
    </w:p>
    <w:p w:rsidR="00F24B1C" w:rsidRDefault="00F24B1C" w:rsidP="009914AC">
      <w:r>
        <w:t>Зацепина М.Б. Жукова Г.Е.  Музыкальное воспитание в детском саду. Старшая группа.  М,: Мозаика-Синтез, 2018.</w:t>
      </w:r>
    </w:p>
    <w:p w:rsidR="00F24B1C" w:rsidRDefault="00F24B1C" w:rsidP="009914AC">
      <w:r>
        <w:t xml:space="preserve"> Зацепина М.Б.Музыкальное воспитание в детском саду. Для занятий с детьми  2 – 7 лет. М,: Мозаика-Синтез, 2015</w:t>
      </w:r>
    </w:p>
    <w:p w:rsidR="00F24B1C" w:rsidRDefault="00F24B1C" w:rsidP="009914AC">
      <w:r>
        <w:t>Луконина Н. Н. Праздники в детском саду: Для детей 3 – 4 лет – М.: Айрес – пресс,2006.</w:t>
      </w:r>
    </w:p>
    <w:p w:rsidR="00F24B1C" w:rsidRDefault="00F24B1C" w:rsidP="009914AC">
      <w:r>
        <w:t>Зарецкая Н. В. Танцы в детском саду.- М.: Айрес – пресс,2008.</w:t>
      </w:r>
    </w:p>
    <w:p w:rsidR="00F24B1C" w:rsidRDefault="00F24B1C" w:rsidP="009914AC">
      <w:r>
        <w:t>Зарецкая Н. В. У солнышка в гостях. Музыкальные сказки с нотным приложением для средней группы. –М.: ТЦ Сфера, 2003.</w:t>
      </w:r>
    </w:p>
    <w:p w:rsidR="00F24B1C" w:rsidRDefault="00F24B1C" w:rsidP="009914AC">
      <w:r>
        <w:t>Зарецкая Н. В. Часы с кукушкой. Музыкальные сказки с нотным приложением для подготовительной группы. –М.: ТЦ Сфера, 2003</w:t>
      </w:r>
    </w:p>
    <w:p w:rsidR="00F24B1C" w:rsidRDefault="00F24B1C" w:rsidP="009914AC">
      <w:r>
        <w:t>Картушина М. Ю. Забавы для малышей: Театрализованные развлечения для детей 2 -3 лет. –М.: Сфера,2007.</w:t>
      </w:r>
    </w:p>
    <w:p w:rsidR="00F24B1C" w:rsidRDefault="00F24B1C" w:rsidP="009914AC">
      <w:r>
        <w:t>Кузнецова Г. Время праздника (Сценарии праздников для дошкольников) –М.: Обруч,2011.</w:t>
      </w:r>
    </w:p>
    <w:p w:rsidR="00F24B1C" w:rsidRDefault="00F24B1C" w:rsidP="009914AC">
      <w:r>
        <w:t>Луконина Н. Н. Праздники в детском саду: Для детей 3 – 4 лет – М.: Айрес – пресс,2006.</w:t>
      </w:r>
    </w:p>
    <w:p w:rsidR="00F24B1C" w:rsidRDefault="00F24B1C" w:rsidP="009914AC">
      <w:r>
        <w:t>Луконина Н.Н., Чадова Л. Е. Утренники в детском саду: Сценарии о природе. – М.: Айрис – пресс,2002</w:t>
      </w:r>
    </w:p>
    <w:p w:rsidR="00F24B1C" w:rsidRDefault="00F24B1C" w:rsidP="009914AC">
      <w:r>
        <w:t>Медведева И., Шишова А. Улыбка судьбы. Роли и характеры. – М.: Линка - Пресс, 2002г. - 240с.</w:t>
      </w:r>
    </w:p>
    <w:p w:rsidR="00F24B1C" w:rsidRDefault="00F24B1C" w:rsidP="009914AC">
      <w:r>
        <w:t>Музыкальные занятия. Подготовительная группа / автор-составитель Е.Н. Арсенина – Волгоград: Учитель, 2019.</w:t>
      </w:r>
    </w:p>
    <w:p w:rsidR="00F24B1C" w:rsidRDefault="00F24B1C" w:rsidP="009914AC">
      <w:r>
        <w:t xml:space="preserve"> Петрова В. А. Музыка малышам – М.: Мозаика Синтез, 2001.</w:t>
      </w:r>
    </w:p>
    <w:p w:rsidR="00F24B1C" w:rsidRDefault="00F24B1C" w:rsidP="009914AC">
      <w:pPr>
        <w:shd w:val="clear" w:color="auto" w:fill="FFFFFF"/>
        <w:jc w:val="both"/>
      </w:pPr>
      <w:r>
        <w:t>Радынова О.П. Песня. Танец. Марш. Конспекты занятий с нотным приложением. – М.: ТЦ Сфера, 2016.</w:t>
      </w:r>
    </w:p>
    <w:p w:rsidR="00F24B1C" w:rsidRDefault="00F24B1C" w:rsidP="009914AC">
      <w:pPr>
        <w:shd w:val="clear" w:color="auto" w:fill="FFFFFF"/>
        <w:jc w:val="both"/>
      </w:pPr>
      <w:r>
        <w:t>Радынова О.П. Сказка в музыке. Музыкальные инструменты. Конспекты занятий с нотным приложением. М.: ТЦ Сфера, 2016.</w:t>
      </w:r>
    </w:p>
    <w:p w:rsidR="00F24B1C" w:rsidRDefault="00F24B1C" w:rsidP="009914AC">
      <w:r>
        <w:t>Роот З. Я. Танцы с нотами для детского сада.-М.: Айрес – пресс, 2007.</w:t>
      </w:r>
    </w:p>
    <w:p w:rsidR="00F24B1C" w:rsidRDefault="00F24B1C" w:rsidP="009914AC">
      <w:r>
        <w:t>Светличная Т. А. Праздники без проблем. Сценарии для детского сада. – М.: ТЦ Сфера,2007</w:t>
      </w:r>
    </w:p>
    <w:p w:rsidR="00F24B1C" w:rsidRDefault="00F24B1C" w:rsidP="009914AC">
      <w:r>
        <w:t xml:space="preserve"> Тарасова К. В., Рубан Г. Г. Дети слушают музыку. М.: Мозаика Синтез, 2001.</w:t>
      </w:r>
    </w:p>
    <w:p w:rsidR="00F24B1C" w:rsidRDefault="00F24B1C" w:rsidP="00313030">
      <w:pPr>
        <w:jc w:val="both"/>
      </w:pPr>
    </w:p>
    <w:p w:rsidR="00F24B1C" w:rsidRPr="007E4CC3" w:rsidRDefault="00F24B1C" w:rsidP="00313030">
      <w:pPr>
        <w:jc w:val="both"/>
      </w:pPr>
    </w:p>
    <w:p w:rsidR="00F24B1C" w:rsidRPr="00864DDC" w:rsidRDefault="00F24B1C" w:rsidP="00313030">
      <w:pPr>
        <w:jc w:val="both"/>
        <w:rPr>
          <w:b/>
          <w:sz w:val="28"/>
          <w:szCs w:val="28"/>
        </w:rPr>
      </w:pPr>
      <w:bookmarkStart w:id="436" w:name="sub_1022"/>
      <w:r w:rsidRPr="00864DDC">
        <w:rPr>
          <w:b/>
          <w:sz w:val="28"/>
          <w:szCs w:val="28"/>
        </w:rPr>
        <w:t>2.1.6. Физическое развитие.</w:t>
      </w:r>
    </w:p>
    <w:p w:rsidR="00F24B1C" w:rsidRPr="003174E4" w:rsidRDefault="00F24B1C" w:rsidP="00A65358">
      <w:pPr>
        <w:jc w:val="both"/>
        <w:outlineLvl w:val="0"/>
        <w:rPr>
          <w:b/>
          <w:u w:val="single"/>
        </w:rPr>
      </w:pPr>
      <w:bookmarkStart w:id="437" w:name="sub_221"/>
      <w:bookmarkEnd w:id="436"/>
      <w:r w:rsidRPr="003174E4">
        <w:rPr>
          <w:b/>
          <w:u w:val="single"/>
        </w:rPr>
        <w:t>2.1.6.1. От 2 месяцев до 1 года.</w:t>
      </w:r>
    </w:p>
    <w:p w:rsidR="00F24B1C" w:rsidRPr="007E4CC3" w:rsidRDefault="00F24B1C" w:rsidP="00313030">
      <w:pPr>
        <w:jc w:val="both"/>
      </w:pPr>
      <w:bookmarkStart w:id="438" w:name="sub_2211"/>
      <w:bookmarkEnd w:id="437"/>
      <w:r>
        <w:t xml:space="preserve">      </w:t>
      </w:r>
      <w:r w:rsidRPr="007E4CC3">
        <w:t xml:space="preserve"> В области физического развития основными задачами образовательной деятельности являются:</w:t>
      </w:r>
    </w:p>
    <w:bookmarkEnd w:id="438"/>
    <w:p w:rsidR="00F24B1C" w:rsidRPr="007E4CC3" w:rsidRDefault="00F24B1C" w:rsidP="00313030">
      <w:pPr>
        <w:jc w:val="both"/>
      </w:pPr>
      <w:r w:rsidRPr="007E4CC3">
        <w:t>обеспечивать охрану жизни и укрепление здоровья ребёнка, гигиенический уход, питание;</w:t>
      </w:r>
    </w:p>
    <w:p w:rsidR="00F24B1C" w:rsidRPr="007E4CC3" w:rsidRDefault="00F24B1C" w:rsidP="00313030">
      <w:pPr>
        <w:jc w:val="both"/>
      </w:pPr>
      <w:r w:rsidRPr="007E4CC3">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F24B1C" w:rsidRPr="007E4CC3" w:rsidRDefault="00F24B1C" w:rsidP="00313030">
      <w:pPr>
        <w:jc w:val="both"/>
      </w:pPr>
      <w:r w:rsidRPr="007E4CC3">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F24B1C" w:rsidRPr="00AF1737" w:rsidRDefault="00F24B1C" w:rsidP="00A65358">
      <w:pPr>
        <w:jc w:val="both"/>
        <w:outlineLvl w:val="0"/>
        <w:rPr>
          <w:u w:val="single"/>
        </w:rPr>
      </w:pPr>
      <w:bookmarkStart w:id="439" w:name="sub_2212"/>
      <w:r>
        <w:t xml:space="preserve">      </w:t>
      </w:r>
      <w:r w:rsidRPr="007E4CC3">
        <w:t xml:space="preserve"> </w:t>
      </w:r>
      <w:r w:rsidRPr="00AF1737">
        <w:rPr>
          <w:u w:val="single"/>
        </w:rPr>
        <w:t>Содержание образовательной деятельности.</w:t>
      </w:r>
    </w:p>
    <w:bookmarkEnd w:id="439"/>
    <w:p w:rsidR="00F24B1C" w:rsidRPr="007E4CC3" w:rsidRDefault="00F24B1C" w:rsidP="00313030">
      <w:pPr>
        <w:jc w:val="both"/>
      </w:pPr>
      <w:r w:rsidRPr="007E4CC3">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F24B1C" w:rsidRPr="007E4CC3" w:rsidRDefault="00F24B1C" w:rsidP="00313030">
      <w:pPr>
        <w:jc w:val="both"/>
      </w:pPr>
      <w:bookmarkStart w:id="440" w:name="sub_22121"/>
      <w:r w:rsidRPr="007E4CC3">
        <w:t>1) 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F24B1C" w:rsidRPr="007E4CC3" w:rsidRDefault="00F24B1C" w:rsidP="00313030">
      <w:pPr>
        <w:jc w:val="both"/>
      </w:pPr>
      <w:bookmarkStart w:id="441" w:name="sub_22122"/>
      <w:bookmarkEnd w:id="440"/>
      <w:r w:rsidRPr="007E4CC3">
        <w:t>2) 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F24B1C" w:rsidRPr="007E4CC3" w:rsidRDefault="00F24B1C" w:rsidP="00313030">
      <w:pPr>
        <w:jc w:val="both"/>
      </w:pPr>
      <w:bookmarkStart w:id="442" w:name="sub_22123"/>
      <w:bookmarkEnd w:id="441"/>
      <w:r w:rsidRPr="007E4CC3">
        <w:t>3) 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F24B1C" w:rsidRPr="00AF1737" w:rsidRDefault="00F24B1C" w:rsidP="00A65358">
      <w:pPr>
        <w:jc w:val="both"/>
        <w:outlineLvl w:val="0"/>
        <w:rPr>
          <w:b/>
          <w:u w:val="single"/>
        </w:rPr>
      </w:pPr>
      <w:bookmarkStart w:id="443" w:name="sub_222"/>
      <w:bookmarkEnd w:id="442"/>
      <w:r w:rsidRPr="00AF1737">
        <w:rPr>
          <w:b/>
          <w:u w:val="single"/>
        </w:rPr>
        <w:t>2.1.6.2.  От 1 года до 2 лет.</w:t>
      </w:r>
    </w:p>
    <w:p w:rsidR="00F24B1C" w:rsidRPr="007E4CC3" w:rsidRDefault="00F24B1C" w:rsidP="00313030">
      <w:pPr>
        <w:jc w:val="both"/>
      </w:pPr>
      <w:bookmarkStart w:id="444" w:name="sub_2221"/>
      <w:bookmarkEnd w:id="443"/>
      <w:r>
        <w:t xml:space="preserve">        </w:t>
      </w:r>
      <w:r w:rsidRPr="007E4CC3">
        <w:t>Основные задачи образовательной деятельности в области физического развития:</w:t>
      </w:r>
    </w:p>
    <w:bookmarkEnd w:id="444"/>
    <w:p w:rsidR="00F24B1C" w:rsidRPr="007E4CC3" w:rsidRDefault="00F24B1C" w:rsidP="00313030">
      <w:pPr>
        <w:jc w:val="both"/>
      </w:pPr>
      <w:r w:rsidRPr="007E4CC3">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F24B1C" w:rsidRPr="007E4CC3" w:rsidRDefault="00F24B1C" w:rsidP="00313030">
      <w:pPr>
        <w:jc w:val="both"/>
      </w:pPr>
      <w:r w:rsidRPr="007E4CC3">
        <w:t>создавать условия для развития равновесия и ориентировки в пространстве;</w:t>
      </w:r>
    </w:p>
    <w:p w:rsidR="00F24B1C" w:rsidRPr="007E4CC3" w:rsidRDefault="00F24B1C" w:rsidP="00313030">
      <w:pPr>
        <w:jc w:val="both"/>
      </w:pPr>
      <w:r w:rsidRPr="007E4CC3">
        <w:t>поддерживать желание выполнять физические упражнения в паре с педагогом;</w:t>
      </w:r>
    </w:p>
    <w:p w:rsidR="00F24B1C" w:rsidRPr="007E4CC3" w:rsidRDefault="00F24B1C" w:rsidP="00313030">
      <w:pPr>
        <w:jc w:val="both"/>
      </w:pPr>
      <w:r w:rsidRPr="007E4CC3">
        <w:t>привлекать к участию в играх-забавах, игровых упражнениях, подвижных играх, побуждать к самостоятельным действиям;</w:t>
      </w:r>
    </w:p>
    <w:p w:rsidR="00F24B1C" w:rsidRPr="007E4CC3" w:rsidRDefault="00F24B1C" w:rsidP="00313030">
      <w:pPr>
        <w:jc w:val="both"/>
      </w:pPr>
      <w:r w:rsidRPr="007E4CC3">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F24B1C" w:rsidRPr="007E4CC3" w:rsidRDefault="00F24B1C" w:rsidP="00313030">
      <w:pPr>
        <w:jc w:val="both"/>
      </w:pPr>
      <w:bookmarkStart w:id="445" w:name="sub_2222"/>
      <w:r>
        <w:t xml:space="preserve">      </w:t>
      </w:r>
      <w:r w:rsidRPr="007E4CC3">
        <w:t xml:space="preserve"> Содержание образовательной деятельности.</w:t>
      </w:r>
    </w:p>
    <w:bookmarkEnd w:id="445"/>
    <w:p w:rsidR="00F24B1C" w:rsidRPr="007E4CC3" w:rsidRDefault="00F24B1C" w:rsidP="00313030">
      <w:pPr>
        <w:jc w:val="both"/>
      </w:pPr>
      <w:r w:rsidRPr="007E4CC3">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F24B1C" w:rsidRPr="007E4CC3" w:rsidRDefault="00F24B1C" w:rsidP="00313030">
      <w:pPr>
        <w:jc w:val="both"/>
      </w:pPr>
      <w:r w:rsidRPr="007E4CC3">
        <w:t>В процессе физического воспитания педагог обеспечивает условия для развития основных движений и выполнения общеразвивающих упражнений.</w:t>
      </w:r>
    </w:p>
    <w:p w:rsidR="00F24B1C" w:rsidRPr="007E4CC3" w:rsidRDefault="00F24B1C" w:rsidP="00313030">
      <w:pPr>
        <w:jc w:val="both"/>
      </w:pPr>
      <w:bookmarkStart w:id="446" w:name="sub_22221"/>
      <w:r w:rsidRPr="007E4CC3">
        <w:t>1) Основная гимнастика (основные движения, общеразвивающие упражнения).</w:t>
      </w:r>
    </w:p>
    <w:bookmarkEnd w:id="446"/>
    <w:p w:rsidR="00F24B1C" w:rsidRPr="007E4CC3" w:rsidRDefault="00F24B1C" w:rsidP="00313030">
      <w:pPr>
        <w:jc w:val="both"/>
      </w:pPr>
      <w:r w:rsidRPr="007E4CC3">
        <w:t>Основные движения:</w:t>
      </w:r>
    </w:p>
    <w:p w:rsidR="00F24B1C" w:rsidRPr="007E4CC3" w:rsidRDefault="00F24B1C" w:rsidP="00313030">
      <w:pPr>
        <w:jc w:val="both"/>
      </w:pPr>
      <w:r w:rsidRPr="007E4CC3">
        <w:t>бросание и катание: бросание мяча (диаметр 6-8 см) вниз, вдаль; катание мяча (диаметр 20-25 см) вперед из исходного положения сидя и стоя;</w:t>
      </w:r>
    </w:p>
    <w:p w:rsidR="00F24B1C" w:rsidRPr="007E4CC3" w:rsidRDefault="00F24B1C" w:rsidP="00313030">
      <w:pPr>
        <w:jc w:val="both"/>
      </w:pPr>
      <w:r w:rsidRPr="007E4CC3">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F24B1C" w:rsidRPr="007E4CC3" w:rsidRDefault="00F24B1C" w:rsidP="00313030">
      <w:pPr>
        <w:jc w:val="both"/>
      </w:pPr>
      <w:r w:rsidRPr="007E4CC3">
        <w:t>ходьба: ходьба за педагогом стайкой в прямом направлении;</w:t>
      </w:r>
    </w:p>
    <w:p w:rsidR="00F24B1C" w:rsidRPr="007E4CC3" w:rsidRDefault="00F24B1C" w:rsidP="00313030">
      <w:pPr>
        <w:jc w:val="both"/>
      </w:pPr>
      <w:r w:rsidRPr="007E4CC3">
        <w:t>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F24B1C" w:rsidRPr="007E4CC3" w:rsidRDefault="00F24B1C" w:rsidP="00313030">
      <w:pPr>
        <w:jc w:val="both"/>
      </w:pPr>
      <w:r w:rsidRPr="007E4CC3">
        <w:t>Общеразвивающие упражнения:</w:t>
      </w:r>
    </w:p>
    <w:p w:rsidR="00F24B1C" w:rsidRPr="007E4CC3" w:rsidRDefault="00F24B1C" w:rsidP="00313030">
      <w:pPr>
        <w:jc w:val="both"/>
      </w:pPr>
      <w:r w:rsidRPr="007E4CC3">
        <w:t>упражнения из исходного положения стоя, сидя, лежа с использованием предметов (погремушки, кубики, платочки и другое) и без них;</w:t>
      </w:r>
    </w:p>
    <w:p w:rsidR="00F24B1C" w:rsidRPr="007E4CC3" w:rsidRDefault="00F24B1C" w:rsidP="00313030">
      <w:pPr>
        <w:jc w:val="both"/>
      </w:pPr>
      <w:r w:rsidRPr="007E4CC3">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F24B1C" w:rsidRPr="007E4CC3" w:rsidRDefault="00F24B1C" w:rsidP="00313030">
      <w:pPr>
        <w:jc w:val="both"/>
      </w:pPr>
      <w:bookmarkStart w:id="447" w:name="sub_22222"/>
      <w:r w:rsidRPr="007E4CC3">
        <w:t>2) 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bookmarkEnd w:id="447"/>
    <w:p w:rsidR="00F24B1C" w:rsidRPr="007E4CC3" w:rsidRDefault="00F24B1C" w:rsidP="00313030">
      <w:pPr>
        <w:jc w:val="both"/>
      </w:pPr>
      <w:r w:rsidRPr="007E4CC3">
        <w:t>Детям предлагаются разнообразные игровые упражнения для закрепления двигательных навыков.</w:t>
      </w:r>
    </w:p>
    <w:p w:rsidR="00F24B1C" w:rsidRPr="007E4CC3" w:rsidRDefault="00F24B1C" w:rsidP="00313030">
      <w:pPr>
        <w:jc w:val="both"/>
      </w:pPr>
      <w:bookmarkStart w:id="448" w:name="sub_22223"/>
      <w:r w:rsidRPr="007E4CC3">
        <w:t>3) 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F24B1C" w:rsidRPr="00AF1737" w:rsidRDefault="00F24B1C" w:rsidP="00A65358">
      <w:pPr>
        <w:jc w:val="both"/>
        <w:outlineLvl w:val="0"/>
        <w:rPr>
          <w:b/>
          <w:u w:val="single"/>
        </w:rPr>
      </w:pPr>
      <w:bookmarkStart w:id="449" w:name="sub_223"/>
      <w:bookmarkEnd w:id="448"/>
      <w:r w:rsidRPr="00AF1737">
        <w:rPr>
          <w:b/>
          <w:u w:val="single"/>
        </w:rPr>
        <w:t>2.1.6.2.   От 2 лет до 3 лет.</w:t>
      </w:r>
    </w:p>
    <w:p w:rsidR="00F24B1C" w:rsidRPr="007E4CC3" w:rsidRDefault="00F24B1C" w:rsidP="00313030">
      <w:pPr>
        <w:jc w:val="both"/>
      </w:pPr>
      <w:bookmarkStart w:id="450" w:name="sub_2231"/>
      <w:bookmarkEnd w:id="449"/>
      <w:r>
        <w:t xml:space="preserve">      </w:t>
      </w:r>
      <w:r w:rsidRPr="007E4CC3">
        <w:t>Основные задачи образовательной деятельности в области физического развития:</w:t>
      </w:r>
    </w:p>
    <w:bookmarkEnd w:id="450"/>
    <w:p w:rsidR="00F24B1C" w:rsidRPr="007E4CC3" w:rsidRDefault="00F24B1C" w:rsidP="00313030">
      <w:pPr>
        <w:jc w:val="both"/>
      </w:pPr>
      <w:r w:rsidRPr="007E4CC3">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F24B1C" w:rsidRPr="007E4CC3" w:rsidRDefault="00F24B1C" w:rsidP="00313030">
      <w:pPr>
        <w:jc w:val="both"/>
      </w:pPr>
      <w:r w:rsidRPr="007E4CC3">
        <w:t>развивать психофизические качества, равновесие и ориентировку в пространстве;</w:t>
      </w:r>
    </w:p>
    <w:p w:rsidR="00F24B1C" w:rsidRPr="007E4CC3" w:rsidRDefault="00F24B1C" w:rsidP="00313030">
      <w:pPr>
        <w:jc w:val="both"/>
      </w:pPr>
      <w:r w:rsidRPr="007E4CC3">
        <w:t>поддерживать у детей желание играть в подвижные игры вместе с педагогом в небольших подгруппах;</w:t>
      </w:r>
    </w:p>
    <w:p w:rsidR="00F24B1C" w:rsidRPr="007E4CC3" w:rsidRDefault="00F24B1C" w:rsidP="00313030">
      <w:pPr>
        <w:jc w:val="both"/>
      </w:pPr>
      <w:r w:rsidRPr="007E4CC3">
        <w:t>формировать интерес и положительное отношение к выполнению физических упражнений, совместным двигательным действиям;</w:t>
      </w:r>
    </w:p>
    <w:p w:rsidR="00F24B1C" w:rsidRPr="007E4CC3" w:rsidRDefault="00F24B1C" w:rsidP="00313030">
      <w:pPr>
        <w:jc w:val="both"/>
      </w:pPr>
      <w:r w:rsidRPr="007E4CC3">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F24B1C" w:rsidRPr="007E4CC3" w:rsidRDefault="00F24B1C" w:rsidP="00313030">
      <w:pPr>
        <w:jc w:val="both"/>
      </w:pPr>
      <w:bookmarkStart w:id="451" w:name="sub_2232"/>
      <w:r>
        <w:t xml:space="preserve">     </w:t>
      </w:r>
      <w:r w:rsidRPr="007E4CC3">
        <w:t xml:space="preserve"> Содержание образовательной деятельности.</w:t>
      </w:r>
    </w:p>
    <w:bookmarkEnd w:id="451"/>
    <w:p w:rsidR="00F24B1C" w:rsidRPr="007E4CC3" w:rsidRDefault="00F24B1C" w:rsidP="00313030">
      <w:pPr>
        <w:jc w:val="both"/>
      </w:pPr>
      <w:r w:rsidRPr="007E4CC3">
        <w:t>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F24B1C" w:rsidRPr="007E4CC3" w:rsidRDefault="00F24B1C" w:rsidP="00313030">
      <w:pPr>
        <w:jc w:val="both"/>
      </w:pPr>
      <w:bookmarkStart w:id="452" w:name="sub_22321"/>
      <w:r w:rsidRPr="007E4CC3">
        <w:t>1) Основная гимнастика (основные движения, общеразвивающие упражнения).</w:t>
      </w:r>
    </w:p>
    <w:bookmarkEnd w:id="452"/>
    <w:p w:rsidR="00F24B1C" w:rsidRPr="007E4CC3" w:rsidRDefault="00F24B1C" w:rsidP="00313030">
      <w:pPr>
        <w:jc w:val="both"/>
      </w:pPr>
      <w:r w:rsidRPr="007E4CC3">
        <w:t>Основные движения:</w:t>
      </w:r>
    </w:p>
    <w:p w:rsidR="00F24B1C" w:rsidRPr="007E4CC3" w:rsidRDefault="00F24B1C" w:rsidP="00313030">
      <w:pPr>
        <w:jc w:val="both"/>
      </w:pPr>
      <w:r w:rsidRPr="007E4CC3">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F24B1C" w:rsidRPr="007E4CC3" w:rsidRDefault="00F24B1C" w:rsidP="00313030">
      <w:pPr>
        <w:jc w:val="both"/>
      </w:pPr>
      <w:r w:rsidRPr="007E4CC3">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F24B1C" w:rsidRPr="007E4CC3" w:rsidRDefault="00F24B1C" w:rsidP="00313030">
      <w:pPr>
        <w:jc w:val="both"/>
      </w:pPr>
      <w:r w:rsidRPr="007E4CC3">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F24B1C" w:rsidRPr="007E4CC3" w:rsidRDefault="00F24B1C" w:rsidP="00313030">
      <w:pPr>
        <w:jc w:val="both"/>
      </w:pPr>
      <w:r w:rsidRPr="007E4CC3">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F24B1C" w:rsidRPr="007E4CC3" w:rsidRDefault="00F24B1C" w:rsidP="00313030">
      <w:pPr>
        <w:jc w:val="both"/>
      </w:pPr>
      <w:r w:rsidRPr="007E4CC3">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F24B1C" w:rsidRPr="007E4CC3" w:rsidRDefault="00F24B1C" w:rsidP="00313030">
      <w:pPr>
        <w:jc w:val="both"/>
      </w:pPr>
      <w:r w:rsidRPr="007E4CC3">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F24B1C" w:rsidRPr="007E4CC3" w:rsidRDefault="00F24B1C" w:rsidP="00313030">
      <w:pPr>
        <w:jc w:val="both"/>
      </w:pPr>
      <w:r w:rsidRPr="007E4CC3">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F24B1C" w:rsidRPr="007E4CC3" w:rsidRDefault="00F24B1C" w:rsidP="00313030">
      <w:pPr>
        <w:jc w:val="both"/>
      </w:pPr>
      <w:r w:rsidRPr="007E4CC3">
        <w:t>Общеразвивающие упражнения:</w:t>
      </w:r>
    </w:p>
    <w:p w:rsidR="00F24B1C" w:rsidRPr="007E4CC3" w:rsidRDefault="00F24B1C" w:rsidP="00313030">
      <w:pPr>
        <w:jc w:val="both"/>
      </w:pPr>
      <w:r w:rsidRPr="007E4CC3">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F24B1C" w:rsidRPr="007E4CC3" w:rsidRDefault="00F24B1C" w:rsidP="00313030">
      <w:pPr>
        <w:jc w:val="both"/>
      </w:pPr>
      <w:r w:rsidRPr="007E4CC3">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F24B1C" w:rsidRPr="007E4CC3" w:rsidRDefault="00F24B1C" w:rsidP="00313030">
      <w:pPr>
        <w:jc w:val="both"/>
      </w:pPr>
      <w:r w:rsidRPr="007E4CC3">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F24B1C" w:rsidRPr="007E4CC3" w:rsidRDefault="00F24B1C" w:rsidP="00313030">
      <w:pPr>
        <w:jc w:val="both"/>
      </w:pPr>
      <w:r w:rsidRPr="007E4CC3">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F24B1C" w:rsidRPr="007E4CC3" w:rsidRDefault="00F24B1C" w:rsidP="00313030">
      <w:pPr>
        <w:jc w:val="both"/>
      </w:pPr>
      <w:r w:rsidRPr="007E4CC3">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F24B1C" w:rsidRPr="007E4CC3" w:rsidRDefault="00F24B1C" w:rsidP="00313030">
      <w:pPr>
        <w:jc w:val="both"/>
      </w:pPr>
      <w:bookmarkStart w:id="453" w:name="sub_22322"/>
      <w:r w:rsidRPr="007E4CC3">
        <w:t>2) 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F24B1C" w:rsidRPr="007E4CC3" w:rsidRDefault="00F24B1C" w:rsidP="00313030">
      <w:pPr>
        <w:jc w:val="both"/>
      </w:pPr>
      <w:bookmarkStart w:id="454" w:name="sub_22323"/>
      <w:bookmarkEnd w:id="453"/>
      <w:r w:rsidRPr="007E4CC3">
        <w:t>3) 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F24B1C" w:rsidRPr="00AF1737" w:rsidRDefault="00F24B1C" w:rsidP="00A65358">
      <w:pPr>
        <w:jc w:val="both"/>
        <w:outlineLvl w:val="0"/>
        <w:rPr>
          <w:b/>
          <w:u w:val="single"/>
        </w:rPr>
      </w:pPr>
      <w:bookmarkStart w:id="455" w:name="sub_224"/>
      <w:bookmarkEnd w:id="454"/>
      <w:r w:rsidRPr="00AF1737">
        <w:rPr>
          <w:b/>
          <w:u w:val="single"/>
        </w:rPr>
        <w:t>2.1.6.</w:t>
      </w:r>
      <w:r>
        <w:rPr>
          <w:b/>
          <w:u w:val="single"/>
        </w:rPr>
        <w:t>3</w:t>
      </w:r>
      <w:r w:rsidRPr="00AF1737">
        <w:rPr>
          <w:b/>
          <w:u w:val="single"/>
        </w:rPr>
        <w:t>.   От 3 лет до 4 лет.</w:t>
      </w:r>
    </w:p>
    <w:p w:rsidR="00F24B1C" w:rsidRPr="007E4CC3" w:rsidRDefault="00F24B1C" w:rsidP="00313030">
      <w:pPr>
        <w:jc w:val="both"/>
      </w:pPr>
      <w:bookmarkStart w:id="456" w:name="sub_2241"/>
      <w:bookmarkEnd w:id="455"/>
      <w:r>
        <w:t xml:space="preserve">        </w:t>
      </w:r>
      <w:r w:rsidRPr="007E4CC3">
        <w:t>Основные задачи образовательной деятельности в области физического развития:</w:t>
      </w:r>
    </w:p>
    <w:bookmarkEnd w:id="456"/>
    <w:p w:rsidR="00F24B1C" w:rsidRPr="007E4CC3" w:rsidRDefault="00F24B1C" w:rsidP="00313030">
      <w:pPr>
        <w:jc w:val="both"/>
      </w:pPr>
      <w:r w:rsidRPr="007E4CC3">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F24B1C" w:rsidRPr="007E4CC3" w:rsidRDefault="00F24B1C" w:rsidP="00313030">
      <w:pPr>
        <w:jc w:val="both"/>
      </w:pPr>
      <w:r w:rsidRPr="007E4CC3">
        <w:t>развивать психофизические качества, ориентировку в пространстве, координацию, равновесие, способность быстро реагировать на сигнал;</w:t>
      </w:r>
    </w:p>
    <w:p w:rsidR="00F24B1C" w:rsidRPr="007E4CC3" w:rsidRDefault="00F24B1C" w:rsidP="00313030">
      <w:pPr>
        <w:jc w:val="both"/>
      </w:pPr>
      <w:r w:rsidRPr="007E4CC3">
        <w:t>формировать интерес и положительное отношение к занятиям физической культурой и активному отдыху, воспитывать самостоятельность;</w:t>
      </w:r>
    </w:p>
    <w:p w:rsidR="00F24B1C" w:rsidRPr="007E4CC3" w:rsidRDefault="00F24B1C" w:rsidP="00313030">
      <w:pPr>
        <w:jc w:val="both"/>
      </w:pPr>
      <w:r w:rsidRPr="007E4CC3">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F24B1C" w:rsidRPr="007E4CC3" w:rsidRDefault="00F24B1C" w:rsidP="00313030">
      <w:pPr>
        <w:jc w:val="both"/>
      </w:pPr>
      <w:r w:rsidRPr="007E4CC3">
        <w:t>закреплять культурно-гигиенические навыки и навыки самообслуживания, формируя полезные привычки, приобщая к здоровому образу жизни.</w:t>
      </w:r>
    </w:p>
    <w:p w:rsidR="00F24B1C" w:rsidRPr="007E4CC3" w:rsidRDefault="00F24B1C" w:rsidP="00313030">
      <w:pPr>
        <w:jc w:val="both"/>
      </w:pPr>
      <w:bookmarkStart w:id="457" w:name="sub_2242"/>
      <w:r>
        <w:t xml:space="preserve">      </w:t>
      </w:r>
      <w:r w:rsidRPr="007E4CC3">
        <w:t xml:space="preserve"> Содержание образовательной деятельности.</w:t>
      </w:r>
    </w:p>
    <w:bookmarkEnd w:id="457"/>
    <w:p w:rsidR="00F24B1C" w:rsidRPr="007E4CC3" w:rsidRDefault="00F24B1C" w:rsidP="00313030">
      <w:pPr>
        <w:jc w:val="both"/>
      </w:pPr>
      <w:r w:rsidRPr="007E4CC3">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F24B1C" w:rsidRPr="007E4CC3" w:rsidRDefault="00F24B1C" w:rsidP="00313030">
      <w:pPr>
        <w:jc w:val="both"/>
      </w:pPr>
      <w:r w:rsidRPr="007E4CC3">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F24B1C" w:rsidRPr="007E4CC3" w:rsidRDefault="00F24B1C" w:rsidP="00313030">
      <w:pPr>
        <w:jc w:val="both"/>
      </w:pPr>
      <w:bookmarkStart w:id="458" w:name="sub_22421"/>
      <w:r w:rsidRPr="007E4CC3">
        <w:t>1) Основная гимнастика (основные движения, общеразвивающие и строевые упражнения).</w:t>
      </w:r>
    </w:p>
    <w:bookmarkEnd w:id="458"/>
    <w:p w:rsidR="00F24B1C" w:rsidRPr="007E4CC3" w:rsidRDefault="00F24B1C" w:rsidP="00313030">
      <w:pPr>
        <w:jc w:val="both"/>
      </w:pPr>
      <w:r w:rsidRPr="007E4CC3">
        <w:t>Основные движения:</w:t>
      </w:r>
    </w:p>
    <w:p w:rsidR="00F24B1C" w:rsidRPr="007E4CC3" w:rsidRDefault="00F24B1C" w:rsidP="00313030">
      <w:pPr>
        <w:jc w:val="both"/>
      </w:pPr>
      <w:r w:rsidRPr="007E4CC3">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F24B1C" w:rsidRPr="007E4CC3" w:rsidRDefault="00F24B1C" w:rsidP="00313030">
      <w:pPr>
        <w:jc w:val="both"/>
      </w:pPr>
      <w:r w:rsidRPr="007E4CC3">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F24B1C" w:rsidRPr="007E4CC3" w:rsidRDefault="00F24B1C" w:rsidP="00313030">
      <w:pPr>
        <w:jc w:val="both"/>
      </w:pPr>
      <w:r w:rsidRPr="007E4CC3">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F24B1C" w:rsidRPr="007E4CC3" w:rsidRDefault="00F24B1C" w:rsidP="00313030">
      <w:pPr>
        <w:jc w:val="both"/>
      </w:pPr>
      <w:r w:rsidRPr="007E4CC3">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120-150 м;</w:t>
      </w:r>
    </w:p>
    <w:p w:rsidR="00F24B1C" w:rsidRPr="007E4CC3" w:rsidRDefault="00F24B1C" w:rsidP="00313030">
      <w:pPr>
        <w:jc w:val="both"/>
      </w:pPr>
      <w:r w:rsidRPr="007E4CC3">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F24B1C" w:rsidRPr="007E4CC3" w:rsidRDefault="00F24B1C" w:rsidP="00313030">
      <w:pPr>
        <w:jc w:val="both"/>
      </w:pPr>
      <w:r w:rsidRPr="007E4CC3">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F24B1C" w:rsidRPr="000C625D" w:rsidRDefault="00F24B1C" w:rsidP="00A65358">
      <w:pPr>
        <w:jc w:val="both"/>
        <w:outlineLvl w:val="0"/>
        <w:rPr>
          <w:b/>
        </w:rPr>
      </w:pPr>
      <w:r w:rsidRPr="000C625D">
        <w:rPr>
          <w:b/>
        </w:rPr>
        <w:t>Общеразвивающие упражнения:</w:t>
      </w:r>
    </w:p>
    <w:p w:rsidR="00F24B1C" w:rsidRPr="007E4CC3" w:rsidRDefault="00F24B1C" w:rsidP="00313030">
      <w:pPr>
        <w:jc w:val="both"/>
      </w:pPr>
      <w:r w:rsidRPr="007E4CC3">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F24B1C" w:rsidRPr="007E4CC3" w:rsidRDefault="00F24B1C" w:rsidP="00313030">
      <w:pPr>
        <w:jc w:val="both"/>
      </w:pPr>
      <w:r w:rsidRPr="007E4CC3">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F24B1C" w:rsidRPr="007E4CC3" w:rsidRDefault="00F24B1C" w:rsidP="00313030">
      <w:pPr>
        <w:jc w:val="both"/>
      </w:pPr>
      <w:r w:rsidRPr="007E4CC3">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F24B1C" w:rsidRPr="007E4CC3" w:rsidRDefault="00F24B1C" w:rsidP="00313030">
      <w:pPr>
        <w:jc w:val="both"/>
      </w:pPr>
      <w:r w:rsidRPr="007E4CC3">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F24B1C" w:rsidRPr="007E4CC3" w:rsidRDefault="00F24B1C" w:rsidP="00313030">
      <w:pPr>
        <w:jc w:val="both"/>
      </w:pPr>
      <w:r w:rsidRPr="007E4CC3">
        <w:t>Строевые упражнения:</w:t>
      </w:r>
    </w:p>
    <w:p w:rsidR="00F24B1C" w:rsidRPr="007E4CC3" w:rsidRDefault="00F24B1C" w:rsidP="00313030">
      <w:pPr>
        <w:jc w:val="both"/>
      </w:pPr>
      <w:r w:rsidRPr="007E4CC3">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F24B1C" w:rsidRPr="007E4CC3" w:rsidRDefault="00F24B1C" w:rsidP="00313030">
      <w:pPr>
        <w:jc w:val="both"/>
      </w:pPr>
      <w:r w:rsidRPr="007E4CC3">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F24B1C" w:rsidRPr="007E4CC3" w:rsidRDefault="00F24B1C" w:rsidP="00313030">
      <w:pPr>
        <w:jc w:val="both"/>
      </w:pPr>
      <w:bookmarkStart w:id="459" w:name="sub_22422"/>
      <w:r w:rsidRPr="007E4CC3">
        <w:t>2) 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F24B1C" w:rsidRPr="007E4CC3" w:rsidRDefault="00F24B1C" w:rsidP="00313030">
      <w:pPr>
        <w:jc w:val="both"/>
      </w:pPr>
      <w:bookmarkStart w:id="460" w:name="sub_22423"/>
      <w:bookmarkEnd w:id="459"/>
      <w:r w:rsidRPr="007E4CC3">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bookmarkEnd w:id="460"/>
    <w:p w:rsidR="00F24B1C" w:rsidRPr="007E4CC3" w:rsidRDefault="00F24B1C" w:rsidP="00313030">
      <w:pPr>
        <w:jc w:val="both"/>
      </w:pPr>
      <w:r w:rsidRPr="007E4CC3">
        <w:t>Катание на санках: по прямой, перевозя игрушки или друг друга, и самостоятельно с невысокой горки.</w:t>
      </w:r>
    </w:p>
    <w:p w:rsidR="00F24B1C" w:rsidRPr="007E4CC3" w:rsidRDefault="00F24B1C" w:rsidP="00313030">
      <w:pPr>
        <w:jc w:val="both"/>
      </w:pPr>
      <w:r w:rsidRPr="007E4CC3">
        <w:t>Ходьба на лыжах: по прямой, ровной лыжне ступающим и скользящим шагом, с поворотами переступанием.</w:t>
      </w:r>
    </w:p>
    <w:p w:rsidR="00F24B1C" w:rsidRPr="007E4CC3" w:rsidRDefault="00F24B1C" w:rsidP="00313030">
      <w:pPr>
        <w:jc w:val="both"/>
      </w:pPr>
      <w:r w:rsidRPr="007E4CC3">
        <w:t>Катание на трехколесном велосипеде: по прямой, по кругу, с поворотами направо, налево.</w:t>
      </w:r>
    </w:p>
    <w:p w:rsidR="00F24B1C" w:rsidRPr="007E4CC3" w:rsidRDefault="00F24B1C" w:rsidP="00313030">
      <w:pPr>
        <w:jc w:val="both"/>
      </w:pPr>
      <w:r w:rsidRPr="007E4CC3">
        <w:t>Плавание: погружение в воду, ходьба и бег в воде прямо и по кругу, игры с плавающими игрушками в воде.</w:t>
      </w:r>
    </w:p>
    <w:p w:rsidR="00F24B1C" w:rsidRPr="007E4CC3" w:rsidRDefault="00F24B1C" w:rsidP="00313030">
      <w:pPr>
        <w:jc w:val="both"/>
      </w:pPr>
      <w:bookmarkStart w:id="461" w:name="sub_22424"/>
      <w:r w:rsidRPr="007E4CC3">
        <w:t>4) Формирование основ здорового образа жизни: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F24B1C" w:rsidRPr="007E4CC3" w:rsidRDefault="00F24B1C" w:rsidP="00313030">
      <w:pPr>
        <w:jc w:val="both"/>
      </w:pPr>
      <w:bookmarkStart w:id="462" w:name="sub_22425"/>
      <w:bookmarkEnd w:id="461"/>
      <w:r w:rsidRPr="007E4CC3">
        <w:t>5) Активный отдых.</w:t>
      </w:r>
    </w:p>
    <w:bookmarkEnd w:id="462"/>
    <w:p w:rsidR="00F24B1C" w:rsidRPr="007E4CC3" w:rsidRDefault="00F24B1C" w:rsidP="00313030">
      <w:pPr>
        <w:jc w:val="both"/>
      </w:pPr>
      <w:r w:rsidRPr="007E4CC3">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F24B1C" w:rsidRDefault="00F24B1C" w:rsidP="00313030">
      <w:pPr>
        <w:jc w:val="both"/>
      </w:pPr>
      <w:r w:rsidRPr="007E4CC3">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F24B1C" w:rsidRPr="007E4CC3" w:rsidRDefault="00F24B1C" w:rsidP="00313030">
      <w:pPr>
        <w:jc w:val="both"/>
      </w:pPr>
    </w:p>
    <w:p w:rsidR="00F24B1C" w:rsidRPr="00AF1737" w:rsidRDefault="00F24B1C" w:rsidP="00A65358">
      <w:pPr>
        <w:jc w:val="both"/>
        <w:outlineLvl w:val="0"/>
        <w:rPr>
          <w:b/>
          <w:u w:val="single"/>
        </w:rPr>
      </w:pPr>
      <w:bookmarkStart w:id="463" w:name="sub_225"/>
      <w:r w:rsidRPr="00AF1737">
        <w:rPr>
          <w:b/>
          <w:u w:val="single"/>
        </w:rPr>
        <w:t>2.1.6.</w:t>
      </w:r>
      <w:r>
        <w:rPr>
          <w:b/>
          <w:u w:val="single"/>
        </w:rPr>
        <w:t xml:space="preserve">4. </w:t>
      </w:r>
      <w:r w:rsidRPr="00AF1737">
        <w:rPr>
          <w:b/>
          <w:u w:val="single"/>
        </w:rPr>
        <w:t>От 4 лет до 5 лет.</w:t>
      </w:r>
    </w:p>
    <w:p w:rsidR="00F24B1C" w:rsidRPr="007E4CC3" w:rsidRDefault="00F24B1C" w:rsidP="00313030">
      <w:pPr>
        <w:jc w:val="both"/>
      </w:pPr>
      <w:bookmarkStart w:id="464" w:name="sub_2251"/>
      <w:bookmarkEnd w:id="463"/>
      <w:r>
        <w:t xml:space="preserve">         </w:t>
      </w:r>
      <w:r w:rsidRPr="007E4CC3">
        <w:t>Основные задачи образовательной деятельности в области физического развития:</w:t>
      </w:r>
    </w:p>
    <w:bookmarkEnd w:id="464"/>
    <w:p w:rsidR="00F24B1C" w:rsidRPr="007E4CC3" w:rsidRDefault="00F24B1C" w:rsidP="00313030">
      <w:pPr>
        <w:jc w:val="both"/>
      </w:pPr>
      <w:r w:rsidRPr="007E4CC3">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F24B1C" w:rsidRPr="007E4CC3" w:rsidRDefault="00F24B1C" w:rsidP="00313030">
      <w:pPr>
        <w:jc w:val="both"/>
      </w:pPr>
      <w:r w:rsidRPr="007E4CC3">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F24B1C" w:rsidRPr="007E4CC3" w:rsidRDefault="00F24B1C" w:rsidP="00313030">
      <w:pPr>
        <w:jc w:val="both"/>
      </w:pPr>
      <w:r w:rsidRPr="007E4CC3">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F24B1C" w:rsidRPr="007E4CC3" w:rsidRDefault="00F24B1C" w:rsidP="00313030">
      <w:pPr>
        <w:jc w:val="both"/>
      </w:pPr>
      <w:r w:rsidRPr="007E4CC3">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F24B1C" w:rsidRPr="007E4CC3" w:rsidRDefault="00F24B1C" w:rsidP="00313030">
      <w:pPr>
        <w:jc w:val="both"/>
      </w:pPr>
      <w:r w:rsidRPr="007E4CC3">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F24B1C" w:rsidRPr="007E4CC3" w:rsidRDefault="00F24B1C" w:rsidP="00313030">
      <w:pPr>
        <w:jc w:val="both"/>
      </w:pPr>
      <w:r w:rsidRPr="007E4CC3">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F24B1C" w:rsidRPr="007E4CC3" w:rsidRDefault="00F24B1C" w:rsidP="00313030">
      <w:pPr>
        <w:jc w:val="both"/>
      </w:pPr>
      <w:bookmarkStart w:id="465" w:name="sub_2252"/>
      <w:r>
        <w:t xml:space="preserve">        </w:t>
      </w:r>
      <w:r w:rsidRPr="007E4CC3">
        <w:t xml:space="preserve"> Содержание образовательной деятельности.</w:t>
      </w:r>
    </w:p>
    <w:bookmarkEnd w:id="465"/>
    <w:p w:rsidR="00F24B1C" w:rsidRPr="007E4CC3" w:rsidRDefault="00F24B1C" w:rsidP="00313030">
      <w:pPr>
        <w:jc w:val="both"/>
      </w:pPr>
      <w:r w:rsidRPr="007E4CC3">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F24B1C" w:rsidRPr="007E4CC3" w:rsidRDefault="00F24B1C" w:rsidP="00313030">
      <w:pPr>
        <w:jc w:val="both"/>
      </w:pPr>
      <w:r w:rsidRPr="007E4CC3">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F24B1C" w:rsidRPr="007E4CC3" w:rsidRDefault="00F24B1C" w:rsidP="00313030">
      <w:pPr>
        <w:jc w:val="both"/>
      </w:pPr>
      <w:bookmarkStart w:id="466" w:name="sub_22521"/>
      <w:r w:rsidRPr="007E4CC3">
        <w:t>1) Основная гимнастика (основные движения, общеразвивающие упражнения, ритмическая гимнастика и строевые упражнения).</w:t>
      </w:r>
    </w:p>
    <w:bookmarkEnd w:id="466"/>
    <w:p w:rsidR="00F24B1C" w:rsidRPr="007E4CC3" w:rsidRDefault="00F24B1C" w:rsidP="00313030">
      <w:pPr>
        <w:jc w:val="both"/>
      </w:pPr>
      <w:r w:rsidRPr="007E4CC3">
        <w:t>Основные движения:</w:t>
      </w:r>
    </w:p>
    <w:p w:rsidR="00F24B1C" w:rsidRPr="007E4CC3" w:rsidRDefault="00F24B1C" w:rsidP="00313030">
      <w:pPr>
        <w:jc w:val="both"/>
      </w:pPr>
      <w:r w:rsidRPr="007E4CC3">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F24B1C" w:rsidRPr="007E4CC3" w:rsidRDefault="00F24B1C" w:rsidP="00313030">
      <w:pPr>
        <w:jc w:val="both"/>
      </w:pPr>
      <w:r w:rsidRPr="007E4CC3">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F24B1C" w:rsidRPr="007E4CC3" w:rsidRDefault="00F24B1C" w:rsidP="00313030">
      <w:pPr>
        <w:jc w:val="both"/>
      </w:pPr>
      <w:r w:rsidRPr="007E4CC3">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F24B1C" w:rsidRPr="007E4CC3" w:rsidRDefault="00F24B1C" w:rsidP="00313030">
      <w:pPr>
        <w:jc w:val="both"/>
      </w:pPr>
      <w:r w:rsidRPr="007E4CC3">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F24B1C" w:rsidRPr="007E4CC3" w:rsidRDefault="00F24B1C" w:rsidP="00313030">
      <w:pPr>
        <w:jc w:val="both"/>
      </w:pPr>
      <w:r w:rsidRPr="007E4CC3">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F24B1C" w:rsidRPr="007E4CC3" w:rsidRDefault="00F24B1C" w:rsidP="00313030">
      <w:pPr>
        <w:jc w:val="both"/>
      </w:pPr>
      <w:r w:rsidRPr="007E4CC3">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F24B1C" w:rsidRPr="007E4CC3" w:rsidRDefault="00F24B1C" w:rsidP="00313030">
      <w:pPr>
        <w:jc w:val="both"/>
      </w:pPr>
      <w:r w:rsidRPr="007E4CC3">
        <w:t>Педагог обучает разнообразным упражнениям, которые дети могут переносить в самостоятельную двигательную деятельность.</w:t>
      </w:r>
    </w:p>
    <w:p w:rsidR="00F24B1C" w:rsidRPr="007E4CC3" w:rsidRDefault="00F24B1C" w:rsidP="00313030">
      <w:pPr>
        <w:jc w:val="both"/>
      </w:pPr>
      <w:r w:rsidRPr="007E4CC3">
        <w:t>Общеразвивающие упражнения:</w:t>
      </w:r>
    </w:p>
    <w:p w:rsidR="00F24B1C" w:rsidRPr="007E4CC3" w:rsidRDefault="00F24B1C" w:rsidP="00313030">
      <w:pPr>
        <w:jc w:val="both"/>
      </w:pPr>
      <w:r w:rsidRPr="007E4CC3">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F24B1C" w:rsidRPr="007E4CC3" w:rsidRDefault="00F24B1C" w:rsidP="00313030">
      <w:pPr>
        <w:jc w:val="both"/>
      </w:pPr>
      <w:r w:rsidRPr="007E4CC3">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F24B1C" w:rsidRPr="007E4CC3" w:rsidRDefault="00F24B1C" w:rsidP="00313030">
      <w:pPr>
        <w:jc w:val="both"/>
      </w:pPr>
      <w:r w:rsidRPr="007E4CC3">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F24B1C" w:rsidRPr="007E4CC3" w:rsidRDefault="00F24B1C" w:rsidP="00313030">
      <w:pPr>
        <w:jc w:val="both"/>
      </w:pPr>
      <w:r w:rsidRPr="007E4CC3">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F24B1C" w:rsidRPr="007E4CC3" w:rsidRDefault="00F24B1C" w:rsidP="00313030">
      <w:pPr>
        <w:jc w:val="both"/>
      </w:pPr>
      <w:r w:rsidRPr="007E4CC3">
        <w:t>Ритмическая гимнастика:</w:t>
      </w:r>
    </w:p>
    <w:p w:rsidR="00F24B1C" w:rsidRPr="007E4CC3" w:rsidRDefault="00F24B1C" w:rsidP="00313030">
      <w:pPr>
        <w:jc w:val="both"/>
      </w:pPr>
      <w:r w:rsidRPr="007E4CC3">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F24B1C" w:rsidRPr="007E4CC3" w:rsidRDefault="00F24B1C" w:rsidP="00313030">
      <w:pPr>
        <w:jc w:val="both"/>
      </w:pPr>
      <w:r w:rsidRPr="007E4CC3">
        <w:t>Строевые упражнения:</w:t>
      </w:r>
    </w:p>
    <w:p w:rsidR="00F24B1C" w:rsidRPr="007E4CC3" w:rsidRDefault="00F24B1C" w:rsidP="00313030">
      <w:pPr>
        <w:jc w:val="both"/>
      </w:pPr>
      <w:r w:rsidRPr="007E4CC3">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F24B1C" w:rsidRPr="007E4CC3" w:rsidRDefault="00F24B1C" w:rsidP="00313030">
      <w:pPr>
        <w:jc w:val="both"/>
      </w:pPr>
      <w:bookmarkStart w:id="467" w:name="sub_22522"/>
      <w:r w:rsidRPr="007E4CC3">
        <w:t>2) 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F24B1C" w:rsidRPr="007E4CC3" w:rsidRDefault="00F24B1C" w:rsidP="00313030">
      <w:pPr>
        <w:jc w:val="both"/>
      </w:pPr>
      <w:bookmarkStart w:id="468" w:name="sub_22523"/>
      <w:bookmarkEnd w:id="467"/>
      <w:r w:rsidRPr="007E4CC3">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bookmarkEnd w:id="468"/>
    <w:p w:rsidR="00F24B1C" w:rsidRPr="007E4CC3" w:rsidRDefault="00F24B1C" w:rsidP="00313030">
      <w:pPr>
        <w:jc w:val="both"/>
      </w:pPr>
      <w:r w:rsidRPr="007E4CC3">
        <w:t>Катание на санках: подъем с санками на гору, скатывание с горки, торможение при спуске, катание на санках друг друга.</w:t>
      </w:r>
    </w:p>
    <w:p w:rsidR="00F24B1C" w:rsidRPr="007E4CC3" w:rsidRDefault="00F24B1C" w:rsidP="00313030">
      <w:pPr>
        <w:jc w:val="both"/>
      </w:pPr>
      <w:r w:rsidRPr="007E4CC3">
        <w:t>Катание на трехколесном и двухколесном велосипеде, самокате: по прямой, по кругу с поворотами, с разной скоростью.</w:t>
      </w:r>
    </w:p>
    <w:p w:rsidR="00F24B1C" w:rsidRPr="007E4CC3" w:rsidRDefault="00F24B1C" w:rsidP="00313030">
      <w:pPr>
        <w:jc w:val="both"/>
      </w:pPr>
      <w:r w:rsidRPr="007E4CC3">
        <w:t>Ходьба на лыжах: скользящим шагом, повороты на месте, подъем на гору "ступающим шагом" и "полуёлочкой".</w:t>
      </w:r>
    </w:p>
    <w:p w:rsidR="00F24B1C" w:rsidRPr="007E4CC3" w:rsidRDefault="00F24B1C" w:rsidP="00313030">
      <w:pPr>
        <w:jc w:val="both"/>
      </w:pPr>
      <w:r w:rsidRPr="007E4CC3">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F24B1C" w:rsidRPr="007E4CC3" w:rsidRDefault="00F24B1C" w:rsidP="00313030">
      <w:pPr>
        <w:jc w:val="both"/>
      </w:pPr>
      <w:bookmarkStart w:id="469" w:name="sub_22524"/>
      <w:r w:rsidRPr="007E4CC3">
        <w:t>4) Формирование основ здорового образа жизни: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F24B1C" w:rsidRPr="007E4CC3" w:rsidRDefault="00F24B1C" w:rsidP="00313030">
      <w:pPr>
        <w:jc w:val="both"/>
      </w:pPr>
      <w:bookmarkStart w:id="470" w:name="sub_22525"/>
      <w:bookmarkEnd w:id="469"/>
      <w:r w:rsidRPr="007E4CC3">
        <w:t>5) Активный отдых.</w:t>
      </w:r>
    </w:p>
    <w:bookmarkEnd w:id="470"/>
    <w:p w:rsidR="00F24B1C" w:rsidRPr="007E4CC3" w:rsidRDefault="00F24B1C" w:rsidP="00313030">
      <w:pPr>
        <w:jc w:val="both"/>
      </w:pPr>
      <w:r w:rsidRPr="007E4CC3">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F24B1C" w:rsidRPr="007E4CC3" w:rsidRDefault="00F24B1C" w:rsidP="00313030">
      <w:pPr>
        <w:jc w:val="both"/>
      </w:pPr>
      <w:r w:rsidRPr="007E4CC3">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w:t>
      </w:r>
    </w:p>
    <w:p w:rsidR="00F24B1C" w:rsidRPr="007E4CC3" w:rsidRDefault="00F24B1C" w:rsidP="00313030">
      <w:pPr>
        <w:jc w:val="both"/>
      </w:pPr>
      <w:r w:rsidRPr="007E4CC3">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F24B1C" w:rsidRDefault="00F24B1C" w:rsidP="00313030">
      <w:pPr>
        <w:jc w:val="both"/>
      </w:pPr>
      <w:r w:rsidRPr="007E4CC3">
        <w:t>Дни здоровья проводятся 1 раз в три месяца. В этот день проводятся физкультурно-оздоровительные мероприятия, прогулки, игры на свежем воздухе.</w:t>
      </w:r>
    </w:p>
    <w:p w:rsidR="00F24B1C" w:rsidRPr="007E4CC3" w:rsidRDefault="00F24B1C" w:rsidP="00313030">
      <w:pPr>
        <w:jc w:val="both"/>
      </w:pPr>
    </w:p>
    <w:p w:rsidR="00F24B1C" w:rsidRPr="00AF1737" w:rsidRDefault="00F24B1C" w:rsidP="00A65358">
      <w:pPr>
        <w:jc w:val="both"/>
        <w:outlineLvl w:val="0"/>
        <w:rPr>
          <w:b/>
          <w:u w:val="single"/>
        </w:rPr>
      </w:pPr>
      <w:bookmarkStart w:id="471" w:name="sub_226"/>
      <w:r w:rsidRPr="00AF1737">
        <w:rPr>
          <w:b/>
          <w:u w:val="single"/>
        </w:rPr>
        <w:t>2.1.6.</w:t>
      </w:r>
      <w:r>
        <w:rPr>
          <w:b/>
          <w:u w:val="single"/>
        </w:rPr>
        <w:t>5</w:t>
      </w:r>
      <w:r w:rsidRPr="00AF1737">
        <w:rPr>
          <w:b/>
          <w:u w:val="single"/>
        </w:rPr>
        <w:t>.    От 5 лет до 6 лет.</w:t>
      </w:r>
    </w:p>
    <w:p w:rsidR="00F24B1C" w:rsidRPr="007E4CC3" w:rsidRDefault="00F24B1C" w:rsidP="00313030">
      <w:pPr>
        <w:jc w:val="both"/>
      </w:pPr>
      <w:bookmarkStart w:id="472" w:name="sub_2261"/>
      <w:bookmarkEnd w:id="471"/>
      <w:r>
        <w:t xml:space="preserve">       </w:t>
      </w:r>
      <w:r w:rsidRPr="007E4CC3">
        <w:t xml:space="preserve"> Основные задачи образовательной деятельности в области физического развития:</w:t>
      </w:r>
    </w:p>
    <w:bookmarkEnd w:id="472"/>
    <w:p w:rsidR="00F24B1C" w:rsidRPr="007E4CC3" w:rsidRDefault="00F24B1C" w:rsidP="00313030">
      <w:pPr>
        <w:jc w:val="both"/>
      </w:pPr>
      <w:r w:rsidRPr="007E4CC3">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F24B1C" w:rsidRPr="007E4CC3" w:rsidRDefault="00F24B1C" w:rsidP="00313030">
      <w:pPr>
        <w:jc w:val="both"/>
      </w:pPr>
      <w:r w:rsidRPr="007E4CC3">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F24B1C" w:rsidRPr="007E4CC3" w:rsidRDefault="00F24B1C" w:rsidP="00313030">
      <w:pPr>
        <w:jc w:val="both"/>
      </w:pPr>
      <w:r w:rsidRPr="007E4CC3">
        <w:t>воспитывать патриотические чувства и нравственно-волевые качества в подвижных и спортивных играх, формах активного отдыха;</w:t>
      </w:r>
    </w:p>
    <w:p w:rsidR="00F24B1C" w:rsidRPr="007E4CC3" w:rsidRDefault="00F24B1C" w:rsidP="00313030">
      <w:pPr>
        <w:jc w:val="both"/>
      </w:pPr>
      <w:r w:rsidRPr="007E4CC3">
        <w:t>продолжать развивать интерес к физической культуре, формировать представления о разных видах спорта и достижениях российских спортсменов;</w:t>
      </w:r>
    </w:p>
    <w:p w:rsidR="00F24B1C" w:rsidRPr="007E4CC3" w:rsidRDefault="00F24B1C" w:rsidP="00313030">
      <w:pPr>
        <w:jc w:val="both"/>
      </w:pPr>
      <w:r w:rsidRPr="007E4CC3">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F24B1C" w:rsidRPr="007E4CC3" w:rsidRDefault="00F24B1C" w:rsidP="00313030">
      <w:pPr>
        <w:jc w:val="both"/>
      </w:pPr>
      <w:r w:rsidRPr="007E4CC3">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F24B1C" w:rsidRPr="007E4CC3" w:rsidRDefault="00F24B1C" w:rsidP="00313030">
      <w:pPr>
        <w:jc w:val="both"/>
      </w:pPr>
      <w:r w:rsidRPr="007E4CC3">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F24B1C" w:rsidRPr="007E4CC3" w:rsidRDefault="00F24B1C" w:rsidP="00313030">
      <w:pPr>
        <w:jc w:val="both"/>
      </w:pPr>
      <w:bookmarkStart w:id="473" w:name="sub_22621"/>
      <w:r>
        <w:t xml:space="preserve">       </w:t>
      </w:r>
      <w:r w:rsidRPr="007E4CC3">
        <w:t xml:space="preserve"> Содержание образовательной деятельности.</w:t>
      </w:r>
    </w:p>
    <w:bookmarkEnd w:id="473"/>
    <w:p w:rsidR="00F24B1C" w:rsidRPr="007E4CC3" w:rsidRDefault="00F24B1C" w:rsidP="00313030">
      <w:pPr>
        <w:jc w:val="both"/>
      </w:pPr>
      <w:r w:rsidRPr="007E4CC3">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F24B1C" w:rsidRPr="007E4CC3" w:rsidRDefault="00F24B1C" w:rsidP="00313030">
      <w:pPr>
        <w:jc w:val="both"/>
      </w:pPr>
      <w:r w:rsidRPr="007E4CC3">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F24B1C" w:rsidRPr="007E4CC3" w:rsidRDefault="00F24B1C" w:rsidP="00313030">
      <w:pPr>
        <w:jc w:val="both"/>
      </w:pPr>
      <w:bookmarkStart w:id="474" w:name="sub_226211"/>
      <w:r w:rsidRPr="007E4CC3">
        <w:t>1) Основная гимнастика (основные движения, общеразвивающие упражнения, ритмическая гимнастика и строевые упражнения).</w:t>
      </w:r>
    </w:p>
    <w:bookmarkEnd w:id="474"/>
    <w:p w:rsidR="00F24B1C" w:rsidRPr="007E4CC3" w:rsidRDefault="00F24B1C" w:rsidP="00313030">
      <w:pPr>
        <w:jc w:val="both"/>
      </w:pPr>
      <w:r w:rsidRPr="007E4CC3">
        <w:t>Основные движения:</w:t>
      </w:r>
    </w:p>
    <w:p w:rsidR="00F24B1C" w:rsidRPr="007E4CC3" w:rsidRDefault="00F24B1C" w:rsidP="00313030">
      <w:pPr>
        <w:jc w:val="both"/>
      </w:pPr>
      <w:r w:rsidRPr="007E4CC3">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F24B1C" w:rsidRPr="007E4CC3" w:rsidRDefault="00F24B1C" w:rsidP="00313030">
      <w:pPr>
        <w:jc w:val="both"/>
      </w:pPr>
      <w:r w:rsidRPr="007E4CC3">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F24B1C" w:rsidRPr="007E4CC3" w:rsidRDefault="00F24B1C" w:rsidP="00313030">
      <w:pPr>
        <w:jc w:val="both"/>
      </w:pPr>
      <w:r w:rsidRPr="007E4CC3">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F24B1C" w:rsidRPr="007E4CC3" w:rsidRDefault="00F24B1C" w:rsidP="00313030">
      <w:pPr>
        <w:jc w:val="both"/>
      </w:pPr>
      <w:r w:rsidRPr="007E4CC3">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F24B1C" w:rsidRPr="007E4CC3" w:rsidRDefault="00F24B1C" w:rsidP="00313030">
      <w:pPr>
        <w:jc w:val="both"/>
      </w:pPr>
      <w:r w:rsidRPr="007E4CC3">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F24B1C" w:rsidRPr="007E4CC3" w:rsidRDefault="00F24B1C" w:rsidP="00313030">
      <w:pPr>
        <w:jc w:val="both"/>
      </w:pPr>
      <w:r w:rsidRPr="007E4CC3">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F24B1C" w:rsidRPr="007E4CC3" w:rsidRDefault="00F24B1C" w:rsidP="00313030">
      <w:pPr>
        <w:jc w:val="both"/>
      </w:pPr>
      <w:r w:rsidRPr="007E4CC3">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F24B1C" w:rsidRPr="007E4CC3" w:rsidRDefault="00F24B1C" w:rsidP="00313030">
      <w:pPr>
        <w:jc w:val="both"/>
      </w:pPr>
      <w:r w:rsidRPr="007E4CC3">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F24B1C" w:rsidRPr="007E4CC3" w:rsidRDefault="00F24B1C" w:rsidP="00313030">
      <w:pPr>
        <w:jc w:val="both"/>
      </w:pPr>
      <w:r w:rsidRPr="007E4CC3">
        <w:t>Общеразвивающие упражнения:</w:t>
      </w:r>
    </w:p>
    <w:p w:rsidR="00F24B1C" w:rsidRPr="007E4CC3" w:rsidRDefault="00F24B1C" w:rsidP="00313030">
      <w:pPr>
        <w:jc w:val="both"/>
      </w:pPr>
      <w:r w:rsidRPr="007E4CC3">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F24B1C" w:rsidRPr="007E4CC3" w:rsidRDefault="00F24B1C" w:rsidP="00313030">
      <w:pPr>
        <w:jc w:val="both"/>
      </w:pPr>
      <w:r w:rsidRPr="007E4CC3">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F24B1C" w:rsidRPr="007E4CC3" w:rsidRDefault="00F24B1C" w:rsidP="00313030">
      <w:pPr>
        <w:jc w:val="both"/>
      </w:pPr>
      <w:r w:rsidRPr="007E4CC3">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F24B1C" w:rsidRPr="007E4CC3" w:rsidRDefault="00F24B1C" w:rsidP="00313030">
      <w:pPr>
        <w:jc w:val="both"/>
      </w:pPr>
      <w:r w:rsidRPr="007E4CC3">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w:t>
      </w:r>
    </w:p>
    <w:p w:rsidR="00F24B1C" w:rsidRPr="007E4CC3" w:rsidRDefault="00F24B1C" w:rsidP="00313030">
      <w:pPr>
        <w:jc w:val="both"/>
      </w:pPr>
      <w:r w:rsidRPr="007E4CC3">
        <w:t>Ритмическая гимнастика:</w:t>
      </w:r>
    </w:p>
    <w:p w:rsidR="00F24B1C" w:rsidRPr="007E4CC3" w:rsidRDefault="00F24B1C" w:rsidP="00313030">
      <w:pPr>
        <w:jc w:val="both"/>
      </w:pPr>
      <w:r w:rsidRPr="007E4CC3">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F24B1C" w:rsidRPr="007E4CC3" w:rsidRDefault="00F24B1C" w:rsidP="00313030">
      <w:pPr>
        <w:jc w:val="both"/>
      </w:pPr>
      <w:r w:rsidRPr="007E4CC3">
        <w:t>Строевые упражнения:</w:t>
      </w:r>
    </w:p>
    <w:p w:rsidR="00F24B1C" w:rsidRPr="007E4CC3" w:rsidRDefault="00F24B1C" w:rsidP="00313030">
      <w:pPr>
        <w:jc w:val="both"/>
      </w:pPr>
      <w:r w:rsidRPr="007E4CC3">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F24B1C" w:rsidRPr="007E4CC3" w:rsidRDefault="00F24B1C" w:rsidP="00313030">
      <w:pPr>
        <w:jc w:val="both"/>
      </w:pPr>
      <w:bookmarkStart w:id="475" w:name="sub_226212"/>
      <w:r w:rsidRPr="007E4CC3">
        <w:t>2) 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bookmarkEnd w:id="475"/>
    <w:p w:rsidR="00F24B1C" w:rsidRPr="007E4CC3" w:rsidRDefault="00F24B1C" w:rsidP="00313030">
      <w:pPr>
        <w:jc w:val="both"/>
      </w:pPr>
      <w:r w:rsidRPr="007E4CC3">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F24B1C" w:rsidRPr="007E4CC3" w:rsidRDefault="00F24B1C" w:rsidP="00313030">
      <w:pPr>
        <w:jc w:val="both"/>
      </w:pPr>
      <w:bookmarkStart w:id="476" w:name="sub_226213"/>
      <w:r w:rsidRPr="007E4CC3">
        <w:t>3) Спортивные игры: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bookmarkEnd w:id="476"/>
    <w:p w:rsidR="00F24B1C" w:rsidRPr="007E4CC3" w:rsidRDefault="00F24B1C" w:rsidP="00313030">
      <w:pPr>
        <w:jc w:val="both"/>
      </w:pPr>
      <w:r w:rsidRPr="007E4CC3">
        <w:t>Городки: бросание биты сбоку, выбивание городка с кона (5-6 м) и полукона (2-3 м); знание 3-4 фигур.</w:t>
      </w:r>
    </w:p>
    <w:p w:rsidR="00F24B1C" w:rsidRPr="007E4CC3" w:rsidRDefault="00F24B1C" w:rsidP="00313030">
      <w:pPr>
        <w:jc w:val="both"/>
      </w:pPr>
      <w:r w:rsidRPr="007E4CC3">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F24B1C" w:rsidRPr="007E4CC3" w:rsidRDefault="00F24B1C" w:rsidP="00313030">
      <w:pPr>
        <w:jc w:val="both"/>
      </w:pPr>
      <w:r w:rsidRPr="007E4CC3">
        <w:t>Бадминтон: отбивание волана ракеткой в заданном направлении; игра с педагогом.</w:t>
      </w:r>
    </w:p>
    <w:p w:rsidR="00F24B1C" w:rsidRPr="007E4CC3" w:rsidRDefault="00F24B1C" w:rsidP="00313030">
      <w:pPr>
        <w:jc w:val="both"/>
      </w:pPr>
      <w:r w:rsidRPr="007E4CC3">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F24B1C" w:rsidRPr="007E4CC3" w:rsidRDefault="00F24B1C" w:rsidP="00313030">
      <w:pPr>
        <w:jc w:val="both"/>
      </w:pPr>
      <w:bookmarkStart w:id="477" w:name="sub_226214"/>
      <w:r w:rsidRPr="007E4CC3">
        <w:t>4) 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bookmarkEnd w:id="477"/>
    <w:p w:rsidR="00F24B1C" w:rsidRPr="007E4CC3" w:rsidRDefault="00F24B1C" w:rsidP="00313030">
      <w:pPr>
        <w:jc w:val="both"/>
      </w:pPr>
      <w:r w:rsidRPr="007E4CC3">
        <w:t>Катание на санках: по прямой, со скоростью, с горки, подъем с санками в гору, с торможением при спуске с горки.</w:t>
      </w:r>
    </w:p>
    <w:p w:rsidR="00F24B1C" w:rsidRPr="007E4CC3" w:rsidRDefault="00F24B1C" w:rsidP="00313030">
      <w:pPr>
        <w:jc w:val="both"/>
      </w:pPr>
      <w:r w:rsidRPr="007E4CC3">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F24B1C" w:rsidRPr="007E4CC3" w:rsidRDefault="00F24B1C" w:rsidP="00313030">
      <w:pPr>
        <w:jc w:val="both"/>
      </w:pPr>
      <w:r w:rsidRPr="007E4CC3">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F24B1C" w:rsidRPr="007E4CC3" w:rsidRDefault="00F24B1C" w:rsidP="00313030">
      <w:pPr>
        <w:jc w:val="both"/>
      </w:pPr>
      <w:r w:rsidRPr="007E4CC3">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F24B1C" w:rsidRPr="007E4CC3" w:rsidRDefault="00F24B1C" w:rsidP="00313030">
      <w:pPr>
        <w:jc w:val="both"/>
      </w:pPr>
      <w:bookmarkStart w:id="478" w:name="sub_226215"/>
      <w:r w:rsidRPr="007E4CC3">
        <w:t>5) 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F24B1C" w:rsidRPr="007E4CC3" w:rsidRDefault="00F24B1C" w:rsidP="00313030">
      <w:pPr>
        <w:jc w:val="both"/>
      </w:pPr>
      <w:bookmarkStart w:id="479" w:name="sub_226216"/>
      <w:bookmarkEnd w:id="478"/>
      <w:r w:rsidRPr="007E4CC3">
        <w:t>6) Активный отдых.</w:t>
      </w:r>
    </w:p>
    <w:bookmarkEnd w:id="479"/>
    <w:p w:rsidR="00F24B1C" w:rsidRPr="007E4CC3" w:rsidRDefault="00F24B1C" w:rsidP="00313030">
      <w:pPr>
        <w:jc w:val="both"/>
      </w:pPr>
      <w:r w:rsidRPr="007E4CC3">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F24B1C" w:rsidRPr="007E4CC3" w:rsidRDefault="00F24B1C" w:rsidP="00313030">
      <w:pPr>
        <w:jc w:val="both"/>
      </w:pPr>
      <w:r w:rsidRPr="007E4CC3">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F24B1C" w:rsidRPr="007E4CC3" w:rsidRDefault="00F24B1C" w:rsidP="00313030">
      <w:pPr>
        <w:jc w:val="both"/>
      </w:pPr>
      <w:r w:rsidRPr="007E4CC3">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F24B1C" w:rsidRPr="007E4CC3" w:rsidRDefault="00F24B1C" w:rsidP="00313030">
      <w:pPr>
        <w:jc w:val="both"/>
      </w:pPr>
      <w:r w:rsidRPr="007E4CC3">
        <w:t>Дни здоровья: педагог проводит 1 раз в квартал. В этот день проводятся оздоровительные мероприятия и туристские прогулки.</w:t>
      </w:r>
    </w:p>
    <w:p w:rsidR="00F24B1C" w:rsidRDefault="00F24B1C" w:rsidP="00313030">
      <w:pPr>
        <w:jc w:val="both"/>
      </w:pPr>
      <w:r w:rsidRPr="007E4CC3">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F24B1C" w:rsidRPr="007E4CC3" w:rsidRDefault="00F24B1C" w:rsidP="00313030">
      <w:pPr>
        <w:jc w:val="both"/>
      </w:pPr>
    </w:p>
    <w:p w:rsidR="00F24B1C" w:rsidRPr="00AF1737" w:rsidRDefault="00F24B1C" w:rsidP="00A65358">
      <w:pPr>
        <w:jc w:val="both"/>
        <w:outlineLvl w:val="0"/>
        <w:rPr>
          <w:b/>
          <w:u w:val="single"/>
        </w:rPr>
      </w:pPr>
      <w:bookmarkStart w:id="480" w:name="sub_227"/>
      <w:r w:rsidRPr="00AF1737">
        <w:rPr>
          <w:b/>
          <w:u w:val="single"/>
        </w:rPr>
        <w:t>2.1.6.</w:t>
      </w:r>
      <w:r>
        <w:rPr>
          <w:b/>
          <w:u w:val="single"/>
        </w:rPr>
        <w:t>6</w:t>
      </w:r>
      <w:r w:rsidRPr="00AF1737">
        <w:rPr>
          <w:b/>
          <w:u w:val="single"/>
        </w:rPr>
        <w:t>.  От 6 лет до 7 лет.</w:t>
      </w:r>
    </w:p>
    <w:p w:rsidR="00F24B1C" w:rsidRPr="007E4CC3" w:rsidRDefault="00F24B1C" w:rsidP="00313030">
      <w:pPr>
        <w:jc w:val="both"/>
      </w:pPr>
      <w:bookmarkStart w:id="481" w:name="sub_2271"/>
      <w:bookmarkEnd w:id="480"/>
      <w:r>
        <w:t xml:space="preserve">         </w:t>
      </w:r>
      <w:r w:rsidRPr="007E4CC3">
        <w:t>Основные задачи образовательной деятельности в области физического развития:</w:t>
      </w:r>
    </w:p>
    <w:bookmarkEnd w:id="481"/>
    <w:p w:rsidR="00F24B1C" w:rsidRPr="007E4CC3" w:rsidRDefault="00F24B1C" w:rsidP="00313030">
      <w:pPr>
        <w:jc w:val="both"/>
      </w:pPr>
      <w:r w:rsidRPr="007E4CC3">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F24B1C" w:rsidRPr="007E4CC3" w:rsidRDefault="00F24B1C" w:rsidP="00313030">
      <w:pPr>
        <w:jc w:val="both"/>
      </w:pPr>
      <w:r w:rsidRPr="007E4CC3">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F24B1C" w:rsidRPr="007E4CC3" w:rsidRDefault="00F24B1C" w:rsidP="00313030">
      <w:pPr>
        <w:jc w:val="both"/>
      </w:pPr>
      <w:r w:rsidRPr="007E4CC3">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F24B1C" w:rsidRPr="007E4CC3" w:rsidRDefault="00F24B1C" w:rsidP="00313030">
      <w:pPr>
        <w:jc w:val="both"/>
      </w:pPr>
      <w:r w:rsidRPr="007E4CC3">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F24B1C" w:rsidRPr="007E4CC3" w:rsidRDefault="00F24B1C" w:rsidP="00313030">
      <w:pPr>
        <w:jc w:val="both"/>
      </w:pPr>
      <w:r w:rsidRPr="007E4CC3">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F24B1C" w:rsidRPr="007E4CC3" w:rsidRDefault="00F24B1C" w:rsidP="00313030">
      <w:pPr>
        <w:jc w:val="both"/>
      </w:pPr>
      <w:r w:rsidRPr="007E4CC3">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F24B1C" w:rsidRPr="007E4CC3" w:rsidRDefault="00F24B1C" w:rsidP="00313030">
      <w:pPr>
        <w:jc w:val="both"/>
      </w:pPr>
      <w:r w:rsidRPr="007E4CC3">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F24B1C" w:rsidRPr="00AF1737" w:rsidRDefault="00F24B1C" w:rsidP="00A65358">
      <w:pPr>
        <w:jc w:val="both"/>
        <w:outlineLvl w:val="0"/>
        <w:rPr>
          <w:u w:val="single"/>
        </w:rPr>
      </w:pPr>
      <w:bookmarkStart w:id="482" w:name="sub_2272"/>
      <w:r w:rsidRPr="00AF1737">
        <w:rPr>
          <w:u w:val="single"/>
        </w:rPr>
        <w:t xml:space="preserve">      Содержание образовательной деятельности.</w:t>
      </w:r>
    </w:p>
    <w:bookmarkEnd w:id="482"/>
    <w:p w:rsidR="00F24B1C" w:rsidRPr="007E4CC3" w:rsidRDefault="00F24B1C" w:rsidP="00313030">
      <w:pPr>
        <w:jc w:val="both"/>
      </w:pPr>
      <w:r w:rsidRPr="007E4CC3">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F24B1C" w:rsidRPr="007E4CC3" w:rsidRDefault="00F24B1C" w:rsidP="00313030">
      <w:pPr>
        <w:jc w:val="both"/>
      </w:pPr>
      <w:r w:rsidRPr="007E4CC3">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F24B1C" w:rsidRPr="007E4CC3" w:rsidRDefault="00F24B1C" w:rsidP="00313030">
      <w:pPr>
        <w:jc w:val="both"/>
      </w:pPr>
      <w:r w:rsidRPr="007E4CC3">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F24B1C" w:rsidRPr="007E4CC3" w:rsidRDefault="00F24B1C" w:rsidP="00313030">
      <w:pPr>
        <w:jc w:val="both"/>
      </w:pPr>
      <w:r w:rsidRPr="007E4CC3">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F24B1C" w:rsidRPr="007E4CC3" w:rsidRDefault="00F24B1C" w:rsidP="00313030">
      <w:pPr>
        <w:jc w:val="both"/>
      </w:pPr>
      <w:bookmarkStart w:id="483" w:name="sub_22721"/>
      <w:r w:rsidRPr="007E4CC3">
        <w:t>1) Основная гимнастика (основные движения, общеразвивающие упражнения, ритмическая гимнастика и строевые упражнения).</w:t>
      </w:r>
    </w:p>
    <w:bookmarkEnd w:id="483"/>
    <w:p w:rsidR="00F24B1C" w:rsidRPr="007E4CC3" w:rsidRDefault="00F24B1C" w:rsidP="00313030">
      <w:pPr>
        <w:jc w:val="both"/>
      </w:pPr>
      <w:r w:rsidRPr="007E4CC3">
        <w:t>Основные движения:</w:t>
      </w:r>
    </w:p>
    <w:p w:rsidR="00F24B1C" w:rsidRPr="007E4CC3" w:rsidRDefault="00F24B1C" w:rsidP="00313030">
      <w:pPr>
        <w:jc w:val="both"/>
      </w:pPr>
      <w:r w:rsidRPr="007E4CC3">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F24B1C" w:rsidRPr="007E4CC3" w:rsidRDefault="00F24B1C" w:rsidP="00313030">
      <w:pPr>
        <w:jc w:val="both"/>
      </w:pPr>
      <w:r w:rsidRPr="007E4CC3">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F24B1C" w:rsidRPr="007E4CC3" w:rsidRDefault="00F24B1C" w:rsidP="00313030">
      <w:pPr>
        <w:jc w:val="both"/>
      </w:pPr>
      <w:r w:rsidRPr="007E4CC3">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F24B1C" w:rsidRPr="007E4CC3" w:rsidRDefault="00F24B1C" w:rsidP="00313030">
      <w:pPr>
        <w:jc w:val="both"/>
      </w:pPr>
      <w:r w:rsidRPr="007E4CC3">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F24B1C" w:rsidRPr="007E4CC3" w:rsidRDefault="00F24B1C" w:rsidP="00313030">
      <w:pPr>
        <w:jc w:val="both"/>
      </w:pPr>
      <w:r w:rsidRPr="007E4CC3">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F24B1C" w:rsidRPr="007E4CC3" w:rsidRDefault="00F24B1C" w:rsidP="00313030">
      <w:pPr>
        <w:jc w:val="both"/>
      </w:pPr>
      <w:r w:rsidRPr="007E4CC3">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F24B1C" w:rsidRPr="007E4CC3" w:rsidRDefault="00F24B1C" w:rsidP="00313030">
      <w:pPr>
        <w:jc w:val="both"/>
      </w:pPr>
      <w:r w:rsidRPr="007E4CC3">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F24B1C" w:rsidRPr="007E4CC3" w:rsidRDefault="00F24B1C" w:rsidP="00313030">
      <w:pPr>
        <w:jc w:val="both"/>
      </w:pPr>
      <w:r w:rsidRPr="007E4CC3">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F24B1C" w:rsidRPr="007E4CC3" w:rsidRDefault="00F24B1C" w:rsidP="00313030">
      <w:pPr>
        <w:jc w:val="both"/>
      </w:pPr>
      <w:r w:rsidRPr="007E4CC3">
        <w:t>Общеразвивающие упражнения:</w:t>
      </w:r>
    </w:p>
    <w:p w:rsidR="00F24B1C" w:rsidRPr="007E4CC3" w:rsidRDefault="00F24B1C" w:rsidP="00313030">
      <w:pPr>
        <w:jc w:val="both"/>
      </w:pPr>
      <w:r w:rsidRPr="007E4CC3">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F24B1C" w:rsidRPr="007E4CC3" w:rsidRDefault="00F24B1C" w:rsidP="00313030">
      <w:pPr>
        <w:jc w:val="both"/>
      </w:pPr>
      <w:r w:rsidRPr="007E4CC3">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F24B1C" w:rsidRPr="007E4CC3" w:rsidRDefault="00F24B1C" w:rsidP="00313030">
      <w:pPr>
        <w:jc w:val="both"/>
      </w:pPr>
      <w:r w:rsidRPr="007E4CC3">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F24B1C" w:rsidRPr="007E4CC3" w:rsidRDefault="00F24B1C" w:rsidP="00313030">
      <w:pPr>
        <w:jc w:val="both"/>
      </w:pPr>
      <w:r w:rsidRPr="007E4CC3">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F24B1C" w:rsidRPr="007E4CC3" w:rsidRDefault="00F24B1C" w:rsidP="00313030">
      <w:pPr>
        <w:jc w:val="both"/>
      </w:pPr>
      <w:r w:rsidRPr="007E4CC3">
        <w:t>Ритмическая гимнастика:</w:t>
      </w:r>
    </w:p>
    <w:p w:rsidR="00F24B1C" w:rsidRPr="007E4CC3" w:rsidRDefault="00F24B1C" w:rsidP="00313030">
      <w:pPr>
        <w:jc w:val="both"/>
      </w:pPr>
      <w:r w:rsidRPr="007E4CC3">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F24B1C" w:rsidRPr="007E4CC3" w:rsidRDefault="00F24B1C" w:rsidP="00313030">
      <w:pPr>
        <w:jc w:val="both"/>
      </w:pPr>
      <w:r w:rsidRPr="007E4CC3">
        <w:t>Строевые упражнения:</w:t>
      </w:r>
    </w:p>
    <w:p w:rsidR="00F24B1C" w:rsidRPr="007E4CC3" w:rsidRDefault="00F24B1C" w:rsidP="00313030">
      <w:pPr>
        <w:jc w:val="both"/>
      </w:pPr>
      <w:r w:rsidRPr="007E4CC3">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F24B1C" w:rsidRPr="007E4CC3" w:rsidRDefault="00F24B1C" w:rsidP="00313030">
      <w:pPr>
        <w:jc w:val="both"/>
      </w:pPr>
      <w:bookmarkStart w:id="484" w:name="sub_22722"/>
      <w:r w:rsidRPr="007E4CC3">
        <w:t>2) 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bookmarkEnd w:id="484"/>
    <w:p w:rsidR="00F24B1C" w:rsidRPr="007E4CC3" w:rsidRDefault="00F24B1C" w:rsidP="00313030">
      <w:pPr>
        <w:jc w:val="both"/>
      </w:pPr>
      <w:r w:rsidRPr="007E4CC3">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F24B1C" w:rsidRPr="007E4CC3" w:rsidRDefault="00F24B1C" w:rsidP="00313030">
      <w:pPr>
        <w:jc w:val="both"/>
      </w:pPr>
      <w:bookmarkStart w:id="485" w:name="sub_22723"/>
      <w:r w:rsidRPr="007E4CC3">
        <w:t>3) 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bookmarkEnd w:id="485"/>
    <w:p w:rsidR="00F24B1C" w:rsidRPr="007E4CC3" w:rsidRDefault="00F24B1C" w:rsidP="00313030">
      <w:pPr>
        <w:jc w:val="both"/>
      </w:pPr>
      <w:r w:rsidRPr="007E4CC3">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F24B1C" w:rsidRPr="007E4CC3" w:rsidRDefault="00F24B1C" w:rsidP="00313030">
      <w:pPr>
        <w:jc w:val="both"/>
      </w:pPr>
      <w:r w:rsidRPr="007E4CC3">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F24B1C" w:rsidRPr="007E4CC3" w:rsidRDefault="00F24B1C" w:rsidP="00313030">
      <w:pPr>
        <w:jc w:val="both"/>
      </w:pPr>
      <w:r w:rsidRPr="007E4CC3">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F24B1C" w:rsidRPr="007E4CC3" w:rsidRDefault="00F24B1C" w:rsidP="00313030">
      <w:pPr>
        <w:jc w:val="both"/>
      </w:pPr>
      <w:r w:rsidRPr="007E4CC3">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F24B1C" w:rsidRPr="007E4CC3" w:rsidRDefault="00F24B1C" w:rsidP="00313030">
      <w:pPr>
        <w:jc w:val="both"/>
      </w:pPr>
      <w:r w:rsidRPr="007E4CC3">
        <w:t>Бадминтон: перебрасывание волана ракеткой на сторону партнера без сетки, через сетку, правильно удерживая ракетку.</w:t>
      </w:r>
    </w:p>
    <w:p w:rsidR="00F24B1C" w:rsidRPr="007E4CC3" w:rsidRDefault="00F24B1C" w:rsidP="00313030">
      <w:pPr>
        <w:jc w:val="both"/>
      </w:pPr>
      <w:r w:rsidRPr="007E4CC3">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F24B1C" w:rsidRPr="007E4CC3" w:rsidRDefault="00F24B1C" w:rsidP="00313030">
      <w:pPr>
        <w:jc w:val="both"/>
      </w:pPr>
      <w:bookmarkStart w:id="486" w:name="sub_22724"/>
      <w:r w:rsidRPr="007E4CC3">
        <w:t>4) 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bookmarkEnd w:id="486"/>
    <w:p w:rsidR="00F24B1C" w:rsidRPr="007E4CC3" w:rsidRDefault="00F24B1C" w:rsidP="00313030">
      <w:pPr>
        <w:jc w:val="both"/>
      </w:pPr>
      <w:r w:rsidRPr="007E4CC3">
        <w:t>Катание на санках: игровые задания и соревнования в катании на санях на скорость.</w:t>
      </w:r>
    </w:p>
    <w:p w:rsidR="00F24B1C" w:rsidRPr="007E4CC3" w:rsidRDefault="00F24B1C" w:rsidP="00313030">
      <w:pPr>
        <w:jc w:val="both"/>
      </w:pPr>
      <w:r w:rsidRPr="007E4CC3">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F24B1C" w:rsidRPr="007E4CC3" w:rsidRDefault="00F24B1C" w:rsidP="00313030">
      <w:pPr>
        <w:jc w:val="both"/>
      </w:pPr>
      <w:r w:rsidRPr="007E4CC3">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F24B1C" w:rsidRPr="007E4CC3" w:rsidRDefault="00F24B1C" w:rsidP="00313030">
      <w:pPr>
        <w:jc w:val="both"/>
      </w:pPr>
      <w:r w:rsidRPr="007E4CC3">
        <w:t>Катание на двухколесном велосипеде, самокате: по прямой, по кругу, змейкой, объезжая препятствие, на скорость.</w:t>
      </w:r>
    </w:p>
    <w:p w:rsidR="00F24B1C" w:rsidRPr="007E4CC3" w:rsidRDefault="00F24B1C" w:rsidP="00313030">
      <w:pPr>
        <w:jc w:val="both"/>
      </w:pPr>
      <w:r w:rsidRPr="007E4CC3">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F24B1C" w:rsidRPr="007E4CC3" w:rsidRDefault="00F24B1C" w:rsidP="00313030">
      <w:pPr>
        <w:jc w:val="both"/>
      </w:pPr>
      <w:bookmarkStart w:id="487" w:name="sub_22725"/>
      <w:r w:rsidRPr="007E4CC3">
        <w:t>5) 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F24B1C" w:rsidRPr="007E4CC3" w:rsidRDefault="00F24B1C" w:rsidP="00313030">
      <w:pPr>
        <w:jc w:val="both"/>
      </w:pPr>
      <w:bookmarkStart w:id="488" w:name="sub_22726"/>
      <w:bookmarkEnd w:id="487"/>
      <w:r w:rsidRPr="007E4CC3">
        <w:t>6) Активный отдых.</w:t>
      </w:r>
    </w:p>
    <w:bookmarkEnd w:id="488"/>
    <w:p w:rsidR="00F24B1C" w:rsidRPr="007E4CC3" w:rsidRDefault="00F24B1C" w:rsidP="00313030">
      <w:pPr>
        <w:jc w:val="both"/>
      </w:pPr>
      <w:r w:rsidRPr="007E4CC3">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F24B1C" w:rsidRPr="007E4CC3" w:rsidRDefault="00F24B1C" w:rsidP="00313030">
      <w:pPr>
        <w:jc w:val="both"/>
      </w:pPr>
      <w:r w:rsidRPr="007E4CC3">
        <w:t>Досуг организуется 1-2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F24B1C" w:rsidRPr="007E4CC3" w:rsidRDefault="00F24B1C" w:rsidP="00313030">
      <w:pPr>
        <w:jc w:val="both"/>
      </w:pPr>
      <w:r w:rsidRPr="007E4CC3">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F24B1C" w:rsidRPr="007E4CC3" w:rsidRDefault="00F24B1C" w:rsidP="00313030">
      <w:pPr>
        <w:jc w:val="both"/>
      </w:pPr>
      <w:r w:rsidRPr="007E4CC3">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F24B1C" w:rsidRPr="007E4CC3" w:rsidRDefault="00F24B1C" w:rsidP="00313030">
      <w:pPr>
        <w:jc w:val="both"/>
      </w:pPr>
      <w:r w:rsidRPr="007E4CC3">
        <w:t>Туристские прогулки и экскурсии организуются при наличии возможностей дополнительного сопровождения и организации санитарных стоянок.</w:t>
      </w:r>
    </w:p>
    <w:p w:rsidR="00F24B1C" w:rsidRPr="007E4CC3" w:rsidRDefault="00F24B1C" w:rsidP="00313030">
      <w:pPr>
        <w:jc w:val="both"/>
      </w:pPr>
      <w:r w:rsidRPr="007E4CC3">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F24B1C" w:rsidRPr="007E4CC3" w:rsidRDefault="00F24B1C" w:rsidP="00313030">
      <w:pPr>
        <w:jc w:val="both"/>
      </w:pPr>
      <w:r w:rsidRPr="007E4CC3">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F24B1C" w:rsidRPr="007E4CC3" w:rsidRDefault="00F24B1C" w:rsidP="00313030">
      <w:pPr>
        <w:jc w:val="both"/>
      </w:pPr>
      <w:bookmarkStart w:id="489" w:name="sub_228"/>
      <w:r w:rsidRPr="007E4CC3">
        <w:t>2</w:t>
      </w:r>
      <w:r>
        <w:t>.</w:t>
      </w:r>
      <w:r w:rsidRPr="007E4CC3">
        <w:t>2.8. 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bookmarkEnd w:id="489"/>
    <w:p w:rsidR="00F24B1C" w:rsidRPr="007E4CC3" w:rsidRDefault="00F24B1C" w:rsidP="00313030">
      <w:pPr>
        <w:jc w:val="both"/>
      </w:pPr>
      <w:r w:rsidRPr="007E4CC3">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F24B1C" w:rsidRPr="007E4CC3" w:rsidRDefault="00F24B1C" w:rsidP="00313030">
      <w:pPr>
        <w:jc w:val="both"/>
      </w:pPr>
      <w:r w:rsidRPr="007E4CC3">
        <w:t>формирование у ребёнка возрастосообразных представлений и знаний в области физической культуры, здоровья и безопасного образа жизни;</w:t>
      </w:r>
    </w:p>
    <w:p w:rsidR="00F24B1C" w:rsidRPr="007E4CC3" w:rsidRDefault="00F24B1C" w:rsidP="00313030">
      <w:pPr>
        <w:jc w:val="both"/>
      </w:pPr>
      <w:r w:rsidRPr="007E4CC3">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F24B1C" w:rsidRPr="007E4CC3" w:rsidRDefault="00F24B1C" w:rsidP="00313030">
      <w:pPr>
        <w:jc w:val="both"/>
      </w:pPr>
      <w:r w:rsidRPr="007E4CC3">
        <w:t>воспитание активности, самостоятельности, самоуважения, коммуникабельности, уверенности и других личностных качеств;</w:t>
      </w:r>
    </w:p>
    <w:p w:rsidR="00F24B1C" w:rsidRPr="007E4CC3" w:rsidRDefault="00F24B1C" w:rsidP="00313030">
      <w:pPr>
        <w:jc w:val="both"/>
      </w:pPr>
      <w:r w:rsidRPr="007E4CC3">
        <w:t>приобщение детей к ценностям, нормам и знаниям физической культуры в целях их физического развития и саморазвития;</w:t>
      </w:r>
    </w:p>
    <w:p w:rsidR="00F24B1C" w:rsidRDefault="00F24B1C" w:rsidP="00313030">
      <w:pPr>
        <w:jc w:val="both"/>
      </w:pPr>
      <w:r w:rsidRPr="007E4CC3">
        <w:t>формирование у ребёнка основных гигиенических навыков, представлений о здоровом образе жизни.</w:t>
      </w:r>
    </w:p>
    <w:p w:rsidR="00F24B1C" w:rsidRDefault="00F24B1C" w:rsidP="00313030">
      <w:pPr>
        <w:jc w:val="both"/>
      </w:pPr>
    </w:p>
    <w:p w:rsidR="00F24B1C" w:rsidRDefault="00F24B1C" w:rsidP="00A65358">
      <w:pPr>
        <w:pStyle w:val="BodyTextIndent"/>
        <w:ind w:left="0"/>
        <w:jc w:val="both"/>
        <w:outlineLvl w:val="0"/>
        <w:rPr>
          <w:b/>
        </w:rPr>
      </w:pPr>
      <w:r w:rsidRPr="009F6B45">
        <w:t xml:space="preserve">            </w:t>
      </w:r>
      <w:r w:rsidRPr="000C625D">
        <w:rPr>
          <w:b/>
        </w:rPr>
        <w:t>Методические пособия:</w:t>
      </w:r>
    </w:p>
    <w:p w:rsidR="00F24B1C" w:rsidRPr="00085341" w:rsidRDefault="00F24B1C" w:rsidP="00BD15D9">
      <w:pPr>
        <w:pStyle w:val="BodyTextIndent"/>
        <w:ind w:left="0"/>
        <w:jc w:val="both"/>
      </w:pPr>
      <w:r w:rsidRPr="00085341">
        <w:t>.Л.И.Пензулаева «Физкультурные занят</w:t>
      </w:r>
      <w:r>
        <w:t>ия в детском саду»</w:t>
      </w:r>
      <w:r w:rsidRPr="00085341">
        <w:t xml:space="preserve"> </w:t>
      </w:r>
      <w:r>
        <w:t>старшая группа. Мозаика – Синтез, Москва, 2014</w:t>
      </w:r>
    </w:p>
    <w:p w:rsidR="00F24B1C" w:rsidRDefault="00F24B1C" w:rsidP="00BD15D9">
      <w:r>
        <w:t xml:space="preserve"> Л</w:t>
      </w:r>
      <w:r w:rsidRPr="00085341">
        <w:t xml:space="preserve"> .И.Пензулаева «Физкультурные занят</w:t>
      </w:r>
      <w:r>
        <w:t>ия в детском саду»</w:t>
      </w:r>
      <w:r w:rsidRPr="00085341">
        <w:t xml:space="preserve"> </w:t>
      </w:r>
      <w:r>
        <w:t>средняя группа. Мозаика – Синтез, Москва, 2014</w:t>
      </w:r>
    </w:p>
    <w:p w:rsidR="00F24B1C" w:rsidRPr="00085341" w:rsidRDefault="00F24B1C" w:rsidP="00BD15D9">
      <w:r>
        <w:t xml:space="preserve"> Л</w:t>
      </w:r>
      <w:r w:rsidRPr="00085341">
        <w:t xml:space="preserve"> .И.Пензулаева «Физкультурные занят</w:t>
      </w:r>
      <w:r>
        <w:t>ия в детском саду»</w:t>
      </w:r>
      <w:r w:rsidRPr="00085341">
        <w:t xml:space="preserve"> </w:t>
      </w:r>
      <w:r>
        <w:t>младшая группа. Мозаика – Синтез, Москва, 2014</w:t>
      </w:r>
    </w:p>
    <w:p w:rsidR="00F24B1C" w:rsidRPr="00085341" w:rsidRDefault="00F24B1C" w:rsidP="00BD15D9">
      <w:r>
        <w:t xml:space="preserve"> Л</w:t>
      </w:r>
      <w:r w:rsidRPr="00085341">
        <w:t>.И.Пензулаева «Физкультурные занят</w:t>
      </w:r>
      <w:r>
        <w:t>ия в детском саду»</w:t>
      </w:r>
      <w:r w:rsidRPr="00085341">
        <w:t xml:space="preserve"> </w:t>
      </w:r>
      <w:r>
        <w:t>подготовительная к школе  группа. Мозаика – Синтез, Москва, 2014</w:t>
      </w:r>
    </w:p>
    <w:p w:rsidR="00F24B1C" w:rsidRPr="00085341" w:rsidRDefault="00F24B1C" w:rsidP="00BD15D9">
      <w:r w:rsidRPr="00085341">
        <w:t>Е.Г.Вареник «Утренняя гимнастика в детском саду» Москва, ТЦ «Сфера», 2008г.</w:t>
      </w:r>
    </w:p>
    <w:p w:rsidR="00F24B1C" w:rsidRPr="00085341" w:rsidRDefault="00F24B1C" w:rsidP="00BD15D9">
      <w:r w:rsidRPr="00085341">
        <w:t>Е.В.Сулим «Зимние занятия по физкультуре с детьми 5-7 лет»</w:t>
      </w:r>
      <w:r>
        <w:t xml:space="preserve"> </w:t>
      </w:r>
      <w:r w:rsidRPr="00085341">
        <w:t xml:space="preserve"> Москва, ТЦ «Сфера», 2011г</w:t>
      </w:r>
    </w:p>
    <w:p w:rsidR="00F24B1C" w:rsidRDefault="00F24B1C" w:rsidP="00BD15D9">
      <w:r w:rsidRPr="00085341">
        <w:t>В.Г.Фролова, Г.П.Юрко «Физкультурные занятия на воздухе с детьми дошкольного возраста» Москва, Просвещение, 1983г.</w:t>
      </w:r>
    </w:p>
    <w:p w:rsidR="00F24B1C" w:rsidRPr="00085341" w:rsidRDefault="00F24B1C" w:rsidP="00BD15D9">
      <w:r w:rsidRPr="00085341">
        <w:t>А.Е.Занозина, С.Е.Гришанина «Перспективное планирование физкультурных занятий с детьми 6-7 лет»</w:t>
      </w:r>
      <w:r>
        <w:t xml:space="preserve"> </w:t>
      </w:r>
      <w:r w:rsidRPr="00085341">
        <w:t>Москва, ЛИНКА-ПРЕСС, 2008г.</w:t>
      </w:r>
    </w:p>
    <w:p w:rsidR="00F24B1C" w:rsidRPr="00085341" w:rsidRDefault="00F24B1C" w:rsidP="00BD15D9">
      <w:r>
        <w:t>.О.В.Музыка «Ф</w:t>
      </w:r>
      <w:r w:rsidRPr="00085341">
        <w:t>изкультурно-оздоровительная работа: комплексное планирование по программе под редакцией М.А.Васильевой, В.В.Гербовой, Т.С.Комаровой. Младший, средний дошкольный возраст Москва, Учитель, 2010г..</w:t>
      </w:r>
    </w:p>
    <w:p w:rsidR="00F24B1C" w:rsidRDefault="00F24B1C" w:rsidP="00BD15D9">
      <w:r w:rsidRPr="00441046">
        <w:t xml:space="preserve"> </w:t>
      </w:r>
      <w:r>
        <w:t>Физкультурно-оздоровительная работа. Комплексное планирование по программе М.А.Васильевой, В.В.Гербовой, Т.С.Комаровой</w:t>
      </w:r>
      <w:r w:rsidRPr="00963034">
        <w:t xml:space="preserve"> -</w:t>
      </w:r>
      <w:r>
        <w:t xml:space="preserve"> Волгоград, 2010г. </w:t>
      </w:r>
    </w:p>
    <w:p w:rsidR="00F24B1C" w:rsidRDefault="00F24B1C" w:rsidP="00BD15D9">
      <w:r>
        <w:t xml:space="preserve"> Л.И.Пензулаева «Оздоровительная гимнастика». Комплексы упражнений.  Для занятий с детьми 3-7 лет. – М.: Мозаика –Синтез, 2014.</w:t>
      </w:r>
    </w:p>
    <w:p w:rsidR="00F24B1C" w:rsidRPr="009F6B45" w:rsidRDefault="00F24B1C" w:rsidP="00BD15D9">
      <w:r w:rsidRPr="009F6B45">
        <w:t xml:space="preserve"> М.Д.Маханева «Воспитание здорового ребенка»</w:t>
      </w:r>
    </w:p>
    <w:p w:rsidR="00F24B1C" w:rsidRPr="009F6B45" w:rsidRDefault="00F24B1C" w:rsidP="00BD15D9">
      <w:r>
        <w:t xml:space="preserve"> </w:t>
      </w:r>
      <w:r w:rsidRPr="009F6B45">
        <w:t xml:space="preserve"> В.Г. Алямовская «Как воспитывать здорового ребенка»</w:t>
      </w:r>
    </w:p>
    <w:p w:rsidR="00F24B1C" w:rsidRPr="009F6B45" w:rsidRDefault="00F24B1C" w:rsidP="00BD15D9">
      <w:r>
        <w:t xml:space="preserve"> </w:t>
      </w:r>
      <w:r w:rsidRPr="009F6B45">
        <w:t xml:space="preserve"> Вареник Е.Н. «Физкультурно – оздоровительные занятия»</w:t>
      </w:r>
    </w:p>
    <w:p w:rsidR="00F24B1C" w:rsidRPr="009F6B45" w:rsidRDefault="00F24B1C" w:rsidP="00BD15D9">
      <w:r>
        <w:t xml:space="preserve"> </w:t>
      </w:r>
      <w:r w:rsidRPr="009F6B45">
        <w:t xml:space="preserve"> Галанов А.С. «Игры, которые лечат»</w:t>
      </w:r>
    </w:p>
    <w:p w:rsidR="00F24B1C" w:rsidRPr="009F6B45" w:rsidRDefault="00F24B1C" w:rsidP="00BD15D9">
      <w:r>
        <w:t xml:space="preserve"> </w:t>
      </w:r>
      <w:r w:rsidRPr="009F6B45">
        <w:t xml:space="preserve"> Моргунова О.Н. «Физкультурно – оздоровительная работа в ДОУ»</w:t>
      </w:r>
    </w:p>
    <w:p w:rsidR="00F24B1C" w:rsidRPr="009F6B45" w:rsidRDefault="00F24B1C" w:rsidP="00A65358">
      <w:pPr>
        <w:outlineLvl w:val="0"/>
      </w:pPr>
      <w:r>
        <w:t xml:space="preserve"> </w:t>
      </w:r>
      <w:r w:rsidRPr="009F6B45">
        <w:t xml:space="preserve"> Подольская Е.И. «Формы оздоровления детей 4-7 лет»</w:t>
      </w:r>
    </w:p>
    <w:p w:rsidR="00F24B1C" w:rsidRPr="009F6B45" w:rsidRDefault="00F24B1C" w:rsidP="00BD15D9">
      <w:r>
        <w:t xml:space="preserve"> </w:t>
      </w:r>
      <w:r w:rsidRPr="009F6B45">
        <w:t xml:space="preserve"> Картушина М.Ю. «Сценарии оздоровительных досугов для детей 6-7 лет»</w:t>
      </w:r>
    </w:p>
    <w:p w:rsidR="00F24B1C" w:rsidRPr="009F6B45" w:rsidRDefault="00F24B1C" w:rsidP="00A65358">
      <w:pPr>
        <w:outlineLvl w:val="0"/>
      </w:pPr>
      <w:r>
        <w:t xml:space="preserve"> </w:t>
      </w:r>
      <w:r w:rsidRPr="009F6B45">
        <w:t xml:space="preserve"> Вареник Е.Н. «Физкультурно- оздоровительные занятия с детьми 5-7 лет»</w:t>
      </w:r>
    </w:p>
    <w:p w:rsidR="00F24B1C" w:rsidRPr="009F6B45" w:rsidRDefault="00F24B1C" w:rsidP="00BD15D9">
      <w:r>
        <w:t xml:space="preserve"> </w:t>
      </w:r>
      <w:r w:rsidRPr="009F6B45">
        <w:t xml:space="preserve"> Пензулаева Л.И. «Оздоров</w:t>
      </w:r>
      <w:r>
        <w:t>ительная гимнастика для детей до</w:t>
      </w:r>
      <w:r w:rsidRPr="009F6B45">
        <w:t>школьного возраста»</w:t>
      </w:r>
    </w:p>
    <w:p w:rsidR="00F24B1C" w:rsidRDefault="00F24B1C" w:rsidP="00BD15D9">
      <w:pPr>
        <w:jc w:val="both"/>
      </w:pPr>
      <w:r>
        <w:t xml:space="preserve"> </w:t>
      </w:r>
      <w:r w:rsidRPr="009F6B45">
        <w:t xml:space="preserve"> О.В.Музыка «Физкультурно-оздоровительная работа» (Комплексное планирование)</w:t>
      </w:r>
    </w:p>
    <w:p w:rsidR="00F24B1C" w:rsidRDefault="00F24B1C" w:rsidP="00313030">
      <w:pPr>
        <w:jc w:val="both"/>
      </w:pPr>
    </w:p>
    <w:p w:rsidR="00F24B1C" w:rsidRDefault="00F24B1C" w:rsidP="00313030">
      <w:pPr>
        <w:jc w:val="both"/>
      </w:pPr>
    </w:p>
    <w:p w:rsidR="00F24B1C" w:rsidRPr="007E4CC3" w:rsidRDefault="00F24B1C" w:rsidP="00313030">
      <w:pPr>
        <w:jc w:val="both"/>
      </w:pPr>
    </w:p>
    <w:p w:rsidR="00F24B1C" w:rsidRPr="006D54D6" w:rsidRDefault="00F24B1C" w:rsidP="00A65358">
      <w:pPr>
        <w:jc w:val="both"/>
        <w:outlineLvl w:val="0"/>
        <w:rPr>
          <w:sz w:val="28"/>
          <w:szCs w:val="28"/>
        </w:rPr>
      </w:pPr>
      <w:bookmarkStart w:id="490" w:name="sub_1023"/>
      <w:r w:rsidRPr="006D54D6">
        <w:rPr>
          <w:b/>
          <w:sz w:val="28"/>
          <w:szCs w:val="28"/>
          <w:u w:val="single"/>
        </w:rPr>
        <w:t xml:space="preserve">2.2.  </w:t>
      </w:r>
      <w:r w:rsidRPr="006D54D6">
        <w:rPr>
          <w:sz w:val="28"/>
          <w:szCs w:val="28"/>
        </w:rPr>
        <w:t xml:space="preserve"> </w:t>
      </w:r>
      <w:r w:rsidRPr="006D54D6">
        <w:rPr>
          <w:b/>
          <w:sz w:val="28"/>
          <w:szCs w:val="28"/>
        </w:rPr>
        <w:t>Вариативные формы, способы, методы и средства реализации Федеральной программы.</w:t>
      </w:r>
    </w:p>
    <w:p w:rsidR="00F24B1C" w:rsidRPr="007E4CC3" w:rsidRDefault="00F24B1C" w:rsidP="00313030">
      <w:pPr>
        <w:jc w:val="both"/>
      </w:pPr>
      <w:bookmarkStart w:id="491" w:name="sub_231"/>
      <w:bookmarkEnd w:id="490"/>
      <w:r w:rsidRPr="007E4CC3">
        <w:t>2</w:t>
      </w:r>
      <w:r>
        <w:t>.2</w:t>
      </w:r>
      <w:r w:rsidRPr="007E4CC3">
        <w:t>.1. ДО может быть получено в ДОО, а также вне её -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ребёнка</w:t>
      </w:r>
      <w:r w:rsidRPr="007E4CC3">
        <w:rPr>
          <w:vertAlign w:val="superscript"/>
        </w:rPr>
        <w:t> 7</w:t>
      </w:r>
      <w:r w:rsidRPr="007E4CC3">
        <w:t>.</w:t>
      </w:r>
    </w:p>
    <w:p w:rsidR="00F24B1C" w:rsidRPr="007E4CC3" w:rsidRDefault="00F24B1C" w:rsidP="00313030">
      <w:pPr>
        <w:jc w:val="both"/>
      </w:pPr>
      <w:bookmarkStart w:id="492" w:name="sub_232"/>
      <w:bookmarkEnd w:id="491"/>
      <w:r w:rsidRPr="007E4CC3">
        <w:t>2</w:t>
      </w:r>
      <w:r>
        <w:t>.2.</w:t>
      </w:r>
      <w:r w:rsidRPr="007E4CC3">
        <w:t>2. Образовательная организация может использовать сетевую форму реализации образовательных программ ДО и (или) отдельных компонентов, предусмотренных образовательными программами. Сетевая форма обеспечивает возможность освоения обучающимися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с которыми устанавливаются договорные отношения.</w:t>
      </w:r>
    </w:p>
    <w:p w:rsidR="00F24B1C" w:rsidRPr="007E4CC3" w:rsidRDefault="00F24B1C" w:rsidP="00313030">
      <w:pPr>
        <w:jc w:val="both"/>
      </w:pPr>
      <w:bookmarkStart w:id="493" w:name="sub_233"/>
      <w:bookmarkEnd w:id="492"/>
      <w:r w:rsidRPr="007E4CC3">
        <w:t>2</w:t>
      </w:r>
      <w:r>
        <w:t>.2.</w:t>
      </w:r>
      <w:r w:rsidRPr="007E4CC3">
        <w:t>3. 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w:t>
      </w:r>
      <w:r w:rsidRPr="007E4CC3">
        <w:rPr>
          <w:vertAlign w:val="superscript"/>
        </w:rPr>
        <w:t> </w:t>
      </w:r>
      <w:hyperlink w:anchor="sub_1118" w:history="1">
        <w:r w:rsidRPr="007E4CC3">
          <w:rPr>
            <w:rStyle w:val="a3"/>
            <w:vertAlign w:val="superscript"/>
          </w:rPr>
          <w:t>8</w:t>
        </w:r>
      </w:hyperlink>
      <w:r w:rsidRPr="007E4CC3">
        <w:t xml:space="preserve">,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w:t>
      </w:r>
      <w:hyperlink r:id="rId17" w:history="1">
        <w:r w:rsidRPr="007E4CC3">
          <w:rPr>
            <w:rStyle w:val="a3"/>
          </w:rPr>
          <w:t>СП 2.4.3648-20</w:t>
        </w:r>
      </w:hyperlink>
      <w:r w:rsidRPr="007E4CC3">
        <w:t xml:space="preserve"> и </w:t>
      </w:r>
      <w:hyperlink r:id="rId18" w:history="1">
        <w:r w:rsidRPr="007E4CC3">
          <w:rPr>
            <w:rStyle w:val="a3"/>
          </w:rPr>
          <w:t>СанПиН 1.2.3685-21</w:t>
        </w:r>
      </w:hyperlink>
      <w:r w:rsidRPr="007E4CC3">
        <w:t>.</w:t>
      </w:r>
    </w:p>
    <w:bookmarkEnd w:id="493"/>
    <w:p w:rsidR="00F24B1C" w:rsidRPr="007E4CC3" w:rsidRDefault="00F24B1C" w:rsidP="00313030">
      <w:pPr>
        <w:jc w:val="both"/>
      </w:pPr>
      <w:r w:rsidRPr="007E4CC3">
        <w:t>2</w:t>
      </w:r>
      <w:r>
        <w:t>.2</w:t>
      </w:r>
      <w:r w:rsidRPr="007E4CC3">
        <w:t>.4. 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F24B1C" w:rsidRPr="007E4CC3" w:rsidRDefault="00F24B1C" w:rsidP="00313030">
      <w:pPr>
        <w:jc w:val="both"/>
      </w:pPr>
      <w:bookmarkStart w:id="494" w:name="sub_235"/>
      <w:r w:rsidRPr="007E4CC3">
        <w:t>2</w:t>
      </w:r>
      <w:r>
        <w:t>.2.</w:t>
      </w:r>
      <w:r w:rsidRPr="007E4CC3">
        <w:t xml:space="preserve">5. Согласно </w:t>
      </w:r>
      <w:hyperlink r:id="rId19" w:history="1">
        <w:r w:rsidRPr="007E4CC3">
          <w:rPr>
            <w:rStyle w:val="a3"/>
          </w:rPr>
          <w:t>ФГОС</w:t>
        </w:r>
      </w:hyperlink>
      <w:r w:rsidRPr="007E4CC3">
        <w:t xml:space="preserve"> ДО педагог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p w:rsidR="00F24B1C" w:rsidRPr="007E4CC3" w:rsidRDefault="00F24B1C" w:rsidP="00313030">
      <w:pPr>
        <w:jc w:val="both"/>
      </w:pPr>
      <w:bookmarkStart w:id="495" w:name="sub_2351"/>
      <w:bookmarkEnd w:id="494"/>
      <w:r w:rsidRPr="007E4CC3">
        <w:t>1) в младенческом возрасте (2 месяца - 1 год):</w:t>
      </w:r>
    </w:p>
    <w:bookmarkEnd w:id="495"/>
    <w:p w:rsidR="00F24B1C" w:rsidRPr="007E4CC3" w:rsidRDefault="00F24B1C" w:rsidP="00313030">
      <w:pPr>
        <w:jc w:val="both"/>
      </w:pPr>
      <w:r w:rsidRPr="007E4CC3">
        <w:t>непосредственное эмоциональное общение со взрослым;</w:t>
      </w:r>
    </w:p>
    <w:p w:rsidR="00F24B1C" w:rsidRPr="007E4CC3" w:rsidRDefault="00F24B1C" w:rsidP="00313030">
      <w:pPr>
        <w:jc w:val="both"/>
      </w:pPr>
      <w:r w:rsidRPr="007E4CC3">
        <w:t>двигательная деятельность (пространственно-предметные перемещения, хватание, ползание, ходьба, тактильно-двигательные игры);</w:t>
      </w:r>
    </w:p>
    <w:p w:rsidR="00F24B1C" w:rsidRPr="007E4CC3" w:rsidRDefault="00F24B1C" w:rsidP="00313030">
      <w:pPr>
        <w:jc w:val="both"/>
      </w:pPr>
      <w:r w:rsidRPr="007E4CC3">
        <w:t>предметно-манипулятивная деятельность (орудийные и соотносящие действия с предметами);</w:t>
      </w:r>
    </w:p>
    <w:p w:rsidR="00F24B1C" w:rsidRPr="007E4CC3" w:rsidRDefault="00F24B1C" w:rsidP="00313030">
      <w:pPr>
        <w:jc w:val="both"/>
      </w:pPr>
      <w:r w:rsidRPr="007E4CC3">
        <w:t>речевая (слушание и понимание речи взрослого, гуление, лепет и первые слова);</w:t>
      </w:r>
    </w:p>
    <w:p w:rsidR="00F24B1C" w:rsidRPr="007E4CC3" w:rsidRDefault="00F24B1C" w:rsidP="00313030">
      <w:pPr>
        <w:jc w:val="both"/>
      </w:pPr>
      <w:r w:rsidRPr="007E4CC3">
        <w:t>элементарная музыкальная деятельность (слушание музыки, танцевальные движения на основе подражания, музыкальные игры);</w:t>
      </w:r>
    </w:p>
    <w:p w:rsidR="00F24B1C" w:rsidRPr="007E4CC3" w:rsidRDefault="00F24B1C" w:rsidP="00313030">
      <w:pPr>
        <w:jc w:val="both"/>
      </w:pPr>
      <w:bookmarkStart w:id="496" w:name="sub_2352"/>
      <w:r w:rsidRPr="007E4CC3">
        <w:t>2) в раннем возрасте (1 год - 3 года):</w:t>
      </w:r>
    </w:p>
    <w:bookmarkEnd w:id="496"/>
    <w:p w:rsidR="00F24B1C" w:rsidRPr="007E4CC3" w:rsidRDefault="00F24B1C" w:rsidP="00313030">
      <w:pPr>
        <w:jc w:val="both"/>
      </w:pPr>
      <w:r w:rsidRPr="007E4CC3">
        <w:t>предметная деятельность (орудийно-предметные действия - ест ложкой, пьет из кружки и другое);</w:t>
      </w:r>
    </w:p>
    <w:p w:rsidR="00F24B1C" w:rsidRPr="007E4CC3" w:rsidRDefault="00F24B1C" w:rsidP="00313030">
      <w:pPr>
        <w:jc w:val="both"/>
      </w:pPr>
      <w:r w:rsidRPr="007E4CC3">
        <w:t>экспериментирование с материалами и веществами (песок, вода, тесто и другие);</w:t>
      </w:r>
    </w:p>
    <w:p w:rsidR="00F24B1C" w:rsidRPr="007E4CC3" w:rsidRDefault="00F24B1C" w:rsidP="00313030">
      <w:pPr>
        <w:jc w:val="both"/>
      </w:pPr>
      <w:r w:rsidRPr="007E4CC3">
        <w:t>ситуативно-деловое общение со взрослым и эмоционально-практическое со сверстниками под руководством взрослого;</w:t>
      </w:r>
    </w:p>
    <w:p w:rsidR="00F24B1C" w:rsidRPr="007E4CC3" w:rsidRDefault="00F24B1C" w:rsidP="00313030">
      <w:pPr>
        <w:jc w:val="both"/>
      </w:pPr>
      <w:r w:rsidRPr="007E4CC3">
        <w:t>двигательная деятельность (основные движения, общеразвивающие упражнения, простые подвижные игры);</w:t>
      </w:r>
    </w:p>
    <w:p w:rsidR="00F24B1C" w:rsidRPr="007E4CC3" w:rsidRDefault="00F24B1C" w:rsidP="00313030">
      <w:pPr>
        <w:jc w:val="both"/>
      </w:pPr>
      <w:r w:rsidRPr="007E4CC3">
        <w:t>игровая деятельность (отобразительная и сюжетно-отобразительная игра, игры с дидактическими игрушками);</w:t>
      </w:r>
    </w:p>
    <w:p w:rsidR="00F24B1C" w:rsidRPr="007E4CC3" w:rsidRDefault="00F24B1C" w:rsidP="00313030">
      <w:pPr>
        <w:jc w:val="both"/>
      </w:pPr>
      <w:r w:rsidRPr="007E4CC3">
        <w:t>речевая (понимание речи взрослого, слушание и понимание стихов, активная речь);</w:t>
      </w:r>
    </w:p>
    <w:p w:rsidR="00F24B1C" w:rsidRPr="007E4CC3" w:rsidRDefault="00F24B1C" w:rsidP="00313030">
      <w:pPr>
        <w:jc w:val="both"/>
      </w:pPr>
      <w:r w:rsidRPr="007E4CC3">
        <w:t>изобразительная деятельность (рисование, лепка) и конструирование из мелкого и крупного строительного материала;</w:t>
      </w:r>
    </w:p>
    <w:p w:rsidR="00F24B1C" w:rsidRPr="007E4CC3" w:rsidRDefault="00F24B1C" w:rsidP="00313030">
      <w:pPr>
        <w:jc w:val="both"/>
      </w:pPr>
      <w:r w:rsidRPr="007E4CC3">
        <w:t>самообслуживание и элементарные трудовые действия (убирает игрушки, подметает веником, поливает цветы из лейки и другое);</w:t>
      </w:r>
    </w:p>
    <w:p w:rsidR="00F24B1C" w:rsidRPr="007E4CC3" w:rsidRDefault="00F24B1C" w:rsidP="00313030">
      <w:pPr>
        <w:jc w:val="both"/>
      </w:pPr>
      <w:r w:rsidRPr="007E4CC3">
        <w:t>музыкальная деятельность (слушание музыки и исполнительство, музыкально-ритмические движения).</w:t>
      </w:r>
    </w:p>
    <w:p w:rsidR="00F24B1C" w:rsidRPr="007E4CC3" w:rsidRDefault="00F24B1C" w:rsidP="00313030">
      <w:pPr>
        <w:jc w:val="both"/>
      </w:pPr>
      <w:bookmarkStart w:id="497" w:name="sub_2353"/>
      <w:r w:rsidRPr="007E4CC3">
        <w:t>3) в дошкольном возрасте (3 года - 8 лет):</w:t>
      </w:r>
    </w:p>
    <w:bookmarkEnd w:id="497"/>
    <w:p w:rsidR="00F24B1C" w:rsidRPr="007E4CC3" w:rsidRDefault="00F24B1C" w:rsidP="00313030">
      <w:pPr>
        <w:jc w:val="both"/>
      </w:pPr>
      <w:r w:rsidRPr="007E4CC3">
        <w:t>игровая деятельность (сюжетно-ролевая, театрализованная, режиссерская, строительно-конструктивная, дидактическая, подвижная и другие);</w:t>
      </w:r>
    </w:p>
    <w:p w:rsidR="00F24B1C" w:rsidRPr="007E4CC3" w:rsidRDefault="00F24B1C" w:rsidP="00313030">
      <w:pPr>
        <w:jc w:val="both"/>
      </w:pPr>
      <w:r w:rsidRPr="007E4CC3">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F24B1C" w:rsidRPr="007E4CC3" w:rsidRDefault="00F24B1C" w:rsidP="00313030">
      <w:pPr>
        <w:jc w:val="both"/>
      </w:pPr>
      <w:r w:rsidRPr="007E4CC3">
        <w:t>речевая деятельность (слушание речи взрослого и сверстников, активная диалогическая и монологическая речь);</w:t>
      </w:r>
    </w:p>
    <w:p w:rsidR="00F24B1C" w:rsidRPr="007E4CC3" w:rsidRDefault="00F24B1C" w:rsidP="00313030">
      <w:pPr>
        <w:jc w:val="both"/>
      </w:pPr>
      <w:r w:rsidRPr="007E4CC3">
        <w:t>познавательно-исследовательская деятельность и экспериментирование;</w:t>
      </w:r>
    </w:p>
    <w:p w:rsidR="00F24B1C" w:rsidRPr="007E4CC3" w:rsidRDefault="00F24B1C" w:rsidP="00313030">
      <w:pPr>
        <w:jc w:val="both"/>
      </w:pPr>
      <w:r w:rsidRPr="007E4CC3">
        <w:t>изобразительная деятельность (рисование, лепка, аппликация) и конструирование из разных материалов по образцу, условию и замыслу ребёнка;</w:t>
      </w:r>
    </w:p>
    <w:p w:rsidR="00F24B1C" w:rsidRPr="007E4CC3" w:rsidRDefault="00F24B1C" w:rsidP="00313030">
      <w:pPr>
        <w:jc w:val="both"/>
      </w:pPr>
      <w:r w:rsidRPr="007E4CC3">
        <w:t>двигательная деятельность (основные виды движений, общеразвивающие и спортивные упражнения, подвижные и элементы спортивных игр и другие);</w:t>
      </w:r>
    </w:p>
    <w:p w:rsidR="00F24B1C" w:rsidRPr="007E4CC3" w:rsidRDefault="00F24B1C" w:rsidP="00313030">
      <w:pPr>
        <w:jc w:val="both"/>
      </w:pPr>
      <w:r w:rsidRPr="007E4CC3">
        <w:t>элементарная трудовая деятельность (самообслуживание, хозяйственно-бытовой труд, труд в природе, ручной труд);</w:t>
      </w:r>
    </w:p>
    <w:p w:rsidR="00F24B1C" w:rsidRPr="007E4CC3" w:rsidRDefault="00F24B1C" w:rsidP="00313030">
      <w:pPr>
        <w:jc w:val="both"/>
      </w:pPr>
      <w:r w:rsidRPr="007E4CC3">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F24B1C" w:rsidRPr="007E4CC3" w:rsidRDefault="00F24B1C" w:rsidP="00313030">
      <w:pPr>
        <w:jc w:val="both"/>
      </w:pPr>
      <w:bookmarkStart w:id="498" w:name="sub_236"/>
      <w:r w:rsidRPr="007E4CC3">
        <w:t>2</w:t>
      </w:r>
      <w:r>
        <w:t>.2</w:t>
      </w:r>
      <w:r w:rsidRPr="007E4CC3">
        <w:t>.6. Для достижения задач воспитания в ходе реализации Федеральной программы педагог может использовать следующие методы:</w:t>
      </w:r>
    </w:p>
    <w:bookmarkEnd w:id="498"/>
    <w:p w:rsidR="00F24B1C" w:rsidRPr="007E4CC3" w:rsidRDefault="00F24B1C" w:rsidP="00313030">
      <w:pPr>
        <w:jc w:val="both"/>
      </w:pPr>
      <w:r w:rsidRPr="007E4CC3">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F24B1C" w:rsidRPr="007E4CC3" w:rsidRDefault="00F24B1C" w:rsidP="00313030">
      <w:pPr>
        <w:jc w:val="both"/>
      </w:pPr>
      <w:r w:rsidRPr="007E4CC3">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F24B1C" w:rsidRPr="007E4CC3" w:rsidRDefault="00F24B1C" w:rsidP="00313030">
      <w:pPr>
        <w:jc w:val="both"/>
      </w:pPr>
      <w:r w:rsidRPr="007E4CC3">
        <w:t>мотивации опыта поведения и деятельности (поощрение, методы развития эмоций, игры, соревнования, проектные методы).</w:t>
      </w:r>
    </w:p>
    <w:p w:rsidR="00F24B1C" w:rsidRPr="007E4CC3" w:rsidRDefault="00F24B1C" w:rsidP="00313030">
      <w:pPr>
        <w:jc w:val="both"/>
      </w:pPr>
      <w:bookmarkStart w:id="499" w:name="sub_2361"/>
      <w:r w:rsidRPr="007E4CC3">
        <w:t>2</w:t>
      </w:r>
      <w:r>
        <w:t>.2.</w:t>
      </w:r>
      <w:r w:rsidRPr="007E4CC3">
        <w:t>6.1. 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F24B1C" w:rsidRPr="007E4CC3" w:rsidRDefault="00F24B1C" w:rsidP="00313030">
      <w:pPr>
        <w:jc w:val="both"/>
      </w:pPr>
      <w:bookmarkStart w:id="500" w:name="sub_23611"/>
      <w:bookmarkEnd w:id="499"/>
      <w:r w:rsidRPr="007E4CC3">
        <w:t>1) при использовании информационно-рецептивного метода предъявляется информация, организуются действия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F24B1C" w:rsidRPr="007E4CC3" w:rsidRDefault="00F24B1C" w:rsidP="00313030">
      <w:pPr>
        <w:jc w:val="both"/>
      </w:pPr>
      <w:bookmarkStart w:id="501" w:name="sub_23612"/>
      <w:bookmarkEnd w:id="500"/>
      <w:r w:rsidRPr="007E4CC3">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F24B1C" w:rsidRPr="007E4CC3" w:rsidRDefault="00F24B1C" w:rsidP="00313030">
      <w:pPr>
        <w:jc w:val="both"/>
      </w:pPr>
      <w:bookmarkStart w:id="502" w:name="sub_23613"/>
      <w:bookmarkEnd w:id="501"/>
      <w:r w:rsidRPr="007E4CC3">
        <w:t>3) метод проблемного изложения представляет собой постановку проблемы и раскрытие пути её решения в процессе организации опытов, наблюдений;</w:t>
      </w:r>
    </w:p>
    <w:p w:rsidR="00F24B1C" w:rsidRPr="007E4CC3" w:rsidRDefault="00F24B1C" w:rsidP="00313030">
      <w:pPr>
        <w:jc w:val="both"/>
      </w:pPr>
      <w:bookmarkStart w:id="503" w:name="sub_23614"/>
      <w:bookmarkEnd w:id="502"/>
      <w:r w:rsidRPr="007E4CC3">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F24B1C" w:rsidRPr="007E4CC3" w:rsidRDefault="00F24B1C" w:rsidP="00313030">
      <w:pPr>
        <w:jc w:val="both"/>
      </w:pPr>
      <w:bookmarkStart w:id="504" w:name="sub_23615"/>
      <w:bookmarkEnd w:id="503"/>
      <w:r w:rsidRPr="007E4CC3">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F24B1C" w:rsidRPr="007E4CC3" w:rsidRDefault="00F24B1C" w:rsidP="00313030">
      <w:pPr>
        <w:jc w:val="both"/>
      </w:pPr>
      <w:bookmarkStart w:id="505" w:name="sub_2362"/>
      <w:bookmarkEnd w:id="504"/>
      <w:r w:rsidRPr="007E4CC3">
        <w:t>2</w:t>
      </w:r>
      <w:r>
        <w:t>.2.</w:t>
      </w:r>
      <w:r w:rsidRPr="007E4CC3">
        <w:t>6.2. 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F24B1C" w:rsidRPr="007E4CC3" w:rsidRDefault="00F24B1C" w:rsidP="00313030">
      <w:pPr>
        <w:jc w:val="both"/>
      </w:pPr>
      <w:bookmarkStart w:id="506" w:name="sub_237"/>
      <w:bookmarkEnd w:id="505"/>
      <w:r w:rsidRPr="007E4CC3">
        <w:t>2</w:t>
      </w:r>
      <w:r>
        <w:t>.2.6.</w:t>
      </w:r>
      <w:r w:rsidRPr="007E4CC3">
        <w:t>3. 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bookmarkEnd w:id="506"/>
    <w:p w:rsidR="00F24B1C" w:rsidRPr="007E4CC3" w:rsidRDefault="00F24B1C" w:rsidP="00313030">
      <w:pPr>
        <w:jc w:val="both"/>
      </w:pPr>
      <w:r w:rsidRPr="007E4CC3">
        <w:t>демонстрационные и раздаточные;</w:t>
      </w:r>
    </w:p>
    <w:p w:rsidR="00F24B1C" w:rsidRPr="007E4CC3" w:rsidRDefault="00F24B1C" w:rsidP="00313030">
      <w:pPr>
        <w:jc w:val="both"/>
      </w:pPr>
      <w:r w:rsidRPr="007E4CC3">
        <w:t>визуальные, аудийные, аудиовизуальные;</w:t>
      </w:r>
    </w:p>
    <w:p w:rsidR="00F24B1C" w:rsidRPr="007E4CC3" w:rsidRDefault="00F24B1C" w:rsidP="00313030">
      <w:pPr>
        <w:jc w:val="both"/>
      </w:pPr>
      <w:r w:rsidRPr="007E4CC3">
        <w:t>естественные и искусственные;</w:t>
      </w:r>
    </w:p>
    <w:p w:rsidR="00F24B1C" w:rsidRPr="007E4CC3" w:rsidRDefault="00F24B1C" w:rsidP="00313030">
      <w:pPr>
        <w:jc w:val="both"/>
      </w:pPr>
      <w:r w:rsidRPr="007E4CC3">
        <w:t>реальные и виртуальные.</w:t>
      </w:r>
    </w:p>
    <w:p w:rsidR="00F24B1C" w:rsidRPr="007E4CC3" w:rsidRDefault="00F24B1C" w:rsidP="00313030">
      <w:pPr>
        <w:jc w:val="both"/>
      </w:pPr>
      <w:bookmarkStart w:id="507" w:name="sub_238"/>
      <w:r w:rsidRPr="007E4CC3">
        <w:t>2</w:t>
      </w:r>
      <w:r>
        <w:t>.2.6.4.</w:t>
      </w:r>
      <w:r w:rsidRPr="007E4CC3">
        <w:t xml:space="preserve"> Средства, указанные в </w:t>
      </w:r>
      <w:hyperlink w:anchor="sub_207" w:history="1">
        <w:r w:rsidRPr="007E4CC3">
          <w:rPr>
            <w:rStyle w:val="a3"/>
          </w:rPr>
          <w:t>пункте 20.7</w:t>
        </w:r>
      </w:hyperlink>
      <w:r w:rsidRPr="007E4CC3">
        <w:t xml:space="preserve"> Федеральной программы, используются для развития следующих видов деятельности детей:</w:t>
      </w:r>
    </w:p>
    <w:bookmarkEnd w:id="507"/>
    <w:p w:rsidR="00F24B1C" w:rsidRPr="007E4CC3" w:rsidRDefault="00F24B1C" w:rsidP="00313030">
      <w:pPr>
        <w:jc w:val="both"/>
      </w:pPr>
      <w:r w:rsidRPr="007E4CC3">
        <w:t>двигательной (оборудование для ходьбы, бега, ползания, лазанья, прыгания, занятий с мячом и другое);</w:t>
      </w:r>
    </w:p>
    <w:p w:rsidR="00F24B1C" w:rsidRPr="007E4CC3" w:rsidRDefault="00F24B1C" w:rsidP="00313030">
      <w:pPr>
        <w:jc w:val="both"/>
      </w:pPr>
      <w:r w:rsidRPr="007E4CC3">
        <w:t>предметной (образные и дидактические игрушки, реальные предметы и другое);</w:t>
      </w:r>
    </w:p>
    <w:p w:rsidR="00F24B1C" w:rsidRPr="007E4CC3" w:rsidRDefault="00F24B1C" w:rsidP="00313030">
      <w:pPr>
        <w:jc w:val="both"/>
      </w:pPr>
      <w:r w:rsidRPr="007E4CC3">
        <w:t>игровой (игры, игрушки, игровое оборудование и другое);</w:t>
      </w:r>
    </w:p>
    <w:p w:rsidR="00F24B1C" w:rsidRPr="007E4CC3" w:rsidRDefault="00F24B1C" w:rsidP="00313030">
      <w:pPr>
        <w:jc w:val="both"/>
      </w:pPr>
      <w:r w:rsidRPr="007E4CC3">
        <w:t>коммуникативной (дидактический материал, предметы, игрушки, видеофильмы и другое);</w:t>
      </w:r>
    </w:p>
    <w:p w:rsidR="00F24B1C" w:rsidRPr="007E4CC3" w:rsidRDefault="00F24B1C" w:rsidP="00313030">
      <w:pPr>
        <w:jc w:val="both"/>
      </w:pPr>
      <w:r w:rsidRPr="007E4CC3">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rsidR="00F24B1C" w:rsidRPr="007E4CC3" w:rsidRDefault="00F24B1C" w:rsidP="00313030">
      <w:pPr>
        <w:jc w:val="both"/>
      </w:pPr>
      <w:r w:rsidRPr="007E4CC3">
        <w:t>чтения художественной литературы (книги для детского чтения, в том числе аудиокниги, иллюстративный материал);</w:t>
      </w:r>
    </w:p>
    <w:p w:rsidR="00F24B1C" w:rsidRPr="007E4CC3" w:rsidRDefault="00F24B1C" w:rsidP="00313030">
      <w:pPr>
        <w:jc w:val="both"/>
      </w:pPr>
      <w:r w:rsidRPr="007E4CC3">
        <w:t>трудовой (оборудование и инвентарь для всех видов труда);</w:t>
      </w:r>
    </w:p>
    <w:p w:rsidR="00F24B1C" w:rsidRPr="007E4CC3" w:rsidRDefault="00F24B1C" w:rsidP="00313030">
      <w:pPr>
        <w:jc w:val="both"/>
      </w:pPr>
      <w:r w:rsidRPr="007E4CC3">
        <w:t>продуктивной (оборудование и материалы для лепки, аппликации, рисования и конструирования);</w:t>
      </w:r>
    </w:p>
    <w:p w:rsidR="00F24B1C" w:rsidRPr="007E4CC3" w:rsidRDefault="00F24B1C" w:rsidP="00313030">
      <w:pPr>
        <w:jc w:val="both"/>
      </w:pPr>
      <w:r w:rsidRPr="007E4CC3">
        <w:t>музыкальной (детские музыкальные инструменты, дидактический материал и другое).</w:t>
      </w:r>
    </w:p>
    <w:p w:rsidR="00F24B1C" w:rsidRPr="007E4CC3" w:rsidRDefault="00F24B1C" w:rsidP="00313030">
      <w:pPr>
        <w:jc w:val="both"/>
      </w:pPr>
      <w:bookmarkStart w:id="508" w:name="sub_239"/>
      <w:r w:rsidRPr="007E4CC3">
        <w:t>2</w:t>
      </w:r>
      <w:r>
        <w:t>.2.6.5.</w:t>
      </w:r>
      <w:r w:rsidRPr="007E4CC3">
        <w:t xml:space="preserve"> 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p w:rsidR="00F24B1C" w:rsidRPr="007E4CC3" w:rsidRDefault="00F24B1C" w:rsidP="00313030">
      <w:pPr>
        <w:jc w:val="both"/>
      </w:pPr>
      <w:bookmarkStart w:id="509" w:name="sub_2310"/>
      <w:bookmarkEnd w:id="508"/>
      <w:r>
        <w:t>2.2.6.6.</w:t>
      </w:r>
      <w:r w:rsidRPr="007E4CC3">
        <w:t xml:space="preserve"> Вариативность форм, методов и средств реализации Федеральной программы 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rsidR="00F24B1C" w:rsidRPr="007E4CC3" w:rsidRDefault="00F24B1C" w:rsidP="00313030">
      <w:pPr>
        <w:jc w:val="both"/>
      </w:pPr>
      <w:bookmarkStart w:id="510" w:name="sub_2311"/>
      <w:bookmarkEnd w:id="509"/>
      <w:r w:rsidRPr="007E4CC3">
        <w:t>2</w:t>
      </w:r>
      <w:r>
        <w:t>.2.6.7.</w:t>
      </w:r>
      <w:r w:rsidRPr="007E4CC3">
        <w:t xml:space="preserve"> При выборе форм, методов, средств реализации Федеральной программы педагог учитывает субъектные проявления ребёнка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rsidR="00F24B1C" w:rsidRDefault="00F24B1C" w:rsidP="00313030">
      <w:pPr>
        <w:jc w:val="both"/>
      </w:pPr>
      <w:bookmarkStart w:id="511" w:name="sub_2312"/>
      <w:bookmarkEnd w:id="510"/>
      <w:r w:rsidRPr="007E4CC3">
        <w:t>2</w:t>
      </w:r>
      <w:r>
        <w:t>.2.6.8.</w:t>
      </w:r>
      <w:r w:rsidRPr="007E4CC3">
        <w:t xml:space="preserve"> 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F24B1C" w:rsidRPr="007E4CC3" w:rsidRDefault="00F24B1C" w:rsidP="00313030">
      <w:pPr>
        <w:jc w:val="both"/>
      </w:pPr>
    </w:p>
    <w:p w:rsidR="00F24B1C" w:rsidRPr="002F4230" w:rsidRDefault="00F24B1C" w:rsidP="00A65358">
      <w:pPr>
        <w:jc w:val="both"/>
        <w:outlineLvl w:val="0"/>
        <w:rPr>
          <w:b/>
          <w:sz w:val="28"/>
          <w:szCs w:val="28"/>
        </w:rPr>
      </w:pPr>
      <w:bookmarkStart w:id="512" w:name="sub_1024"/>
      <w:bookmarkEnd w:id="511"/>
      <w:r w:rsidRPr="002F4230">
        <w:rPr>
          <w:b/>
          <w:sz w:val="28"/>
          <w:szCs w:val="28"/>
        </w:rPr>
        <w:t>2.3. Особенности образовательной деятельности разных видов и культурных практик.</w:t>
      </w:r>
    </w:p>
    <w:p w:rsidR="00F24B1C" w:rsidRPr="007E4CC3" w:rsidRDefault="00F24B1C" w:rsidP="00313030">
      <w:pPr>
        <w:jc w:val="both"/>
      </w:pPr>
      <w:bookmarkStart w:id="513" w:name="sub_241"/>
      <w:bookmarkEnd w:id="512"/>
      <w:r w:rsidRPr="007E4CC3">
        <w:t>2</w:t>
      </w:r>
      <w:r>
        <w:t>3</w:t>
      </w:r>
      <w:r w:rsidRPr="007E4CC3">
        <w:t>.1. Образовательная деятельность в ДОО включает:</w:t>
      </w:r>
    </w:p>
    <w:bookmarkEnd w:id="513"/>
    <w:p w:rsidR="00F24B1C" w:rsidRPr="007E4CC3" w:rsidRDefault="00F24B1C" w:rsidP="00313030">
      <w:pPr>
        <w:jc w:val="both"/>
      </w:pPr>
      <w:r w:rsidRPr="007E4CC3">
        <w:t>образовательную деятельность, осуществляемую в процессе организации различных видов детской деятельности;</w:t>
      </w:r>
    </w:p>
    <w:p w:rsidR="00F24B1C" w:rsidRPr="007E4CC3" w:rsidRDefault="00F24B1C" w:rsidP="00313030">
      <w:pPr>
        <w:jc w:val="both"/>
      </w:pPr>
      <w:r w:rsidRPr="007E4CC3">
        <w:t>образовательную деятельность, осуществляемую в ходе режимных процессов;</w:t>
      </w:r>
    </w:p>
    <w:p w:rsidR="00F24B1C" w:rsidRPr="007E4CC3" w:rsidRDefault="00F24B1C" w:rsidP="00313030">
      <w:pPr>
        <w:jc w:val="both"/>
      </w:pPr>
      <w:r w:rsidRPr="007E4CC3">
        <w:t>самостоятельную деятельность детей;</w:t>
      </w:r>
    </w:p>
    <w:p w:rsidR="00F24B1C" w:rsidRPr="007E4CC3" w:rsidRDefault="00F24B1C" w:rsidP="00313030">
      <w:pPr>
        <w:jc w:val="both"/>
      </w:pPr>
      <w:r w:rsidRPr="007E4CC3">
        <w:t>взаимодействие с семьями детей по реализации образовательной программы ДО.</w:t>
      </w:r>
    </w:p>
    <w:p w:rsidR="00F24B1C" w:rsidRPr="007E4CC3" w:rsidRDefault="00F24B1C" w:rsidP="00313030">
      <w:pPr>
        <w:jc w:val="both"/>
      </w:pPr>
      <w:bookmarkStart w:id="514" w:name="sub_242"/>
      <w:r w:rsidRPr="007E4CC3">
        <w:t>2</w:t>
      </w:r>
      <w:r>
        <w:t>.3</w:t>
      </w:r>
      <w:r w:rsidRPr="007E4CC3">
        <w:t>.2. 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F24B1C" w:rsidRPr="007E4CC3" w:rsidRDefault="00F24B1C" w:rsidP="00313030">
      <w:pPr>
        <w:jc w:val="both"/>
      </w:pPr>
      <w:bookmarkStart w:id="515" w:name="sub_1242"/>
      <w:bookmarkEnd w:id="514"/>
      <w:r w:rsidRPr="007E4CC3">
        <w:t>1) совместная деятельность педагога с ребёнком, где, взаимодействуя с ребёнком, он выполняет функции педагога: обучает ребёнка чему-то новому;</w:t>
      </w:r>
    </w:p>
    <w:p w:rsidR="00F24B1C" w:rsidRPr="007E4CC3" w:rsidRDefault="00F24B1C" w:rsidP="00313030">
      <w:pPr>
        <w:jc w:val="both"/>
      </w:pPr>
      <w:bookmarkStart w:id="516" w:name="sub_1243"/>
      <w:bookmarkEnd w:id="515"/>
      <w:r w:rsidRPr="007E4CC3">
        <w:t>2) совместная деятельность ребёнка с педагогом, при которой ребёнок и педагог - равноправные партнеры;</w:t>
      </w:r>
    </w:p>
    <w:p w:rsidR="00F24B1C" w:rsidRPr="007E4CC3" w:rsidRDefault="00F24B1C" w:rsidP="00313030">
      <w:pPr>
        <w:jc w:val="both"/>
      </w:pPr>
      <w:bookmarkStart w:id="517" w:name="sub_1244"/>
      <w:bookmarkEnd w:id="516"/>
      <w:r w:rsidRPr="007E4CC3">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F24B1C" w:rsidRPr="007E4CC3" w:rsidRDefault="00F24B1C" w:rsidP="00313030">
      <w:pPr>
        <w:jc w:val="both"/>
      </w:pPr>
      <w:bookmarkStart w:id="518" w:name="sub_1245"/>
      <w:bookmarkEnd w:id="517"/>
      <w:r w:rsidRPr="007E4CC3">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F24B1C" w:rsidRPr="007E4CC3" w:rsidRDefault="00F24B1C" w:rsidP="00313030">
      <w:pPr>
        <w:jc w:val="both"/>
      </w:pPr>
      <w:bookmarkStart w:id="519" w:name="sub_1246"/>
      <w:bookmarkEnd w:id="518"/>
      <w:r w:rsidRPr="007E4CC3">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F24B1C" w:rsidRPr="007E4CC3" w:rsidRDefault="00F24B1C" w:rsidP="00313030">
      <w:pPr>
        <w:jc w:val="both"/>
      </w:pPr>
      <w:bookmarkStart w:id="520" w:name="sub_243"/>
      <w:bookmarkEnd w:id="519"/>
      <w:r w:rsidRPr="007E4CC3">
        <w:t>2.3.</w:t>
      </w:r>
      <w:r>
        <w:t>3.</w:t>
      </w:r>
      <w:r w:rsidRPr="007E4CC3">
        <w:t xml:space="preserve"> 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F24B1C" w:rsidRPr="007E4CC3" w:rsidRDefault="00F24B1C" w:rsidP="00313030">
      <w:pPr>
        <w:jc w:val="both"/>
      </w:pPr>
      <w:bookmarkStart w:id="521" w:name="sub_244"/>
      <w:bookmarkEnd w:id="520"/>
      <w:r w:rsidRPr="007E4CC3">
        <w:t>2</w:t>
      </w:r>
      <w:r>
        <w:t>.3</w:t>
      </w:r>
      <w:r w:rsidRPr="007E4CC3">
        <w:t>.4.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F24B1C" w:rsidRPr="007E4CC3" w:rsidRDefault="00F24B1C" w:rsidP="00313030">
      <w:pPr>
        <w:jc w:val="both"/>
      </w:pPr>
      <w:bookmarkStart w:id="522" w:name="sub_245"/>
      <w:bookmarkEnd w:id="521"/>
      <w:r w:rsidRPr="007E4CC3">
        <w:t>2</w:t>
      </w:r>
      <w:r>
        <w:t>.3</w:t>
      </w:r>
      <w:r w:rsidRPr="007E4CC3">
        <w:t>.5. 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F24B1C" w:rsidRPr="007E4CC3" w:rsidRDefault="00F24B1C" w:rsidP="00313030">
      <w:pPr>
        <w:jc w:val="both"/>
      </w:pPr>
      <w:bookmarkStart w:id="523" w:name="sub_246"/>
      <w:bookmarkEnd w:id="522"/>
      <w:r w:rsidRPr="007E4CC3">
        <w:t>2</w:t>
      </w:r>
      <w:r>
        <w:t>.3</w:t>
      </w:r>
      <w:r w:rsidRPr="007E4CC3">
        <w:t>.6.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F24B1C" w:rsidRPr="007E4CC3" w:rsidRDefault="00F24B1C" w:rsidP="00313030">
      <w:pPr>
        <w:jc w:val="both"/>
      </w:pPr>
      <w:bookmarkStart w:id="524" w:name="sub_247"/>
      <w:bookmarkEnd w:id="523"/>
      <w:r w:rsidRPr="007E4CC3">
        <w:t>2</w:t>
      </w:r>
      <w:r>
        <w:t>.3.</w:t>
      </w:r>
      <w:r w:rsidRPr="007E4CC3">
        <w:t>7.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F24B1C" w:rsidRPr="007E4CC3" w:rsidRDefault="00F24B1C" w:rsidP="00313030">
      <w:pPr>
        <w:jc w:val="both"/>
      </w:pPr>
      <w:bookmarkStart w:id="525" w:name="sub_248"/>
      <w:bookmarkEnd w:id="524"/>
      <w:r w:rsidRPr="007E4CC3">
        <w:t>2</w:t>
      </w:r>
      <w:r>
        <w:t>.3.</w:t>
      </w:r>
      <w:r w:rsidRPr="007E4CC3">
        <w:t>8. 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F24B1C" w:rsidRPr="007E4CC3" w:rsidRDefault="00F24B1C" w:rsidP="00313030">
      <w:pPr>
        <w:jc w:val="both"/>
      </w:pPr>
      <w:bookmarkStart w:id="526" w:name="sub_249"/>
      <w:bookmarkEnd w:id="525"/>
      <w:r w:rsidRPr="007E4CC3">
        <w:t>2</w:t>
      </w:r>
      <w:r>
        <w:t>.3.</w:t>
      </w:r>
      <w:r w:rsidRPr="007E4CC3">
        <w:t>9.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F24B1C" w:rsidRPr="007E4CC3" w:rsidRDefault="00F24B1C" w:rsidP="00313030">
      <w:pPr>
        <w:jc w:val="both"/>
      </w:pPr>
      <w:bookmarkStart w:id="527" w:name="sub_2410"/>
      <w:bookmarkEnd w:id="526"/>
      <w:r w:rsidRPr="007E4CC3">
        <w:t>2</w:t>
      </w:r>
      <w:r>
        <w:t>.3.</w:t>
      </w:r>
      <w:r w:rsidRPr="007E4CC3">
        <w:t>10. Образовательная деятельность, осуществляемая в утренний отрезок времени, может включать:</w:t>
      </w:r>
    </w:p>
    <w:bookmarkEnd w:id="527"/>
    <w:p w:rsidR="00F24B1C" w:rsidRPr="007E4CC3" w:rsidRDefault="00F24B1C" w:rsidP="00313030">
      <w:pPr>
        <w:jc w:val="both"/>
      </w:pPr>
      <w:r w:rsidRPr="007E4CC3">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F24B1C" w:rsidRPr="007E4CC3" w:rsidRDefault="00F24B1C" w:rsidP="00313030">
      <w:pPr>
        <w:jc w:val="both"/>
      </w:pPr>
      <w:r w:rsidRPr="007E4CC3">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F24B1C" w:rsidRPr="007E4CC3" w:rsidRDefault="00F24B1C" w:rsidP="00313030">
      <w:pPr>
        <w:jc w:val="both"/>
      </w:pPr>
      <w:r w:rsidRPr="007E4CC3">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F24B1C" w:rsidRPr="007E4CC3" w:rsidRDefault="00F24B1C" w:rsidP="00313030">
      <w:pPr>
        <w:jc w:val="both"/>
      </w:pPr>
      <w:r w:rsidRPr="007E4CC3">
        <w:t>наблюдения за объектами и явлениями природы, трудом взрослых;</w:t>
      </w:r>
    </w:p>
    <w:p w:rsidR="00F24B1C" w:rsidRPr="007E4CC3" w:rsidRDefault="00F24B1C" w:rsidP="00313030">
      <w:pPr>
        <w:jc w:val="both"/>
      </w:pPr>
      <w:r w:rsidRPr="007E4CC3">
        <w:t>трудовые поручения и дежурства (сервировка стола к приему пищи, уход за комнатными растениями и другое);</w:t>
      </w:r>
    </w:p>
    <w:p w:rsidR="00F24B1C" w:rsidRPr="007E4CC3" w:rsidRDefault="00F24B1C" w:rsidP="00313030">
      <w:pPr>
        <w:jc w:val="both"/>
      </w:pPr>
      <w:r w:rsidRPr="007E4CC3">
        <w:t>индивидуальную работу с детьми в соответствии с задачами разных образовательных областей;</w:t>
      </w:r>
    </w:p>
    <w:p w:rsidR="00F24B1C" w:rsidRPr="007E4CC3" w:rsidRDefault="00F24B1C" w:rsidP="00313030">
      <w:pPr>
        <w:jc w:val="both"/>
      </w:pPr>
      <w:r w:rsidRPr="007E4CC3">
        <w:t>продуктивную деятельность детей по интересам детей (рисование, конструирование, лепка и другое);</w:t>
      </w:r>
    </w:p>
    <w:p w:rsidR="00F24B1C" w:rsidRPr="007E4CC3" w:rsidRDefault="00F24B1C" w:rsidP="00313030">
      <w:pPr>
        <w:jc w:val="both"/>
      </w:pPr>
      <w:r w:rsidRPr="007E4CC3">
        <w:t>оздоровительные и закаливающие процедуры, здоровьесберегающие мероприятия, двигательную деятельность (подвижные игры, гимнастика и другое).</w:t>
      </w:r>
    </w:p>
    <w:p w:rsidR="00F24B1C" w:rsidRPr="007E4CC3" w:rsidRDefault="00F24B1C" w:rsidP="00313030">
      <w:pPr>
        <w:jc w:val="both"/>
      </w:pPr>
      <w:bookmarkStart w:id="528" w:name="sub_2411"/>
      <w:r w:rsidRPr="007E4CC3">
        <w:t>2</w:t>
      </w:r>
      <w:r>
        <w:t>.3.</w:t>
      </w:r>
      <w:r w:rsidRPr="007E4CC3">
        <w:t xml:space="preserve">11. Согласно требованиям </w:t>
      </w:r>
      <w:hyperlink r:id="rId20" w:history="1">
        <w:r w:rsidRPr="007E4CC3">
          <w:rPr>
            <w:rStyle w:val="a3"/>
          </w:rPr>
          <w:t>СанПиН 1.2.3685-21</w:t>
        </w:r>
      </w:hyperlink>
      <w:r w:rsidRPr="007E4CC3">
        <w:t xml:space="preserve"> в режиме дня предусмотрено время для проведения занятий.</w:t>
      </w:r>
    </w:p>
    <w:p w:rsidR="00F24B1C" w:rsidRPr="007E4CC3" w:rsidRDefault="00F24B1C" w:rsidP="00313030">
      <w:pPr>
        <w:jc w:val="both"/>
      </w:pPr>
      <w:bookmarkStart w:id="529" w:name="sub_2412"/>
      <w:bookmarkEnd w:id="528"/>
      <w:r w:rsidRPr="007E4CC3">
        <w:t>2</w:t>
      </w:r>
      <w:r>
        <w:t>.3</w:t>
      </w:r>
      <w:r w:rsidRPr="007E4CC3">
        <w:t>.12.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F24B1C" w:rsidRPr="007E4CC3" w:rsidRDefault="00F24B1C" w:rsidP="00313030">
      <w:pPr>
        <w:jc w:val="both"/>
      </w:pPr>
      <w:bookmarkStart w:id="530" w:name="sub_2413"/>
      <w:bookmarkEnd w:id="529"/>
      <w:r w:rsidRPr="007E4CC3">
        <w:t>2</w:t>
      </w:r>
      <w:r>
        <w:t>.3</w:t>
      </w:r>
      <w:r w:rsidRPr="007E4CC3">
        <w:t xml:space="preserve">.13.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w:t>
      </w:r>
      <w:hyperlink r:id="rId21" w:history="1">
        <w:r w:rsidRPr="007E4CC3">
          <w:rPr>
            <w:rStyle w:val="a3"/>
          </w:rPr>
          <w:t>СанПиН 1.2.3685-21</w:t>
        </w:r>
      </w:hyperlink>
      <w:r w:rsidRPr="007E4CC3">
        <w:t>.</w:t>
      </w:r>
    </w:p>
    <w:p w:rsidR="00F24B1C" w:rsidRPr="007E4CC3" w:rsidRDefault="00F24B1C" w:rsidP="00313030">
      <w:pPr>
        <w:jc w:val="both"/>
      </w:pPr>
      <w:bookmarkStart w:id="531" w:name="sub_2414"/>
      <w:bookmarkEnd w:id="530"/>
      <w:r w:rsidRPr="007E4CC3">
        <w:t>2</w:t>
      </w:r>
      <w:r>
        <w:t>.3</w:t>
      </w:r>
      <w:r w:rsidRPr="007E4CC3">
        <w:t>.14. 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F24B1C" w:rsidRPr="007E4CC3" w:rsidRDefault="00F24B1C" w:rsidP="00313030">
      <w:pPr>
        <w:jc w:val="both"/>
      </w:pPr>
      <w:bookmarkStart w:id="532" w:name="sub_2415"/>
      <w:bookmarkEnd w:id="531"/>
      <w:r w:rsidRPr="007E4CC3">
        <w:t>2</w:t>
      </w:r>
      <w:r>
        <w:t>.3</w:t>
      </w:r>
      <w:r w:rsidRPr="007E4CC3">
        <w:t>.15. Образовательная деятельность, осуществляемая во время прогулки, включает:</w:t>
      </w:r>
    </w:p>
    <w:bookmarkEnd w:id="532"/>
    <w:p w:rsidR="00F24B1C" w:rsidRPr="007E4CC3" w:rsidRDefault="00F24B1C" w:rsidP="00313030">
      <w:pPr>
        <w:jc w:val="both"/>
      </w:pPr>
      <w:r w:rsidRPr="007E4CC3">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F24B1C" w:rsidRPr="007E4CC3" w:rsidRDefault="00F24B1C" w:rsidP="00313030">
      <w:pPr>
        <w:jc w:val="both"/>
      </w:pPr>
      <w:r w:rsidRPr="007E4CC3">
        <w:t>подвижные игры и спортивные упражнения, направленные на оптимизацию режима двигательной активности и укрепление здоровья детей;</w:t>
      </w:r>
    </w:p>
    <w:p w:rsidR="00F24B1C" w:rsidRPr="007E4CC3" w:rsidRDefault="00F24B1C" w:rsidP="00313030">
      <w:pPr>
        <w:jc w:val="both"/>
      </w:pPr>
      <w:r w:rsidRPr="007E4CC3">
        <w:t>экспериментирование с объектами неживой природы;</w:t>
      </w:r>
    </w:p>
    <w:p w:rsidR="00F24B1C" w:rsidRPr="007E4CC3" w:rsidRDefault="00F24B1C" w:rsidP="00313030">
      <w:pPr>
        <w:jc w:val="both"/>
      </w:pPr>
      <w:r w:rsidRPr="007E4CC3">
        <w:t>сюжетно-ролевые и конструктивные игры (с песком, со снегом, с природным материалом);</w:t>
      </w:r>
    </w:p>
    <w:p w:rsidR="00F24B1C" w:rsidRPr="007E4CC3" w:rsidRDefault="00F24B1C" w:rsidP="00313030">
      <w:pPr>
        <w:jc w:val="both"/>
      </w:pPr>
      <w:r w:rsidRPr="007E4CC3">
        <w:t>элементарную трудовую деятельность детей на участке ДОО;</w:t>
      </w:r>
    </w:p>
    <w:p w:rsidR="00F24B1C" w:rsidRPr="007E4CC3" w:rsidRDefault="00F24B1C" w:rsidP="00313030">
      <w:pPr>
        <w:jc w:val="both"/>
      </w:pPr>
      <w:r w:rsidRPr="007E4CC3">
        <w:t>свободное общение педагога с детьми, индивидуальную работу;</w:t>
      </w:r>
    </w:p>
    <w:p w:rsidR="00F24B1C" w:rsidRPr="007E4CC3" w:rsidRDefault="00F24B1C" w:rsidP="00313030">
      <w:pPr>
        <w:jc w:val="both"/>
      </w:pPr>
      <w:r w:rsidRPr="007E4CC3">
        <w:t>проведение спортивных праздников (при необходимости).</w:t>
      </w:r>
    </w:p>
    <w:p w:rsidR="00F24B1C" w:rsidRPr="007E4CC3" w:rsidRDefault="00F24B1C" w:rsidP="00313030">
      <w:pPr>
        <w:jc w:val="both"/>
      </w:pPr>
      <w:bookmarkStart w:id="533" w:name="sub_2416"/>
      <w:r w:rsidRPr="007E4CC3">
        <w:t>2</w:t>
      </w:r>
      <w:r>
        <w:t>.3</w:t>
      </w:r>
      <w:r w:rsidRPr="007E4CC3">
        <w:t>.16. Образовательная деятельность, осуществляемая во вторую половину дня, может включать:</w:t>
      </w:r>
    </w:p>
    <w:bookmarkEnd w:id="533"/>
    <w:p w:rsidR="00F24B1C" w:rsidRPr="007E4CC3" w:rsidRDefault="00F24B1C" w:rsidP="00313030">
      <w:pPr>
        <w:jc w:val="both"/>
      </w:pPr>
      <w:r w:rsidRPr="007E4CC3">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F24B1C" w:rsidRPr="007E4CC3" w:rsidRDefault="00F24B1C" w:rsidP="00313030">
      <w:pPr>
        <w:jc w:val="both"/>
      </w:pPr>
      <w:r w:rsidRPr="007E4CC3">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F24B1C" w:rsidRPr="007E4CC3" w:rsidRDefault="00F24B1C" w:rsidP="00313030">
      <w:pPr>
        <w:jc w:val="both"/>
      </w:pPr>
      <w:r w:rsidRPr="007E4CC3">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F24B1C" w:rsidRPr="007E4CC3" w:rsidRDefault="00F24B1C" w:rsidP="00313030">
      <w:pPr>
        <w:jc w:val="both"/>
      </w:pPr>
      <w:r w:rsidRPr="007E4CC3">
        <w:t>опыты и эксперименты, практико-ориентированные проекты, коллекционирование и другое;</w:t>
      </w:r>
    </w:p>
    <w:p w:rsidR="00F24B1C" w:rsidRPr="007E4CC3" w:rsidRDefault="00F24B1C" w:rsidP="00313030">
      <w:pPr>
        <w:jc w:val="both"/>
      </w:pPr>
      <w:r w:rsidRPr="007E4CC3">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F24B1C" w:rsidRPr="007E4CC3" w:rsidRDefault="00F24B1C" w:rsidP="00313030">
      <w:pPr>
        <w:jc w:val="both"/>
      </w:pPr>
      <w:r w:rsidRPr="007E4CC3">
        <w:t>слушание и исполнение музыкальных произведений, музыкально-ритмические движения, музыкальные игры и импровизации;</w:t>
      </w:r>
    </w:p>
    <w:p w:rsidR="00F24B1C" w:rsidRPr="007E4CC3" w:rsidRDefault="00F24B1C" w:rsidP="00313030">
      <w:pPr>
        <w:jc w:val="both"/>
      </w:pPr>
      <w:r w:rsidRPr="007E4CC3">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F24B1C" w:rsidRPr="007E4CC3" w:rsidRDefault="00F24B1C" w:rsidP="00313030">
      <w:pPr>
        <w:jc w:val="both"/>
      </w:pPr>
      <w:r w:rsidRPr="007E4CC3">
        <w:t>индивидуальную работу по всем видам деятельности и образовательным областям;</w:t>
      </w:r>
    </w:p>
    <w:p w:rsidR="00F24B1C" w:rsidRPr="007E4CC3" w:rsidRDefault="00F24B1C" w:rsidP="00313030">
      <w:pPr>
        <w:jc w:val="both"/>
      </w:pPr>
      <w:r w:rsidRPr="007E4CC3">
        <w:t>работу с родителями (законными представителями).</w:t>
      </w:r>
    </w:p>
    <w:p w:rsidR="00F24B1C" w:rsidRPr="007E4CC3" w:rsidRDefault="00F24B1C" w:rsidP="00313030">
      <w:pPr>
        <w:jc w:val="both"/>
      </w:pPr>
      <w:bookmarkStart w:id="534" w:name="sub_2417"/>
      <w:r>
        <w:t>2.3</w:t>
      </w:r>
      <w:r w:rsidRPr="007E4CC3">
        <w:t>.17. 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F24B1C" w:rsidRPr="007E4CC3" w:rsidRDefault="00F24B1C" w:rsidP="00313030">
      <w:pPr>
        <w:jc w:val="both"/>
      </w:pPr>
      <w:bookmarkStart w:id="535" w:name="sub_2418"/>
      <w:bookmarkEnd w:id="534"/>
      <w:r w:rsidRPr="007E4CC3">
        <w:t>2</w:t>
      </w:r>
      <w:r>
        <w:t>.3</w:t>
      </w:r>
      <w:r w:rsidRPr="007E4CC3">
        <w:t>.18. 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F24B1C" w:rsidRPr="007E4CC3" w:rsidRDefault="00F24B1C" w:rsidP="00313030">
      <w:pPr>
        <w:jc w:val="both"/>
      </w:pPr>
      <w:bookmarkStart w:id="536" w:name="sub_2419"/>
      <w:bookmarkEnd w:id="535"/>
      <w:r w:rsidRPr="007E4CC3">
        <w:t>2</w:t>
      </w:r>
      <w:r>
        <w:t>.3</w:t>
      </w:r>
      <w:r w:rsidRPr="007E4CC3">
        <w:t>.19.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F24B1C" w:rsidRPr="007E4CC3" w:rsidRDefault="00F24B1C" w:rsidP="00313030">
      <w:pPr>
        <w:jc w:val="both"/>
      </w:pPr>
      <w:bookmarkStart w:id="537" w:name="sub_2420"/>
      <w:bookmarkEnd w:id="536"/>
      <w:r w:rsidRPr="007E4CC3">
        <w:t>2</w:t>
      </w:r>
      <w:r>
        <w:t>.3</w:t>
      </w:r>
      <w:r w:rsidRPr="007E4CC3">
        <w:t>.20. 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bookmarkEnd w:id="537"/>
    <w:p w:rsidR="00F24B1C" w:rsidRPr="007E4CC3" w:rsidRDefault="00F24B1C" w:rsidP="00313030">
      <w:pPr>
        <w:jc w:val="both"/>
      </w:pPr>
      <w:r w:rsidRPr="007E4CC3">
        <w:t>в игровой практике ребёнок проявляет себя как творческий субъект (творческая инициатива);</w:t>
      </w:r>
    </w:p>
    <w:p w:rsidR="00F24B1C" w:rsidRPr="007E4CC3" w:rsidRDefault="00F24B1C" w:rsidP="00313030">
      <w:pPr>
        <w:jc w:val="both"/>
      </w:pPr>
      <w:r w:rsidRPr="007E4CC3">
        <w:t>в продуктивной - созидающий и волевой субъект (инициатива целеполагания);</w:t>
      </w:r>
    </w:p>
    <w:p w:rsidR="00F24B1C" w:rsidRPr="007E4CC3" w:rsidRDefault="00F24B1C" w:rsidP="00313030">
      <w:pPr>
        <w:jc w:val="both"/>
      </w:pPr>
      <w:r w:rsidRPr="007E4CC3">
        <w:t>в познавательно-исследовательской практике - как субъект исследования (познавательная инициатива);</w:t>
      </w:r>
    </w:p>
    <w:p w:rsidR="00F24B1C" w:rsidRPr="007E4CC3" w:rsidRDefault="00F24B1C" w:rsidP="00313030">
      <w:pPr>
        <w:jc w:val="both"/>
      </w:pPr>
      <w:r w:rsidRPr="007E4CC3">
        <w:t>коммуникативной практике - как партнер по взаимодействию и собеседник (коммуникативная инициатива);</w:t>
      </w:r>
    </w:p>
    <w:p w:rsidR="00F24B1C" w:rsidRPr="007E4CC3" w:rsidRDefault="00F24B1C" w:rsidP="00313030">
      <w:pPr>
        <w:jc w:val="both"/>
      </w:pPr>
      <w:r w:rsidRPr="007E4CC3">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F24B1C" w:rsidRPr="007E4CC3" w:rsidRDefault="00F24B1C" w:rsidP="00313030">
      <w:pPr>
        <w:jc w:val="both"/>
      </w:pPr>
      <w:bookmarkStart w:id="538" w:name="sub_2421"/>
      <w:r w:rsidRPr="007E4CC3">
        <w:t>2</w:t>
      </w:r>
      <w:r>
        <w:t>.3</w:t>
      </w:r>
      <w:r w:rsidRPr="007E4CC3">
        <w:t>.21.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F24B1C" w:rsidRDefault="00F24B1C" w:rsidP="00313030">
      <w:pPr>
        <w:jc w:val="both"/>
      </w:pPr>
      <w:bookmarkStart w:id="539" w:name="sub_2422"/>
      <w:bookmarkEnd w:id="538"/>
      <w:r w:rsidRPr="007E4CC3">
        <w:t>2</w:t>
      </w:r>
      <w:r>
        <w:t>.3</w:t>
      </w:r>
      <w:r w:rsidRPr="007E4CC3">
        <w:t>.22.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F24B1C" w:rsidRPr="007E4CC3" w:rsidRDefault="00F24B1C" w:rsidP="00313030">
      <w:pPr>
        <w:jc w:val="both"/>
      </w:pPr>
    </w:p>
    <w:p w:rsidR="00F24B1C" w:rsidRPr="002F4230" w:rsidRDefault="00F24B1C" w:rsidP="00A65358">
      <w:pPr>
        <w:jc w:val="both"/>
        <w:outlineLvl w:val="0"/>
        <w:rPr>
          <w:b/>
          <w:sz w:val="28"/>
          <w:szCs w:val="28"/>
        </w:rPr>
      </w:pPr>
      <w:bookmarkStart w:id="540" w:name="sub_1025"/>
      <w:bookmarkEnd w:id="539"/>
      <w:r w:rsidRPr="002F4230">
        <w:rPr>
          <w:b/>
          <w:sz w:val="28"/>
          <w:szCs w:val="28"/>
        </w:rPr>
        <w:t>2.4. Способы и направления поддержки детской инициативы.</w:t>
      </w:r>
    </w:p>
    <w:p w:rsidR="00F24B1C" w:rsidRPr="007E4CC3" w:rsidRDefault="00F24B1C" w:rsidP="00313030">
      <w:pPr>
        <w:jc w:val="both"/>
      </w:pPr>
      <w:bookmarkStart w:id="541" w:name="sub_251"/>
      <w:bookmarkEnd w:id="540"/>
      <w:r w:rsidRPr="007E4CC3">
        <w:t>2</w:t>
      </w:r>
      <w:r>
        <w:t>.4</w:t>
      </w:r>
      <w:r w:rsidRPr="007E4CC3">
        <w:t>.1. 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F24B1C" w:rsidRPr="007E4CC3" w:rsidRDefault="00F24B1C" w:rsidP="00313030">
      <w:pPr>
        <w:jc w:val="both"/>
      </w:pPr>
      <w:bookmarkStart w:id="542" w:name="sub_252"/>
      <w:bookmarkEnd w:id="541"/>
      <w:r w:rsidRPr="007E4CC3">
        <w:t>2</w:t>
      </w:r>
      <w:r>
        <w:t>.4</w:t>
      </w:r>
      <w:r w:rsidRPr="007E4CC3">
        <w:t>.2. 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F24B1C" w:rsidRPr="007E4CC3" w:rsidRDefault="00F24B1C" w:rsidP="00313030">
      <w:pPr>
        <w:jc w:val="both"/>
      </w:pPr>
      <w:bookmarkStart w:id="543" w:name="sub_253"/>
      <w:bookmarkEnd w:id="542"/>
      <w:r w:rsidRPr="007E4CC3">
        <w:t>2</w:t>
      </w:r>
      <w:r>
        <w:t>.4</w:t>
      </w:r>
      <w:r w:rsidRPr="007E4CC3">
        <w:t>.3. Любая деятельность ребёнка в ДОО может протекать в форме самостоятельной инициативной деятельности, например:</w:t>
      </w:r>
    </w:p>
    <w:bookmarkEnd w:id="543"/>
    <w:p w:rsidR="00F24B1C" w:rsidRPr="007E4CC3" w:rsidRDefault="00F24B1C" w:rsidP="00313030">
      <w:pPr>
        <w:jc w:val="both"/>
      </w:pPr>
      <w:r w:rsidRPr="007E4CC3">
        <w:t>самостоятельная исследовательская деятельность и экспериментирование;</w:t>
      </w:r>
    </w:p>
    <w:p w:rsidR="00F24B1C" w:rsidRPr="007E4CC3" w:rsidRDefault="00F24B1C" w:rsidP="00313030">
      <w:pPr>
        <w:jc w:val="both"/>
      </w:pPr>
      <w:r w:rsidRPr="007E4CC3">
        <w:t>свободные сюжетно-ролевые, театрализованные, режиссерские игры;</w:t>
      </w:r>
    </w:p>
    <w:p w:rsidR="00F24B1C" w:rsidRPr="007E4CC3" w:rsidRDefault="00F24B1C" w:rsidP="00313030">
      <w:pPr>
        <w:jc w:val="both"/>
      </w:pPr>
      <w:r w:rsidRPr="007E4CC3">
        <w:t>игры - импровизации и музыкальные игры;</w:t>
      </w:r>
    </w:p>
    <w:p w:rsidR="00F24B1C" w:rsidRPr="007E4CC3" w:rsidRDefault="00F24B1C" w:rsidP="00313030">
      <w:pPr>
        <w:jc w:val="both"/>
      </w:pPr>
      <w:r w:rsidRPr="007E4CC3">
        <w:t>речевые и словесные игры, игры с буквами, слогами, звуками;</w:t>
      </w:r>
    </w:p>
    <w:p w:rsidR="00F24B1C" w:rsidRPr="007E4CC3" w:rsidRDefault="00F24B1C" w:rsidP="00313030">
      <w:pPr>
        <w:jc w:val="both"/>
      </w:pPr>
      <w:r w:rsidRPr="007E4CC3">
        <w:t>логические игры, развивающие игры математического содержания;</w:t>
      </w:r>
    </w:p>
    <w:p w:rsidR="00F24B1C" w:rsidRPr="007E4CC3" w:rsidRDefault="00F24B1C" w:rsidP="00313030">
      <w:pPr>
        <w:jc w:val="both"/>
      </w:pPr>
      <w:r w:rsidRPr="007E4CC3">
        <w:t>самостоятельная деятельность в книжном уголке;</w:t>
      </w:r>
    </w:p>
    <w:p w:rsidR="00F24B1C" w:rsidRPr="007E4CC3" w:rsidRDefault="00F24B1C" w:rsidP="00313030">
      <w:pPr>
        <w:jc w:val="both"/>
      </w:pPr>
      <w:r w:rsidRPr="007E4CC3">
        <w:t>самостоятельная изобразительная деятельность, конструирование;</w:t>
      </w:r>
    </w:p>
    <w:p w:rsidR="00F24B1C" w:rsidRPr="007E4CC3" w:rsidRDefault="00F24B1C" w:rsidP="00313030">
      <w:pPr>
        <w:jc w:val="both"/>
      </w:pPr>
      <w:r w:rsidRPr="007E4CC3">
        <w:t>самостоятельная двигательная деятельность, подвижные игры, выполнение ритмических и танцевальных движений.</w:t>
      </w:r>
    </w:p>
    <w:p w:rsidR="00F24B1C" w:rsidRPr="007E4CC3" w:rsidRDefault="00F24B1C" w:rsidP="00313030">
      <w:pPr>
        <w:jc w:val="both"/>
      </w:pPr>
      <w:bookmarkStart w:id="544" w:name="sub_254"/>
      <w:r w:rsidRPr="007E4CC3">
        <w:t>2</w:t>
      </w:r>
      <w:r>
        <w:t>.4</w:t>
      </w:r>
      <w:r w:rsidRPr="007E4CC3">
        <w:t>.4. Для поддержки детской инициативы педагог должен учитывать следующие условия:</w:t>
      </w:r>
    </w:p>
    <w:p w:rsidR="00F24B1C" w:rsidRPr="007E4CC3" w:rsidRDefault="00F24B1C" w:rsidP="00313030">
      <w:pPr>
        <w:jc w:val="both"/>
      </w:pPr>
      <w:bookmarkStart w:id="545" w:name="sub_2541"/>
      <w:bookmarkEnd w:id="544"/>
      <w:r w:rsidRPr="007E4CC3">
        <w:t>1) 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F24B1C" w:rsidRPr="007E4CC3" w:rsidRDefault="00F24B1C" w:rsidP="00313030">
      <w:pPr>
        <w:jc w:val="both"/>
      </w:pPr>
      <w:bookmarkStart w:id="546" w:name="sub_2542"/>
      <w:bookmarkEnd w:id="545"/>
      <w:r w:rsidRPr="007E4CC3">
        <w:t>2) 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F24B1C" w:rsidRPr="007E4CC3" w:rsidRDefault="00F24B1C" w:rsidP="00313030">
      <w:pPr>
        <w:jc w:val="both"/>
      </w:pPr>
      <w:bookmarkStart w:id="547" w:name="sub_2543"/>
      <w:bookmarkEnd w:id="546"/>
      <w:r w:rsidRPr="007E4CC3">
        <w:t>3) 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F24B1C" w:rsidRPr="007E4CC3" w:rsidRDefault="00F24B1C" w:rsidP="00313030">
      <w:pPr>
        <w:jc w:val="both"/>
      </w:pPr>
      <w:bookmarkStart w:id="548" w:name="sub_2544"/>
      <w:bookmarkEnd w:id="547"/>
      <w:r w:rsidRPr="007E4CC3">
        <w:t>4) поощрять проявление детской инициативы в течение всего дня пребывания ребёнка в ДОО, используя приемы поддержки, одобрения, похвалы;</w:t>
      </w:r>
    </w:p>
    <w:p w:rsidR="00F24B1C" w:rsidRPr="007E4CC3" w:rsidRDefault="00F24B1C" w:rsidP="00313030">
      <w:pPr>
        <w:jc w:val="both"/>
      </w:pPr>
      <w:bookmarkStart w:id="549" w:name="sub_2545"/>
      <w:bookmarkEnd w:id="548"/>
      <w:r w:rsidRPr="007E4CC3">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F24B1C" w:rsidRPr="007E4CC3" w:rsidRDefault="00F24B1C" w:rsidP="00313030">
      <w:pPr>
        <w:jc w:val="both"/>
      </w:pPr>
      <w:bookmarkStart w:id="550" w:name="sub_2546"/>
      <w:bookmarkEnd w:id="549"/>
      <w:r w:rsidRPr="007E4CC3">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F24B1C" w:rsidRPr="007E4CC3" w:rsidRDefault="00F24B1C" w:rsidP="00313030">
      <w:pPr>
        <w:jc w:val="both"/>
      </w:pPr>
      <w:bookmarkStart w:id="551" w:name="sub_2547"/>
      <w:bookmarkEnd w:id="550"/>
      <w:r w:rsidRPr="007E4CC3">
        <w:t>7) 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F24B1C" w:rsidRPr="007E4CC3" w:rsidRDefault="00F24B1C" w:rsidP="00313030">
      <w:pPr>
        <w:jc w:val="both"/>
      </w:pPr>
      <w:bookmarkStart w:id="552" w:name="sub_2548"/>
      <w:bookmarkEnd w:id="551"/>
      <w:r w:rsidRPr="007E4CC3">
        <w:t>8) 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F24B1C" w:rsidRPr="007E4CC3" w:rsidRDefault="00F24B1C" w:rsidP="00313030">
      <w:pPr>
        <w:jc w:val="both"/>
      </w:pPr>
      <w:bookmarkStart w:id="553" w:name="sub_255"/>
      <w:bookmarkEnd w:id="552"/>
      <w:r w:rsidRPr="007E4CC3">
        <w:t>2</w:t>
      </w:r>
      <w:r>
        <w:t>.4</w:t>
      </w:r>
      <w:r w:rsidRPr="007E4CC3">
        <w:t>.5. 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F24B1C" w:rsidRPr="007E4CC3" w:rsidRDefault="00F24B1C" w:rsidP="00313030">
      <w:pPr>
        <w:jc w:val="both"/>
      </w:pPr>
      <w:bookmarkStart w:id="554" w:name="sub_256"/>
      <w:bookmarkEnd w:id="553"/>
      <w:r w:rsidRPr="007E4CC3">
        <w:t>2</w:t>
      </w:r>
      <w:r>
        <w:t>.4</w:t>
      </w:r>
      <w:r w:rsidRPr="007E4CC3">
        <w:t>.6. 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bookmarkEnd w:id="554"/>
    <w:p w:rsidR="00F24B1C" w:rsidRPr="007E4CC3" w:rsidRDefault="00F24B1C" w:rsidP="00313030">
      <w:pPr>
        <w:jc w:val="both"/>
      </w:pPr>
      <w:r w:rsidRPr="007E4CC3">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F24B1C" w:rsidRPr="007E4CC3" w:rsidRDefault="00F24B1C" w:rsidP="00313030">
      <w:pPr>
        <w:jc w:val="both"/>
      </w:pPr>
      <w:bookmarkStart w:id="555" w:name="sub_257"/>
      <w:r w:rsidRPr="007E4CC3">
        <w:t>2</w:t>
      </w:r>
      <w:r>
        <w:t>.4</w:t>
      </w:r>
      <w:r w:rsidRPr="007E4CC3">
        <w:t>.7. 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F24B1C" w:rsidRPr="007E4CC3" w:rsidRDefault="00F24B1C" w:rsidP="00313030">
      <w:pPr>
        <w:jc w:val="both"/>
      </w:pPr>
      <w:bookmarkStart w:id="556" w:name="sub_258"/>
      <w:bookmarkEnd w:id="555"/>
      <w:r w:rsidRPr="007E4CC3">
        <w:t>2</w:t>
      </w:r>
      <w:r>
        <w:t>.4.</w:t>
      </w:r>
      <w:r w:rsidRPr="007E4CC3">
        <w:t>8. Для поддержки детской инициативы педагогу рекомендуется использовать ряд способов и приемов.</w:t>
      </w:r>
    </w:p>
    <w:p w:rsidR="00F24B1C" w:rsidRPr="007E4CC3" w:rsidRDefault="00F24B1C" w:rsidP="00313030">
      <w:pPr>
        <w:jc w:val="both"/>
      </w:pPr>
      <w:bookmarkStart w:id="557" w:name="sub_2581"/>
      <w:bookmarkEnd w:id="556"/>
      <w:r w:rsidRPr="007E4CC3">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F24B1C" w:rsidRPr="007E4CC3" w:rsidRDefault="00F24B1C" w:rsidP="00313030">
      <w:pPr>
        <w:jc w:val="both"/>
      </w:pPr>
      <w:bookmarkStart w:id="558" w:name="sub_2582"/>
      <w:bookmarkEnd w:id="557"/>
      <w:r w:rsidRPr="007E4CC3">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F24B1C" w:rsidRPr="007E4CC3" w:rsidRDefault="00F24B1C" w:rsidP="00313030">
      <w:pPr>
        <w:jc w:val="both"/>
      </w:pPr>
      <w:bookmarkStart w:id="559" w:name="sub_2583"/>
      <w:bookmarkEnd w:id="558"/>
      <w:r w:rsidRPr="007E4CC3">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F24B1C" w:rsidRPr="007E4CC3" w:rsidRDefault="00F24B1C" w:rsidP="00313030">
      <w:pPr>
        <w:jc w:val="both"/>
      </w:pPr>
      <w:bookmarkStart w:id="560" w:name="sub_2584"/>
      <w:bookmarkEnd w:id="559"/>
      <w:r w:rsidRPr="007E4CC3">
        <w:t>4)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F24B1C" w:rsidRPr="007E4CC3" w:rsidRDefault="00F24B1C" w:rsidP="00313030">
      <w:pPr>
        <w:jc w:val="both"/>
      </w:pPr>
      <w:bookmarkStart w:id="561" w:name="sub_2585"/>
      <w:bookmarkEnd w:id="560"/>
      <w:r w:rsidRPr="007E4CC3">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F24B1C" w:rsidRDefault="00F24B1C" w:rsidP="00313030">
      <w:pPr>
        <w:jc w:val="both"/>
      </w:pPr>
      <w:bookmarkStart w:id="562" w:name="sub_2586"/>
      <w:bookmarkEnd w:id="561"/>
      <w:r w:rsidRPr="007E4CC3">
        <w:t>6) 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F24B1C" w:rsidRPr="007E4CC3" w:rsidRDefault="00F24B1C" w:rsidP="00313030">
      <w:pPr>
        <w:jc w:val="both"/>
      </w:pPr>
    </w:p>
    <w:p w:rsidR="00F24B1C" w:rsidRPr="002F4230" w:rsidRDefault="00F24B1C" w:rsidP="00A65358">
      <w:pPr>
        <w:jc w:val="both"/>
        <w:outlineLvl w:val="0"/>
        <w:rPr>
          <w:b/>
          <w:sz w:val="28"/>
          <w:szCs w:val="28"/>
        </w:rPr>
      </w:pPr>
      <w:bookmarkStart w:id="563" w:name="sub_1026"/>
      <w:bookmarkEnd w:id="562"/>
      <w:r w:rsidRPr="002F4230">
        <w:rPr>
          <w:b/>
          <w:sz w:val="28"/>
          <w:szCs w:val="28"/>
        </w:rPr>
        <w:t>2.5. Особенности взаимодействия педагогического коллектива с семьями обучающихся.</w:t>
      </w:r>
    </w:p>
    <w:p w:rsidR="00F24B1C" w:rsidRPr="007E4CC3" w:rsidRDefault="00F24B1C" w:rsidP="00313030">
      <w:pPr>
        <w:jc w:val="both"/>
      </w:pPr>
      <w:bookmarkStart w:id="564" w:name="sub_261"/>
      <w:bookmarkEnd w:id="563"/>
      <w:r w:rsidRPr="007E4CC3">
        <w:t>2</w:t>
      </w:r>
      <w:r>
        <w:t>.5</w:t>
      </w:r>
      <w:r w:rsidRPr="007E4CC3">
        <w:t>.1. Главными целями взаимодействия педагогического коллектива ДОО с семьями обучающихся дошкольного возраста являются:</w:t>
      </w:r>
    </w:p>
    <w:bookmarkEnd w:id="564"/>
    <w:p w:rsidR="00F24B1C" w:rsidRPr="007E4CC3" w:rsidRDefault="00F24B1C" w:rsidP="00313030">
      <w:pPr>
        <w:jc w:val="both"/>
      </w:pPr>
      <w:r w:rsidRPr="007E4CC3">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F24B1C" w:rsidRPr="007E4CC3" w:rsidRDefault="00F24B1C" w:rsidP="00313030">
      <w:pPr>
        <w:jc w:val="both"/>
      </w:pPr>
      <w:r w:rsidRPr="007E4CC3">
        <w:t>обеспечение единства подходов к воспитанию и обучению детей в условиях ДОО и семьи; повышение воспитательного потенциала семьи.</w:t>
      </w:r>
    </w:p>
    <w:p w:rsidR="00F24B1C" w:rsidRPr="007E4CC3" w:rsidRDefault="00F24B1C" w:rsidP="00313030">
      <w:pPr>
        <w:jc w:val="both"/>
      </w:pPr>
      <w:bookmarkStart w:id="565" w:name="sub_262"/>
      <w:r w:rsidRPr="007E4CC3">
        <w:t>2</w:t>
      </w:r>
      <w:r>
        <w:t>.5</w:t>
      </w:r>
      <w:r w:rsidRPr="007E4CC3">
        <w:t>.2. 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F24B1C" w:rsidRPr="007E4CC3" w:rsidRDefault="00F24B1C" w:rsidP="00313030">
      <w:pPr>
        <w:jc w:val="both"/>
      </w:pPr>
      <w:bookmarkStart w:id="566" w:name="sub_263"/>
      <w:bookmarkEnd w:id="565"/>
      <w:r w:rsidRPr="007E4CC3">
        <w:t>2</w:t>
      </w:r>
      <w:r>
        <w:t>.5.</w:t>
      </w:r>
      <w:r w:rsidRPr="007E4CC3">
        <w:t>3. Достижение этих целей должно осуществляться через решение основных задач:</w:t>
      </w:r>
    </w:p>
    <w:p w:rsidR="00F24B1C" w:rsidRPr="007E4CC3" w:rsidRDefault="00F24B1C" w:rsidP="00313030">
      <w:pPr>
        <w:jc w:val="both"/>
      </w:pPr>
      <w:bookmarkStart w:id="567" w:name="sub_2631"/>
      <w:bookmarkEnd w:id="566"/>
      <w:r w:rsidRPr="007E4CC3">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F24B1C" w:rsidRPr="007E4CC3" w:rsidRDefault="00F24B1C" w:rsidP="00313030">
      <w:pPr>
        <w:jc w:val="both"/>
      </w:pPr>
      <w:bookmarkStart w:id="568" w:name="sub_2632"/>
      <w:bookmarkEnd w:id="567"/>
      <w:r w:rsidRPr="007E4CC3">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F24B1C" w:rsidRPr="007E4CC3" w:rsidRDefault="00F24B1C" w:rsidP="00313030">
      <w:pPr>
        <w:jc w:val="both"/>
      </w:pPr>
      <w:bookmarkStart w:id="569" w:name="sub_2633"/>
      <w:bookmarkEnd w:id="568"/>
      <w:r w:rsidRPr="007E4CC3">
        <w:t>3) способствование развитию ответственного и осознанного родительства как базовой основы благополучия семьи;</w:t>
      </w:r>
    </w:p>
    <w:p w:rsidR="00F24B1C" w:rsidRPr="007E4CC3" w:rsidRDefault="00F24B1C" w:rsidP="00313030">
      <w:pPr>
        <w:jc w:val="both"/>
      </w:pPr>
      <w:bookmarkStart w:id="570" w:name="sub_2334"/>
      <w:bookmarkEnd w:id="569"/>
      <w:r w:rsidRPr="007E4CC3">
        <w:t>4) 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F24B1C" w:rsidRPr="007E4CC3" w:rsidRDefault="00F24B1C" w:rsidP="00313030">
      <w:pPr>
        <w:jc w:val="both"/>
      </w:pPr>
      <w:bookmarkStart w:id="571" w:name="sub_2635"/>
      <w:bookmarkEnd w:id="570"/>
      <w:r w:rsidRPr="007E4CC3">
        <w:t>5) вовлечение родителей (законных представителей) в образовательный процесс.</w:t>
      </w:r>
    </w:p>
    <w:p w:rsidR="00F24B1C" w:rsidRPr="007E4CC3" w:rsidRDefault="00F24B1C" w:rsidP="00313030">
      <w:pPr>
        <w:jc w:val="both"/>
      </w:pPr>
      <w:bookmarkStart w:id="572" w:name="sub_264"/>
      <w:bookmarkEnd w:id="571"/>
      <w:r w:rsidRPr="007E4CC3">
        <w:t>2</w:t>
      </w:r>
      <w:r>
        <w:t>.5</w:t>
      </w:r>
      <w:r w:rsidRPr="007E4CC3">
        <w:t>.4. Построение взаимодействия с родителями (законными представителями) должно придерживаться следующих принципов:</w:t>
      </w:r>
    </w:p>
    <w:p w:rsidR="00F24B1C" w:rsidRPr="007E4CC3" w:rsidRDefault="00F24B1C" w:rsidP="00313030">
      <w:pPr>
        <w:jc w:val="both"/>
      </w:pPr>
      <w:bookmarkStart w:id="573" w:name="sub_2641"/>
      <w:bookmarkEnd w:id="572"/>
      <w:r w:rsidRPr="007E4CC3">
        <w:t xml:space="preserve">1) приоритет семьи в воспитании, обучении и развитии ребёнка: в соответствии с </w:t>
      </w:r>
      <w:hyperlink r:id="rId22" w:history="1">
        <w:r w:rsidRPr="007E4CC3">
          <w:rPr>
            <w:rStyle w:val="a3"/>
          </w:rPr>
          <w:t>Законом</w:t>
        </w:r>
      </w:hyperlink>
      <w:r w:rsidRPr="007E4CC3">
        <w:t xml:space="preserve">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F24B1C" w:rsidRPr="007E4CC3" w:rsidRDefault="00F24B1C" w:rsidP="00313030">
      <w:pPr>
        <w:jc w:val="both"/>
      </w:pPr>
      <w:bookmarkStart w:id="574" w:name="sub_2642"/>
      <w:bookmarkEnd w:id="573"/>
      <w:r w:rsidRPr="007E4CC3">
        <w:t>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F24B1C" w:rsidRPr="007E4CC3" w:rsidRDefault="00F24B1C" w:rsidP="00313030">
      <w:pPr>
        <w:jc w:val="both"/>
      </w:pPr>
      <w:bookmarkStart w:id="575" w:name="sub_2643"/>
      <w:bookmarkEnd w:id="574"/>
      <w:r w:rsidRPr="007E4CC3">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F24B1C" w:rsidRPr="007E4CC3" w:rsidRDefault="00F24B1C" w:rsidP="00313030">
      <w:pPr>
        <w:jc w:val="both"/>
      </w:pPr>
      <w:bookmarkStart w:id="576" w:name="sub_2644"/>
      <w:bookmarkEnd w:id="575"/>
      <w:r w:rsidRPr="007E4CC3">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F24B1C" w:rsidRPr="007E4CC3" w:rsidRDefault="00F24B1C" w:rsidP="00313030">
      <w:pPr>
        <w:jc w:val="both"/>
      </w:pPr>
      <w:bookmarkStart w:id="577" w:name="sub_2645"/>
      <w:bookmarkEnd w:id="576"/>
      <w:r w:rsidRPr="007E4CC3">
        <w:t>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F24B1C" w:rsidRPr="007E4CC3" w:rsidRDefault="00F24B1C" w:rsidP="00313030">
      <w:pPr>
        <w:jc w:val="both"/>
      </w:pPr>
      <w:bookmarkStart w:id="578" w:name="sub_265"/>
      <w:bookmarkEnd w:id="577"/>
      <w:r w:rsidRPr="007E4CC3">
        <w:t>26.5. 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F24B1C" w:rsidRPr="007E4CC3" w:rsidRDefault="00F24B1C" w:rsidP="00313030">
      <w:pPr>
        <w:jc w:val="both"/>
      </w:pPr>
      <w:bookmarkStart w:id="579" w:name="sub_2651"/>
      <w:bookmarkEnd w:id="578"/>
      <w:r w:rsidRPr="007E4CC3">
        <w:t>1) 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F24B1C" w:rsidRPr="007E4CC3" w:rsidRDefault="00F24B1C" w:rsidP="00313030">
      <w:pPr>
        <w:jc w:val="both"/>
      </w:pPr>
      <w:bookmarkStart w:id="580" w:name="sub_2652"/>
      <w:bookmarkEnd w:id="579"/>
      <w:r w:rsidRPr="007E4CC3">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F24B1C" w:rsidRPr="007E4CC3" w:rsidRDefault="00F24B1C" w:rsidP="00313030">
      <w:pPr>
        <w:jc w:val="both"/>
      </w:pPr>
      <w:bookmarkStart w:id="581" w:name="sub_2653"/>
      <w:bookmarkEnd w:id="580"/>
      <w:r w:rsidRPr="007E4CC3">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F24B1C" w:rsidRPr="007E4CC3" w:rsidRDefault="00F24B1C" w:rsidP="00313030">
      <w:pPr>
        <w:jc w:val="both"/>
      </w:pPr>
      <w:bookmarkStart w:id="582" w:name="sub_266"/>
      <w:bookmarkEnd w:id="581"/>
      <w:r w:rsidRPr="007E4CC3">
        <w:t>2</w:t>
      </w:r>
      <w:r>
        <w:t>.5</w:t>
      </w:r>
      <w:r w:rsidRPr="007E4CC3">
        <w:t>.6. 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F24B1C" w:rsidRPr="007E4CC3" w:rsidRDefault="00F24B1C" w:rsidP="00313030">
      <w:pPr>
        <w:jc w:val="both"/>
      </w:pPr>
      <w:bookmarkStart w:id="583" w:name="sub_267"/>
      <w:bookmarkEnd w:id="582"/>
      <w:r w:rsidRPr="007E4CC3">
        <w:t>2</w:t>
      </w:r>
      <w:r>
        <w:t>.5</w:t>
      </w:r>
      <w:r w:rsidRPr="007E4CC3">
        <w:t>.7. 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F24B1C" w:rsidRPr="007E4CC3" w:rsidRDefault="00F24B1C" w:rsidP="00313030">
      <w:pPr>
        <w:jc w:val="both"/>
      </w:pPr>
      <w:bookmarkStart w:id="584" w:name="sub_2671"/>
      <w:bookmarkEnd w:id="583"/>
      <w:r w:rsidRPr="007E4CC3">
        <w:t>2</w:t>
      </w:r>
      <w:r>
        <w:t>.5</w:t>
      </w:r>
      <w:r w:rsidRPr="007E4CC3">
        <w:t>.7.1. Реализация данной темы может быть осуществлена в процессе следующих направлений просветительской деятельности:</w:t>
      </w:r>
    </w:p>
    <w:p w:rsidR="00F24B1C" w:rsidRPr="007E4CC3" w:rsidRDefault="00F24B1C" w:rsidP="00313030">
      <w:pPr>
        <w:jc w:val="both"/>
      </w:pPr>
      <w:bookmarkStart w:id="585" w:name="sub_26711"/>
      <w:bookmarkEnd w:id="584"/>
      <w:r w:rsidRPr="007E4CC3">
        <w:t>1) 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F24B1C" w:rsidRPr="007E4CC3" w:rsidRDefault="00F24B1C" w:rsidP="00313030">
      <w:pPr>
        <w:jc w:val="both"/>
      </w:pPr>
      <w:bookmarkStart w:id="586" w:name="sub_26712"/>
      <w:bookmarkEnd w:id="585"/>
      <w:r w:rsidRPr="007E4CC3">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F24B1C" w:rsidRPr="007E4CC3" w:rsidRDefault="00F24B1C" w:rsidP="00313030">
      <w:pPr>
        <w:jc w:val="both"/>
      </w:pPr>
      <w:bookmarkStart w:id="587" w:name="sub_26713"/>
      <w:bookmarkEnd w:id="586"/>
      <w:r w:rsidRPr="007E4CC3">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F24B1C" w:rsidRPr="007E4CC3" w:rsidRDefault="00F24B1C" w:rsidP="00313030">
      <w:pPr>
        <w:jc w:val="both"/>
      </w:pPr>
      <w:bookmarkStart w:id="588" w:name="sub_26714"/>
      <w:bookmarkEnd w:id="587"/>
      <w:r w:rsidRPr="007E4CC3">
        <w:t>4) знакомство родителей (законных представителей) с оздоровительными мероприятиями, проводимыми в ДОО;</w:t>
      </w:r>
    </w:p>
    <w:p w:rsidR="00F24B1C" w:rsidRPr="007E4CC3" w:rsidRDefault="00F24B1C" w:rsidP="00313030">
      <w:pPr>
        <w:jc w:val="both"/>
      </w:pPr>
      <w:bookmarkStart w:id="589" w:name="sub_26715"/>
      <w:bookmarkEnd w:id="588"/>
      <w:r w:rsidRPr="007E4CC3">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F24B1C" w:rsidRPr="007E4CC3" w:rsidRDefault="00F24B1C" w:rsidP="00313030">
      <w:pPr>
        <w:jc w:val="both"/>
      </w:pPr>
      <w:bookmarkStart w:id="590" w:name="sub_2672"/>
      <w:bookmarkEnd w:id="589"/>
      <w:r w:rsidRPr="007E4CC3">
        <w:t>2</w:t>
      </w:r>
      <w:r>
        <w:t>.5</w:t>
      </w:r>
      <w:r w:rsidRPr="007E4CC3">
        <w:t>.7.2.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F24B1C" w:rsidRPr="007E4CC3" w:rsidRDefault="00F24B1C" w:rsidP="00313030">
      <w:pPr>
        <w:jc w:val="both"/>
      </w:pPr>
      <w:bookmarkStart w:id="591" w:name="sub_268"/>
      <w:bookmarkEnd w:id="590"/>
      <w:r w:rsidRPr="007E4CC3">
        <w:t>2</w:t>
      </w:r>
      <w:r>
        <w:t>.5</w:t>
      </w:r>
      <w:r w:rsidRPr="007E4CC3">
        <w:t>.8. 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F24B1C" w:rsidRPr="007E4CC3" w:rsidRDefault="00F24B1C" w:rsidP="00313030">
      <w:pPr>
        <w:jc w:val="both"/>
      </w:pPr>
      <w:bookmarkStart w:id="592" w:name="sub_2681"/>
      <w:bookmarkEnd w:id="591"/>
      <w:r w:rsidRPr="007E4CC3">
        <w:t>1) 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F24B1C" w:rsidRPr="007E4CC3" w:rsidRDefault="00F24B1C" w:rsidP="00313030">
      <w:pPr>
        <w:jc w:val="both"/>
      </w:pPr>
      <w:bookmarkStart w:id="593" w:name="sub_2682"/>
      <w:bookmarkEnd w:id="592"/>
      <w:r w:rsidRPr="007E4CC3">
        <w:t>2) 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F24B1C" w:rsidRPr="007E4CC3" w:rsidRDefault="00F24B1C" w:rsidP="00313030">
      <w:pPr>
        <w:jc w:val="both"/>
      </w:pPr>
      <w:bookmarkStart w:id="594" w:name="sub_269"/>
      <w:bookmarkEnd w:id="593"/>
      <w:r w:rsidRPr="007E4CC3">
        <w:t>2</w:t>
      </w:r>
      <w:r>
        <w:t>.5</w:t>
      </w:r>
      <w:r w:rsidRPr="007E4CC3">
        <w:t>.9. 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F24B1C" w:rsidRPr="007E4CC3" w:rsidRDefault="00F24B1C" w:rsidP="00313030">
      <w:pPr>
        <w:jc w:val="both"/>
      </w:pPr>
      <w:bookmarkStart w:id="595" w:name="sub_2610"/>
      <w:bookmarkEnd w:id="594"/>
      <w:r w:rsidRPr="007E4CC3">
        <w:t>2</w:t>
      </w:r>
      <w:r>
        <w:t>.5</w:t>
      </w:r>
      <w:r w:rsidRPr="007E4CC3">
        <w:t>.10. 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F24B1C" w:rsidRDefault="00F24B1C" w:rsidP="00313030">
      <w:pPr>
        <w:jc w:val="both"/>
      </w:pPr>
      <w:bookmarkStart w:id="596" w:name="sub_2611"/>
      <w:bookmarkEnd w:id="595"/>
      <w:r w:rsidRPr="007E4CC3">
        <w:t>2</w:t>
      </w:r>
      <w:r>
        <w:t>.5</w:t>
      </w:r>
      <w:r w:rsidRPr="007E4CC3">
        <w:t>.11. 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F24B1C" w:rsidRDefault="00F24B1C" w:rsidP="00313030">
      <w:pPr>
        <w:jc w:val="both"/>
      </w:pPr>
    </w:p>
    <w:p w:rsidR="00F24B1C" w:rsidRDefault="00F24B1C" w:rsidP="00A65358">
      <w:pPr>
        <w:jc w:val="center"/>
        <w:outlineLvl w:val="0"/>
      </w:pPr>
      <w:r>
        <w:rPr>
          <w:b/>
        </w:rPr>
        <w:t>План работы с родителями на календарный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5"/>
        <w:gridCol w:w="2443"/>
        <w:gridCol w:w="1267"/>
        <w:gridCol w:w="1967"/>
        <w:gridCol w:w="2174"/>
      </w:tblGrid>
      <w:tr w:rsidR="00F24B1C" w:rsidTr="006E336C">
        <w:tc>
          <w:tcPr>
            <w:tcW w:w="4524" w:type="dxa"/>
          </w:tcPr>
          <w:p w:rsidR="00F24B1C" w:rsidRPr="006E336C" w:rsidRDefault="00F24B1C" w:rsidP="006E336C">
            <w:pPr>
              <w:jc w:val="center"/>
              <w:rPr>
                <w:b/>
              </w:rPr>
            </w:pPr>
            <w:r w:rsidRPr="006E336C">
              <w:rPr>
                <w:b/>
              </w:rPr>
              <w:t>Задачи</w:t>
            </w:r>
          </w:p>
        </w:tc>
        <w:tc>
          <w:tcPr>
            <w:tcW w:w="3625" w:type="dxa"/>
          </w:tcPr>
          <w:p w:rsidR="00F24B1C" w:rsidRPr="006E336C" w:rsidRDefault="00F24B1C" w:rsidP="006E336C">
            <w:pPr>
              <w:jc w:val="center"/>
              <w:rPr>
                <w:b/>
              </w:rPr>
            </w:pPr>
            <w:r w:rsidRPr="006E336C">
              <w:rPr>
                <w:b/>
              </w:rPr>
              <w:t>Мероприятие</w:t>
            </w:r>
          </w:p>
        </w:tc>
        <w:tc>
          <w:tcPr>
            <w:tcW w:w="1591" w:type="dxa"/>
          </w:tcPr>
          <w:p w:rsidR="00F24B1C" w:rsidRPr="006E336C" w:rsidRDefault="00F24B1C" w:rsidP="006E336C">
            <w:pPr>
              <w:jc w:val="center"/>
              <w:rPr>
                <w:b/>
              </w:rPr>
            </w:pPr>
            <w:r w:rsidRPr="006E336C">
              <w:rPr>
                <w:b/>
              </w:rPr>
              <w:t>Срок</w:t>
            </w:r>
          </w:p>
        </w:tc>
        <w:tc>
          <w:tcPr>
            <w:tcW w:w="2188" w:type="dxa"/>
          </w:tcPr>
          <w:p w:rsidR="00F24B1C" w:rsidRPr="006E336C" w:rsidRDefault="00F24B1C" w:rsidP="006E336C">
            <w:pPr>
              <w:jc w:val="center"/>
              <w:rPr>
                <w:b/>
              </w:rPr>
            </w:pPr>
            <w:r w:rsidRPr="006E336C">
              <w:rPr>
                <w:b/>
              </w:rPr>
              <w:t>Ответственные</w:t>
            </w:r>
          </w:p>
        </w:tc>
        <w:tc>
          <w:tcPr>
            <w:tcW w:w="2858" w:type="dxa"/>
          </w:tcPr>
          <w:p w:rsidR="00F24B1C" w:rsidRPr="006E336C" w:rsidRDefault="00F24B1C" w:rsidP="006E336C">
            <w:pPr>
              <w:jc w:val="center"/>
              <w:rPr>
                <w:b/>
              </w:rPr>
            </w:pPr>
            <w:r w:rsidRPr="006E336C">
              <w:rPr>
                <w:b/>
              </w:rPr>
              <w:t>Результат</w:t>
            </w:r>
          </w:p>
        </w:tc>
      </w:tr>
      <w:tr w:rsidR="00F24B1C" w:rsidTr="006E336C">
        <w:tc>
          <w:tcPr>
            <w:tcW w:w="4524" w:type="dxa"/>
          </w:tcPr>
          <w:p w:rsidR="00F24B1C" w:rsidRPr="00BE3484" w:rsidRDefault="00F24B1C">
            <w:r w:rsidRPr="00BE3484">
              <w:t>Выяснение установок семьи на общение с ребёнком. Ознакомление родителей с нормативными правовыми документами по защите прав ребёнка.</w:t>
            </w:r>
          </w:p>
        </w:tc>
        <w:tc>
          <w:tcPr>
            <w:tcW w:w="3625" w:type="dxa"/>
          </w:tcPr>
          <w:p w:rsidR="00F24B1C" w:rsidRPr="00BE3484" w:rsidRDefault="00F24B1C">
            <w:r w:rsidRPr="00BE3484">
              <w:t>Родительские собрания:</w:t>
            </w:r>
          </w:p>
          <w:p w:rsidR="00F24B1C" w:rsidRPr="00BE3484" w:rsidRDefault="00F24B1C">
            <w:r w:rsidRPr="00BE3484">
              <w:t>- ребёнок и его права;</w:t>
            </w:r>
          </w:p>
          <w:p w:rsidR="00F24B1C" w:rsidRPr="00BE3484" w:rsidRDefault="00F24B1C">
            <w:r w:rsidRPr="00BE3484">
              <w:t>- анкетирование (по группам)</w:t>
            </w:r>
          </w:p>
        </w:tc>
        <w:tc>
          <w:tcPr>
            <w:tcW w:w="1591" w:type="dxa"/>
          </w:tcPr>
          <w:p w:rsidR="00F24B1C" w:rsidRPr="00BE3484" w:rsidRDefault="00F24B1C">
            <w:r w:rsidRPr="00BE3484">
              <w:t>Сентябрь</w:t>
            </w:r>
          </w:p>
        </w:tc>
        <w:tc>
          <w:tcPr>
            <w:tcW w:w="2188" w:type="dxa"/>
          </w:tcPr>
          <w:p w:rsidR="00F24B1C" w:rsidRPr="00BE3484" w:rsidRDefault="00F24B1C">
            <w:r w:rsidRPr="00BE3484">
              <w:t>Заведующий, старший воспитатель, воспитатели.</w:t>
            </w:r>
          </w:p>
        </w:tc>
        <w:tc>
          <w:tcPr>
            <w:tcW w:w="2858" w:type="dxa"/>
          </w:tcPr>
          <w:p w:rsidR="00F24B1C" w:rsidRPr="00BE3484" w:rsidRDefault="00F24B1C">
            <w:r w:rsidRPr="00BE3484">
              <w:t>Анализ анкет. Изготовление наглядных материалов по защите прав ребёнка.</w:t>
            </w:r>
          </w:p>
        </w:tc>
      </w:tr>
      <w:tr w:rsidR="00F24B1C" w:rsidTr="006E336C">
        <w:tc>
          <w:tcPr>
            <w:tcW w:w="4524" w:type="dxa"/>
          </w:tcPr>
          <w:p w:rsidR="00F24B1C" w:rsidRPr="00BE3484" w:rsidRDefault="00F24B1C">
            <w:r w:rsidRPr="00BE3484">
              <w:t>Решение индивидуальных проблем детской адаптации.</w:t>
            </w:r>
          </w:p>
        </w:tc>
        <w:tc>
          <w:tcPr>
            <w:tcW w:w="3625" w:type="dxa"/>
          </w:tcPr>
          <w:p w:rsidR="00F24B1C" w:rsidRPr="00BE3484" w:rsidRDefault="00F24B1C">
            <w:r w:rsidRPr="00BE3484">
              <w:t>Индивидуальные беседы-консультации с родителями вновь поступивших детей.</w:t>
            </w:r>
          </w:p>
        </w:tc>
        <w:tc>
          <w:tcPr>
            <w:tcW w:w="1591" w:type="dxa"/>
          </w:tcPr>
          <w:p w:rsidR="00F24B1C" w:rsidRPr="00BE3484" w:rsidRDefault="00F24B1C">
            <w:r w:rsidRPr="00BE3484">
              <w:t>Сентябрь</w:t>
            </w:r>
          </w:p>
        </w:tc>
        <w:tc>
          <w:tcPr>
            <w:tcW w:w="2188" w:type="dxa"/>
          </w:tcPr>
          <w:p w:rsidR="00F24B1C" w:rsidRPr="00BE3484" w:rsidRDefault="00F24B1C">
            <w:r w:rsidRPr="00BE3484">
              <w:t>Заведующий, старший воспитатель, воспитатели.</w:t>
            </w:r>
          </w:p>
        </w:tc>
        <w:tc>
          <w:tcPr>
            <w:tcW w:w="2858" w:type="dxa"/>
          </w:tcPr>
          <w:p w:rsidR="00F24B1C" w:rsidRPr="00BE3484" w:rsidRDefault="00F24B1C">
            <w:r w:rsidRPr="00BE3484">
              <w:t>Практические рекомендации.</w:t>
            </w:r>
          </w:p>
        </w:tc>
      </w:tr>
      <w:tr w:rsidR="00F24B1C" w:rsidTr="006E336C">
        <w:tc>
          <w:tcPr>
            <w:tcW w:w="4524" w:type="dxa"/>
          </w:tcPr>
          <w:p w:rsidR="00F24B1C" w:rsidRPr="00BE3484" w:rsidRDefault="00F24B1C">
            <w:r w:rsidRPr="00BE3484">
              <w:t>Привлечение родителей к участию в работе детского сада.</w:t>
            </w:r>
          </w:p>
        </w:tc>
        <w:tc>
          <w:tcPr>
            <w:tcW w:w="3625" w:type="dxa"/>
          </w:tcPr>
          <w:p w:rsidR="00F24B1C" w:rsidRPr="00BE3484" w:rsidRDefault="00F24B1C">
            <w:r w:rsidRPr="00BE3484">
              <w:t>Фотовыставка «Как мы летом отдыхали» (фотографии детского отдыха с родителями в отпуске)</w:t>
            </w:r>
          </w:p>
        </w:tc>
        <w:tc>
          <w:tcPr>
            <w:tcW w:w="1591" w:type="dxa"/>
          </w:tcPr>
          <w:p w:rsidR="00F24B1C" w:rsidRPr="00BE3484" w:rsidRDefault="00F24B1C">
            <w:r w:rsidRPr="00BE3484">
              <w:t>Сентябрь</w:t>
            </w:r>
          </w:p>
        </w:tc>
        <w:tc>
          <w:tcPr>
            <w:tcW w:w="2188" w:type="dxa"/>
          </w:tcPr>
          <w:p w:rsidR="00F24B1C" w:rsidRPr="00BE3484" w:rsidRDefault="00F24B1C">
            <w:r w:rsidRPr="00BE3484">
              <w:t>Воспитатели</w:t>
            </w:r>
          </w:p>
        </w:tc>
        <w:tc>
          <w:tcPr>
            <w:tcW w:w="2858" w:type="dxa"/>
          </w:tcPr>
          <w:p w:rsidR="00F24B1C" w:rsidRPr="00BE3484" w:rsidRDefault="00F24B1C">
            <w:r w:rsidRPr="00BE3484">
              <w:t>Фотостенд</w:t>
            </w:r>
          </w:p>
        </w:tc>
      </w:tr>
      <w:tr w:rsidR="00F24B1C" w:rsidTr="006E336C">
        <w:tc>
          <w:tcPr>
            <w:tcW w:w="4524" w:type="dxa"/>
          </w:tcPr>
          <w:p w:rsidR="00F24B1C" w:rsidRPr="00BE3484" w:rsidRDefault="00F24B1C">
            <w:r w:rsidRPr="00BE3484">
              <w:t>Обсуждение проблемы наказания. Обмен способами решения проблемы.</w:t>
            </w:r>
          </w:p>
        </w:tc>
        <w:tc>
          <w:tcPr>
            <w:tcW w:w="3625" w:type="dxa"/>
          </w:tcPr>
          <w:p w:rsidR="00F24B1C" w:rsidRPr="00BE3484" w:rsidRDefault="00F24B1C">
            <w:r w:rsidRPr="00BE3484">
              <w:t xml:space="preserve">Дискуссионный клуб </w:t>
            </w:r>
          </w:p>
          <w:p w:rsidR="00F24B1C" w:rsidRPr="00BE3484" w:rsidRDefault="00F24B1C">
            <w:r w:rsidRPr="00BE3484">
              <w:t>«О наказаниях»</w:t>
            </w:r>
          </w:p>
        </w:tc>
        <w:tc>
          <w:tcPr>
            <w:tcW w:w="1591" w:type="dxa"/>
          </w:tcPr>
          <w:p w:rsidR="00F24B1C" w:rsidRPr="00BE3484" w:rsidRDefault="00F24B1C">
            <w:r w:rsidRPr="00BE3484">
              <w:t>Октябрь</w:t>
            </w:r>
          </w:p>
        </w:tc>
        <w:tc>
          <w:tcPr>
            <w:tcW w:w="2188" w:type="dxa"/>
          </w:tcPr>
          <w:p w:rsidR="00F24B1C" w:rsidRPr="00BE3484" w:rsidRDefault="00F24B1C">
            <w:r w:rsidRPr="00BE3484">
              <w:t>Педагоги</w:t>
            </w:r>
          </w:p>
        </w:tc>
        <w:tc>
          <w:tcPr>
            <w:tcW w:w="2858" w:type="dxa"/>
          </w:tcPr>
          <w:p w:rsidR="00F24B1C" w:rsidRPr="00BE3484" w:rsidRDefault="00F24B1C">
            <w:r w:rsidRPr="00BE3484">
              <w:t>Анкеты, памятки</w:t>
            </w:r>
          </w:p>
        </w:tc>
      </w:tr>
      <w:tr w:rsidR="00F24B1C" w:rsidTr="006E336C">
        <w:tc>
          <w:tcPr>
            <w:tcW w:w="4524" w:type="dxa"/>
          </w:tcPr>
          <w:p w:rsidR="00F24B1C" w:rsidRPr="00BE3484" w:rsidRDefault="00F24B1C">
            <w:r w:rsidRPr="00BE3484">
              <w:t>Тренинг сотрудничества родителей с детьми.</w:t>
            </w:r>
          </w:p>
        </w:tc>
        <w:tc>
          <w:tcPr>
            <w:tcW w:w="3625" w:type="dxa"/>
          </w:tcPr>
          <w:p w:rsidR="00F24B1C" w:rsidRPr="00BE3484" w:rsidRDefault="00F24B1C">
            <w:r w:rsidRPr="00BE3484">
              <w:t>Конкурс-выставка поделок из природного и бросового материала</w:t>
            </w:r>
          </w:p>
        </w:tc>
        <w:tc>
          <w:tcPr>
            <w:tcW w:w="1591" w:type="dxa"/>
          </w:tcPr>
          <w:p w:rsidR="00F24B1C" w:rsidRPr="00BE3484" w:rsidRDefault="00F24B1C">
            <w:r w:rsidRPr="00BE3484">
              <w:t>Октябрь</w:t>
            </w:r>
          </w:p>
        </w:tc>
        <w:tc>
          <w:tcPr>
            <w:tcW w:w="2188" w:type="dxa"/>
          </w:tcPr>
          <w:p w:rsidR="00F24B1C" w:rsidRPr="00BE3484" w:rsidRDefault="00F24B1C">
            <w:r w:rsidRPr="00BE3484">
              <w:t>Педагоги</w:t>
            </w:r>
          </w:p>
        </w:tc>
        <w:tc>
          <w:tcPr>
            <w:tcW w:w="2858" w:type="dxa"/>
          </w:tcPr>
          <w:p w:rsidR="00F24B1C" w:rsidRPr="00BE3484" w:rsidRDefault="00F24B1C">
            <w:r w:rsidRPr="00BE3484">
              <w:t>Создание общей выставки</w:t>
            </w:r>
          </w:p>
        </w:tc>
      </w:tr>
      <w:tr w:rsidR="00F24B1C" w:rsidTr="006E336C">
        <w:tc>
          <w:tcPr>
            <w:tcW w:w="4524" w:type="dxa"/>
          </w:tcPr>
          <w:p w:rsidR="00F24B1C" w:rsidRPr="00BE3484" w:rsidRDefault="00F24B1C">
            <w:r w:rsidRPr="00BE3484">
              <w:t>Выработка общей стратегии воспитания и развития ребёнка в семье и детском саду.</w:t>
            </w:r>
          </w:p>
        </w:tc>
        <w:tc>
          <w:tcPr>
            <w:tcW w:w="3625" w:type="dxa"/>
          </w:tcPr>
          <w:p w:rsidR="00F24B1C" w:rsidRPr="00BE3484" w:rsidRDefault="00F24B1C">
            <w:r w:rsidRPr="00BE3484">
              <w:t>Тренинг «Игры в кругу семьи»</w:t>
            </w:r>
          </w:p>
        </w:tc>
        <w:tc>
          <w:tcPr>
            <w:tcW w:w="1591" w:type="dxa"/>
          </w:tcPr>
          <w:p w:rsidR="00F24B1C" w:rsidRPr="00BE3484" w:rsidRDefault="00F24B1C">
            <w:r w:rsidRPr="00BE3484">
              <w:t>Ноябрь</w:t>
            </w:r>
          </w:p>
        </w:tc>
        <w:tc>
          <w:tcPr>
            <w:tcW w:w="2188" w:type="dxa"/>
          </w:tcPr>
          <w:p w:rsidR="00F24B1C" w:rsidRPr="00BE3484" w:rsidRDefault="00F24B1C">
            <w:r w:rsidRPr="00BE3484">
              <w:t>Педагоги</w:t>
            </w:r>
          </w:p>
        </w:tc>
        <w:tc>
          <w:tcPr>
            <w:tcW w:w="2858" w:type="dxa"/>
          </w:tcPr>
          <w:p w:rsidR="00F24B1C" w:rsidRPr="00BE3484" w:rsidRDefault="00F24B1C">
            <w:r w:rsidRPr="00BE3484">
              <w:t>Картотека игр для использования с родителями</w:t>
            </w:r>
          </w:p>
        </w:tc>
      </w:tr>
      <w:tr w:rsidR="00F24B1C" w:rsidTr="006E336C">
        <w:tc>
          <w:tcPr>
            <w:tcW w:w="4524" w:type="dxa"/>
          </w:tcPr>
          <w:p w:rsidR="00F24B1C" w:rsidRPr="00BE3484" w:rsidRDefault="00F24B1C">
            <w:r w:rsidRPr="00BE3484">
              <w:t>Коррекция индивидуальных установок родителей</w:t>
            </w:r>
          </w:p>
        </w:tc>
        <w:tc>
          <w:tcPr>
            <w:tcW w:w="3625" w:type="dxa"/>
          </w:tcPr>
          <w:p w:rsidR="00F24B1C" w:rsidRPr="00BE3484" w:rsidRDefault="00F24B1C">
            <w:r w:rsidRPr="00BE3484">
              <w:t>Дискуссионный клуб для отцов «Хороший ли Вы отец?»:</w:t>
            </w:r>
          </w:p>
          <w:p w:rsidR="00F24B1C" w:rsidRPr="00BE3484" w:rsidRDefault="00F24B1C">
            <w:r w:rsidRPr="00BE3484">
              <w:t>- анкетирование;</w:t>
            </w:r>
          </w:p>
          <w:p w:rsidR="00F24B1C" w:rsidRPr="00BE3484" w:rsidRDefault="00F24B1C">
            <w:r w:rsidRPr="00BE3484">
              <w:t>- обсуждение вариантов общения ребёнка и отца.</w:t>
            </w:r>
          </w:p>
        </w:tc>
        <w:tc>
          <w:tcPr>
            <w:tcW w:w="1591" w:type="dxa"/>
          </w:tcPr>
          <w:p w:rsidR="00F24B1C" w:rsidRPr="00BE3484" w:rsidRDefault="00F24B1C">
            <w:r w:rsidRPr="00BE3484">
              <w:t>Ноябрь</w:t>
            </w:r>
          </w:p>
        </w:tc>
        <w:tc>
          <w:tcPr>
            <w:tcW w:w="2188" w:type="dxa"/>
          </w:tcPr>
          <w:p w:rsidR="00F24B1C" w:rsidRPr="00BE3484" w:rsidRDefault="00F24B1C">
            <w:r w:rsidRPr="00BE3484">
              <w:t>Педагоги</w:t>
            </w:r>
          </w:p>
        </w:tc>
        <w:tc>
          <w:tcPr>
            <w:tcW w:w="2858" w:type="dxa"/>
          </w:tcPr>
          <w:p w:rsidR="00F24B1C" w:rsidRPr="00BE3484" w:rsidRDefault="00F24B1C">
            <w:r w:rsidRPr="00BE3484">
              <w:t>Индивидуальные рекомендации</w:t>
            </w:r>
          </w:p>
        </w:tc>
      </w:tr>
      <w:tr w:rsidR="00F24B1C" w:rsidTr="006E336C">
        <w:tc>
          <w:tcPr>
            <w:tcW w:w="4524" w:type="dxa"/>
          </w:tcPr>
          <w:p w:rsidR="00F24B1C" w:rsidRPr="00BE3484" w:rsidRDefault="00F24B1C">
            <w:r w:rsidRPr="00BE3484">
              <w:t>Ознакомление родителей с физкультурно-оздоровительной работой ДОО.</w:t>
            </w:r>
          </w:p>
        </w:tc>
        <w:tc>
          <w:tcPr>
            <w:tcW w:w="3625" w:type="dxa"/>
          </w:tcPr>
          <w:p w:rsidR="00F24B1C" w:rsidRPr="00BE3484" w:rsidRDefault="00F24B1C">
            <w:r w:rsidRPr="00BE3484">
              <w:t>Неделя здоровья:</w:t>
            </w:r>
          </w:p>
          <w:p w:rsidR="00F24B1C" w:rsidRPr="00BE3484" w:rsidRDefault="00F24B1C">
            <w:r w:rsidRPr="00BE3484">
              <w:t>- оформление уголков здоровья,</w:t>
            </w:r>
          </w:p>
          <w:p w:rsidR="00F24B1C" w:rsidRPr="00BE3484" w:rsidRDefault="00F24B1C">
            <w:r w:rsidRPr="00BE3484">
              <w:t>- фотовыставки.</w:t>
            </w:r>
          </w:p>
        </w:tc>
        <w:tc>
          <w:tcPr>
            <w:tcW w:w="1591" w:type="dxa"/>
          </w:tcPr>
          <w:p w:rsidR="00F24B1C" w:rsidRPr="00BE3484" w:rsidRDefault="00F24B1C">
            <w:r w:rsidRPr="00BE3484">
              <w:t>Декабрь</w:t>
            </w:r>
          </w:p>
        </w:tc>
        <w:tc>
          <w:tcPr>
            <w:tcW w:w="2188" w:type="dxa"/>
          </w:tcPr>
          <w:p w:rsidR="00F24B1C" w:rsidRPr="00BE3484" w:rsidRDefault="00F24B1C">
            <w:r w:rsidRPr="00BE3484">
              <w:t>Воспитатели</w:t>
            </w:r>
          </w:p>
        </w:tc>
        <w:tc>
          <w:tcPr>
            <w:tcW w:w="2858" w:type="dxa"/>
          </w:tcPr>
          <w:p w:rsidR="00F24B1C" w:rsidRPr="00BE3484" w:rsidRDefault="00F24B1C">
            <w:r w:rsidRPr="00BE3484">
              <w:t>Приобщение родителей к совместной деятельности с детьми.</w:t>
            </w:r>
          </w:p>
        </w:tc>
      </w:tr>
      <w:tr w:rsidR="00F24B1C" w:rsidTr="006E336C">
        <w:tc>
          <w:tcPr>
            <w:tcW w:w="4524" w:type="dxa"/>
          </w:tcPr>
          <w:p w:rsidR="00F24B1C" w:rsidRPr="00BE3484" w:rsidRDefault="00F24B1C">
            <w:r w:rsidRPr="00BE3484">
              <w:t>Участие родителей в работе детского сада. Вовлечение в преобразование среды в жизнедеятельности группы.</w:t>
            </w:r>
          </w:p>
        </w:tc>
        <w:tc>
          <w:tcPr>
            <w:tcW w:w="3625" w:type="dxa"/>
          </w:tcPr>
          <w:p w:rsidR="00F24B1C" w:rsidRPr="00BE3484" w:rsidRDefault="00F24B1C">
            <w:r w:rsidRPr="00BE3484">
              <w:t>Смотр – конкурс «Украсим группу к празднику». (Совместная деятельность родителей и детей дома).</w:t>
            </w:r>
          </w:p>
        </w:tc>
        <w:tc>
          <w:tcPr>
            <w:tcW w:w="1591" w:type="dxa"/>
          </w:tcPr>
          <w:p w:rsidR="00F24B1C" w:rsidRPr="00BE3484" w:rsidRDefault="00F24B1C">
            <w:r w:rsidRPr="00BE3484">
              <w:t>Декабрь</w:t>
            </w:r>
          </w:p>
        </w:tc>
        <w:tc>
          <w:tcPr>
            <w:tcW w:w="2188" w:type="dxa"/>
          </w:tcPr>
          <w:p w:rsidR="00F24B1C" w:rsidRPr="00BE3484" w:rsidRDefault="00F24B1C">
            <w:r w:rsidRPr="00BE3484">
              <w:t>Воспитатели, администрация</w:t>
            </w:r>
          </w:p>
        </w:tc>
        <w:tc>
          <w:tcPr>
            <w:tcW w:w="2858" w:type="dxa"/>
          </w:tcPr>
          <w:p w:rsidR="00F24B1C" w:rsidRPr="00BE3484" w:rsidRDefault="00F24B1C">
            <w:r w:rsidRPr="00BE3484">
              <w:t>Поощрение и награждение победителей</w:t>
            </w:r>
          </w:p>
        </w:tc>
      </w:tr>
      <w:tr w:rsidR="00F24B1C" w:rsidTr="006E336C">
        <w:tc>
          <w:tcPr>
            <w:tcW w:w="4524" w:type="dxa"/>
          </w:tcPr>
          <w:p w:rsidR="00F24B1C" w:rsidRPr="00BE3484" w:rsidRDefault="00F24B1C">
            <w:r w:rsidRPr="00BE3484">
              <w:t>Приобщение детей к сотрудничеству.</w:t>
            </w:r>
          </w:p>
        </w:tc>
        <w:tc>
          <w:tcPr>
            <w:tcW w:w="3625" w:type="dxa"/>
          </w:tcPr>
          <w:p w:rsidR="00F24B1C" w:rsidRPr="00BE3484" w:rsidRDefault="00F24B1C">
            <w:r w:rsidRPr="00BE3484">
              <w:t>Неделя развлечений:</w:t>
            </w:r>
          </w:p>
          <w:p w:rsidR="00F24B1C" w:rsidRPr="00BE3484" w:rsidRDefault="00F24B1C">
            <w:r w:rsidRPr="00BE3484">
              <w:t>- праздник Рождества;</w:t>
            </w:r>
          </w:p>
          <w:p w:rsidR="00F24B1C" w:rsidRPr="00BE3484" w:rsidRDefault="00F24B1C">
            <w:r w:rsidRPr="00BE3484">
              <w:t>- рождественская ярмарка</w:t>
            </w:r>
          </w:p>
        </w:tc>
        <w:tc>
          <w:tcPr>
            <w:tcW w:w="1591" w:type="dxa"/>
          </w:tcPr>
          <w:p w:rsidR="00F24B1C" w:rsidRPr="00BE3484" w:rsidRDefault="00F24B1C">
            <w:r w:rsidRPr="00BE3484">
              <w:t>Январь</w:t>
            </w:r>
          </w:p>
        </w:tc>
        <w:tc>
          <w:tcPr>
            <w:tcW w:w="2188" w:type="dxa"/>
          </w:tcPr>
          <w:p w:rsidR="00F24B1C" w:rsidRPr="00BE3484" w:rsidRDefault="00F24B1C">
            <w:r w:rsidRPr="00BE3484">
              <w:t>Воспитатели, музыкальный руководитель.</w:t>
            </w:r>
          </w:p>
        </w:tc>
        <w:tc>
          <w:tcPr>
            <w:tcW w:w="2858" w:type="dxa"/>
          </w:tcPr>
          <w:p w:rsidR="00F24B1C" w:rsidRPr="00BE3484" w:rsidRDefault="00F24B1C">
            <w:r w:rsidRPr="00BE3484">
              <w:t>Сближение детей, родителей и педагогов.</w:t>
            </w:r>
          </w:p>
        </w:tc>
      </w:tr>
      <w:tr w:rsidR="00F24B1C" w:rsidTr="006E336C">
        <w:tc>
          <w:tcPr>
            <w:tcW w:w="4524" w:type="dxa"/>
          </w:tcPr>
          <w:p w:rsidR="00F24B1C" w:rsidRPr="00BE3484" w:rsidRDefault="00F24B1C">
            <w:r w:rsidRPr="00BE3484">
              <w:t>Просвещение родителей в вопросах закаливания и оздоровления детей</w:t>
            </w:r>
          </w:p>
        </w:tc>
        <w:tc>
          <w:tcPr>
            <w:tcW w:w="3625" w:type="dxa"/>
          </w:tcPr>
          <w:p w:rsidR="00F24B1C" w:rsidRPr="00BE3484" w:rsidRDefault="00F24B1C">
            <w:r w:rsidRPr="00BE3484">
              <w:t>Конференция «Если хочешь быть здоров – закаляйся!», «Виды и принципы закаливания».</w:t>
            </w:r>
          </w:p>
        </w:tc>
        <w:tc>
          <w:tcPr>
            <w:tcW w:w="1591" w:type="dxa"/>
          </w:tcPr>
          <w:p w:rsidR="00F24B1C" w:rsidRPr="00BE3484" w:rsidRDefault="00F24B1C">
            <w:r w:rsidRPr="00BE3484">
              <w:t>Февраль</w:t>
            </w:r>
          </w:p>
        </w:tc>
        <w:tc>
          <w:tcPr>
            <w:tcW w:w="2188" w:type="dxa"/>
          </w:tcPr>
          <w:p w:rsidR="00F24B1C" w:rsidRPr="00BE3484" w:rsidRDefault="00F24B1C">
            <w:r w:rsidRPr="00BE3484">
              <w:t>Воспитатели, старший воспитатель, медсестра</w:t>
            </w:r>
          </w:p>
        </w:tc>
        <w:tc>
          <w:tcPr>
            <w:tcW w:w="2858" w:type="dxa"/>
          </w:tcPr>
          <w:p w:rsidR="00F24B1C" w:rsidRPr="00BE3484" w:rsidRDefault="00F24B1C">
            <w:r w:rsidRPr="00BE3484">
              <w:t>Повышение родительской компетентности, рекомендации.</w:t>
            </w:r>
          </w:p>
        </w:tc>
      </w:tr>
      <w:tr w:rsidR="00F24B1C" w:rsidTr="006E336C">
        <w:tc>
          <w:tcPr>
            <w:tcW w:w="4524" w:type="dxa"/>
          </w:tcPr>
          <w:p w:rsidR="00F24B1C" w:rsidRPr="00BE3484" w:rsidRDefault="00F24B1C">
            <w:r w:rsidRPr="00BE3484">
              <w:t>Создание атмосферы сотрудничества, взаимопроникновения семьи и детского сада.</w:t>
            </w:r>
          </w:p>
        </w:tc>
        <w:tc>
          <w:tcPr>
            <w:tcW w:w="3625" w:type="dxa"/>
          </w:tcPr>
          <w:p w:rsidR="00F24B1C" w:rsidRPr="00BE3484" w:rsidRDefault="00F24B1C">
            <w:r w:rsidRPr="00BE3484">
              <w:t>Оформление стенда «Зимние забавы»</w:t>
            </w:r>
          </w:p>
        </w:tc>
        <w:tc>
          <w:tcPr>
            <w:tcW w:w="1591" w:type="dxa"/>
          </w:tcPr>
          <w:p w:rsidR="00F24B1C" w:rsidRPr="00BE3484" w:rsidRDefault="00F24B1C">
            <w:r w:rsidRPr="00BE3484">
              <w:t>Февраль</w:t>
            </w:r>
          </w:p>
        </w:tc>
        <w:tc>
          <w:tcPr>
            <w:tcW w:w="2188" w:type="dxa"/>
          </w:tcPr>
          <w:p w:rsidR="00F24B1C" w:rsidRPr="00BE3484" w:rsidRDefault="00F24B1C">
            <w:r w:rsidRPr="00BE3484">
              <w:t>Воспитатели</w:t>
            </w:r>
          </w:p>
        </w:tc>
        <w:tc>
          <w:tcPr>
            <w:tcW w:w="2858" w:type="dxa"/>
          </w:tcPr>
          <w:p w:rsidR="00F24B1C" w:rsidRPr="00BE3484" w:rsidRDefault="00F24B1C">
            <w:r w:rsidRPr="00BE3484">
              <w:t>Подборка фотографий</w:t>
            </w:r>
          </w:p>
        </w:tc>
      </w:tr>
      <w:tr w:rsidR="00F24B1C" w:rsidTr="006E336C">
        <w:tc>
          <w:tcPr>
            <w:tcW w:w="4524" w:type="dxa"/>
          </w:tcPr>
          <w:p w:rsidR="00F24B1C" w:rsidRPr="00BE3484" w:rsidRDefault="00F24B1C">
            <w:r w:rsidRPr="00BE3484">
              <w:t>Формирование конструктивных представлений о совместном досуге с детьми</w:t>
            </w:r>
          </w:p>
        </w:tc>
        <w:tc>
          <w:tcPr>
            <w:tcW w:w="3625" w:type="dxa"/>
          </w:tcPr>
          <w:p w:rsidR="00F24B1C" w:rsidRPr="00BE3484" w:rsidRDefault="00F24B1C">
            <w:r w:rsidRPr="00BE3484">
              <w:t>Дискуссионный клуб «Мама – это ответственно»,</w:t>
            </w:r>
          </w:p>
          <w:p w:rsidR="00F24B1C" w:rsidRPr="00BE3484" w:rsidRDefault="00F24B1C">
            <w:r w:rsidRPr="00BE3484">
              <w:t>- анкетирование;</w:t>
            </w:r>
          </w:p>
          <w:p w:rsidR="00F24B1C" w:rsidRPr="00BE3484" w:rsidRDefault="00F24B1C">
            <w:r w:rsidRPr="00BE3484">
              <w:t>- обсуждение вопроса «Досуг семьи – как его проводить»</w:t>
            </w:r>
          </w:p>
        </w:tc>
        <w:tc>
          <w:tcPr>
            <w:tcW w:w="1591" w:type="dxa"/>
          </w:tcPr>
          <w:p w:rsidR="00F24B1C" w:rsidRPr="00BE3484" w:rsidRDefault="00F24B1C">
            <w:r w:rsidRPr="00BE3484">
              <w:t>Март</w:t>
            </w:r>
          </w:p>
        </w:tc>
        <w:tc>
          <w:tcPr>
            <w:tcW w:w="2188" w:type="dxa"/>
          </w:tcPr>
          <w:p w:rsidR="00F24B1C" w:rsidRPr="00BE3484" w:rsidRDefault="00F24B1C">
            <w:r w:rsidRPr="00BE3484">
              <w:t>Старший воспитатель, воспитатели старших групп.</w:t>
            </w:r>
          </w:p>
        </w:tc>
        <w:tc>
          <w:tcPr>
            <w:tcW w:w="2858" w:type="dxa"/>
          </w:tcPr>
          <w:p w:rsidR="00F24B1C" w:rsidRPr="00BE3484" w:rsidRDefault="00F24B1C">
            <w:r w:rsidRPr="00BE3484">
              <w:t>Проведение вариантов проведения досуга в семье.</w:t>
            </w:r>
          </w:p>
        </w:tc>
      </w:tr>
      <w:tr w:rsidR="00F24B1C" w:rsidTr="006E336C">
        <w:tc>
          <w:tcPr>
            <w:tcW w:w="4524" w:type="dxa"/>
          </w:tcPr>
          <w:p w:rsidR="00F24B1C" w:rsidRPr="00BE3484" w:rsidRDefault="00F24B1C">
            <w:r w:rsidRPr="00BE3484">
              <w:t>Развитие чувства гордости, радости, восхищения своим ребёнком.</w:t>
            </w:r>
          </w:p>
        </w:tc>
        <w:tc>
          <w:tcPr>
            <w:tcW w:w="3625" w:type="dxa"/>
          </w:tcPr>
          <w:p w:rsidR="00F24B1C" w:rsidRPr="00BE3484" w:rsidRDefault="00F24B1C">
            <w:r w:rsidRPr="00BE3484">
              <w:t>Утренники «Моя любимая мамочка»</w:t>
            </w:r>
          </w:p>
        </w:tc>
        <w:tc>
          <w:tcPr>
            <w:tcW w:w="1591" w:type="dxa"/>
          </w:tcPr>
          <w:p w:rsidR="00F24B1C" w:rsidRPr="00BE3484" w:rsidRDefault="00F24B1C">
            <w:r w:rsidRPr="00BE3484">
              <w:t>Март</w:t>
            </w:r>
          </w:p>
        </w:tc>
        <w:tc>
          <w:tcPr>
            <w:tcW w:w="2188" w:type="dxa"/>
          </w:tcPr>
          <w:p w:rsidR="00F24B1C" w:rsidRPr="00BE3484" w:rsidRDefault="00F24B1C">
            <w:r w:rsidRPr="00BE3484">
              <w:t>Воспитатели, музыкальный руководитель</w:t>
            </w:r>
          </w:p>
        </w:tc>
        <w:tc>
          <w:tcPr>
            <w:tcW w:w="2858" w:type="dxa"/>
          </w:tcPr>
          <w:p w:rsidR="00F24B1C" w:rsidRPr="00BE3484" w:rsidRDefault="00F24B1C">
            <w:r w:rsidRPr="00BE3484">
              <w:t>Сценарий</w:t>
            </w:r>
          </w:p>
        </w:tc>
      </w:tr>
      <w:tr w:rsidR="00F24B1C" w:rsidTr="006E336C">
        <w:tc>
          <w:tcPr>
            <w:tcW w:w="4524" w:type="dxa"/>
          </w:tcPr>
          <w:p w:rsidR="00F24B1C" w:rsidRPr="00BE3484" w:rsidRDefault="00F24B1C">
            <w:r w:rsidRPr="00BE3484">
              <w:t>Проведение стратегии открытости ДОО</w:t>
            </w:r>
          </w:p>
        </w:tc>
        <w:tc>
          <w:tcPr>
            <w:tcW w:w="3625" w:type="dxa"/>
          </w:tcPr>
          <w:p w:rsidR="00F24B1C" w:rsidRPr="00BE3484" w:rsidRDefault="00F24B1C">
            <w:r w:rsidRPr="00BE3484">
              <w:t>День открытых дверей:</w:t>
            </w:r>
          </w:p>
          <w:p w:rsidR="00F24B1C" w:rsidRPr="00BE3484" w:rsidRDefault="00F24B1C">
            <w:r w:rsidRPr="00BE3484">
              <w:t>- посещение ДОО родителями в течение дня;</w:t>
            </w:r>
          </w:p>
          <w:p w:rsidR="00F24B1C" w:rsidRPr="00BE3484" w:rsidRDefault="00F24B1C">
            <w:r w:rsidRPr="00BE3484">
              <w:t>- анкетирование;</w:t>
            </w:r>
          </w:p>
          <w:p w:rsidR="00F24B1C" w:rsidRPr="00BE3484" w:rsidRDefault="00F24B1C">
            <w:r w:rsidRPr="00BE3484">
              <w:t>- консультации родителей.</w:t>
            </w:r>
          </w:p>
        </w:tc>
        <w:tc>
          <w:tcPr>
            <w:tcW w:w="1591" w:type="dxa"/>
          </w:tcPr>
          <w:p w:rsidR="00F24B1C" w:rsidRPr="00BE3484" w:rsidRDefault="00F24B1C">
            <w:r w:rsidRPr="00BE3484">
              <w:t>Апрель</w:t>
            </w:r>
          </w:p>
        </w:tc>
        <w:tc>
          <w:tcPr>
            <w:tcW w:w="2188" w:type="dxa"/>
          </w:tcPr>
          <w:p w:rsidR="00F24B1C" w:rsidRPr="00BE3484" w:rsidRDefault="00F24B1C">
            <w:r w:rsidRPr="00BE3484">
              <w:t>Весь коллектив</w:t>
            </w:r>
          </w:p>
        </w:tc>
        <w:tc>
          <w:tcPr>
            <w:tcW w:w="2858" w:type="dxa"/>
          </w:tcPr>
          <w:p w:rsidR="00F24B1C" w:rsidRPr="00BE3484" w:rsidRDefault="00F24B1C">
            <w:r w:rsidRPr="00BE3484">
              <w:t>Приглашение родителей на мероприятия</w:t>
            </w:r>
          </w:p>
        </w:tc>
      </w:tr>
      <w:tr w:rsidR="00F24B1C" w:rsidTr="006E336C">
        <w:tc>
          <w:tcPr>
            <w:tcW w:w="4524" w:type="dxa"/>
          </w:tcPr>
          <w:p w:rsidR="00F24B1C" w:rsidRPr="00BE3484" w:rsidRDefault="00F24B1C">
            <w:r w:rsidRPr="00BE3484">
              <w:t>Привлечение и активное участие родителей в повседневной и творческой жизни детей.</w:t>
            </w:r>
          </w:p>
        </w:tc>
        <w:tc>
          <w:tcPr>
            <w:tcW w:w="3625" w:type="dxa"/>
          </w:tcPr>
          <w:p w:rsidR="00F24B1C" w:rsidRPr="00BE3484" w:rsidRDefault="00F24B1C">
            <w:r w:rsidRPr="00BE3484">
              <w:t>- подготовка к летне-оздоровительному периоду;</w:t>
            </w:r>
          </w:p>
          <w:p w:rsidR="00F24B1C" w:rsidRPr="00BE3484" w:rsidRDefault="00F24B1C">
            <w:r w:rsidRPr="00BE3484">
              <w:t>- выпускной утренник.</w:t>
            </w:r>
          </w:p>
        </w:tc>
        <w:tc>
          <w:tcPr>
            <w:tcW w:w="1591" w:type="dxa"/>
          </w:tcPr>
          <w:p w:rsidR="00F24B1C" w:rsidRPr="00BE3484" w:rsidRDefault="00F24B1C">
            <w:r w:rsidRPr="00BE3484">
              <w:t>Май</w:t>
            </w:r>
          </w:p>
        </w:tc>
        <w:tc>
          <w:tcPr>
            <w:tcW w:w="2188" w:type="dxa"/>
          </w:tcPr>
          <w:p w:rsidR="00F24B1C" w:rsidRPr="00BE3484" w:rsidRDefault="00F24B1C">
            <w:r w:rsidRPr="00BE3484">
              <w:t>Весь коллектив</w:t>
            </w:r>
          </w:p>
        </w:tc>
        <w:tc>
          <w:tcPr>
            <w:tcW w:w="2858" w:type="dxa"/>
          </w:tcPr>
          <w:p w:rsidR="00F24B1C" w:rsidRPr="00BE3484" w:rsidRDefault="00F24B1C">
            <w:r w:rsidRPr="00BE3484">
              <w:t>Участие родителей в названных мероприятиях.</w:t>
            </w:r>
          </w:p>
        </w:tc>
      </w:tr>
    </w:tbl>
    <w:p w:rsidR="00F24B1C" w:rsidRDefault="00F24B1C" w:rsidP="00313030">
      <w:pPr>
        <w:jc w:val="both"/>
      </w:pPr>
    </w:p>
    <w:p w:rsidR="00F24B1C" w:rsidRDefault="00F24B1C" w:rsidP="00276EF0">
      <w:pPr>
        <w:jc w:val="center"/>
        <w:rPr>
          <w:b/>
        </w:rPr>
      </w:pPr>
    </w:p>
    <w:p w:rsidR="00F24B1C" w:rsidRDefault="00F24B1C" w:rsidP="00A65358">
      <w:pPr>
        <w:jc w:val="center"/>
        <w:outlineLvl w:val="0"/>
        <w:rPr>
          <w:b/>
        </w:rPr>
      </w:pPr>
      <w:r>
        <w:rPr>
          <w:b/>
        </w:rPr>
        <w:t>Используемая литература:</w:t>
      </w:r>
    </w:p>
    <w:p w:rsidR="00F24B1C" w:rsidRDefault="00F24B1C" w:rsidP="00276EF0">
      <w:r>
        <w:t>1. Арнаутова Е.П. В гостях у директора: Беседы с руководителем дошкольного учреждения о сотрудничестве с семьёй. М.: Линка – Пресс, 2004г.</w:t>
      </w:r>
    </w:p>
    <w:p w:rsidR="00F24B1C" w:rsidRDefault="00F24B1C" w:rsidP="00276EF0">
      <w:r>
        <w:t>2. Березина В.А, Виноградова В.И., Волжина О.И. Педагогическое сопровождение семейного воспитания: Программы родительского всеобуча. С.-Пб.: Каро, 2005г.</w:t>
      </w:r>
    </w:p>
    <w:p w:rsidR="00F24B1C" w:rsidRDefault="00F24B1C" w:rsidP="00276EF0">
      <w:r>
        <w:t>3. Зверева О.Л., Кротова Т.В. Общение педагога с родителями в ДОУ: методический аспект. М.: Айрис – Пресс, 2006г.</w:t>
      </w:r>
    </w:p>
    <w:p w:rsidR="00F24B1C" w:rsidRDefault="00F24B1C" w:rsidP="00276EF0">
      <w:r>
        <w:t>4. Зверева О.Л., Кротова Т.В. Родительские собрания в ДОУ: методическое пособие.  М.: Айрис – Пресс, 2006г.</w:t>
      </w:r>
    </w:p>
    <w:p w:rsidR="00F24B1C" w:rsidRDefault="00F24B1C" w:rsidP="00276EF0">
      <w:r>
        <w:t>5. Козлова А.В., Дешеулина Р.П. Работа ДОУ с семьёй: диагностика, планирование, конспекты лекций, консультации, мониторинг. М.: Линка – Пресс, 2007г.</w:t>
      </w:r>
    </w:p>
    <w:p w:rsidR="00F24B1C" w:rsidRDefault="00F24B1C" w:rsidP="00276EF0">
      <w:r>
        <w:t>6. Прохорова С.Ю., Нигматуллина Н.В., Евстегнеева В.И.. Нетрадиционные формы проведения родительских собраний в детском саду. М.: Издательство «Срипторий 2003», 2014.</w:t>
      </w:r>
    </w:p>
    <w:p w:rsidR="00F24B1C" w:rsidRDefault="00F24B1C" w:rsidP="00276EF0">
      <w:r>
        <w:t>7. Свирская Л. Работа с семьёй: необязательные инструкции. Методическое пособие для работников ДОУ. М.: Линка – Пресс, 2007г.</w:t>
      </w:r>
    </w:p>
    <w:p w:rsidR="00F24B1C" w:rsidRDefault="00F24B1C" w:rsidP="00276EF0">
      <w:r>
        <w:t>8. Чиркова С.В. Родительские собрания в детском саду. Средняя группа. М., ВАКО, 2014.</w:t>
      </w:r>
    </w:p>
    <w:p w:rsidR="00F24B1C" w:rsidRDefault="00F24B1C" w:rsidP="000F1206">
      <w:r>
        <w:t>9.</w:t>
      </w:r>
      <w:r w:rsidRPr="000F1206">
        <w:t xml:space="preserve"> </w:t>
      </w:r>
      <w:r>
        <w:t>Чиркова С.В. Родительские собрания в детском саду. Старшая группа. М., ВАКО, 2014</w:t>
      </w:r>
      <w:r w:rsidRPr="000F1206">
        <w:t xml:space="preserve"> </w:t>
      </w:r>
      <w:r>
        <w:t xml:space="preserve">          10. Чиркова С.В. Родительские собрания в детском саду. Подготовительная к школе группа. М., ВАКО, 2008.</w:t>
      </w:r>
    </w:p>
    <w:p w:rsidR="00F24B1C" w:rsidRDefault="00F24B1C" w:rsidP="000F1206"/>
    <w:bookmarkEnd w:id="596"/>
    <w:p w:rsidR="00F24B1C" w:rsidRDefault="00F24B1C" w:rsidP="00313030">
      <w:pPr>
        <w:jc w:val="both"/>
      </w:pPr>
    </w:p>
    <w:p w:rsidR="00F24B1C" w:rsidRDefault="00F24B1C" w:rsidP="00A65358">
      <w:pPr>
        <w:jc w:val="both"/>
        <w:outlineLvl w:val="0"/>
        <w:rPr>
          <w:b/>
          <w:sz w:val="28"/>
          <w:szCs w:val="28"/>
        </w:rPr>
      </w:pPr>
      <w:r w:rsidRPr="002F4230">
        <w:rPr>
          <w:b/>
          <w:sz w:val="28"/>
          <w:szCs w:val="28"/>
        </w:rPr>
        <w:t>2.6.</w:t>
      </w:r>
      <w:r>
        <w:rPr>
          <w:b/>
          <w:sz w:val="28"/>
          <w:szCs w:val="28"/>
        </w:rPr>
        <w:t xml:space="preserve"> Направления и задачи коррекционно-развивающей работы.</w:t>
      </w:r>
    </w:p>
    <w:p w:rsidR="00F24B1C" w:rsidRPr="001F3FF5" w:rsidRDefault="00F24B1C" w:rsidP="00B80ED2">
      <w:pPr>
        <w:pStyle w:val="BodyText"/>
        <w:spacing w:before="71"/>
        <w:ind w:right="-81"/>
        <w:jc w:val="both"/>
      </w:pPr>
      <w:r w:rsidRPr="001F3FF5">
        <w:t xml:space="preserve">Адаптированная образовательная программа (АОП) дошкольного образования детей с расстройствами аутистического спектра (РАС) – это образовательная программа, адаптированная для ребенка с учетом особенностей ее психофизического развития, индивидуальных возможностей, обеспечивающая коррекцию нарушений развития и социальную </w:t>
      </w:r>
      <w:r w:rsidRPr="001F3FF5">
        <w:rPr>
          <w:spacing w:val="-2"/>
        </w:rPr>
        <w:t>адаптацию.</w:t>
      </w:r>
    </w:p>
    <w:p w:rsidR="00F24B1C" w:rsidRPr="001F3FF5" w:rsidRDefault="00F24B1C" w:rsidP="00B80ED2">
      <w:pPr>
        <w:pStyle w:val="BodyText"/>
        <w:ind w:right="-81"/>
        <w:jc w:val="both"/>
      </w:pPr>
      <w:r w:rsidRPr="001F3FF5">
        <w:rPr>
          <w:b/>
          <w:u w:val="single"/>
        </w:rPr>
        <w:t xml:space="preserve">Воспитанница, </w:t>
      </w:r>
      <w:r w:rsidRPr="001F3FF5">
        <w:t>дата рожден</w:t>
      </w:r>
      <w:r>
        <w:t xml:space="preserve">ия – 30.09.2019г., </w:t>
      </w:r>
    </w:p>
    <w:p w:rsidR="00F24B1C" w:rsidRPr="001F3FF5" w:rsidRDefault="00F24B1C" w:rsidP="00B80ED2">
      <w:pPr>
        <w:pStyle w:val="BodyText"/>
        <w:ind w:right="-81"/>
        <w:jc w:val="both"/>
      </w:pPr>
      <w:r w:rsidRPr="001F3FF5">
        <w:rPr>
          <w:b/>
        </w:rPr>
        <w:t>Основные особенности ребенка</w:t>
      </w:r>
      <w:r w:rsidRPr="001F3FF5">
        <w:t>, определяющие необходимость создания специальных условий получения образования – трудности формирования коммуникативных навыков, общая несформированность речевых средств тяжелой степени выраженности.</w:t>
      </w:r>
    </w:p>
    <w:p w:rsidR="00F24B1C" w:rsidRPr="001F3FF5" w:rsidRDefault="00F24B1C" w:rsidP="00B80ED2">
      <w:pPr>
        <w:spacing w:line="269" w:lineRule="exact"/>
        <w:ind w:right="-81"/>
        <w:rPr>
          <w:b/>
        </w:rPr>
      </w:pPr>
      <w:r w:rsidRPr="001F3FF5">
        <w:rPr>
          <w:b/>
          <w:spacing w:val="-2"/>
          <w:u w:val="single"/>
        </w:rPr>
        <w:t>Рекомендовано:</w:t>
      </w:r>
    </w:p>
    <w:p w:rsidR="00F24B1C" w:rsidRPr="001F3FF5" w:rsidRDefault="00F24B1C" w:rsidP="00B80ED2">
      <w:pPr>
        <w:pStyle w:val="ListParagraph"/>
        <w:tabs>
          <w:tab w:val="left" w:pos="1115"/>
        </w:tabs>
        <w:spacing w:line="275" w:lineRule="exact"/>
        <w:ind w:left="0" w:right="-81"/>
        <w:rPr>
          <w:sz w:val="24"/>
        </w:rPr>
      </w:pPr>
      <w:r>
        <w:rPr>
          <w:sz w:val="24"/>
        </w:rPr>
        <w:t xml:space="preserve">- </w:t>
      </w:r>
      <w:r w:rsidRPr="001F3FF5">
        <w:rPr>
          <w:sz w:val="24"/>
        </w:rPr>
        <w:t xml:space="preserve">Специальные условия для получения </w:t>
      </w:r>
      <w:r w:rsidRPr="001F3FF5">
        <w:rPr>
          <w:spacing w:val="-2"/>
          <w:sz w:val="24"/>
        </w:rPr>
        <w:t>образования;</w:t>
      </w:r>
    </w:p>
    <w:p w:rsidR="00F24B1C" w:rsidRPr="001F3FF5" w:rsidRDefault="00F24B1C" w:rsidP="00B80ED2">
      <w:pPr>
        <w:pStyle w:val="ListParagraph"/>
        <w:tabs>
          <w:tab w:val="left" w:pos="1115"/>
        </w:tabs>
        <w:spacing w:line="275" w:lineRule="exact"/>
        <w:ind w:left="0" w:right="-81"/>
        <w:rPr>
          <w:sz w:val="24"/>
        </w:rPr>
      </w:pPr>
      <w:r>
        <w:rPr>
          <w:sz w:val="24"/>
        </w:rPr>
        <w:t xml:space="preserve">- </w:t>
      </w:r>
      <w:r w:rsidRPr="001F3FF5">
        <w:rPr>
          <w:sz w:val="24"/>
        </w:rPr>
        <w:t xml:space="preserve">Коррекция нарушений </w:t>
      </w:r>
      <w:r w:rsidRPr="001F3FF5">
        <w:rPr>
          <w:spacing w:val="-2"/>
          <w:sz w:val="24"/>
        </w:rPr>
        <w:t>развития;</w:t>
      </w:r>
    </w:p>
    <w:p w:rsidR="00F24B1C" w:rsidRPr="001F3FF5" w:rsidRDefault="00F24B1C" w:rsidP="00B80ED2">
      <w:pPr>
        <w:pStyle w:val="ListParagraph"/>
        <w:tabs>
          <w:tab w:val="left" w:pos="1115"/>
        </w:tabs>
        <w:spacing w:line="275" w:lineRule="exact"/>
        <w:ind w:left="0" w:right="-81"/>
        <w:rPr>
          <w:sz w:val="24"/>
        </w:rPr>
      </w:pPr>
      <w:r>
        <w:rPr>
          <w:sz w:val="24"/>
        </w:rPr>
        <w:t xml:space="preserve">- </w:t>
      </w:r>
      <w:r w:rsidRPr="001F3FF5">
        <w:rPr>
          <w:sz w:val="24"/>
        </w:rPr>
        <w:t xml:space="preserve">Дифференциации и индивидуализации коррекционно-образовательного </w:t>
      </w:r>
      <w:r w:rsidRPr="001F3FF5">
        <w:rPr>
          <w:spacing w:val="-2"/>
          <w:sz w:val="24"/>
        </w:rPr>
        <w:t>процесса;</w:t>
      </w:r>
    </w:p>
    <w:p w:rsidR="00F24B1C" w:rsidRPr="001F3FF5" w:rsidRDefault="00F24B1C" w:rsidP="00B80ED2">
      <w:pPr>
        <w:pStyle w:val="ListParagraph"/>
        <w:tabs>
          <w:tab w:val="left" w:pos="1115"/>
        </w:tabs>
        <w:spacing w:before="3" w:line="275" w:lineRule="exact"/>
        <w:ind w:left="0" w:right="-81"/>
        <w:rPr>
          <w:sz w:val="24"/>
        </w:rPr>
      </w:pPr>
      <w:r>
        <w:rPr>
          <w:sz w:val="24"/>
        </w:rPr>
        <w:t xml:space="preserve">- </w:t>
      </w:r>
      <w:r w:rsidRPr="001F3FF5">
        <w:rPr>
          <w:sz w:val="24"/>
        </w:rPr>
        <w:t xml:space="preserve">Социальная </w:t>
      </w:r>
      <w:r w:rsidRPr="001F3FF5">
        <w:rPr>
          <w:spacing w:val="-2"/>
          <w:sz w:val="24"/>
        </w:rPr>
        <w:t>адаптация.</w:t>
      </w:r>
    </w:p>
    <w:p w:rsidR="00F24B1C" w:rsidRPr="001F3FF5" w:rsidRDefault="00F24B1C" w:rsidP="00B80ED2">
      <w:pPr>
        <w:pStyle w:val="BodyText"/>
        <w:spacing w:before="161"/>
        <w:ind w:right="-81"/>
      </w:pPr>
      <w:r w:rsidRPr="001F3FF5">
        <w:t>Исходя из рекомендаций Русско-Шойской ПМПК, разрабатывается настоящая АОП, которую девочка будет осваивать в условиях группы общеразвивающей направленност</w:t>
      </w:r>
      <w:r>
        <w:t>и, в логопункте  ДОУ по май 2026</w:t>
      </w:r>
      <w:r w:rsidRPr="001F3FF5">
        <w:t xml:space="preserve"> г. </w:t>
      </w:r>
    </w:p>
    <w:p w:rsidR="00F24B1C" w:rsidRPr="001F3FF5" w:rsidRDefault="00F24B1C" w:rsidP="00B80ED2">
      <w:pPr>
        <w:pStyle w:val="BodyText"/>
        <w:spacing w:before="159"/>
        <w:ind w:right="-81"/>
        <w:jc w:val="both"/>
      </w:pPr>
      <w:r w:rsidRPr="001F3FF5">
        <w:rPr>
          <w:b/>
        </w:rPr>
        <w:t xml:space="preserve">Режим обучения: </w:t>
      </w:r>
      <w:r w:rsidRPr="001F3FF5">
        <w:t xml:space="preserve">создание охранительного режима с учетом психофизического </w:t>
      </w:r>
      <w:r w:rsidRPr="001F3FF5">
        <w:rPr>
          <w:spacing w:val="-2"/>
        </w:rPr>
        <w:t>состояния.</w:t>
      </w:r>
    </w:p>
    <w:p w:rsidR="00F24B1C" w:rsidRPr="001F3FF5" w:rsidRDefault="00F24B1C" w:rsidP="00B80ED2">
      <w:pPr>
        <w:spacing w:before="158"/>
        <w:ind w:right="-81"/>
        <w:jc w:val="both"/>
        <w:rPr>
          <w:b/>
        </w:rPr>
      </w:pPr>
      <w:r w:rsidRPr="001F3FF5">
        <w:rPr>
          <w:b/>
        </w:rPr>
        <w:t xml:space="preserve">Этапы и сроки обучения: </w:t>
      </w:r>
      <w:r>
        <w:t>сентябрь 2025 – май 2026</w:t>
      </w:r>
      <w:r w:rsidRPr="001F3FF5">
        <w:t xml:space="preserve"> гг. </w:t>
      </w:r>
    </w:p>
    <w:p w:rsidR="00F24B1C" w:rsidRPr="001F3FF5" w:rsidRDefault="00F24B1C" w:rsidP="00B80ED2">
      <w:pPr>
        <w:pStyle w:val="BodyText"/>
        <w:ind w:right="-81"/>
        <w:jc w:val="both"/>
      </w:pPr>
      <w:r w:rsidRPr="001F3FF5">
        <w:t>Главная задача начального дошкольного образования – создать условия для освоения ребенка с РАС ФОП ДО, к включению в групповые формы занятий.</w:t>
      </w:r>
    </w:p>
    <w:p w:rsidR="00F24B1C" w:rsidRPr="001F3FF5" w:rsidRDefault="00F24B1C" w:rsidP="00B80ED2">
      <w:pPr>
        <w:pStyle w:val="BodyText"/>
        <w:ind w:right="-81"/>
        <w:jc w:val="both"/>
      </w:pPr>
      <w:r w:rsidRPr="001F3FF5">
        <w:t>Для девочки на основе диагностических данных был разработан индивидуальный план развития. Основной этап дошкольного образования ребенка с РАС характеризуется полным или частичным подключением ребёнка с аутизмом к освоению предусмотренных ФОП ДО основных образовательных областей. В наиболее благоприятном варианте коррекционная работа перестаёт занимать доминирующее место, акцент постепенно смещается на реализацию традиционных образовательных областей, от индивидуальной работы – к групповой.</w:t>
      </w:r>
    </w:p>
    <w:p w:rsidR="00F24B1C" w:rsidRPr="001F3FF5" w:rsidRDefault="00F24B1C" w:rsidP="00B80ED2">
      <w:pPr>
        <w:pStyle w:val="BodyText"/>
        <w:spacing w:line="275" w:lineRule="exact"/>
        <w:ind w:right="-81"/>
        <w:jc w:val="both"/>
      </w:pPr>
      <w:r w:rsidRPr="001F3FF5">
        <w:t xml:space="preserve">Главная цель –подготовить ребенка с РАС к школьному </w:t>
      </w:r>
      <w:r w:rsidRPr="001F3FF5">
        <w:rPr>
          <w:spacing w:val="-2"/>
        </w:rPr>
        <w:t>обучению.</w:t>
      </w:r>
    </w:p>
    <w:p w:rsidR="00F24B1C" w:rsidRPr="001F3FF5" w:rsidRDefault="00F24B1C" w:rsidP="00B80ED2">
      <w:pPr>
        <w:pStyle w:val="BodyText"/>
        <w:spacing w:before="2"/>
        <w:ind w:right="-81"/>
        <w:jc w:val="both"/>
      </w:pPr>
      <w:r w:rsidRPr="001F3FF5">
        <w:t>Пропедевтический этап выделяется вне зависимости от хода и результатов основного этапа дошкольного образования, поскольку основное общее образование является по Конституции Российской Федерации обязательным и обязательным становится переход от дошкольного к начальному общему образованию. Усвоение программ, как всегда в случае аутизма, трудно прогнозируемо по времени, поэтому часто возникает необходимость продления детства до 8–8,5лет; это практически всегда оказывается оправданным, поскольку неготовность к обучению в начальной школе ведёт к увеличению процента индивидуального обучения и понижению уровня варианта АООП .</w:t>
      </w:r>
    </w:p>
    <w:p w:rsidR="00F24B1C" w:rsidRPr="001F3FF5" w:rsidRDefault="00F24B1C" w:rsidP="00B80ED2">
      <w:pPr>
        <w:spacing w:line="274" w:lineRule="exact"/>
        <w:ind w:right="-81"/>
        <w:rPr>
          <w:b/>
          <w:i/>
        </w:rPr>
      </w:pPr>
      <w:r w:rsidRPr="001F3FF5">
        <w:rPr>
          <w:b/>
          <w:i/>
          <w:u w:val="single"/>
        </w:rPr>
        <w:t xml:space="preserve">В основе особых образовательны х  потребностей </w:t>
      </w:r>
      <w:r w:rsidRPr="001F3FF5">
        <w:rPr>
          <w:b/>
          <w:i/>
          <w:spacing w:val="-2"/>
          <w:u w:val="single"/>
        </w:rPr>
        <w:t xml:space="preserve"> лежат:</w:t>
      </w:r>
    </w:p>
    <w:p w:rsidR="00F24B1C" w:rsidRPr="001F3FF5" w:rsidRDefault="00F24B1C" w:rsidP="00B80ED2">
      <w:pPr>
        <w:pStyle w:val="ListParagraph"/>
        <w:tabs>
          <w:tab w:val="left" w:pos="1249"/>
        </w:tabs>
        <w:ind w:left="0" w:right="-81"/>
        <w:rPr>
          <w:sz w:val="24"/>
        </w:rPr>
      </w:pPr>
      <w:r>
        <w:rPr>
          <w:sz w:val="24"/>
        </w:rPr>
        <w:t xml:space="preserve">- </w:t>
      </w:r>
      <w:r w:rsidRPr="001F3FF5">
        <w:rPr>
          <w:sz w:val="24"/>
        </w:rPr>
        <w:t xml:space="preserve">Качественные нарушения социального взаимодействия, вербальной и невербальной </w:t>
      </w:r>
      <w:r w:rsidRPr="001F3FF5">
        <w:rPr>
          <w:spacing w:val="-2"/>
          <w:sz w:val="24"/>
        </w:rPr>
        <w:t>коммуникации;</w:t>
      </w:r>
    </w:p>
    <w:p w:rsidR="00F24B1C" w:rsidRPr="001F3FF5" w:rsidRDefault="00F24B1C" w:rsidP="00B80ED2">
      <w:pPr>
        <w:pStyle w:val="ListParagraph"/>
        <w:tabs>
          <w:tab w:val="left" w:pos="1129"/>
        </w:tabs>
        <w:ind w:left="0" w:right="-81"/>
        <w:rPr>
          <w:sz w:val="24"/>
        </w:rPr>
      </w:pPr>
      <w:r>
        <w:rPr>
          <w:sz w:val="24"/>
        </w:rPr>
        <w:t xml:space="preserve">- </w:t>
      </w:r>
      <w:r w:rsidRPr="001F3FF5">
        <w:rPr>
          <w:sz w:val="24"/>
        </w:rPr>
        <w:t xml:space="preserve">ограниченные, стереотипные и повторяющиеся паттерны интересов, поведения и видов </w:t>
      </w:r>
      <w:r w:rsidRPr="001F3FF5">
        <w:rPr>
          <w:spacing w:val="-2"/>
          <w:sz w:val="24"/>
        </w:rPr>
        <w:t>деятельности;</w:t>
      </w:r>
    </w:p>
    <w:p w:rsidR="00F24B1C" w:rsidRPr="001F3FF5" w:rsidRDefault="00F24B1C" w:rsidP="00B80ED2">
      <w:pPr>
        <w:pStyle w:val="ListParagraph"/>
        <w:tabs>
          <w:tab w:val="left" w:pos="1115"/>
        </w:tabs>
        <w:spacing w:line="274" w:lineRule="exact"/>
        <w:ind w:left="0" w:right="-81"/>
        <w:rPr>
          <w:sz w:val="24"/>
        </w:rPr>
      </w:pPr>
      <w:r>
        <w:rPr>
          <w:sz w:val="24"/>
        </w:rPr>
        <w:t xml:space="preserve">- </w:t>
      </w:r>
      <w:r w:rsidRPr="001F3FF5">
        <w:rPr>
          <w:sz w:val="24"/>
        </w:rPr>
        <w:t xml:space="preserve">затруднения в социальной </w:t>
      </w:r>
      <w:r w:rsidRPr="001F3FF5">
        <w:rPr>
          <w:spacing w:val="-2"/>
          <w:sz w:val="24"/>
        </w:rPr>
        <w:t>адаптации;</w:t>
      </w:r>
    </w:p>
    <w:p w:rsidR="00F24B1C" w:rsidRPr="001F3FF5" w:rsidRDefault="00F24B1C" w:rsidP="00B80ED2">
      <w:pPr>
        <w:pStyle w:val="ListParagraph"/>
        <w:tabs>
          <w:tab w:val="left" w:pos="1120"/>
        </w:tabs>
        <w:spacing w:line="275" w:lineRule="exact"/>
        <w:ind w:left="0" w:right="-81"/>
        <w:rPr>
          <w:sz w:val="24"/>
        </w:rPr>
      </w:pPr>
      <w:r>
        <w:rPr>
          <w:sz w:val="24"/>
        </w:rPr>
        <w:t xml:space="preserve">- </w:t>
      </w:r>
      <w:r w:rsidRPr="001F3FF5">
        <w:rPr>
          <w:sz w:val="24"/>
        </w:rPr>
        <w:t xml:space="preserve">услуги ассистента (помощника)– </w:t>
      </w:r>
      <w:r w:rsidRPr="001F3FF5">
        <w:rPr>
          <w:spacing w:val="-2"/>
          <w:sz w:val="24"/>
        </w:rPr>
        <w:t>требуется (тьютор)</w:t>
      </w:r>
    </w:p>
    <w:p w:rsidR="00F24B1C" w:rsidRPr="001F3FF5" w:rsidRDefault="00F24B1C" w:rsidP="00B80ED2">
      <w:pPr>
        <w:pStyle w:val="ListParagraph"/>
        <w:tabs>
          <w:tab w:val="left" w:pos="1209"/>
        </w:tabs>
        <w:spacing w:before="1"/>
        <w:ind w:left="0" w:right="-81"/>
        <w:rPr>
          <w:sz w:val="24"/>
        </w:rPr>
      </w:pPr>
      <w:r>
        <w:rPr>
          <w:sz w:val="24"/>
        </w:rPr>
        <w:t xml:space="preserve">- </w:t>
      </w:r>
      <w:r w:rsidRPr="001F3FF5">
        <w:rPr>
          <w:sz w:val="24"/>
        </w:rPr>
        <w:t>коррекция и компенсация особенностей восприятия и усвоения пространственно- временных характеристик;</w:t>
      </w:r>
    </w:p>
    <w:p w:rsidR="00F24B1C" w:rsidRPr="001F3FF5" w:rsidRDefault="00F24B1C" w:rsidP="00B80ED2">
      <w:pPr>
        <w:pStyle w:val="ListParagraph"/>
        <w:tabs>
          <w:tab w:val="left" w:pos="1124"/>
        </w:tabs>
        <w:ind w:left="0" w:right="-81"/>
        <w:rPr>
          <w:sz w:val="24"/>
        </w:rPr>
      </w:pPr>
      <w:r>
        <w:rPr>
          <w:sz w:val="24"/>
        </w:rPr>
        <w:t xml:space="preserve">- </w:t>
      </w:r>
      <w:r w:rsidRPr="001F3FF5">
        <w:rPr>
          <w:sz w:val="24"/>
        </w:rPr>
        <w:t>создание предпосылок для понимания мотивов, лежащих в основе поступков, действий, поведения других людей, для развития социального взаимодействия;</w:t>
      </w:r>
    </w:p>
    <w:p w:rsidR="00F24B1C" w:rsidRPr="001F3FF5" w:rsidRDefault="00F24B1C" w:rsidP="00B80ED2">
      <w:pPr>
        <w:pStyle w:val="ListParagraph"/>
        <w:tabs>
          <w:tab w:val="left" w:pos="1314"/>
        </w:tabs>
        <w:ind w:left="0" w:right="-81"/>
        <w:jc w:val="both"/>
        <w:rPr>
          <w:sz w:val="24"/>
        </w:rPr>
      </w:pPr>
      <w:r>
        <w:rPr>
          <w:sz w:val="24"/>
        </w:rPr>
        <w:t>-</w:t>
      </w:r>
      <w:r w:rsidRPr="001F3FF5">
        <w:rPr>
          <w:sz w:val="24"/>
        </w:rPr>
        <w:t>смягчение обусловленных аутизмом особенностей поведения, затрудняющих образовательный процесс, взаимодействие с другими людьми,  в тяжелых случаях — пребывание в обществе, в коллективе.</w:t>
      </w:r>
    </w:p>
    <w:p w:rsidR="00F24B1C" w:rsidRPr="001F3FF5" w:rsidRDefault="00F24B1C" w:rsidP="00B80ED2">
      <w:pPr>
        <w:ind w:right="-81"/>
        <w:jc w:val="both"/>
      </w:pPr>
      <w:r w:rsidRPr="001F3FF5">
        <w:rPr>
          <w:b/>
        </w:rPr>
        <w:t>У девочки наблюдается:</w:t>
      </w:r>
      <w:r w:rsidRPr="001F3FF5">
        <w:t xml:space="preserve"> заметная недостаточность речевых и неречевых навыков общения; выраженные затруднения в социальном общении и взаимодействии даже при наличии поддержки; ограниченное инициирование социальных взаимодействий и ограниченное или ненормальное реагирование на социальные инициативы других, использует ограниченное количество фраз, социальное взаимодействие ограничено узкими специальными интересами, заметны странности неречевого </w:t>
      </w:r>
      <w:r w:rsidRPr="001F3FF5">
        <w:rPr>
          <w:spacing w:val="-2"/>
        </w:rPr>
        <w:t>общения.</w:t>
      </w:r>
    </w:p>
    <w:p w:rsidR="00F24B1C" w:rsidRPr="001F3FF5" w:rsidRDefault="00F24B1C" w:rsidP="00B80ED2">
      <w:pPr>
        <w:pStyle w:val="BodyText"/>
        <w:ind w:right="-81"/>
        <w:jc w:val="both"/>
      </w:pPr>
      <w:r>
        <w:t xml:space="preserve"> </w:t>
      </w:r>
      <w:r w:rsidRPr="001F3FF5">
        <w:t xml:space="preserve">Отсутствие гибкости в поведении, трудности в приспособлении к переменам и изменениям или ограниченные/повторяющиеся формы поведения, которые проявляются с достаточной частотой и заметны, а также мешают функционированию в различных ситуациях. Заметный стресс и выраженные затруднения при смене деятельности или переключении </w:t>
      </w:r>
      <w:r w:rsidRPr="001F3FF5">
        <w:rPr>
          <w:spacing w:val="-2"/>
        </w:rPr>
        <w:t>внимания.</w:t>
      </w:r>
    </w:p>
    <w:p w:rsidR="00F24B1C" w:rsidRPr="001F3FF5" w:rsidRDefault="00F24B1C" w:rsidP="00B80ED2">
      <w:pPr>
        <w:pStyle w:val="BodyText"/>
        <w:ind w:right="-81"/>
        <w:jc w:val="both"/>
      </w:pPr>
      <w:r>
        <w:t xml:space="preserve"> </w:t>
      </w:r>
      <w:r w:rsidRPr="001F3FF5">
        <w:t>Содержание Программы в соответствии с требова</w:t>
      </w:r>
      <w:r>
        <w:t xml:space="preserve">ниями ФОП включает три основных </w:t>
      </w:r>
      <w:r w:rsidRPr="001F3FF5">
        <w:t>раздела – целевой, содержательный и организационный.</w:t>
      </w:r>
    </w:p>
    <w:p w:rsidR="00F24B1C" w:rsidRPr="001F3FF5" w:rsidRDefault="00F24B1C" w:rsidP="00B80ED2">
      <w:pPr>
        <w:pStyle w:val="BodyText"/>
        <w:ind w:right="-81"/>
        <w:jc w:val="both"/>
      </w:pPr>
      <w:r>
        <w:t xml:space="preserve">  </w:t>
      </w:r>
      <w:r w:rsidRPr="001F3FF5">
        <w:t>Целевой раздел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F24B1C" w:rsidRPr="001F3FF5" w:rsidRDefault="00F24B1C" w:rsidP="00B80ED2">
      <w:pPr>
        <w:pStyle w:val="BodyText"/>
        <w:ind w:right="-81"/>
        <w:jc w:val="both"/>
      </w:pPr>
      <w:r>
        <w:t xml:space="preserve"> </w:t>
      </w:r>
      <w:r w:rsidRPr="001F3FF5">
        <w:t>Содержательный раздел Программы включает описание: образовательной деятельности по пяти образовательным областям; форм, способов, методов и средств реализации программы; предметно-пространственную развивающую образовательную среду; характер взаимодействия со взрослыми; характер взаимодействия с другими детьми; коррекционной работы.</w:t>
      </w:r>
    </w:p>
    <w:p w:rsidR="00F24B1C" w:rsidRPr="001F3FF5" w:rsidRDefault="00F24B1C" w:rsidP="00B80ED2">
      <w:pPr>
        <w:pStyle w:val="BodyText"/>
        <w:ind w:right="-81"/>
        <w:jc w:val="both"/>
      </w:pPr>
      <w:r>
        <w:t xml:space="preserve">  </w:t>
      </w:r>
      <w:r w:rsidRPr="001F3FF5">
        <w:t>В Организационном разделе программы представлены условия, в том числе материально-техническое обеспечение, обеспеченность методическими материалами и средствами обучения и воспитания, распорядок и/или режим дня, особенности организации предметно-пространственной развивающей образовательной среды, а также психолого- педагогические, кадровые и финансовые условия реализации программы.</w:t>
      </w:r>
    </w:p>
    <w:p w:rsidR="00F24B1C" w:rsidRDefault="00F24B1C" w:rsidP="00B80ED2">
      <w:pPr>
        <w:ind w:right="-81"/>
      </w:pPr>
    </w:p>
    <w:p w:rsidR="00F24B1C" w:rsidRDefault="00F24B1C" w:rsidP="00B80ED2">
      <w:pPr>
        <w:ind w:right="-81"/>
      </w:pPr>
    </w:p>
    <w:p w:rsidR="00F24B1C" w:rsidRDefault="00F24B1C" w:rsidP="00B80ED2">
      <w:pPr>
        <w:ind w:right="-81"/>
        <w:jc w:val="center"/>
        <w:rPr>
          <w:spacing w:val="-2"/>
          <w:sz w:val="32"/>
          <w:szCs w:val="32"/>
        </w:rPr>
      </w:pPr>
      <w:r w:rsidRPr="007D5FFA">
        <w:rPr>
          <w:b/>
          <w:sz w:val="32"/>
          <w:szCs w:val="32"/>
        </w:rPr>
        <w:t>1.</w:t>
      </w:r>
      <w:r w:rsidRPr="007D5FFA">
        <w:rPr>
          <w:sz w:val="32"/>
          <w:szCs w:val="32"/>
        </w:rPr>
        <w:t xml:space="preserve">Целевой </w:t>
      </w:r>
      <w:r w:rsidRPr="007D5FFA">
        <w:rPr>
          <w:spacing w:val="-2"/>
          <w:sz w:val="32"/>
          <w:szCs w:val="32"/>
        </w:rPr>
        <w:t>раздел</w:t>
      </w:r>
    </w:p>
    <w:p w:rsidR="00F24B1C" w:rsidRDefault="00F24B1C" w:rsidP="00B80ED2">
      <w:pPr>
        <w:ind w:right="-81"/>
        <w:jc w:val="both"/>
      </w:pPr>
      <w:r>
        <w:t xml:space="preserve">  АООП разработана в соответствии с нормативными документами:</w:t>
      </w:r>
    </w:p>
    <w:p w:rsidR="00F24B1C" w:rsidRDefault="00F24B1C" w:rsidP="00B80ED2">
      <w:pPr>
        <w:pStyle w:val="22"/>
        <w:shd w:val="clear" w:color="auto" w:fill="auto"/>
        <w:ind w:firstLine="0"/>
        <w:jc w:val="left"/>
        <w:rPr>
          <w:b/>
          <w:sz w:val="24"/>
          <w:szCs w:val="24"/>
        </w:rPr>
      </w:pPr>
      <w:r>
        <w:rPr>
          <w:b/>
          <w:sz w:val="24"/>
          <w:szCs w:val="24"/>
        </w:rPr>
        <w:t>Нормативной базой для составления Программы являются:</w:t>
      </w:r>
    </w:p>
    <w:p w:rsidR="00F24B1C" w:rsidRDefault="00F24B1C" w:rsidP="00B80ED2">
      <w:pPr>
        <w:pStyle w:val="22"/>
        <w:shd w:val="clear" w:color="auto" w:fill="auto"/>
        <w:tabs>
          <w:tab w:val="left" w:pos="227"/>
          <w:tab w:val="left" w:pos="5040"/>
        </w:tabs>
        <w:spacing w:line="274" w:lineRule="exact"/>
        <w:ind w:firstLine="0"/>
        <w:rPr>
          <w:sz w:val="24"/>
          <w:szCs w:val="24"/>
        </w:rPr>
      </w:pPr>
      <w:r>
        <w:rPr>
          <w:sz w:val="24"/>
          <w:szCs w:val="24"/>
        </w:rPr>
        <w:t>- Федеральный закон от 29 декабря 2012 № 273-ФЗ «Об образовании в Российской Федерации»;</w:t>
      </w:r>
    </w:p>
    <w:p w:rsidR="00F24B1C" w:rsidRDefault="00F24B1C" w:rsidP="00B80ED2">
      <w:pPr>
        <w:pStyle w:val="22"/>
        <w:shd w:val="clear" w:color="auto" w:fill="auto"/>
        <w:tabs>
          <w:tab w:val="left" w:pos="227"/>
        </w:tabs>
        <w:spacing w:line="274" w:lineRule="exact"/>
        <w:ind w:firstLine="0"/>
        <w:rPr>
          <w:sz w:val="24"/>
          <w:szCs w:val="24"/>
        </w:rPr>
      </w:pPr>
      <w:r>
        <w:rPr>
          <w:color w:val="000000"/>
          <w:sz w:val="24"/>
          <w:szCs w:val="24"/>
        </w:rPr>
        <w:t xml:space="preserve">- Приказ Министерства образования и науки Российской Федерации от 17 октября 2013 г. № 1155 (ред. от 08.11.2022) «Об утверждении федерального государственного образовательного стандарта дошкольного образования» (зарегистрирован Минюстом России 14 ноября 2013 г., регистрационный № 30384); </w:t>
      </w:r>
    </w:p>
    <w:p w:rsidR="00F24B1C" w:rsidRDefault="00F24B1C" w:rsidP="00B80ED2">
      <w:pPr>
        <w:pStyle w:val="22"/>
        <w:shd w:val="clear" w:color="auto" w:fill="auto"/>
        <w:tabs>
          <w:tab w:val="left" w:pos="227"/>
        </w:tabs>
        <w:spacing w:line="274" w:lineRule="exact"/>
        <w:ind w:firstLine="0"/>
        <w:rPr>
          <w:sz w:val="24"/>
          <w:szCs w:val="24"/>
        </w:rPr>
      </w:pPr>
      <w:r>
        <w:rPr>
          <w:sz w:val="24"/>
          <w:szCs w:val="24"/>
        </w:rPr>
        <w:t>- Приказ Минпросвещения России от 25.11.2022 №1028 «Об утверждении федеральной образовательной программы дошкольного образования»;</w:t>
      </w:r>
    </w:p>
    <w:p w:rsidR="00F24B1C" w:rsidRDefault="00F24B1C" w:rsidP="00B80ED2">
      <w:pPr>
        <w:pStyle w:val="22"/>
        <w:shd w:val="clear" w:color="auto" w:fill="auto"/>
        <w:tabs>
          <w:tab w:val="left" w:pos="227"/>
        </w:tabs>
        <w:spacing w:line="274" w:lineRule="exact"/>
        <w:ind w:firstLine="0"/>
        <w:rPr>
          <w:sz w:val="24"/>
          <w:szCs w:val="24"/>
        </w:rPr>
      </w:pPr>
      <w:r>
        <w:rPr>
          <w:sz w:val="24"/>
          <w:szCs w:val="24"/>
        </w:rPr>
        <w:t xml:space="preserve">-Приказ Минпросвещения  России от 31.07.2020 </w:t>
      </w:r>
      <w:r>
        <w:rPr>
          <w:sz w:val="24"/>
          <w:szCs w:val="24"/>
          <w:lang w:val="en-US"/>
        </w:rPr>
        <w:t>N</w:t>
      </w:r>
      <w:r>
        <w:rPr>
          <w:sz w:val="24"/>
          <w:szCs w:val="24"/>
        </w:rPr>
        <w:t xml:space="preserve"> 373 «Об утверждении Порядка организации и осуществления образовательной деятельности по основным общеобразовательным программа - образовательным программа дошкольного образования»;</w:t>
      </w:r>
    </w:p>
    <w:p w:rsidR="00F24B1C" w:rsidRDefault="00F24B1C" w:rsidP="00B80ED2">
      <w:pPr>
        <w:pStyle w:val="22"/>
        <w:shd w:val="clear" w:color="auto" w:fill="auto"/>
        <w:tabs>
          <w:tab w:val="left" w:pos="212"/>
        </w:tabs>
        <w:spacing w:line="274" w:lineRule="exact"/>
        <w:ind w:firstLine="0"/>
        <w:rPr>
          <w:sz w:val="24"/>
          <w:szCs w:val="24"/>
        </w:rPr>
      </w:pPr>
      <w:r>
        <w:rPr>
          <w:color w:val="000000"/>
          <w:sz w:val="24"/>
          <w:szCs w:val="24"/>
        </w:rPr>
        <w:t>- 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F24B1C" w:rsidRDefault="00F24B1C" w:rsidP="00B80ED2">
      <w:pPr>
        <w:pStyle w:val="22"/>
        <w:shd w:val="clear" w:color="auto" w:fill="auto"/>
        <w:tabs>
          <w:tab w:val="left" w:pos="212"/>
        </w:tabs>
        <w:spacing w:line="274" w:lineRule="exact"/>
        <w:ind w:firstLine="0"/>
        <w:rPr>
          <w:sz w:val="24"/>
          <w:szCs w:val="24"/>
        </w:rPr>
      </w:pPr>
      <w:r>
        <w:rPr>
          <w:sz w:val="24"/>
          <w:szCs w:val="24"/>
        </w:rPr>
        <w:t>-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санитарного врача РФ от 28.09.2020 № 28,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санитарного врача РФ от 28.01.2021 № 2;</w:t>
      </w:r>
    </w:p>
    <w:p w:rsidR="00F24B1C" w:rsidRPr="007D5FDF" w:rsidRDefault="00F24B1C" w:rsidP="00B80ED2">
      <w:pPr>
        <w:pStyle w:val="22"/>
        <w:shd w:val="clear" w:color="auto" w:fill="auto"/>
        <w:tabs>
          <w:tab w:val="left" w:pos="212"/>
        </w:tabs>
        <w:spacing w:line="274" w:lineRule="exact"/>
        <w:ind w:firstLine="0"/>
        <w:rPr>
          <w:sz w:val="24"/>
          <w:szCs w:val="24"/>
        </w:rPr>
      </w:pPr>
    </w:p>
    <w:p w:rsidR="00F24B1C" w:rsidRPr="005435E6" w:rsidRDefault="00F24B1C" w:rsidP="00B80ED2">
      <w:pPr>
        <w:ind w:left="-540"/>
      </w:pPr>
    </w:p>
    <w:p w:rsidR="00F24B1C" w:rsidRDefault="00F24B1C" w:rsidP="00B80ED2">
      <w:pPr>
        <w:pStyle w:val="Heading3"/>
        <w:spacing w:line="276" w:lineRule="exact"/>
      </w:pPr>
      <w:r>
        <w:t xml:space="preserve">Данная программа разработана на </w:t>
      </w:r>
      <w:r>
        <w:rPr>
          <w:spacing w:val="-2"/>
        </w:rPr>
        <w:t>основе:</w:t>
      </w:r>
    </w:p>
    <w:p w:rsidR="00F24B1C" w:rsidRDefault="00F24B1C" w:rsidP="00B80ED2">
      <w:pPr>
        <w:pStyle w:val="ListParagraph"/>
        <w:tabs>
          <w:tab w:val="left" w:pos="965"/>
        </w:tabs>
        <w:ind w:left="0"/>
        <w:rPr>
          <w:sz w:val="24"/>
        </w:rPr>
      </w:pPr>
      <w:r>
        <w:rPr>
          <w:sz w:val="24"/>
        </w:rPr>
        <w:t>- ООП МБДОУ «Параньгинский детский сад №5 «Ласточка»</w:t>
      </w:r>
    </w:p>
    <w:p w:rsidR="00F24B1C" w:rsidRPr="007D5FDF" w:rsidRDefault="00F24B1C" w:rsidP="00B80ED2">
      <w:pPr>
        <w:pStyle w:val="ListParagraph"/>
        <w:tabs>
          <w:tab w:val="left" w:pos="971"/>
        </w:tabs>
        <w:ind w:left="0" w:right="285"/>
        <w:rPr>
          <w:sz w:val="24"/>
          <w:szCs w:val="24"/>
        </w:rPr>
      </w:pPr>
      <w:r>
        <w:rPr>
          <w:sz w:val="24"/>
        </w:rPr>
        <w:t xml:space="preserve">- Примерная АООП для детей с РАС (одобрена решением федерального учебно- </w:t>
      </w:r>
      <w:r w:rsidRPr="007D5FDF">
        <w:rPr>
          <w:sz w:val="24"/>
          <w:szCs w:val="24"/>
        </w:rPr>
        <w:t>методического объединения по общему образованию, протокол от 18 марта 2022 г. № 1/22)</w:t>
      </w:r>
    </w:p>
    <w:p w:rsidR="00F24B1C" w:rsidRPr="007D5FDF" w:rsidRDefault="00F24B1C" w:rsidP="00B80ED2">
      <w:pPr>
        <w:pStyle w:val="Heading3"/>
        <w:keepNext w:val="0"/>
        <w:widowControl w:val="0"/>
        <w:numPr>
          <w:ilvl w:val="2"/>
          <w:numId w:val="29"/>
        </w:numPr>
        <w:tabs>
          <w:tab w:val="left" w:pos="965"/>
        </w:tabs>
        <w:autoSpaceDE w:val="0"/>
        <w:autoSpaceDN w:val="0"/>
        <w:spacing w:before="262" w:after="0" w:line="276" w:lineRule="exact"/>
        <w:jc w:val="both"/>
      </w:pPr>
      <w:r w:rsidRPr="007D5FDF">
        <w:t>Цель и задачи</w:t>
      </w:r>
      <w:r w:rsidRPr="007D5FDF">
        <w:rPr>
          <w:spacing w:val="-2"/>
        </w:rPr>
        <w:t xml:space="preserve"> программы.</w:t>
      </w:r>
    </w:p>
    <w:p w:rsidR="00F24B1C" w:rsidRPr="007D5FDF" w:rsidRDefault="00F24B1C" w:rsidP="00B80ED2">
      <w:pPr>
        <w:pStyle w:val="BodyText"/>
        <w:spacing w:line="242" w:lineRule="auto"/>
        <w:ind w:right="388"/>
        <w:jc w:val="both"/>
      </w:pPr>
      <w:r w:rsidRPr="007D5FDF">
        <w:rPr>
          <w:b/>
        </w:rPr>
        <w:t>Цель программы</w:t>
      </w:r>
      <w:r w:rsidRPr="007D5FDF">
        <w:t>: коррекция и компенсация нарушений развития, достижение возможно более высокого уровня социальной адаптации или социализации, оптимизации развития ребенка с РАС в период дошкольного детства.</w:t>
      </w:r>
    </w:p>
    <w:p w:rsidR="00F24B1C" w:rsidRPr="007D5FDF" w:rsidRDefault="00F24B1C" w:rsidP="00B80ED2">
      <w:pPr>
        <w:pStyle w:val="Heading3"/>
        <w:spacing w:line="270" w:lineRule="exact"/>
      </w:pPr>
      <w:r w:rsidRPr="007D5FDF">
        <w:rPr>
          <w:spacing w:val="-2"/>
        </w:rPr>
        <w:t>Задачи:</w:t>
      </w:r>
    </w:p>
    <w:p w:rsidR="00F24B1C" w:rsidRPr="007D5FDF" w:rsidRDefault="00F24B1C" w:rsidP="00B80ED2">
      <w:pPr>
        <w:pStyle w:val="ListParagraph"/>
        <w:tabs>
          <w:tab w:val="left" w:pos="965"/>
        </w:tabs>
        <w:spacing w:before="2"/>
        <w:ind w:left="0" w:right="397"/>
        <w:jc w:val="both"/>
        <w:rPr>
          <w:sz w:val="24"/>
          <w:szCs w:val="24"/>
        </w:rPr>
      </w:pPr>
      <w:r>
        <w:rPr>
          <w:sz w:val="24"/>
          <w:szCs w:val="24"/>
        </w:rPr>
        <w:t xml:space="preserve"> - </w:t>
      </w:r>
      <w:r w:rsidRPr="007D5FDF">
        <w:rPr>
          <w:sz w:val="24"/>
          <w:szCs w:val="24"/>
        </w:rPr>
        <w:t>Обеспечивать комплексное сопровождение аутичного ребенка дошкольного возраста, включая коррекцию и (или) компенсацию основных нарушений, обусловленных аутизмом, а также других сопутствующих нарушений развития различного генеза.</w:t>
      </w:r>
    </w:p>
    <w:p w:rsidR="00F24B1C" w:rsidRPr="007D5FDF" w:rsidRDefault="00F24B1C" w:rsidP="00B80ED2">
      <w:pPr>
        <w:pStyle w:val="ListParagraph"/>
        <w:tabs>
          <w:tab w:val="left" w:pos="965"/>
        </w:tabs>
        <w:ind w:left="0" w:right="396"/>
        <w:jc w:val="both"/>
        <w:rPr>
          <w:sz w:val="24"/>
          <w:szCs w:val="24"/>
        </w:rPr>
      </w:pPr>
      <w:r>
        <w:rPr>
          <w:sz w:val="24"/>
          <w:szCs w:val="24"/>
        </w:rPr>
        <w:t xml:space="preserve"> -  </w:t>
      </w:r>
      <w:r w:rsidRPr="007D5FDF">
        <w:rPr>
          <w:sz w:val="24"/>
          <w:szCs w:val="24"/>
        </w:rPr>
        <w:t xml:space="preserve">Оказывать специализированную комплексную помощь в освоении содержания </w:t>
      </w:r>
      <w:r w:rsidRPr="007D5FDF">
        <w:rPr>
          <w:spacing w:val="-2"/>
          <w:sz w:val="24"/>
          <w:szCs w:val="24"/>
        </w:rPr>
        <w:t>образования.</w:t>
      </w:r>
    </w:p>
    <w:p w:rsidR="00F24B1C" w:rsidRPr="007D5FDF" w:rsidRDefault="00F24B1C" w:rsidP="00B80ED2">
      <w:pPr>
        <w:pStyle w:val="ListParagraph"/>
        <w:tabs>
          <w:tab w:val="left" w:pos="965"/>
        </w:tabs>
        <w:ind w:left="0" w:right="396"/>
        <w:jc w:val="both"/>
        <w:rPr>
          <w:sz w:val="24"/>
          <w:szCs w:val="24"/>
        </w:rPr>
      </w:pPr>
      <w:r>
        <w:rPr>
          <w:sz w:val="24"/>
          <w:szCs w:val="24"/>
        </w:rPr>
        <w:t xml:space="preserve"> - </w:t>
      </w:r>
      <w:r w:rsidRPr="007D5FDF">
        <w:rPr>
          <w:sz w:val="24"/>
          <w:szCs w:val="24"/>
        </w:rPr>
        <w:t>Создать на основе результатов коррекционно-образовательного процесса благоприятные условия развития ребёнка с РАС в соответствии с их возможностями, индивидуальными особенностями и склонностями, развития способностей и творческого потенциала ребёнка.</w:t>
      </w:r>
    </w:p>
    <w:p w:rsidR="00F24B1C" w:rsidRPr="007D5FDF" w:rsidRDefault="00F24B1C" w:rsidP="00B80ED2">
      <w:pPr>
        <w:pStyle w:val="ListParagraph"/>
        <w:tabs>
          <w:tab w:val="left" w:pos="965"/>
        </w:tabs>
        <w:ind w:left="0" w:right="398"/>
        <w:jc w:val="both"/>
        <w:rPr>
          <w:sz w:val="24"/>
          <w:szCs w:val="24"/>
        </w:rPr>
      </w:pPr>
      <w:r>
        <w:rPr>
          <w:sz w:val="24"/>
          <w:szCs w:val="24"/>
        </w:rPr>
        <w:t xml:space="preserve"> - </w:t>
      </w:r>
      <w:r w:rsidRPr="007D5FDF">
        <w:rPr>
          <w:sz w:val="24"/>
          <w:szCs w:val="24"/>
        </w:rPr>
        <w:t xml:space="preserve">Объединять коррекционные и общеразвивающие аспекты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w:t>
      </w:r>
      <w:r w:rsidRPr="007D5FDF">
        <w:rPr>
          <w:spacing w:val="-2"/>
          <w:sz w:val="24"/>
          <w:szCs w:val="24"/>
        </w:rPr>
        <w:t>общества.</w:t>
      </w:r>
    </w:p>
    <w:p w:rsidR="00F24B1C" w:rsidRPr="007D5FDF" w:rsidRDefault="00F24B1C" w:rsidP="00B80ED2">
      <w:pPr>
        <w:pStyle w:val="ListParagraph"/>
        <w:tabs>
          <w:tab w:val="left" w:pos="965"/>
        </w:tabs>
        <w:spacing w:before="2"/>
        <w:ind w:left="0" w:right="409"/>
        <w:jc w:val="both"/>
        <w:rPr>
          <w:sz w:val="24"/>
          <w:szCs w:val="24"/>
        </w:rPr>
      </w:pPr>
      <w:r>
        <w:rPr>
          <w:sz w:val="24"/>
          <w:szCs w:val="24"/>
        </w:rPr>
        <w:t xml:space="preserve"> - </w:t>
      </w:r>
      <w:r w:rsidRPr="007D5FDF">
        <w:rPr>
          <w:sz w:val="24"/>
          <w:szCs w:val="24"/>
        </w:rPr>
        <w:t>Формировать личность ребёнка с аутизмом, в том числе ценностей здорового образа жизни, развития их социальных, нравственных, эстетических, интеллектуальных.</w:t>
      </w:r>
    </w:p>
    <w:p w:rsidR="00F24B1C" w:rsidRPr="007D5FDF" w:rsidRDefault="00F24B1C" w:rsidP="00B80ED2">
      <w:pPr>
        <w:pStyle w:val="ListParagraph"/>
        <w:tabs>
          <w:tab w:val="left" w:pos="965"/>
        </w:tabs>
        <w:ind w:left="0" w:right="409"/>
        <w:jc w:val="both"/>
        <w:rPr>
          <w:sz w:val="24"/>
          <w:szCs w:val="24"/>
        </w:rPr>
      </w:pPr>
      <w:r>
        <w:rPr>
          <w:sz w:val="24"/>
          <w:szCs w:val="24"/>
        </w:rPr>
        <w:t xml:space="preserve"> - </w:t>
      </w:r>
      <w:r w:rsidRPr="007D5FDF">
        <w:rPr>
          <w:sz w:val="24"/>
          <w:szCs w:val="24"/>
        </w:rPr>
        <w:t>Обеспечить вариативность образовательной траектории дошкольного уровня с учётом особенностей развития детей с аутизмом, включая выраженную полиморфность РАС.</w:t>
      </w:r>
    </w:p>
    <w:p w:rsidR="00F24B1C" w:rsidRPr="007D5FDF" w:rsidRDefault="00F24B1C" w:rsidP="00B80ED2">
      <w:pPr>
        <w:pStyle w:val="ListParagraph"/>
        <w:tabs>
          <w:tab w:val="left" w:pos="965"/>
        </w:tabs>
        <w:ind w:left="0" w:right="407"/>
        <w:jc w:val="both"/>
        <w:rPr>
          <w:sz w:val="24"/>
          <w:szCs w:val="24"/>
        </w:rPr>
      </w:pPr>
      <w:r>
        <w:rPr>
          <w:sz w:val="24"/>
          <w:szCs w:val="24"/>
        </w:rPr>
        <w:t xml:space="preserve"> - </w:t>
      </w:r>
      <w:r w:rsidRPr="007D5FDF">
        <w:rPr>
          <w:sz w:val="24"/>
          <w:szCs w:val="24"/>
        </w:rPr>
        <w:t>Формировать социокультурную среду, соответствующую индивидуальным и психофизическим особенностям детей с РАС.</w:t>
      </w:r>
    </w:p>
    <w:p w:rsidR="00F24B1C" w:rsidRPr="007D5FDF" w:rsidRDefault="00F24B1C" w:rsidP="00B80ED2">
      <w:pPr>
        <w:pStyle w:val="ListParagraph"/>
        <w:tabs>
          <w:tab w:val="left" w:pos="965"/>
        </w:tabs>
        <w:ind w:left="0" w:right="399"/>
        <w:jc w:val="both"/>
        <w:rPr>
          <w:sz w:val="24"/>
          <w:szCs w:val="24"/>
        </w:rPr>
      </w:pPr>
      <w:r>
        <w:rPr>
          <w:sz w:val="24"/>
          <w:szCs w:val="24"/>
        </w:rPr>
        <w:t xml:space="preserve"> - </w:t>
      </w:r>
      <w:r w:rsidRPr="007D5FDF">
        <w:rPr>
          <w:sz w:val="24"/>
          <w:szCs w:val="24"/>
        </w:rPr>
        <w:t>Обеспечивать психолого-педагогическую поддержку семьи и повышение компетентности родителей (законных представителей) в вопросах развития и образования, охраны и укрепления здоровья ребенка с РАС.</w:t>
      </w:r>
    </w:p>
    <w:p w:rsidR="00F24B1C" w:rsidRPr="007D5FDF" w:rsidRDefault="00F24B1C" w:rsidP="00B80ED2">
      <w:pPr>
        <w:pStyle w:val="Heading3"/>
        <w:keepNext w:val="0"/>
        <w:widowControl w:val="0"/>
        <w:numPr>
          <w:ilvl w:val="2"/>
          <w:numId w:val="29"/>
        </w:numPr>
        <w:tabs>
          <w:tab w:val="left" w:pos="855"/>
        </w:tabs>
        <w:autoSpaceDE w:val="0"/>
        <w:autoSpaceDN w:val="0"/>
        <w:spacing w:before="257" w:after="0" w:line="275" w:lineRule="exact"/>
        <w:jc w:val="both"/>
      </w:pPr>
      <w:r w:rsidRPr="007D5FDF">
        <w:t xml:space="preserve">Принципы и подходы к формированию </w:t>
      </w:r>
      <w:r w:rsidRPr="007D5FDF">
        <w:rPr>
          <w:spacing w:val="-2"/>
        </w:rPr>
        <w:t>программы</w:t>
      </w:r>
    </w:p>
    <w:p w:rsidR="00F24B1C" w:rsidRPr="007D5FDF" w:rsidRDefault="00F24B1C" w:rsidP="00B80ED2">
      <w:pPr>
        <w:pStyle w:val="BodyText"/>
        <w:spacing w:line="275" w:lineRule="exact"/>
        <w:jc w:val="both"/>
      </w:pPr>
      <w:r w:rsidRPr="007D5FDF">
        <w:t xml:space="preserve">Общие принципы и подходы к формированию </w:t>
      </w:r>
      <w:r w:rsidRPr="007D5FDF">
        <w:rPr>
          <w:spacing w:val="-4"/>
        </w:rPr>
        <w:t>АОП:</w:t>
      </w:r>
    </w:p>
    <w:p w:rsidR="00F24B1C" w:rsidRPr="007D5FDF" w:rsidRDefault="00F24B1C" w:rsidP="00B80ED2">
      <w:pPr>
        <w:pStyle w:val="BodyText"/>
        <w:spacing w:before="4"/>
        <w:ind w:right="398"/>
        <w:jc w:val="both"/>
      </w:pPr>
      <w:r w:rsidRPr="007D5FDF">
        <w:rPr>
          <w:b/>
          <w:i/>
        </w:rPr>
        <w:t xml:space="preserve">Поддержка разнообразия детства </w:t>
      </w:r>
      <w:r w:rsidRPr="007D5FDF">
        <w:t>сохранение уникальности и самоценности детства как важного этапа в общем  развитии человека через смягчение/преодоления нарушений в развитии, осознание идентичности, взаимодействие с другими людьми, ориентировку в жизненных ситуациях и др.</w:t>
      </w:r>
    </w:p>
    <w:p w:rsidR="00F24B1C" w:rsidRPr="007D5FDF" w:rsidRDefault="00F24B1C" w:rsidP="00B80ED2">
      <w:pPr>
        <w:pStyle w:val="BodyText"/>
        <w:ind w:right="398"/>
        <w:jc w:val="both"/>
      </w:pPr>
      <w:r w:rsidRPr="007D5FDF">
        <w:rPr>
          <w:b/>
          <w:i/>
        </w:rPr>
        <w:t xml:space="preserve">Сохранение уникальности и самоценности детства </w:t>
      </w:r>
      <w:r w:rsidRPr="007D5FDF">
        <w:t>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 т.е. полноценное проживание ребенком всех этапов детства через предшествующую коррекционную работу, обогащение детского развития. В условиях искажённого развития границы между этапами детства размыты, психический возраст по отдельным функциям очень сильно различается, поэтому говорить о полноценности проживания этапов детства без предшествующей коррекционной работы не представляется возможным.</w:t>
      </w:r>
    </w:p>
    <w:p w:rsidR="00F24B1C" w:rsidRPr="007D5FDF" w:rsidRDefault="00F24B1C" w:rsidP="00B80ED2">
      <w:pPr>
        <w:ind w:right="404"/>
        <w:jc w:val="both"/>
      </w:pPr>
      <w:r w:rsidRPr="007D5FDF">
        <w:rPr>
          <w:b/>
          <w:i/>
        </w:rPr>
        <w:t xml:space="preserve">Позитивная социализация ребёнка </w:t>
      </w:r>
      <w:r w:rsidRPr="007D5FDF">
        <w:t>- возможно после преодоления качественных нарушений социального взаимодействия и коммуникации.</w:t>
      </w:r>
    </w:p>
    <w:p w:rsidR="00F24B1C" w:rsidRPr="007D5FDF" w:rsidRDefault="00F24B1C" w:rsidP="00B80ED2">
      <w:pPr>
        <w:spacing w:line="242" w:lineRule="auto"/>
        <w:ind w:right="393"/>
        <w:jc w:val="both"/>
      </w:pPr>
      <w:r w:rsidRPr="007D5FDF">
        <w:rPr>
          <w:b/>
          <w:i/>
        </w:rPr>
        <w:t xml:space="preserve">Личностно-развивающий и гуманистический характер </w:t>
      </w:r>
      <w:r w:rsidRPr="007D5FDF">
        <w:t>взаимодействия взрослых (родителей (законных представителей), педагогических и иных работников ДОУ) детей, уважение личности ребенка.</w:t>
      </w:r>
    </w:p>
    <w:p w:rsidR="00F24B1C" w:rsidRDefault="00F24B1C" w:rsidP="00B80ED2">
      <w:pPr>
        <w:spacing w:line="242" w:lineRule="auto"/>
        <w:jc w:val="both"/>
      </w:pPr>
    </w:p>
    <w:p w:rsidR="00F24B1C" w:rsidRPr="007D5FDF" w:rsidRDefault="00F24B1C" w:rsidP="00B80ED2">
      <w:pPr>
        <w:spacing w:line="242" w:lineRule="auto"/>
        <w:jc w:val="both"/>
        <w:sectPr w:rsidR="00F24B1C" w:rsidRPr="007D5FDF" w:rsidSect="00B80ED2">
          <w:type w:val="continuous"/>
          <w:pgSz w:w="11900" w:h="16840"/>
          <w:pgMar w:top="620" w:right="440" w:bottom="440" w:left="880" w:header="0" w:footer="248" w:gutter="0"/>
          <w:cols w:space="720"/>
        </w:sectPr>
      </w:pPr>
    </w:p>
    <w:p w:rsidR="00F24B1C" w:rsidRDefault="00F24B1C" w:rsidP="00B80ED2">
      <w:pPr>
        <w:ind w:right="-81"/>
        <w:jc w:val="both"/>
      </w:pPr>
    </w:p>
    <w:p w:rsidR="00F24B1C" w:rsidRPr="00FE0F2F" w:rsidRDefault="00F24B1C" w:rsidP="00B80ED2">
      <w:pPr>
        <w:spacing w:before="71"/>
        <w:ind w:right="320"/>
        <w:jc w:val="both"/>
        <w:rPr>
          <w:b/>
          <w:i/>
        </w:rPr>
      </w:pPr>
      <w:r w:rsidRPr="00FE0F2F">
        <w:rPr>
          <w:b/>
          <w:i/>
        </w:rPr>
        <w:t xml:space="preserve">Содействие и сотрудничество детей и взрослых, признание ребёнка полноценным участником (субъектом) образовательных отношений. </w:t>
      </w:r>
      <w:r w:rsidRPr="00FE0F2F">
        <w:t>Сотрудничество в коррекционной работе, чтобы стремиться выйти на такой уровень социального взаимодействия и коммуникации, который позволит ребёнку с аутизмом максимально стать субъектом образовательных отношений в дошкольном возрасте несмотря на то, что это удаётся редко</w:t>
      </w:r>
      <w:r w:rsidRPr="00FE0F2F">
        <w:rPr>
          <w:b/>
          <w:i/>
        </w:rPr>
        <w:t>.</w:t>
      </w:r>
    </w:p>
    <w:p w:rsidR="00F24B1C" w:rsidRPr="00FE0F2F" w:rsidRDefault="00F24B1C" w:rsidP="00B80ED2">
      <w:pPr>
        <w:pStyle w:val="BodyText"/>
        <w:ind w:right="320"/>
        <w:jc w:val="both"/>
      </w:pPr>
      <w:r w:rsidRPr="00FE0F2F">
        <w:rPr>
          <w:b/>
          <w:i/>
        </w:rPr>
        <w:t xml:space="preserve">Сотрудничество Организации с семьёй. </w:t>
      </w:r>
      <w:r w:rsidRPr="00FE0F2F">
        <w:t>Этот принцип является для нас исключительно важным: родители (или лица, их заменяющие) являются неотъемлемыми участниками образовательного процесса и в том смысле, что именно они принимают важные решения. Сотрудники ДОУ при реализации АОП учитывают условия жизни ребенка в семье, понимают проблемы, уважают ценности и традиции семей воспитанников.</w:t>
      </w:r>
    </w:p>
    <w:p w:rsidR="00F24B1C" w:rsidRPr="00FE0F2F" w:rsidRDefault="00F24B1C" w:rsidP="00B80ED2">
      <w:pPr>
        <w:pStyle w:val="BodyText"/>
        <w:ind w:right="320"/>
        <w:jc w:val="both"/>
      </w:pPr>
      <w:r w:rsidRPr="00FE0F2F">
        <w:rPr>
          <w:b/>
          <w:i/>
        </w:rPr>
        <w:t xml:space="preserve">Индивидуализация дошкольного образования при РАС. </w:t>
      </w:r>
      <w:r w:rsidRPr="00FE0F2F">
        <w:t>Обеспечение индивидуальной образовательной траектории каждого ребёнка с учётом его интересов, возможностей, способностей, особенностей развития. Активность ребёнка с аутизмом в выборе содержания своего образования представляется весьма проблематичной уже из-за трудности выбора как такового, и требует осознания ребёнком своей роли в образовательном процессе, что без коррекционной работы представить сложно. Педагог должен уметь устанавливать контакт с ребенком через предметы, к которым он проявляет интерес (определенная книга, кусок ткани, блестящие фигурки, вода, песок и т.д.). Это дает возможность включать ребенка в элементарную совместную деятельность и взаимодействие с другими детьми.</w:t>
      </w:r>
    </w:p>
    <w:p w:rsidR="00F24B1C" w:rsidRPr="00FE0F2F" w:rsidRDefault="00F24B1C" w:rsidP="00B80ED2">
      <w:pPr>
        <w:pStyle w:val="BodyText"/>
        <w:ind w:right="320"/>
        <w:jc w:val="both"/>
      </w:pPr>
      <w:r w:rsidRPr="00FE0F2F">
        <w:rPr>
          <w:b/>
          <w:i/>
        </w:rPr>
        <w:t xml:space="preserve">Возрастная адекватность образования. </w:t>
      </w:r>
      <w:r w:rsidRPr="00FE0F2F">
        <w:t>При планировании работы  с ребёнком  с РАС педагоги ориентируются на каждый диагностический показатель отдельно и, в то же время, внимательно анализируют их взаимосвязи.</w:t>
      </w:r>
    </w:p>
    <w:p w:rsidR="00F24B1C" w:rsidRPr="00FE0F2F" w:rsidRDefault="00F24B1C" w:rsidP="00B80ED2">
      <w:pPr>
        <w:pStyle w:val="BodyText"/>
        <w:spacing w:before="3"/>
        <w:ind w:right="320"/>
        <w:jc w:val="both"/>
      </w:pPr>
      <w:r w:rsidRPr="00FE0F2F">
        <w:rPr>
          <w:b/>
          <w:i/>
        </w:rPr>
        <w:t xml:space="preserve">Развивающее вариативное образование. </w:t>
      </w:r>
      <w:r w:rsidRPr="00FE0F2F">
        <w:t>Этот принцип предполагает, что содержание образования предлагается ребёнку через разные виды деятельности с учётом его актуальных и потенциальных возможностей, предполагает ориентацию работы педагогов на зону ближайшего развития, что способствует развитию, расширению как явных, так и скрытых возможностей ребёнка. При аутизме использование традиционных для дошкольного возраста форм и методов обучения затруднено из-за несформированности ролевой, сюжетной, социально-имитативной игры и других имплицитных форм обучения, а также стереотипа обучения, что вызывает необходимость использования эксплицитных методов, а при выраженных проявлениях аутизма– директивных методов обучения.</w:t>
      </w:r>
    </w:p>
    <w:p w:rsidR="00F24B1C" w:rsidRPr="00FE0F2F" w:rsidRDefault="00F24B1C" w:rsidP="00B80ED2">
      <w:pPr>
        <w:pStyle w:val="BodyText"/>
        <w:ind w:right="320"/>
        <w:jc w:val="both"/>
      </w:pPr>
      <w:r w:rsidRPr="00FE0F2F">
        <w:rPr>
          <w:b/>
          <w:i/>
        </w:rPr>
        <w:t xml:space="preserve">Полнота содержания и интеграция отдельных образовательных областей. </w:t>
      </w:r>
      <w:r w:rsidRPr="00FE0F2F">
        <w:t>В соответствии с ФОП ДО выделено пять образовательных областей (социально-коммуникативное, познавательное, речевое, художественно-эстетическое и физическое развитие). Деление содержательной части Программы на эти образовательные области не означает, что каждая из этих образовательных областей реализуется независимо, многообразные связи между ними учитываются в коррекционно-образовательном процессе. Каждая из образовательных областей, выделенных в образовательной программе, осваивается при интеграции с другими областями.</w:t>
      </w:r>
    </w:p>
    <w:p w:rsidR="00F24B1C" w:rsidRPr="00FE0F2F" w:rsidRDefault="00F24B1C" w:rsidP="00B80ED2">
      <w:pPr>
        <w:ind w:right="320"/>
        <w:jc w:val="both"/>
      </w:pPr>
      <w:r w:rsidRPr="00FE0F2F">
        <w:rPr>
          <w:b/>
          <w:i/>
        </w:rPr>
        <w:t xml:space="preserve">Инвариантность ценностей и целей при вариативности средств реализации и достижения целей Программы. </w:t>
      </w:r>
      <w:r w:rsidRPr="00FE0F2F">
        <w:t>Основная ценность Программы – ориентированность на приоритет проблем ребенка с РАС, обусловленных аутизмом (с учётом существующих реалий),и представленные выше цели Программы являются инвариантными (т.е. обязательными) по отношению к выраженности проблем аутизма, возрасту, полу, национальной и социальной принадлежности детей с РАС.</w:t>
      </w:r>
    </w:p>
    <w:p w:rsidR="00F24B1C" w:rsidRPr="00FE0F2F" w:rsidRDefault="00F24B1C" w:rsidP="00B80ED2">
      <w:pPr>
        <w:pStyle w:val="BodyText"/>
        <w:ind w:right="320"/>
        <w:jc w:val="both"/>
      </w:pPr>
      <w:r w:rsidRPr="00FE0F2F">
        <w:rPr>
          <w:b/>
          <w:i/>
        </w:rPr>
        <w:t>Дифференцированный подход к построению АОП</w:t>
      </w:r>
      <w:r w:rsidRPr="00FE0F2F">
        <w:rPr>
          <w:i/>
        </w:rPr>
        <w:t xml:space="preserve">, </w:t>
      </w:r>
      <w:r w:rsidRPr="00FE0F2F">
        <w:t xml:space="preserve">учет их особых образовательных потребностей, которые проявляются в неоднородности возможностей освоения содержания образования. Это обусловливает необходимость создания индивидуального образовательного </w:t>
      </w:r>
      <w:r w:rsidRPr="00FE0F2F">
        <w:rPr>
          <w:spacing w:val="-2"/>
        </w:rPr>
        <w:t>маршрута.</w:t>
      </w:r>
    </w:p>
    <w:p w:rsidR="00F24B1C" w:rsidRPr="00FE0F2F" w:rsidRDefault="00F24B1C" w:rsidP="00B80ED2">
      <w:pPr>
        <w:ind w:right="320"/>
        <w:jc w:val="both"/>
      </w:pPr>
      <w:r w:rsidRPr="00FE0F2F">
        <w:rPr>
          <w:b/>
          <w:i/>
        </w:rPr>
        <w:t>Принцип системности коррекционных, воспитательных и развивающих задач</w:t>
      </w:r>
      <w:r w:rsidRPr="00FE0F2F">
        <w:rPr>
          <w:i/>
        </w:rPr>
        <w:t xml:space="preserve"> </w:t>
      </w:r>
      <w:r w:rsidRPr="00FE0F2F">
        <w:t>обеспечивает стимулирование и обогащение содержания развития ребенка при моделировании реальных жизненных ситуаций.</w:t>
      </w:r>
    </w:p>
    <w:p w:rsidR="00F24B1C" w:rsidRDefault="00F24B1C" w:rsidP="00B80ED2">
      <w:pPr>
        <w:spacing w:before="71"/>
        <w:ind w:right="320"/>
        <w:jc w:val="both"/>
      </w:pPr>
      <w:r w:rsidRPr="00680BB5">
        <w:rPr>
          <w:b/>
          <w:i/>
        </w:rPr>
        <w:t>Принцип комплексности методов коррекционного воздействия</w:t>
      </w:r>
      <w:r>
        <w:rPr>
          <w:i/>
        </w:rPr>
        <w:t xml:space="preserve"> подчеркивает </w:t>
      </w:r>
      <w:r>
        <w:t>необходимость использования всего многообразия методов, техник и приемов из арсенала коррекционной педагогики, и специальной психологии при реализации АОП для детей с РАС.</w:t>
      </w:r>
    </w:p>
    <w:p w:rsidR="00F24B1C" w:rsidRPr="00D247C7" w:rsidRDefault="00F24B1C" w:rsidP="00B80ED2">
      <w:pPr>
        <w:pStyle w:val="BodyText"/>
        <w:spacing w:line="242" w:lineRule="auto"/>
        <w:ind w:right="320"/>
        <w:jc w:val="both"/>
      </w:pPr>
      <w:r w:rsidRPr="00D247C7">
        <w:rPr>
          <w:b/>
          <w:i/>
        </w:rPr>
        <w:t>Принцип усложнения программного материала</w:t>
      </w:r>
      <w:r w:rsidRPr="00D247C7">
        <w:rPr>
          <w:i/>
        </w:rPr>
        <w:t xml:space="preserve"> </w:t>
      </w:r>
      <w:r w:rsidRPr="00D247C7">
        <w:t>позволяет реализовывать АОП на оптимальном для ребенка с РАС уровне трудности. Это поддерживает интерес ребенка и дает возможность ему испытать радость преодоления трудностей.</w:t>
      </w:r>
    </w:p>
    <w:p w:rsidR="00F24B1C" w:rsidRDefault="00F24B1C" w:rsidP="00B80ED2">
      <w:pPr>
        <w:ind w:right="320"/>
        <w:jc w:val="both"/>
      </w:pPr>
      <w:r w:rsidRPr="00680BB5">
        <w:rPr>
          <w:b/>
          <w:i/>
        </w:rPr>
        <w:t>Учет объема, степени разнообразия, эмоциональной сложности материала</w:t>
      </w:r>
      <w:r>
        <w:rPr>
          <w:i/>
        </w:rPr>
        <w:t xml:space="preserve"> </w:t>
      </w:r>
      <w:r>
        <w:t>обеспечивает постепенное увеличение объема программного материала и его разнообразие.</w:t>
      </w:r>
    </w:p>
    <w:p w:rsidR="00F24B1C" w:rsidRDefault="00F24B1C" w:rsidP="00B80ED2">
      <w:pPr>
        <w:spacing w:line="242" w:lineRule="auto"/>
        <w:ind w:right="320"/>
        <w:jc w:val="both"/>
      </w:pPr>
      <w:r w:rsidRPr="00680BB5">
        <w:rPr>
          <w:b/>
          <w:i/>
        </w:rPr>
        <w:t>Принцип сочетания различных видов обучения</w:t>
      </w:r>
      <w:r w:rsidRPr="00680BB5">
        <w:rPr>
          <w:b/>
        </w:rPr>
        <w:t>:</w:t>
      </w:r>
      <w:r>
        <w:t xml:space="preserve"> объяснительно-иллюстративного, программированного и проблемного обучения способствует развитию самостоятельности, активности и инициативности ребенка.</w:t>
      </w:r>
    </w:p>
    <w:p w:rsidR="00F24B1C" w:rsidRDefault="00F24B1C" w:rsidP="00B80ED2">
      <w:pPr>
        <w:ind w:right="320"/>
        <w:jc w:val="both"/>
      </w:pPr>
      <w:r w:rsidRPr="00680BB5">
        <w:rPr>
          <w:b/>
          <w:i/>
        </w:rPr>
        <w:t>Принцип активного привлечения ближайшего социального окружения ребенка к участию</w:t>
      </w:r>
      <w:r>
        <w:rPr>
          <w:i/>
        </w:rPr>
        <w:t xml:space="preserve"> </w:t>
      </w:r>
      <w:r>
        <w:t>в реализации АОП. Система отношений ребенка с РАС с близкими взрослыми, особенности их межличностных отношений и общения, формы совместной деятельности, способы ее осуществления являются важной составляющей в ситуации развития ребенка.</w:t>
      </w:r>
    </w:p>
    <w:p w:rsidR="00F24B1C" w:rsidRDefault="00F24B1C" w:rsidP="00B80ED2">
      <w:pPr>
        <w:ind w:right="320"/>
        <w:jc w:val="both"/>
      </w:pPr>
      <w:r w:rsidRPr="00680BB5">
        <w:rPr>
          <w:b/>
          <w:i/>
        </w:rPr>
        <w:t>Принцип междисциплинарного взаимодействия специалистов</w:t>
      </w:r>
      <w:r>
        <w:rPr>
          <w:i/>
        </w:rPr>
        <w:t xml:space="preserve"> </w:t>
      </w:r>
      <w:r>
        <w:t xml:space="preserve">заключается в обеспечении широкого видения проблем ребенка командой специалистов, в которую </w:t>
      </w:r>
      <w:r>
        <w:rPr>
          <w:u w:val="single"/>
        </w:rPr>
        <w:t>входят:</w:t>
      </w:r>
    </w:p>
    <w:p w:rsidR="00F24B1C" w:rsidRDefault="00F24B1C" w:rsidP="00B80ED2">
      <w:pPr>
        <w:pStyle w:val="ListParagraph"/>
        <w:tabs>
          <w:tab w:val="left" w:pos="934"/>
        </w:tabs>
        <w:spacing w:line="273" w:lineRule="exact"/>
        <w:ind w:left="0" w:right="320"/>
        <w:rPr>
          <w:sz w:val="24"/>
        </w:rPr>
      </w:pPr>
      <w:r>
        <w:rPr>
          <w:spacing w:val="-2"/>
          <w:sz w:val="24"/>
        </w:rPr>
        <w:t>- воспитатели</w:t>
      </w:r>
    </w:p>
    <w:p w:rsidR="00F24B1C" w:rsidRDefault="00F24B1C" w:rsidP="00B80ED2">
      <w:pPr>
        <w:pStyle w:val="ListParagraph"/>
        <w:tabs>
          <w:tab w:val="left" w:pos="934"/>
        </w:tabs>
        <w:spacing w:line="275" w:lineRule="exact"/>
        <w:ind w:left="0" w:right="320"/>
        <w:rPr>
          <w:sz w:val="24"/>
        </w:rPr>
      </w:pPr>
      <w:r>
        <w:rPr>
          <w:spacing w:val="-2"/>
          <w:sz w:val="24"/>
        </w:rPr>
        <w:t>- педагог-психолог</w:t>
      </w:r>
    </w:p>
    <w:p w:rsidR="00F24B1C" w:rsidRDefault="00F24B1C" w:rsidP="00B80ED2">
      <w:pPr>
        <w:pStyle w:val="ListParagraph"/>
        <w:tabs>
          <w:tab w:val="left" w:pos="939"/>
        </w:tabs>
        <w:spacing w:line="275" w:lineRule="exact"/>
        <w:ind w:left="0" w:right="320"/>
        <w:rPr>
          <w:sz w:val="24"/>
        </w:rPr>
      </w:pPr>
      <w:r>
        <w:rPr>
          <w:spacing w:val="-2"/>
          <w:sz w:val="24"/>
        </w:rPr>
        <w:t>- учитель-логопед</w:t>
      </w:r>
    </w:p>
    <w:p w:rsidR="00F24B1C" w:rsidRDefault="00F24B1C" w:rsidP="00B80ED2">
      <w:pPr>
        <w:pStyle w:val="ListParagraph"/>
        <w:tabs>
          <w:tab w:val="left" w:pos="939"/>
        </w:tabs>
        <w:spacing w:line="275" w:lineRule="exact"/>
        <w:ind w:left="0" w:right="320"/>
        <w:rPr>
          <w:sz w:val="24"/>
        </w:rPr>
      </w:pPr>
      <w:r>
        <w:rPr>
          <w:sz w:val="24"/>
        </w:rPr>
        <w:t>- тьютор</w:t>
      </w:r>
    </w:p>
    <w:p w:rsidR="00F24B1C" w:rsidRDefault="00F24B1C" w:rsidP="00B80ED2">
      <w:pPr>
        <w:pStyle w:val="Heading4"/>
        <w:spacing w:before="264"/>
        <w:ind w:right="-81"/>
      </w:pPr>
      <w:r>
        <w:rPr>
          <w:spacing w:val="-2"/>
        </w:rPr>
        <w:t>Подходы:</w:t>
      </w:r>
    </w:p>
    <w:p w:rsidR="00F24B1C" w:rsidRDefault="00F24B1C" w:rsidP="00B80ED2">
      <w:pPr>
        <w:pStyle w:val="ListParagraph"/>
        <w:tabs>
          <w:tab w:val="left" w:pos="394"/>
        </w:tabs>
        <w:spacing w:line="275" w:lineRule="exact"/>
        <w:ind w:left="0" w:right="-81"/>
        <w:rPr>
          <w:sz w:val="24"/>
        </w:rPr>
      </w:pPr>
      <w:r>
        <w:rPr>
          <w:sz w:val="24"/>
        </w:rPr>
        <w:t xml:space="preserve">- развивающий </w:t>
      </w:r>
      <w:r>
        <w:rPr>
          <w:spacing w:val="-2"/>
          <w:sz w:val="24"/>
        </w:rPr>
        <w:t>подход;</w:t>
      </w:r>
    </w:p>
    <w:p w:rsidR="00F24B1C" w:rsidRDefault="00F24B1C" w:rsidP="00B80ED2">
      <w:pPr>
        <w:pStyle w:val="ListParagraph"/>
        <w:tabs>
          <w:tab w:val="left" w:pos="394"/>
        </w:tabs>
        <w:spacing w:line="275" w:lineRule="exact"/>
        <w:ind w:left="0" w:right="-81"/>
        <w:rPr>
          <w:sz w:val="24"/>
        </w:rPr>
      </w:pPr>
      <w:r>
        <w:rPr>
          <w:spacing w:val="-2"/>
          <w:sz w:val="24"/>
        </w:rPr>
        <w:t>- «Floortime»-подход;</w:t>
      </w:r>
    </w:p>
    <w:p w:rsidR="00F24B1C" w:rsidRDefault="00F24B1C" w:rsidP="00B80ED2">
      <w:pPr>
        <w:pStyle w:val="ListParagraph"/>
        <w:tabs>
          <w:tab w:val="left" w:pos="394"/>
        </w:tabs>
        <w:spacing w:before="4" w:line="275" w:lineRule="exact"/>
        <w:ind w:left="0" w:right="500"/>
        <w:rPr>
          <w:sz w:val="24"/>
        </w:rPr>
      </w:pPr>
      <w:r>
        <w:rPr>
          <w:sz w:val="24"/>
        </w:rPr>
        <w:t xml:space="preserve">- Построение  индивидуальной образовательной </w:t>
      </w:r>
      <w:r>
        <w:rPr>
          <w:spacing w:val="-2"/>
          <w:sz w:val="24"/>
        </w:rPr>
        <w:t>траектории;</w:t>
      </w:r>
    </w:p>
    <w:p w:rsidR="00F24B1C" w:rsidRDefault="00F24B1C" w:rsidP="00B80ED2">
      <w:pPr>
        <w:pStyle w:val="ListParagraph"/>
        <w:tabs>
          <w:tab w:val="left" w:pos="394"/>
        </w:tabs>
        <w:spacing w:line="275" w:lineRule="exact"/>
        <w:ind w:left="0" w:right="500"/>
        <w:rPr>
          <w:sz w:val="24"/>
        </w:rPr>
      </w:pPr>
      <w:r>
        <w:rPr>
          <w:sz w:val="24"/>
        </w:rPr>
        <w:t xml:space="preserve">- эмоционально-уровневый  подход при работе на начальном этапе </w:t>
      </w:r>
      <w:r>
        <w:rPr>
          <w:spacing w:val="-2"/>
          <w:sz w:val="24"/>
        </w:rPr>
        <w:t>коррекции.</w:t>
      </w:r>
    </w:p>
    <w:p w:rsidR="00F24B1C" w:rsidRDefault="00F24B1C" w:rsidP="00B80ED2">
      <w:pPr>
        <w:ind w:right="500"/>
        <w:jc w:val="both"/>
        <w:rPr>
          <w:b/>
        </w:rPr>
      </w:pPr>
      <w:r>
        <w:t xml:space="preserve">Направления коррекционной работы: </w:t>
      </w:r>
      <w:r>
        <w:rPr>
          <w:b/>
          <w:u w:val="single"/>
        </w:rPr>
        <w:t>социальное взаимодействие, коммуникация, речь, произвольное подражание, игровая деятельность.</w:t>
      </w:r>
    </w:p>
    <w:p w:rsidR="00F24B1C" w:rsidRPr="006326B7" w:rsidRDefault="00F24B1C" w:rsidP="00B80ED2">
      <w:pPr>
        <w:pStyle w:val="BodyText"/>
        <w:spacing w:line="242" w:lineRule="auto"/>
        <w:ind w:right="500"/>
        <w:jc w:val="both"/>
      </w:pPr>
      <w:r w:rsidRPr="006326B7">
        <w:t xml:space="preserve">Основной выбор – между развивающими и поведенческими коррекционными подходами – определяется, прежде всего, наличием достаточного уровня собственных ресурсов в коммуникации и социальном взаимодействии, но </w:t>
      </w:r>
      <w:r w:rsidRPr="006326B7">
        <w:rPr>
          <w:b/>
          <w:i/>
        </w:rPr>
        <w:t>предпочтительны развивающие подходы</w:t>
      </w:r>
      <w:r w:rsidRPr="006326B7">
        <w:t>.</w:t>
      </w:r>
    </w:p>
    <w:p w:rsidR="00F24B1C" w:rsidRPr="006326B7" w:rsidRDefault="00F24B1C" w:rsidP="00B80ED2">
      <w:pPr>
        <w:pStyle w:val="BodyText"/>
        <w:spacing w:line="270" w:lineRule="exact"/>
        <w:ind w:right="500"/>
        <w:jc w:val="both"/>
      </w:pPr>
      <w:r w:rsidRPr="006326B7">
        <w:t xml:space="preserve">Основные </w:t>
      </w:r>
      <w:r w:rsidRPr="006326B7">
        <w:rPr>
          <w:spacing w:val="-2"/>
        </w:rPr>
        <w:t>принципы:</w:t>
      </w:r>
    </w:p>
    <w:p w:rsidR="00F24B1C" w:rsidRDefault="00F24B1C" w:rsidP="00B80ED2">
      <w:pPr>
        <w:pStyle w:val="ListParagraph"/>
        <w:tabs>
          <w:tab w:val="left" w:pos="965"/>
        </w:tabs>
        <w:ind w:left="0" w:right="500"/>
        <w:jc w:val="both"/>
        <w:rPr>
          <w:sz w:val="24"/>
        </w:rPr>
      </w:pPr>
      <w:r>
        <w:rPr>
          <w:sz w:val="24"/>
        </w:rPr>
        <w:t xml:space="preserve"> - Аутизм– это всестороннее нарушение развития. Поэтому ребенок нуждается в поддержке и сопровождении во всех сферах жизни.</w:t>
      </w:r>
    </w:p>
    <w:p w:rsidR="00F24B1C" w:rsidRDefault="00F24B1C" w:rsidP="00B80ED2">
      <w:pPr>
        <w:pStyle w:val="ListParagraph"/>
        <w:tabs>
          <w:tab w:val="left" w:pos="965"/>
        </w:tabs>
        <w:ind w:left="0" w:right="500"/>
        <w:jc w:val="both"/>
        <w:rPr>
          <w:sz w:val="24"/>
        </w:rPr>
      </w:pPr>
      <w:r>
        <w:rPr>
          <w:sz w:val="24"/>
        </w:rPr>
        <w:t xml:space="preserve"> - Помощь в сопровождении осуществляется в форме так называемого принципа двух путей. Ребенок воспринимает мир по-другому, учится по-другому, у него другие ценности, правила и интересы. Однако, тем не менее, он живет в мире, который создан «неаутистической культурой», которая предъявляет соответствующие требования людям другой культуры, т.е. людям с аутизмом. Чтобы вести максимально независимую жизнь, ребенок должен получать поддержку при развитии способностей и навыков, которые помогают ему преодолевать предъявляемые нашим миром требования. Но вместе с этим важно «прислушиваться» к ребенку с аутизмом и создавать такое окружение, где в значительной мере компенсируется дефицит и трудности, вызванные аутистическим нарушением. Это дает возможность изучать новые типы </w:t>
      </w:r>
      <w:r>
        <w:rPr>
          <w:spacing w:val="-2"/>
          <w:sz w:val="24"/>
        </w:rPr>
        <w:t>поведения.</w:t>
      </w:r>
    </w:p>
    <w:p w:rsidR="00F24B1C" w:rsidRDefault="00F24B1C" w:rsidP="00B80ED2">
      <w:pPr>
        <w:pStyle w:val="ListParagraph"/>
        <w:tabs>
          <w:tab w:val="left" w:pos="965"/>
        </w:tabs>
        <w:spacing w:before="1"/>
        <w:ind w:left="0" w:right="500"/>
        <w:jc w:val="both"/>
        <w:rPr>
          <w:sz w:val="24"/>
        </w:rPr>
      </w:pPr>
      <w:r>
        <w:rPr>
          <w:sz w:val="24"/>
        </w:rPr>
        <w:t xml:space="preserve"> - Существенную роль играет сотрудничество с родителями. В то время как профессионалы могут помогать своими знаниями как «специалисты по аутизму», родители предстают в роли</w:t>
      </w:r>
    </w:p>
    <w:p w:rsidR="00F24B1C" w:rsidRPr="006326B7" w:rsidRDefault="00F24B1C" w:rsidP="00B80ED2">
      <w:pPr>
        <w:pStyle w:val="BodyText"/>
        <w:ind w:right="500"/>
        <w:jc w:val="both"/>
      </w:pPr>
      <w:r w:rsidRPr="006326B7">
        <w:t>«специалистов по своему ребенку». Родители–важный источник информации для составления и коррекции содержания программы, поэтому работа строится с учетом тех рекомендаций, которые даются родителям при посещении ресурсного центра.</w:t>
      </w:r>
    </w:p>
    <w:p w:rsidR="00F24B1C" w:rsidRDefault="00F24B1C" w:rsidP="00B80ED2">
      <w:pPr>
        <w:pStyle w:val="ListParagraph"/>
        <w:tabs>
          <w:tab w:val="left" w:pos="965"/>
        </w:tabs>
        <w:spacing w:before="1" w:line="276" w:lineRule="exact"/>
        <w:ind w:left="0" w:right="500"/>
        <w:jc w:val="both"/>
        <w:rPr>
          <w:sz w:val="24"/>
        </w:rPr>
      </w:pPr>
      <w:r>
        <w:rPr>
          <w:sz w:val="24"/>
        </w:rPr>
        <w:t xml:space="preserve"> - Центральное значение имеет индивидуализация </w:t>
      </w:r>
      <w:r>
        <w:rPr>
          <w:spacing w:val="-2"/>
          <w:sz w:val="24"/>
        </w:rPr>
        <w:t>помощи.</w:t>
      </w:r>
    </w:p>
    <w:p w:rsidR="00F24B1C" w:rsidRDefault="00F24B1C" w:rsidP="00B80ED2">
      <w:pPr>
        <w:pStyle w:val="ListParagraph"/>
        <w:tabs>
          <w:tab w:val="left" w:pos="965"/>
        </w:tabs>
        <w:ind w:left="0" w:right="500"/>
        <w:jc w:val="both"/>
        <w:rPr>
          <w:sz w:val="24"/>
        </w:rPr>
      </w:pPr>
      <w:r>
        <w:rPr>
          <w:sz w:val="24"/>
        </w:rPr>
        <w:t xml:space="preserve"> - Вся работа ориентирована на сильные стороны и интересы и используются для компенсации слабых сторон. Особое значение в конкретном планировании оказания помощи имеют способности, уже сформированные и которые можно усовершенствовать путем целенаправленной поддержки.</w:t>
      </w:r>
    </w:p>
    <w:p w:rsidR="00F24B1C" w:rsidRPr="0007456F" w:rsidRDefault="00F24B1C" w:rsidP="00B80ED2">
      <w:pPr>
        <w:pStyle w:val="BodyText"/>
        <w:spacing w:before="71" w:line="275" w:lineRule="exact"/>
        <w:ind w:right="500"/>
      </w:pPr>
      <w:r w:rsidRPr="0007456F">
        <w:t xml:space="preserve">Работа идет по 9-тифункциональным сферам и коррекции аномального </w:t>
      </w:r>
      <w:r w:rsidRPr="0007456F">
        <w:rPr>
          <w:spacing w:val="-2"/>
        </w:rPr>
        <w:t>поведения.</w:t>
      </w:r>
    </w:p>
    <w:p w:rsidR="00F24B1C" w:rsidRPr="0007456F" w:rsidRDefault="00F24B1C" w:rsidP="00B80ED2">
      <w:pPr>
        <w:pStyle w:val="BodyText"/>
        <w:spacing w:line="275" w:lineRule="exact"/>
        <w:ind w:right="-81"/>
      </w:pPr>
      <w:r w:rsidRPr="0007456F">
        <w:t xml:space="preserve">Функциональные </w:t>
      </w:r>
      <w:r w:rsidRPr="0007456F">
        <w:rPr>
          <w:spacing w:val="-2"/>
        </w:rPr>
        <w:t>сферы:</w:t>
      </w:r>
    </w:p>
    <w:p w:rsidR="00F24B1C" w:rsidRPr="0007456F" w:rsidRDefault="00F24B1C" w:rsidP="00B80ED2">
      <w:pPr>
        <w:pStyle w:val="ListParagraph"/>
        <w:tabs>
          <w:tab w:val="left" w:pos="965"/>
        </w:tabs>
        <w:spacing w:line="275" w:lineRule="exact"/>
        <w:ind w:left="0" w:right="-81"/>
        <w:rPr>
          <w:sz w:val="24"/>
        </w:rPr>
      </w:pPr>
      <w:r>
        <w:rPr>
          <w:sz w:val="24"/>
        </w:rPr>
        <w:t xml:space="preserve">- </w:t>
      </w:r>
      <w:r w:rsidRPr="0007456F">
        <w:rPr>
          <w:sz w:val="24"/>
        </w:rPr>
        <w:t xml:space="preserve">Крупная </w:t>
      </w:r>
      <w:r w:rsidRPr="0007456F">
        <w:rPr>
          <w:spacing w:val="-2"/>
          <w:sz w:val="24"/>
        </w:rPr>
        <w:t>моторика</w:t>
      </w:r>
    </w:p>
    <w:p w:rsidR="00F24B1C" w:rsidRPr="0007456F" w:rsidRDefault="00F24B1C" w:rsidP="00B80ED2">
      <w:pPr>
        <w:pStyle w:val="ListParagraph"/>
        <w:tabs>
          <w:tab w:val="left" w:pos="965"/>
        </w:tabs>
        <w:spacing w:line="275" w:lineRule="exact"/>
        <w:ind w:left="0" w:right="-81"/>
        <w:rPr>
          <w:sz w:val="24"/>
        </w:rPr>
      </w:pPr>
      <w:r>
        <w:rPr>
          <w:sz w:val="24"/>
        </w:rPr>
        <w:t xml:space="preserve">- </w:t>
      </w:r>
      <w:r w:rsidRPr="0007456F">
        <w:rPr>
          <w:sz w:val="24"/>
        </w:rPr>
        <w:t xml:space="preserve">Мелкая </w:t>
      </w:r>
      <w:r w:rsidRPr="0007456F">
        <w:rPr>
          <w:spacing w:val="-2"/>
          <w:sz w:val="24"/>
        </w:rPr>
        <w:t>моторика</w:t>
      </w:r>
    </w:p>
    <w:p w:rsidR="00F24B1C" w:rsidRPr="0007456F" w:rsidRDefault="00F24B1C" w:rsidP="00B80ED2">
      <w:pPr>
        <w:pStyle w:val="ListParagraph"/>
        <w:tabs>
          <w:tab w:val="left" w:pos="965"/>
        </w:tabs>
        <w:spacing w:before="4" w:line="275" w:lineRule="exact"/>
        <w:ind w:left="0" w:right="-81"/>
        <w:rPr>
          <w:sz w:val="24"/>
        </w:rPr>
      </w:pPr>
      <w:r>
        <w:rPr>
          <w:sz w:val="24"/>
        </w:rPr>
        <w:t xml:space="preserve">- </w:t>
      </w:r>
      <w:r w:rsidRPr="0007456F">
        <w:rPr>
          <w:sz w:val="24"/>
        </w:rPr>
        <w:t xml:space="preserve">Координация руки и </w:t>
      </w:r>
      <w:r w:rsidRPr="0007456F">
        <w:rPr>
          <w:spacing w:val="-4"/>
          <w:sz w:val="24"/>
        </w:rPr>
        <w:t>глаза</w:t>
      </w:r>
    </w:p>
    <w:p w:rsidR="00F24B1C" w:rsidRPr="0007456F" w:rsidRDefault="00F24B1C" w:rsidP="00B80ED2">
      <w:pPr>
        <w:pStyle w:val="ListParagraph"/>
        <w:tabs>
          <w:tab w:val="left" w:pos="965"/>
        </w:tabs>
        <w:spacing w:line="275" w:lineRule="exact"/>
        <w:ind w:left="0" w:right="-81"/>
        <w:rPr>
          <w:sz w:val="24"/>
        </w:rPr>
      </w:pPr>
      <w:r>
        <w:rPr>
          <w:spacing w:val="-2"/>
          <w:sz w:val="24"/>
        </w:rPr>
        <w:t xml:space="preserve">- </w:t>
      </w:r>
      <w:r w:rsidRPr="0007456F">
        <w:rPr>
          <w:spacing w:val="-2"/>
          <w:sz w:val="24"/>
        </w:rPr>
        <w:t>Имитация</w:t>
      </w:r>
    </w:p>
    <w:p w:rsidR="00F24B1C" w:rsidRPr="0007456F" w:rsidRDefault="00F24B1C" w:rsidP="00B80ED2">
      <w:pPr>
        <w:pStyle w:val="ListParagraph"/>
        <w:tabs>
          <w:tab w:val="left" w:pos="965"/>
        </w:tabs>
        <w:spacing w:line="275" w:lineRule="exact"/>
        <w:ind w:left="0" w:right="-81"/>
        <w:rPr>
          <w:sz w:val="24"/>
        </w:rPr>
      </w:pPr>
      <w:r>
        <w:rPr>
          <w:spacing w:val="-2"/>
          <w:sz w:val="24"/>
        </w:rPr>
        <w:t xml:space="preserve">- </w:t>
      </w:r>
      <w:r w:rsidRPr="0007456F">
        <w:rPr>
          <w:spacing w:val="-2"/>
          <w:sz w:val="24"/>
        </w:rPr>
        <w:t>Восприятие</w:t>
      </w:r>
    </w:p>
    <w:p w:rsidR="00F24B1C" w:rsidRPr="0007456F" w:rsidRDefault="00F24B1C" w:rsidP="00B80ED2">
      <w:pPr>
        <w:pStyle w:val="ListParagraph"/>
        <w:tabs>
          <w:tab w:val="left" w:pos="965"/>
        </w:tabs>
        <w:spacing w:line="275" w:lineRule="exact"/>
        <w:ind w:left="0" w:right="-81"/>
        <w:rPr>
          <w:sz w:val="24"/>
        </w:rPr>
      </w:pPr>
      <w:r>
        <w:rPr>
          <w:sz w:val="24"/>
        </w:rPr>
        <w:t xml:space="preserve">- </w:t>
      </w:r>
      <w:r w:rsidRPr="0007456F">
        <w:rPr>
          <w:sz w:val="24"/>
        </w:rPr>
        <w:t xml:space="preserve">Познавательная </w:t>
      </w:r>
      <w:r w:rsidRPr="0007456F">
        <w:rPr>
          <w:spacing w:val="-2"/>
          <w:sz w:val="24"/>
        </w:rPr>
        <w:t>деятельность</w:t>
      </w:r>
    </w:p>
    <w:p w:rsidR="00F24B1C" w:rsidRPr="0007456F" w:rsidRDefault="00F24B1C" w:rsidP="00B80ED2">
      <w:pPr>
        <w:pStyle w:val="ListParagraph"/>
        <w:tabs>
          <w:tab w:val="left" w:pos="965"/>
        </w:tabs>
        <w:spacing w:line="275" w:lineRule="exact"/>
        <w:ind w:left="0" w:right="-81"/>
        <w:rPr>
          <w:sz w:val="24"/>
        </w:rPr>
      </w:pPr>
      <w:r>
        <w:rPr>
          <w:spacing w:val="-4"/>
          <w:sz w:val="24"/>
        </w:rPr>
        <w:t xml:space="preserve">- </w:t>
      </w:r>
      <w:r w:rsidRPr="0007456F">
        <w:rPr>
          <w:spacing w:val="-4"/>
          <w:sz w:val="24"/>
        </w:rPr>
        <w:t>Речь</w:t>
      </w:r>
    </w:p>
    <w:p w:rsidR="00F24B1C" w:rsidRPr="0007456F" w:rsidRDefault="00F24B1C" w:rsidP="00B80ED2">
      <w:pPr>
        <w:pStyle w:val="ListParagraph"/>
        <w:tabs>
          <w:tab w:val="left" w:pos="965"/>
        </w:tabs>
        <w:spacing w:before="4" w:line="275" w:lineRule="exact"/>
        <w:ind w:left="0" w:right="-81"/>
        <w:rPr>
          <w:sz w:val="24"/>
        </w:rPr>
      </w:pPr>
      <w:r>
        <w:rPr>
          <w:spacing w:val="-2"/>
          <w:sz w:val="24"/>
        </w:rPr>
        <w:t xml:space="preserve">- </w:t>
      </w:r>
      <w:r w:rsidRPr="0007456F">
        <w:rPr>
          <w:spacing w:val="-2"/>
          <w:sz w:val="24"/>
        </w:rPr>
        <w:t>Самообслуживание</w:t>
      </w:r>
    </w:p>
    <w:p w:rsidR="00F24B1C" w:rsidRPr="0007456F" w:rsidRDefault="00F24B1C" w:rsidP="00B80ED2">
      <w:pPr>
        <w:pStyle w:val="ListParagraph"/>
        <w:tabs>
          <w:tab w:val="left" w:pos="965"/>
        </w:tabs>
        <w:spacing w:line="275" w:lineRule="exact"/>
        <w:ind w:left="0" w:right="-81"/>
        <w:rPr>
          <w:sz w:val="24"/>
        </w:rPr>
      </w:pPr>
      <w:r>
        <w:rPr>
          <w:sz w:val="24"/>
        </w:rPr>
        <w:t xml:space="preserve">- </w:t>
      </w:r>
      <w:r w:rsidRPr="0007456F">
        <w:rPr>
          <w:sz w:val="24"/>
        </w:rPr>
        <w:t xml:space="preserve">Социальные </w:t>
      </w:r>
      <w:r w:rsidRPr="0007456F">
        <w:rPr>
          <w:spacing w:val="-2"/>
          <w:sz w:val="24"/>
        </w:rPr>
        <w:t>отношения</w:t>
      </w:r>
    </w:p>
    <w:p w:rsidR="00F24B1C" w:rsidRPr="0007456F" w:rsidRDefault="00F24B1C" w:rsidP="00B80ED2">
      <w:pPr>
        <w:pStyle w:val="BodyText"/>
        <w:tabs>
          <w:tab w:val="left" w:pos="10260"/>
        </w:tabs>
        <w:ind w:right="320"/>
        <w:jc w:val="both"/>
      </w:pPr>
      <w:r w:rsidRPr="0007456F">
        <w:t>Несмотря на теснейшую содержательную (общность сфер развития) и функциональную (результаты коррекционной работы – предпосылка и условие освоения программ образовательных областей) связь задач коррекционной работы и освоения образовательных областей ФОП ДО, между этими составляющими дошкольного образования детей с РАС есть существенное различие: постепенный переход от специальных методов коррекции аутизма к использованию традиционных методов дошкольного образования.</w:t>
      </w:r>
    </w:p>
    <w:p w:rsidR="00F24B1C" w:rsidRPr="0007456F" w:rsidRDefault="00F24B1C" w:rsidP="00B80ED2">
      <w:pPr>
        <w:spacing w:before="274"/>
        <w:ind w:right="-81"/>
        <w:rPr>
          <w:b/>
        </w:rPr>
      </w:pPr>
      <w:r w:rsidRPr="0007456F">
        <w:rPr>
          <w:b/>
          <w:u w:val="single"/>
        </w:rPr>
        <w:t xml:space="preserve">Развивающие подходы в случае,  </w:t>
      </w:r>
      <w:r w:rsidRPr="0007456F">
        <w:rPr>
          <w:b/>
          <w:spacing w:val="-4"/>
          <w:u w:val="single"/>
        </w:rPr>
        <w:t>если:</w:t>
      </w:r>
    </w:p>
    <w:p w:rsidR="00F24B1C" w:rsidRPr="0007456F" w:rsidRDefault="00F24B1C" w:rsidP="00B80ED2">
      <w:pPr>
        <w:pStyle w:val="ListParagraph"/>
        <w:tabs>
          <w:tab w:val="left" w:pos="394"/>
        </w:tabs>
        <w:spacing w:before="5" w:line="275" w:lineRule="exact"/>
        <w:ind w:left="0" w:right="-81"/>
        <w:rPr>
          <w:sz w:val="24"/>
        </w:rPr>
      </w:pPr>
      <w:r>
        <w:rPr>
          <w:sz w:val="24"/>
        </w:rPr>
        <w:t xml:space="preserve">- </w:t>
      </w:r>
      <w:r w:rsidRPr="0007456F">
        <w:rPr>
          <w:sz w:val="24"/>
        </w:rPr>
        <w:t>Если ребёнок ценит внимание к себе других людей, прежде всего,</w:t>
      </w:r>
      <w:r w:rsidRPr="0007456F">
        <w:rPr>
          <w:spacing w:val="-2"/>
          <w:sz w:val="24"/>
        </w:rPr>
        <w:t xml:space="preserve"> родителей;</w:t>
      </w:r>
    </w:p>
    <w:p w:rsidR="00F24B1C" w:rsidRPr="0007456F" w:rsidRDefault="00F24B1C" w:rsidP="00B80ED2">
      <w:pPr>
        <w:pStyle w:val="ListParagraph"/>
        <w:tabs>
          <w:tab w:val="left" w:pos="424"/>
        </w:tabs>
        <w:ind w:left="0" w:right="-81"/>
        <w:rPr>
          <w:sz w:val="24"/>
        </w:rPr>
      </w:pPr>
      <w:r>
        <w:rPr>
          <w:sz w:val="24"/>
        </w:rPr>
        <w:t xml:space="preserve">- </w:t>
      </w:r>
      <w:r w:rsidRPr="0007456F">
        <w:rPr>
          <w:sz w:val="24"/>
        </w:rPr>
        <w:t>контакт с ребёнком возможен, он может хотя бы частично выражать свои желания, согласие или несогласие с ситуацией;</w:t>
      </w:r>
    </w:p>
    <w:p w:rsidR="00F24B1C" w:rsidRPr="0007456F" w:rsidRDefault="00F24B1C" w:rsidP="00B80ED2">
      <w:pPr>
        <w:pStyle w:val="ListParagraph"/>
        <w:tabs>
          <w:tab w:val="left" w:pos="394"/>
        </w:tabs>
        <w:spacing w:line="274" w:lineRule="exact"/>
        <w:ind w:left="0" w:right="-81"/>
        <w:rPr>
          <w:sz w:val="24"/>
        </w:rPr>
      </w:pPr>
      <w:r>
        <w:rPr>
          <w:sz w:val="24"/>
        </w:rPr>
        <w:t xml:space="preserve">- </w:t>
      </w:r>
      <w:r w:rsidRPr="0007456F">
        <w:rPr>
          <w:sz w:val="24"/>
        </w:rPr>
        <w:t xml:space="preserve">поведение в основном поддаётся </w:t>
      </w:r>
      <w:r w:rsidRPr="0007456F">
        <w:rPr>
          <w:spacing w:val="-2"/>
          <w:sz w:val="24"/>
        </w:rPr>
        <w:t>контролю.</w:t>
      </w:r>
    </w:p>
    <w:p w:rsidR="00F24B1C" w:rsidRPr="0007456F" w:rsidRDefault="00F24B1C" w:rsidP="00B80ED2">
      <w:pPr>
        <w:pStyle w:val="BodyText"/>
        <w:ind w:right="320"/>
        <w:jc w:val="both"/>
      </w:pPr>
      <w:r w:rsidRPr="0007456F">
        <w:t>По мере смягчения и(или) преодоления поведенческих, социально-коммуникативных, речевых проблем осуществляется постепенный переход от чисто коррекционных методов к традиционным развивающим методам с использованием необходимых коррекционных приёмов, доля последних постепенно уменьшается, но может в той или иной форме сохраняться столько времени, сколько это необходимо.</w:t>
      </w:r>
    </w:p>
    <w:p w:rsidR="00F24B1C" w:rsidRPr="0007456F" w:rsidRDefault="00F24B1C" w:rsidP="00B80ED2">
      <w:pPr>
        <w:ind w:right="320"/>
      </w:pPr>
      <w:r w:rsidRPr="0007456F">
        <w:t xml:space="preserve">К  методическим подходам, применяемым в помощи ребенку, относим </w:t>
      </w:r>
      <w:r w:rsidRPr="0007456F">
        <w:rPr>
          <w:b/>
        </w:rPr>
        <w:t>эмоционально- смысловой подход (далее – «ЭСП»)</w:t>
      </w:r>
      <w:r w:rsidRPr="0007456F">
        <w:t>, а также «Floortime» («время на полу»).</w:t>
      </w:r>
    </w:p>
    <w:p w:rsidR="00F24B1C" w:rsidRPr="0007456F" w:rsidRDefault="00F24B1C" w:rsidP="00B80ED2">
      <w:pPr>
        <w:pStyle w:val="BodyText"/>
        <w:spacing w:before="3"/>
        <w:ind w:right="320"/>
        <w:rPr>
          <w:b/>
        </w:rPr>
      </w:pPr>
      <w:r w:rsidRPr="0007456F">
        <w:t xml:space="preserve">Несмотря на различную методическую основу, в перечисленных подходах выделяем </w:t>
      </w:r>
      <w:r w:rsidRPr="0007456F">
        <w:rPr>
          <w:b/>
          <w:u w:val="single"/>
        </w:rPr>
        <w:t>ряд общих черт:</w:t>
      </w:r>
    </w:p>
    <w:p w:rsidR="00F24B1C" w:rsidRPr="0007456F" w:rsidRDefault="00F24B1C" w:rsidP="00B80ED2">
      <w:pPr>
        <w:pStyle w:val="ListParagraph"/>
        <w:tabs>
          <w:tab w:val="left" w:pos="964"/>
        </w:tabs>
        <w:ind w:left="0" w:right="320"/>
        <w:rPr>
          <w:sz w:val="24"/>
        </w:rPr>
      </w:pPr>
      <w:r>
        <w:rPr>
          <w:sz w:val="24"/>
        </w:rPr>
        <w:t xml:space="preserve">- </w:t>
      </w:r>
      <w:r w:rsidRPr="0007456F">
        <w:rPr>
          <w:sz w:val="24"/>
        </w:rPr>
        <w:t>начальной формой работы являются индивидуальные занятия с постепенным переходом к занятиям в малой группе;</w:t>
      </w:r>
    </w:p>
    <w:p w:rsidR="00F24B1C" w:rsidRPr="0007456F" w:rsidRDefault="00F24B1C" w:rsidP="00B80ED2">
      <w:pPr>
        <w:pStyle w:val="ListParagraph"/>
        <w:tabs>
          <w:tab w:val="left" w:pos="1004"/>
        </w:tabs>
        <w:spacing w:line="242" w:lineRule="auto"/>
        <w:ind w:left="0" w:right="-81"/>
        <w:rPr>
          <w:sz w:val="24"/>
        </w:rPr>
      </w:pPr>
      <w:r>
        <w:rPr>
          <w:sz w:val="24"/>
        </w:rPr>
        <w:t xml:space="preserve">- </w:t>
      </w:r>
      <w:r w:rsidRPr="0007456F">
        <w:rPr>
          <w:sz w:val="24"/>
        </w:rPr>
        <w:t>все названные подходы стараются идти «от ребёнка» (хотя трактуют этот принцип не вполне одинаково);</w:t>
      </w:r>
    </w:p>
    <w:p w:rsidR="00F24B1C" w:rsidRPr="0007456F" w:rsidRDefault="00F24B1C" w:rsidP="00B80ED2">
      <w:pPr>
        <w:pStyle w:val="ListParagraph"/>
        <w:tabs>
          <w:tab w:val="left" w:pos="959"/>
        </w:tabs>
        <w:spacing w:line="273" w:lineRule="exact"/>
        <w:ind w:left="0" w:right="-81"/>
        <w:rPr>
          <w:sz w:val="24"/>
        </w:rPr>
      </w:pPr>
      <w:r>
        <w:rPr>
          <w:sz w:val="24"/>
        </w:rPr>
        <w:t xml:space="preserve">- </w:t>
      </w:r>
      <w:r w:rsidRPr="0007456F">
        <w:rPr>
          <w:sz w:val="24"/>
        </w:rPr>
        <w:t xml:space="preserve">отводится большая роль привлечению родителей к работе с </w:t>
      </w:r>
      <w:r w:rsidRPr="0007456F">
        <w:rPr>
          <w:spacing w:val="-2"/>
          <w:sz w:val="24"/>
        </w:rPr>
        <w:t>ребёнком;</w:t>
      </w:r>
    </w:p>
    <w:p w:rsidR="00F24B1C" w:rsidRPr="0007456F" w:rsidRDefault="00F24B1C" w:rsidP="00B80ED2">
      <w:pPr>
        <w:pStyle w:val="ListParagraph"/>
        <w:tabs>
          <w:tab w:val="left" w:pos="959"/>
        </w:tabs>
        <w:spacing w:line="276" w:lineRule="exact"/>
        <w:ind w:left="0" w:right="-81"/>
        <w:rPr>
          <w:sz w:val="24"/>
        </w:rPr>
      </w:pPr>
      <w:r>
        <w:rPr>
          <w:sz w:val="24"/>
        </w:rPr>
        <w:t xml:space="preserve">- </w:t>
      </w:r>
      <w:r w:rsidRPr="0007456F">
        <w:rPr>
          <w:sz w:val="24"/>
        </w:rPr>
        <w:t xml:space="preserve">принципиально допускается параллельное использование других </w:t>
      </w:r>
      <w:r w:rsidRPr="0007456F">
        <w:rPr>
          <w:spacing w:val="-2"/>
          <w:sz w:val="24"/>
        </w:rPr>
        <w:t>методов.</w:t>
      </w:r>
    </w:p>
    <w:p w:rsidR="00F24B1C" w:rsidRPr="0007456F" w:rsidRDefault="00F24B1C" w:rsidP="00B80ED2">
      <w:pPr>
        <w:pStyle w:val="Heading3"/>
        <w:tabs>
          <w:tab w:val="left" w:pos="220"/>
        </w:tabs>
        <w:spacing w:before="270" w:line="242" w:lineRule="auto"/>
        <w:ind w:right="-81"/>
        <w:jc w:val="center"/>
        <w:rPr>
          <w:sz w:val="20"/>
          <w:szCs w:val="20"/>
        </w:rPr>
      </w:pPr>
      <w:r w:rsidRPr="0007456F">
        <w:t xml:space="preserve">Особые образовательные потребности ребенка с расстройствами аутистического </w:t>
      </w:r>
      <w:r w:rsidRPr="0007456F">
        <w:rPr>
          <w:spacing w:val="-2"/>
        </w:rPr>
        <w:t xml:space="preserve">спектра      </w:t>
      </w:r>
    </w:p>
    <w:p w:rsidR="00F24B1C" w:rsidRPr="0007456F" w:rsidRDefault="00F24B1C" w:rsidP="00B80ED2">
      <w:pPr>
        <w:pStyle w:val="ListParagraph"/>
        <w:tabs>
          <w:tab w:val="left" w:pos="1189"/>
        </w:tabs>
        <w:spacing w:line="244" w:lineRule="auto"/>
        <w:ind w:left="0" w:right="-81"/>
        <w:rPr>
          <w:sz w:val="24"/>
        </w:rPr>
      </w:pPr>
      <w:r>
        <w:rPr>
          <w:sz w:val="24"/>
        </w:rPr>
        <w:t xml:space="preserve">- </w:t>
      </w:r>
      <w:r w:rsidRPr="0007456F">
        <w:rPr>
          <w:sz w:val="24"/>
        </w:rPr>
        <w:t>коррекция и компенсация особенностей восприятия и усвоения пространственно-временных характеристик;</w:t>
      </w:r>
    </w:p>
    <w:p w:rsidR="00F24B1C" w:rsidRPr="0007456F" w:rsidRDefault="00F24B1C" w:rsidP="00B80ED2">
      <w:pPr>
        <w:pStyle w:val="ListParagraph"/>
        <w:tabs>
          <w:tab w:val="left" w:pos="1194"/>
          <w:tab w:val="left" w:pos="10440"/>
        </w:tabs>
        <w:ind w:left="0" w:right="320"/>
        <w:rPr>
          <w:sz w:val="24"/>
        </w:rPr>
      </w:pPr>
      <w:r>
        <w:rPr>
          <w:sz w:val="24"/>
        </w:rPr>
        <w:t xml:space="preserve">- </w:t>
      </w:r>
      <w:r w:rsidRPr="0007456F">
        <w:rPr>
          <w:sz w:val="24"/>
        </w:rPr>
        <w:t>смягчение дефицита и искаженности  потребности в вербальном и невербальном общении и развивающихся вторично (или сочетанных) нарушений форм коммуникации;</w:t>
      </w:r>
    </w:p>
    <w:p w:rsidR="00F24B1C" w:rsidRPr="0007456F" w:rsidRDefault="00F24B1C" w:rsidP="00B80ED2">
      <w:pPr>
        <w:pStyle w:val="ListParagraph"/>
        <w:tabs>
          <w:tab w:val="left" w:pos="1104"/>
          <w:tab w:val="left" w:pos="10440"/>
        </w:tabs>
        <w:ind w:left="0" w:right="320"/>
        <w:rPr>
          <w:sz w:val="24"/>
        </w:rPr>
      </w:pPr>
      <w:r>
        <w:rPr>
          <w:sz w:val="24"/>
        </w:rPr>
        <w:t xml:space="preserve">- </w:t>
      </w:r>
      <w:r w:rsidRPr="0007456F">
        <w:rPr>
          <w:sz w:val="24"/>
        </w:rPr>
        <w:t>создание предпосылок для понимания мотивов, лежащих в основе поступков, действий, поведения других людей, для развития социального взаимодействия;</w:t>
      </w:r>
    </w:p>
    <w:p w:rsidR="00F24B1C" w:rsidRPr="0007456F" w:rsidRDefault="00F24B1C" w:rsidP="00B80ED2">
      <w:pPr>
        <w:pStyle w:val="ListParagraph"/>
        <w:tabs>
          <w:tab w:val="left" w:pos="1004"/>
          <w:tab w:val="left" w:pos="10440"/>
        </w:tabs>
        <w:ind w:left="0" w:right="320"/>
        <w:jc w:val="both"/>
        <w:rPr>
          <w:sz w:val="24"/>
        </w:rPr>
      </w:pPr>
      <w:r>
        <w:rPr>
          <w:sz w:val="24"/>
        </w:rPr>
        <w:t xml:space="preserve">- </w:t>
      </w:r>
      <w:r w:rsidRPr="0007456F">
        <w:rPr>
          <w:sz w:val="24"/>
        </w:rPr>
        <w:t xml:space="preserve">смягчение обусловленных аутизмом особенностей поведения, затрудняющих учебный процесс, взаимодействие с другими людьми, в тяжелых случаях — пребывание в обществе, в </w:t>
      </w:r>
      <w:r w:rsidRPr="0007456F">
        <w:rPr>
          <w:spacing w:val="-2"/>
          <w:sz w:val="24"/>
        </w:rPr>
        <w:t>коллективе.</w:t>
      </w:r>
    </w:p>
    <w:p w:rsidR="00F24B1C" w:rsidRPr="0007456F" w:rsidRDefault="00F24B1C" w:rsidP="00B80ED2">
      <w:pPr>
        <w:pStyle w:val="BodyText"/>
        <w:tabs>
          <w:tab w:val="left" w:pos="10440"/>
        </w:tabs>
        <w:ind w:right="320"/>
        <w:jc w:val="both"/>
      </w:pPr>
      <w:r w:rsidRPr="0007456F">
        <w:t>Выделенные особые образовательные потребности удовлетворяют всем означенным выше требования.</w:t>
      </w:r>
    </w:p>
    <w:p w:rsidR="00F24B1C" w:rsidRPr="0007456F" w:rsidRDefault="00F24B1C" w:rsidP="00B80ED2">
      <w:pPr>
        <w:pStyle w:val="Heading3"/>
        <w:spacing w:line="267" w:lineRule="exact"/>
        <w:ind w:right="-81"/>
        <w:jc w:val="center"/>
      </w:pPr>
      <w:r w:rsidRPr="0007456F">
        <w:t xml:space="preserve">Характеристика особенностей развития </w:t>
      </w:r>
      <w:r w:rsidRPr="0007456F">
        <w:rPr>
          <w:spacing w:val="-2"/>
        </w:rPr>
        <w:t>ребенка:</w:t>
      </w:r>
    </w:p>
    <w:p w:rsidR="00F24B1C" w:rsidRPr="000143DC" w:rsidRDefault="00F24B1C" w:rsidP="00B80ED2">
      <w:pPr>
        <w:pStyle w:val="BodyText"/>
        <w:tabs>
          <w:tab w:val="left" w:pos="10260"/>
        </w:tabs>
        <w:spacing w:before="71"/>
        <w:ind w:right="320"/>
        <w:jc w:val="both"/>
      </w:pPr>
      <w:r>
        <w:t xml:space="preserve">   </w:t>
      </w:r>
      <w:r w:rsidRPr="000143DC">
        <w:t xml:space="preserve">По итогам логопедического обследования: на момент логопедического обследования (сентябрь 2024г.) уровень речевого развития ребенка диагностировать не удалось. Специальные логопедические методики обследования применить по отношению к ребенку не получилось. Доступный метод диагностики – метод наблюдения. Невербальные коммуникации с окружающими затруднены, устанавливаются на короткий период. Визуальный контакт нестойкий (преимущественно «сквозь», «мимо»). Однако, девочка реагирует на обращение по имени, реагирует на голос педагога, может определить направление звука. </w:t>
      </w:r>
      <w:r w:rsidRPr="000143DC">
        <w:rPr>
          <w:color w:val="111111"/>
        </w:rPr>
        <w:t xml:space="preserve">Мелкая моторика развита недостаточно. </w:t>
      </w:r>
      <w:r w:rsidRPr="000143DC">
        <w:t xml:space="preserve">Активный словарный запас и экспрессивная речь у ребенка отсутствуют. Фиксируются вокальные стереотипии – неоднократное повторение однообразных звуков. </w:t>
      </w:r>
      <w:r w:rsidRPr="000143DC">
        <w:rPr>
          <w:color w:val="111111"/>
        </w:rPr>
        <w:t>Игровые действия речью не сопровождает. Понимание обращенной речи затруднено, но по просьбе педагога показать и дать предложенную игрушку (собака, кошка и т.д.).</w:t>
      </w:r>
    </w:p>
    <w:p w:rsidR="00F24B1C" w:rsidRPr="000143DC" w:rsidRDefault="00F24B1C" w:rsidP="00B80ED2">
      <w:pPr>
        <w:pStyle w:val="BodyText"/>
        <w:spacing w:before="1"/>
        <w:ind w:right="320"/>
        <w:jc w:val="both"/>
      </w:pPr>
      <w:r>
        <w:t xml:space="preserve">  </w:t>
      </w:r>
      <w:r w:rsidRPr="000143DC">
        <w:t>По итогам психологического обследования: на момент психологического обследования уровень актуального развития выявить не удалось, т.к. ребенок не говорящий. Девочка устанавливает контакт, зрительный контакт поддерживает, от телесных прикосновений не отказывается. Цветовую гамму не определяет, формы предметов не определяет. На поставленный вопрос реагирует, но инструкцию к выполнению задания не понимает. Илина старается выполнить предложенное задание, но не выслушав инструкцию педагога. Если что-то не получается, начинает плакать, кричать. При похвале и подбадривании снова начинает выполнять задание. Наблюдаются непрерывные речевые стереотипии.</w:t>
      </w:r>
    </w:p>
    <w:p w:rsidR="00F24B1C" w:rsidRPr="000143DC" w:rsidRDefault="00F24B1C" w:rsidP="00B80ED2">
      <w:pPr>
        <w:pStyle w:val="BodyText"/>
        <w:ind w:right="320"/>
        <w:jc w:val="both"/>
      </w:pPr>
      <w:r>
        <w:t xml:space="preserve">  </w:t>
      </w:r>
      <w:r w:rsidRPr="000143DC">
        <w:t xml:space="preserve">По результатам педагогического наблюдения за ребенком можно отметить, что девочка охотно ходит в детский сад. </w:t>
      </w:r>
      <w:r w:rsidRPr="000143DC">
        <w:rPr>
          <w:spacing w:val="-2"/>
        </w:rPr>
        <w:t xml:space="preserve">Болеет очень редко. Воспитанница в сончас засыпает с трудом. </w:t>
      </w:r>
      <w:r w:rsidRPr="000143DC">
        <w:t xml:space="preserve">Навыки самообслуживания сформированы почти в соответствии с возрастом. Гигиенические процедуры выполняет. Одевается и раздевается с небольшой помощью взрослого. Девочка кушает самостоятельно, не любит помощь взрослых. </w:t>
      </w:r>
    </w:p>
    <w:p w:rsidR="00F24B1C" w:rsidRPr="000143DC" w:rsidRDefault="00F24B1C" w:rsidP="00B80ED2">
      <w:pPr>
        <w:pStyle w:val="BodyText"/>
        <w:spacing w:before="2" w:line="275" w:lineRule="exact"/>
        <w:ind w:right="320"/>
        <w:jc w:val="both"/>
      </w:pPr>
      <w:r>
        <w:t xml:space="preserve">  </w:t>
      </w:r>
      <w:r w:rsidRPr="000143DC">
        <w:t xml:space="preserve">В совместной образовательной деятельности со взрослыми проявляет избирательный </w:t>
      </w:r>
      <w:r w:rsidRPr="000143DC">
        <w:rPr>
          <w:spacing w:val="-2"/>
        </w:rPr>
        <w:t>интерес.</w:t>
      </w:r>
    </w:p>
    <w:p w:rsidR="00F24B1C" w:rsidRPr="000143DC" w:rsidRDefault="00F24B1C" w:rsidP="00B80ED2">
      <w:pPr>
        <w:pStyle w:val="BodyText"/>
        <w:ind w:right="320"/>
        <w:jc w:val="both"/>
      </w:pPr>
      <w:r w:rsidRPr="000143DC">
        <w:t xml:space="preserve">Кратковременно задерживает внимание на предметах и  картинках(особенно  ярких). Стала проявлять интерес к настольным играм («Lego», мозаика, пазл-рамка), но на короткое время и чаще в первую половину дня, во вторую половину дня от предложенных игр и заданий </w:t>
      </w:r>
      <w:r w:rsidRPr="000143DC">
        <w:rPr>
          <w:spacing w:val="-2"/>
        </w:rPr>
        <w:t xml:space="preserve">отказывается. Часто находится в возбужденном состоянии, закрывает уши от шума, когда в группе </w:t>
      </w:r>
      <w:r w:rsidRPr="000143DC">
        <w:t xml:space="preserve">большое количество детей. Бегает в группе хаотично, выполняет навязчивые круговые движения вокруг себя. Может залезть на мебель, ползает под столом. </w:t>
      </w:r>
      <w:r w:rsidRPr="000143DC">
        <w:rPr>
          <w:spacing w:val="-4"/>
        </w:rPr>
        <w:t>Речь начинает появляться.</w:t>
      </w:r>
      <w:r>
        <w:rPr>
          <w:spacing w:val="-4"/>
        </w:rPr>
        <w:t xml:space="preserve"> </w:t>
      </w:r>
      <w:r w:rsidRPr="000143DC">
        <w:t xml:space="preserve">Пытается вступать в контакт со сверстниками. Игрушками по назначению не играет, разбрасывает. Во </w:t>
      </w:r>
      <w:r w:rsidRPr="000143DC">
        <w:rPr>
          <w:spacing w:val="-2"/>
        </w:rPr>
        <w:t xml:space="preserve">время </w:t>
      </w:r>
      <w:r w:rsidRPr="000143DC">
        <w:t xml:space="preserve">коллективных игр и занятий демонстративно выходит в центр, привлекая внимание к себе, но в процессе игровой деятельности участие не принимает, однако иногда проявляет интерес. В течение дня происходит резкое изменение настроения, от спокойного до агрессивного состояния. Перемена настроения может сопровождаться резким криком, может жестами показать свои потребности и желания (тянет взрослого за руку, тем самым показывая, что хочет куда-то </w:t>
      </w:r>
      <w:r w:rsidRPr="000143DC">
        <w:rPr>
          <w:spacing w:val="-2"/>
        </w:rPr>
        <w:t xml:space="preserve">пойти). Любит трогать детей. </w:t>
      </w:r>
      <w:r w:rsidRPr="000143DC">
        <w:t>Во время прогулки ведет себя неоднозначно: в зимний период ест снег и лежит на нем, в тёплый период ест песок, иногда прогулка может сопровождаться плачем и криком. При этом ребенок может стоять на одном месте, не идёт на тактильную близость.</w:t>
      </w:r>
    </w:p>
    <w:p w:rsidR="00F24B1C" w:rsidRPr="000143DC" w:rsidRDefault="00F24B1C" w:rsidP="00B80ED2">
      <w:pPr>
        <w:pStyle w:val="Heading3"/>
        <w:keepNext w:val="0"/>
        <w:widowControl w:val="0"/>
        <w:numPr>
          <w:ilvl w:val="2"/>
          <w:numId w:val="29"/>
        </w:numPr>
        <w:tabs>
          <w:tab w:val="left" w:pos="1029"/>
          <w:tab w:val="left" w:pos="10260"/>
        </w:tabs>
        <w:autoSpaceDE w:val="0"/>
        <w:autoSpaceDN w:val="0"/>
        <w:spacing w:before="267" w:after="0"/>
        <w:ind w:right="320"/>
        <w:jc w:val="center"/>
      </w:pPr>
      <w:r w:rsidRPr="000143DC">
        <w:t>Методические аспекты дошкольного образования детей с расстройствами аутистического спектра</w:t>
      </w:r>
    </w:p>
    <w:p w:rsidR="00F24B1C" w:rsidRPr="000143DC" w:rsidRDefault="00F24B1C" w:rsidP="00B80ED2">
      <w:pPr>
        <w:pStyle w:val="BodyText"/>
        <w:tabs>
          <w:tab w:val="left" w:pos="10260"/>
        </w:tabs>
        <w:spacing w:before="3"/>
        <w:ind w:right="320"/>
        <w:jc w:val="both"/>
      </w:pPr>
      <w:r>
        <w:t xml:space="preserve">  </w:t>
      </w:r>
      <w:r w:rsidRPr="000143DC">
        <w:t>Очевидно, что у детей с аутизмом часто встречается такое сочетание признаков, которое несовместимо ни с АВА, ни с развивающими подходами (например, выраженные проблемы поведения и гиперсензитивность к тактильному контакту), из чего следует необходимость либо последовательного использования различных методов, либо их сочетание. Главный вывод – единого для всех и всегда метода нет и не может быть, необходима стратегическая программа коррекционной работы, то есть последовательность конкретных задач с соответствующими методическими решениями.</w:t>
      </w:r>
    </w:p>
    <w:p w:rsidR="00F24B1C" w:rsidRPr="000143DC" w:rsidRDefault="00F24B1C" w:rsidP="00B80ED2">
      <w:pPr>
        <w:pStyle w:val="BodyText"/>
        <w:tabs>
          <w:tab w:val="left" w:pos="10260"/>
        </w:tabs>
        <w:ind w:right="320"/>
        <w:jc w:val="both"/>
      </w:pPr>
      <w:r>
        <w:t xml:space="preserve">  </w:t>
      </w:r>
      <w:r w:rsidRPr="000143DC">
        <w:t>Поскольку сопровождение – прежде всего, психолого-педагогическое - детей с аутизмом продолжается на протяжении длительного времени, многие годы, коррекционная работа является актуальной в течение всего дошкольного периода, но её место в общей структуре сопровождения меняется в зависимости от результатов. Если в начале дошкольного периода коррекция основных проявлений аутизма может быть единственным содержанием сопровождения, то по мере смягчения преодоления поведенческих, социально- коммуникативных, речевых проблем осуществляется постепенный переход от чисто коррекционных методов к традиционным развивающим методам с использованием необходимых коррекционных приёмов, доля последних постепенно уменьшается, но может в той или иной форме сохраняться столько времени, сколько это необходимо.</w:t>
      </w:r>
    </w:p>
    <w:p w:rsidR="00F24B1C" w:rsidRPr="000143DC" w:rsidRDefault="00F24B1C" w:rsidP="00B80ED2">
      <w:pPr>
        <w:pStyle w:val="BodyText"/>
        <w:tabs>
          <w:tab w:val="left" w:pos="10260"/>
        </w:tabs>
        <w:ind w:right="320"/>
        <w:jc w:val="both"/>
      </w:pPr>
      <w:r>
        <w:t xml:space="preserve">  </w:t>
      </w:r>
      <w:r w:rsidRPr="000143DC">
        <w:t>Главный критерий – эффективность развития, социальной адаптации и социализации в интересах ребёнка с РАС.</w:t>
      </w:r>
    </w:p>
    <w:p w:rsidR="00F24B1C" w:rsidRPr="00305C7F" w:rsidRDefault="00F24B1C" w:rsidP="00B80ED2">
      <w:pPr>
        <w:pStyle w:val="Heading3"/>
        <w:keepNext w:val="0"/>
        <w:widowControl w:val="0"/>
        <w:numPr>
          <w:ilvl w:val="2"/>
          <w:numId w:val="29"/>
        </w:numPr>
        <w:tabs>
          <w:tab w:val="left" w:pos="-720"/>
        </w:tabs>
        <w:autoSpaceDE w:val="0"/>
        <w:autoSpaceDN w:val="0"/>
        <w:spacing w:before="273" w:after="0"/>
        <w:ind w:right="-81"/>
        <w:jc w:val="both"/>
      </w:pPr>
      <w:r w:rsidRPr="00305C7F">
        <w:t xml:space="preserve">Характеристика этапа дошкольного уровня </w:t>
      </w:r>
      <w:r w:rsidRPr="00305C7F">
        <w:rPr>
          <w:spacing w:val="-2"/>
        </w:rPr>
        <w:t>образования</w:t>
      </w:r>
    </w:p>
    <w:p w:rsidR="00F24B1C" w:rsidRPr="00305C7F" w:rsidRDefault="00F24B1C" w:rsidP="00B80ED2">
      <w:pPr>
        <w:pStyle w:val="BodyText"/>
        <w:tabs>
          <w:tab w:val="left" w:pos="-720"/>
          <w:tab w:val="left" w:pos="10260"/>
        </w:tabs>
        <w:spacing w:before="4"/>
        <w:ind w:right="320"/>
        <w:jc w:val="both"/>
      </w:pPr>
      <w:r w:rsidRPr="00305C7F">
        <w:rPr>
          <w:b/>
          <w:i/>
        </w:rPr>
        <w:t>Начальный этап</w:t>
      </w:r>
      <w:r w:rsidRPr="00305C7F">
        <w:t>. Переход к начальному этапу происходит с установлением диагноза РАС и характеризуется возможностью:</w:t>
      </w:r>
    </w:p>
    <w:p w:rsidR="00F24B1C" w:rsidRPr="00305C7F" w:rsidRDefault="00F24B1C" w:rsidP="00B80ED2">
      <w:pPr>
        <w:pStyle w:val="ListParagraph"/>
        <w:tabs>
          <w:tab w:val="left" w:pos="-720"/>
          <w:tab w:val="left" w:pos="964"/>
          <w:tab w:val="left" w:pos="10260"/>
        </w:tabs>
        <w:spacing w:line="273" w:lineRule="exact"/>
        <w:ind w:left="0" w:right="320"/>
        <w:jc w:val="both"/>
        <w:rPr>
          <w:sz w:val="24"/>
        </w:rPr>
      </w:pPr>
      <w:r>
        <w:rPr>
          <w:sz w:val="24"/>
        </w:rPr>
        <w:t xml:space="preserve">- </w:t>
      </w:r>
      <w:r w:rsidRPr="00305C7F">
        <w:rPr>
          <w:sz w:val="24"/>
        </w:rPr>
        <w:t>определить степень тяжести аутистических расстройств</w:t>
      </w:r>
      <w:r w:rsidRPr="00305C7F">
        <w:rPr>
          <w:spacing w:val="-5"/>
          <w:sz w:val="24"/>
        </w:rPr>
        <w:t>;</w:t>
      </w:r>
    </w:p>
    <w:p w:rsidR="00F24B1C" w:rsidRPr="00305C7F" w:rsidRDefault="00F24B1C" w:rsidP="00B80ED2">
      <w:pPr>
        <w:pStyle w:val="ListParagraph"/>
        <w:tabs>
          <w:tab w:val="left" w:pos="-720"/>
          <w:tab w:val="left" w:pos="964"/>
          <w:tab w:val="left" w:pos="10260"/>
        </w:tabs>
        <w:spacing w:line="276" w:lineRule="exact"/>
        <w:ind w:left="0" w:right="320"/>
        <w:jc w:val="both"/>
        <w:rPr>
          <w:sz w:val="24"/>
        </w:rPr>
      </w:pPr>
      <w:r>
        <w:rPr>
          <w:sz w:val="24"/>
        </w:rPr>
        <w:t xml:space="preserve">- </w:t>
      </w:r>
      <w:r w:rsidRPr="00305C7F">
        <w:rPr>
          <w:sz w:val="24"/>
        </w:rPr>
        <w:t xml:space="preserve">определить психолого-педагогический профиль </w:t>
      </w:r>
      <w:r w:rsidRPr="00305C7F">
        <w:rPr>
          <w:spacing w:val="-2"/>
          <w:sz w:val="24"/>
        </w:rPr>
        <w:t>развития;</w:t>
      </w:r>
    </w:p>
    <w:p w:rsidR="00F24B1C" w:rsidRPr="00305C7F" w:rsidRDefault="00F24B1C" w:rsidP="00B80ED2">
      <w:pPr>
        <w:pStyle w:val="ListParagraph"/>
        <w:tabs>
          <w:tab w:val="left" w:pos="-720"/>
          <w:tab w:val="left" w:pos="964"/>
          <w:tab w:val="left" w:pos="10260"/>
        </w:tabs>
        <w:spacing w:before="3"/>
        <w:ind w:left="0" w:right="500"/>
        <w:jc w:val="both"/>
        <w:rPr>
          <w:sz w:val="24"/>
        </w:rPr>
      </w:pPr>
      <w:r>
        <w:rPr>
          <w:sz w:val="24"/>
        </w:rPr>
        <w:t xml:space="preserve">- </w:t>
      </w:r>
      <w:r w:rsidRPr="00305C7F">
        <w:rPr>
          <w:sz w:val="24"/>
        </w:rPr>
        <w:t>решить вопрос об установлении инвалидности и в случае её установления сформировать индивидуальную программу реабилитации/абилитации;</w:t>
      </w:r>
    </w:p>
    <w:p w:rsidR="00F24B1C" w:rsidRDefault="00F24B1C" w:rsidP="00B80ED2">
      <w:pPr>
        <w:pStyle w:val="ListParagraph"/>
        <w:tabs>
          <w:tab w:val="left" w:pos="-720"/>
          <w:tab w:val="left" w:pos="964"/>
          <w:tab w:val="left" w:pos="10260"/>
        </w:tabs>
        <w:spacing w:line="242" w:lineRule="auto"/>
        <w:ind w:left="0" w:right="500"/>
        <w:jc w:val="both"/>
        <w:rPr>
          <w:sz w:val="24"/>
        </w:rPr>
      </w:pPr>
      <w:r>
        <w:rPr>
          <w:sz w:val="24"/>
        </w:rPr>
        <w:t xml:space="preserve">- </w:t>
      </w:r>
      <w:r w:rsidRPr="00305C7F">
        <w:rPr>
          <w:sz w:val="24"/>
        </w:rPr>
        <w:t>составить индивидуальную</w:t>
      </w:r>
      <w:r>
        <w:rPr>
          <w:sz w:val="24"/>
        </w:rPr>
        <w:t xml:space="preserve"> программу коррекции и развития (с учётом результатов ранней помощи и трёх предыдущих пунктов).</w:t>
      </w:r>
    </w:p>
    <w:p w:rsidR="00F24B1C" w:rsidRPr="00A95CFF" w:rsidRDefault="00F24B1C" w:rsidP="00B80ED2">
      <w:pPr>
        <w:pStyle w:val="BodyText"/>
        <w:tabs>
          <w:tab w:val="left" w:pos="-720"/>
          <w:tab w:val="left" w:pos="10260"/>
        </w:tabs>
        <w:ind w:right="500"/>
        <w:jc w:val="both"/>
      </w:pPr>
      <w:r w:rsidRPr="00A95CFF">
        <w:t>Главная задача начального этапа дошкольного образования – создать условия для освоения детьми с РАС АОП дошкольного образования в той или иной форме, по возможности приближенной к тому, что используется в ДОУ традиционно, к включению в групповые формы занятий.</w:t>
      </w:r>
    </w:p>
    <w:p w:rsidR="00F24B1C" w:rsidRPr="00A95CFF" w:rsidRDefault="00F24B1C" w:rsidP="00B80ED2">
      <w:pPr>
        <w:pStyle w:val="BodyText"/>
        <w:tabs>
          <w:tab w:val="left" w:pos="-720"/>
          <w:tab w:val="left" w:pos="10260"/>
        </w:tabs>
        <w:ind w:right="500"/>
        <w:jc w:val="both"/>
      </w:pPr>
    </w:p>
    <w:p w:rsidR="00F24B1C" w:rsidRDefault="00F24B1C" w:rsidP="00B80ED2">
      <w:pPr>
        <w:pStyle w:val="Heading3"/>
        <w:keepNext w:val="0"/>
        <w:widowControl w:val="0"/>
        <w:numPr>
          <w:ilvl w:val="1"/>
          <w:numId w:val="29"/>
        </w:numPr>
        <w:tabs>
          <w:tab w:val="left" w:pos="-720"/>
          <w:tab w:val="left" w:pos="675"/>
          <w:tab w:val="left" w:pos="10260"/>
        </w:tabs>
        <w:autoSpaceDE w:val="0"/>
        <w:autoSpaceDN w:val="0"/>
        <w:spacing w:before="0" w:after="0" w:line="275" w:lineRule="exact"/>
        <w:ind w:right="500"/>
        <w:jc w:val="both"/>
      </w:pPr>
      <w:r>
        <w:t xml:space="preserve">Планируемые результаты образовательной деятельности по реализации </w:t>
      </w:r>
      <w:r>
        <w:rPr>
          <w:spacing w:val="-2"/>
        </w:rPr>
        <w:t>программы</w:t>
      </w:r>
    </w:p>
    <w:p w:rsidR="00F24B1C" w:rsidRPr="00E669C6" w:rsidRDefault="00F24B1C" w:rsidP="00B80ED2">
      <w:pPr>
        <w:pStyle w:val="ListParagraph"/>
        <w:widowControl w:val="0"/>
        <w:numPr>
          <w:ilvl w:val="2"/>
          <w:numId w:val="29"/>
        </w:numPr>
        <w:tabs>
          <w:tab w:val="left" w:pos="-720"/>
          <w:tab w:val="left" w:pos="959"/>
          <w:tab w:val="left" w:pos="10260"/>
        </w:tabs>
        <w:autoSpaceDE w:val="0"/>
        <w:autoSpaceDN w:val="0"/>
        <w:spacing w:after="0" w:line="240" w:lineRule="auto"/>
        <w:ind w:left="0" w:right="500"/>
        <w:contextualSpacing w:val="0"/>
        <w:jc w:val="both"/>
        <w:rPr>
          <w:sz w:val="24"/>
        </w:rPr>
      </w:pPr>
      <w:r>
        <w:rPr>
          <w:b/>
          <w:i/>
          <w:sz w:val="24"/>
        </w:rPr>
        <w:t>Целевые ориентиры на этапе завершения дошкольного образования детей с расстройствами аутистического спектра:</w:t>
      </w:r>
    </w:p>
    <w:p w:rsidR="00F24B1C" w:rsidRDefault="00F24B1C" w:rsidP="00B80ED2">
      <w:pPr>
        <w:pStyle w:val="ListParagraph"/>
        <w:widowControl w:val="0"/>
        <w:numPr>
          <w:ilvl w:val="2"/>
          <w:numId w:val="29"/>
        </w:numPr>
        <w:tabs>
          <w:tab w:val="left" w:pos="-720"/>
          <w:tab w:val="left" w:pos="959"/>
          <w:tab w:val="left" w:pos="10260"/>
        </w:tabs>
        <w:autoSpaceDE w:val="0"/>
        <w:autoSpaceDN w:val="0"/>
        <w:spacing w:after="0" w:line="240" w:lineRule="auto"/>
        <w:ind w:left="0" w:right="500"/>
        <w:contextualSpacing w:val="0"/>
        <w:jc w:val="both"/>
        <w:rPr>
          <w:sz w:val="24"/>
        </w:rPr>
      </w:pPr>
      <w:r>
        <w:rPr>
          <w:b/>
          <w:i/>
          <w:sz w:val="24"/>
        </w:rPr>
        <w:t xml:space="preserve">       - </w:t>
      </w:r>
      <w:r>
        <w:rPr>
          <w:sz w:val="24"/>
        </w:rPr>
        <w:t xml:space="preserve">понимает обращённую речь на доступном </w:t>
      </w:r>
      <w:r>
        <w:rPr>
          <w:spacing w:val="-2"/>
          <w:sz w:val="24"/>
        </w:rPr>
        <w:t>уровне;</w:t>
      </w:r>
    </w:p>
    <w:p w:rsidR="00F24B1C" w:rsidRDefault="00F24B1C" w:rsidP="00B80ED2">
      <w:pPr>
        <w:pStyle w:val="ListParagraph"/>
        <w:tabs>
          <w:tab w:val="left" w:pos="-720"/>
          <w:tab w:val="left" w:pos="959"/>
          <w:tab w:val="left" w:pos="10260"/>
        </w:tabs>
        <w:spacing w:line="275" w:lineRule="exact"/>
        <w:ind w:left="0" w:right="500"/>
        <w:rPr>
          <w:sz w:val="24"/>
        </w:rPr>
      </w:pPr>
      <w:r>
        <w:rPr>
          <w:sz w:val="24"/>
        </w:rPr>
        <w:t xml:space="preserve">- выражает желания социально приемлемым </w:t>
      </w:r>
      <w:r>
        <w:rPr>
          <w:spacing w:val="-2"/>
          <w:sz w:val="24"/>
        </w:rPr>
        <w:t>способом;</w:t>
      </w:r>
    </w:p>
    <w:p w:rsidR="00F24B1C" w:rsidRDefault="00F24B1C" w:rsidP="00B80ED2">
      <w:pPr>
        <w:pStyle w:val="ListParagraph"/>
        <w:tabs>
          <w:tab w:val="left" w:pos="-720"/>
          <w:tab w:val="left" w:pos="1004"/>
        </w:tabs>
        <w:ind w:left="0" w:right="-81"/>
        <w:rPr>
          <w:sz w:val="24"/>
        </w:rPr>
      </w:pPr>
      <w:r>
        <w:rPr>
          <w:sz w:val="24"/>
        </w:rPr>
        <w:t xml:space="preserve">- владеет элементарными формами взаимодействия с родителями, другими знакомыми взрослыми </w:t>
      </w:r>
    </w:p>
    <w:p w:rsidR="00F24B1C" w:rsidRDefault="00F24B1C" w:rsidP="00B80ED2">
      <w:pPr>
        <w:pStyle w:val="ListParagraph"/>
        <w:tabs>
          <w:tab w:val="left" w:pos="-720"/>
          <w:tab w:val="left" w:pos="1004"/>
        </w:tabs>
        <w:ind w:left="0" w:right="-81"/>
        <w:rPr>
          <w:sz w:val="24"/>
        </w:rPr>
      </w:pPr>
      <w:r>
        <w:rPr>
          <w:sz w:val="24"/>
        </w:rPr>
        <w:t>и детьми;</w:t>
      </w:r>
    </w:p>
    <w:p w:rsidR="00F24B1C" w:rsidRDefault="00F24B1C" w:rsidP="00B80ED2">
      <w:pPr>
        <w:pStyle w:val="ListParagraph"/>
        <w:tabs>
          <w:tab w:val="left" w:pos="-720"/>
          <w:tab w:val="left" w:pos="959"/>
        </w:tabs>
        <w:spacing w:before="3" w:line="275" w:lineRule="exact"/>
        <w:ind w:left="0" w:right="-81"/>
        <w:rPr>
          <w:sz w:val="24"/>
        </w:rPr>
      </w:pPr>
      <w:r>
        <w:rPr>
          <w:sz w:val="24"/>
        </w:rPr>
        <w:t xml:space="preserve">- выделяет себя на уровне узнавания по </w:t>
      </w:r>
      <w:r>
        <w:rPr>
          <w:spacing w:val="-2"/>
          <w:sz w:val="24"/>
        </w:rPr>
        <w:t>фотографии;</w:t>
      </w:r>
    </w:p>
    <w:p w:rsidR="00F24B1C" w:rsidRDefault="00F24B1C" w:rsidP="00B80ED2">
      <w:pPr>
        <w:pStyle w:val="ListParagraph"/>
        <w:tabs>
          <w:tab w:val="left" w:pos="-720"/>
          <w:tab w:val="left" w:pos="959"/>
        </w:tabs>
        <w:spacing w:line="275" w:lineRule="exact"/>
        <w:ind w:left="0" w:right="-81"/>
        <w:rPr>
          <w:sz w:val="24"/>
        </w:rPr>
      </w:pPr>
      <w:r>
        <w:rPr>
          <w:sz w:val="24"/>
        </w:rPr>
        <w:t xml:space="preserve">- выделяет родителей и знакомых </w:t>
      </w:r>
      <w:r>
        <w:rPr>
          <w:spacing w:val="-2"/>
          <w:sz w:val="24"/>
        </w:rPr>
        <w:t>взрослых;</w:t>
      </w:r>
    </w:p>
    <w:p w:rsidR="00F24B1C" w:rsidRDefault="00F24B1C" w:rsidP="00B80ED2">
      <w:pPr>
        <w:pStyle w:val="ListParagraph"/>
        <w:tabs>
          <w:tab w:val="left" w:pos="-720"/>
          <w:tab w:val="left" w:pos="959"/>
        </w:tabs>
        <w:spacing w:line="275" w:lineRule="exact"/>
        <w:ind w:left="0" w:right="-81"/>
        <w:rPr>
          <w:sz w:val="24"/>
        </w:rPr>
      </w:pPr>
      <w:r>
        <w:rPr>
          <w:sz w:val="24"/>
        </w:rPr>
        <w:t>- различает своих и</w:t>
      </w:r>
      <w:r>
        <w:rPr>
          <w:spacing w:val="-2"/>
          <w:sz w:val="24"/>
        </w:rPr>
        <w:t xml:space="preserve"> чужих;</w:t>
      </w:r>
    </w:p>
    <w:p w:rsidR="00F24B1C" w:rsidRDefault="00F24B1C" w:rsidP="00B80ED2">
      <w:pPr>
        <w:pStyle w:val="ListParagraph"/>
        <w:tabs>
          <w:tab w:val="left" w:pos="-720"/>
          <w:tab w:val="left" w:pos="959"/>
        </w:tabs>
        <w:spacing w:line="275" w:lineRule="exact"/>
        <w:ind w:left="0" w:right="-81"/>
        <w:rPr>
          <w:sz w:val="24"/>
        </w:rPr>
      </w:pPr>
      <w:r>
        <w:rPr>
          <w:sz w:val="24"/>
        </w:rPr>
        <w:t xml:space="preserve">- поведение контролируемо в знакомой ситуации (на основе стереотипа </w:t>
      </w:r>
      <w:r>
        <w:rPr>
          <w:spacing w:val="-2"/>
          <w:sz w:val="24"/>
        </w:rPr>
        <w:t>поведения);</w:t>
      </w:r>
    </w:p>
    <w:p w:rsidR="00F24B1C" w:rsidRDefault="00F24B1C" w:rsidP="00B80ED2">
      <w:pPr>
        <w:pStyle w:val="ListParagraph"/>
        <w:tabs>
          <w:tab w:val="left" w:pos="-720"/>
          <w:tab w:val="left" w:pos="959"/>
        </w:tabs>
        <w:spacing w:line="275" w:lineRule="exact"/>
        <w:ind w:left="0" w:right="-81"/>
        <w:rPr>
          <w:sz w:val="24"/>
        </w:rPr>
      </w:pPr>
      <w:r>
        <w:rPr>
          <w:sz w:val="24"/>
        </w:rPr>
        <w:t xml:space="preserve">- отработаны основы стереотипа учебного </w:t>
      </w:r>
      <w:r>
        <w:rPr>
          <w:spacing w:val="-2"/>
          <w:sz w:val="24"/>
        </w:rPr>
        <w:t>поведения;</w:t>
      </w:r>
    </w:p>
    <w:p w:rsidR="00F24B1C" w:rsidRDefault="00F24B1C" w:rsidP="00B80ED2">
      <w:pPr>
        <w:pStyle w:val="ListParagraph"/>
        <w:tabs>
          <w:tab w:val="left" w:pos="-720"/>
          <w:tab w:val="left" w:pos="999"/>
        </w:tabs>
        <w:spacing w:before="4"/>
        <w:ind w:left="0" w:right="-81"/>
        <w:rPr>
          <w:sz w:val="24"/>
        </w:rPr>
      </w:pPr>
      <w:r>
        <w:rPr>
          <w:sz w:val="24"/>
        </w:rPr>
        <w:t>- участвует в групповых физкультурных занятиях и групповых играх с движением под музыку и пением (хороводы и т.п.) под руководством взрослых;</w:t>
      </w:r>
    </w:p>
    <w:p w:rsidR="00F24B1C" w:rsidRDefault="00F24B1C" w:rsidP="00B80ED2">
      <w:pPr>
        <w:pStyle w:val="ListParagraph"/>
        <w:tabs>
          <w:tab w:val="left" w:pos="-720"/>
          <w:tab w:val="left" w:pos="959"/>
        </w:tabs>
        <w:spacing w:line="274" w:lineRule="exact"/>
        <w:ind w:left="0" w:right="-81"/>
        <w:rPr>
          <w:sz w:val="24"/>
        </w:rPr>
      </w:pPr>
      <w:r>
        <w:rPr>
          <w:sz w:val="24"/>
        </w:rPr>
        <w:t xml:space="preserve">- может сличать цвета, основные геометрические </w:t>
      </w:r>
      <w:r>
        <w:rPr>
          <w:spacing w:val="-2"/>
          <w:sz w:val="24"/>
        </w:rPr>
        <w:t>формы;</w:t>
      </w:r>
    </w:p>
    <w:p w:rsidR="00F24B1C" w:rsidRDefault="00F24B1C" w:rsidP="00B80ED2">
      <w:pPr>
        <w:pStyle w:val="ListParagraph"/>
        <w:tabs>
          <w:tab w:val="left" w:pos="-720"/>
          <w:tab w:val="left" w:pos="959"/>
        </w:tabs>
        <w:spacing w:line="275" w:lineRule="exact"/>
        <w:ind w:left="0" w:right="-81"/>
        <w:rPr>
          <w:sz w:val="24"/>
        </w:rPr>
      </w:pPr>
      <w:r>
        <w:rPr>
          <w:sz w:val="24"/>
        </w:rPr>
        <w:t xml:space="preserve">- владеет простейшими видами графической деятельности (закрашивание, </w:t>
      </w:r>
      <w:r>
        <w:rPr>
          <w:spacing w:val="-2"/>
          <w:sz w:val="24"/>
        </w:rPr>
        <w:t>обводка);</w:t>
      </w:r>
    </w:p>
    <w:p w:rsidR="00F24B1C" w:rsidRDefault="00F24B1C" w:rsidP="00B80ED2">
      <w:pPr>
        <w:pStyle w:val="ListParagraph"/>
        <w:tabs>
          <w:tab w:val="left" w:pos="-720"/>
          <w:tab w:val="left" w:pos="959"/>
        </w:tabs>
        <w:spacing w:line="275" w:lineRule="exact"/>
        <w:ind w:left="0" w:right="-81"/>
        <w:rPr>
          <w:sz w:val="24"/>
        </w:rPr>
      </w:pPr>
      <w:r>
        <w:rPr>
          <w:sz w:val="24"/>
        </w:rPr>
        <w:t>- различает «большой–маленький», «один–</w:t>
      </w:r>
      <w:r>
        <w:rPr>
          <w:spacing w:val="-2"/>
          <w:sz w:val="24"/>
        </w:rPr>
        <w:t>много»;</w:t>
      </w:r>
    </w:p>
    <w:p w:rsidR="00F24B1C" w:rsidRPr="00A95CFF" w:rsidRDefault="00F24B1C" w:rsidP="00B80ED2">
      <w:pPr>
        <w:pStyle w:val="BodyText"/>
        <w:tabs>
          <w:tab w:val="left" w:pos="-720"/>
        </w:tabs>
        <w:spacing w:before="4"/>
        <w:ind w:right="-81"/>
      </w:pPr>
      <w:r w:rsidRPr="00A95CFF">
        <w:t>-выполняет физические упражнения по показу(индивидуально)с использованием простейших гимнастических снарядов;</w:t>
      </w:r>
    </w:p>
    <w:p w:rsidR="00F24B1C" w:rsidRPr="00A95CFF" w:rsidRDefault="00F24B1C" w:rsidP="00B80ED2">
      <w:pPr>
        <w:pStyle w:val="ListParagraph"/>
        <w:tabs>
          <w:tab w:val="left" w:pos="-720"/>
          <w:tab w:val="left" w:pos="959"/>
        </w:tabs>
        <w:spacing w:line="274" w:lineRule="exact"/>
        <w:ind w:left="0" w:right="-81"/>
        <w:rPr>
          <w:sz w:val="24"/>
        </w:rPr>
      </w:pPr>
      <w:r>
        <w:rPr>
          <w:sz w:val="24"/>
        </w:rPr>
        <w:t xml:space="preserve">- </w:t>
      </w:r>
      <w:r w:rsidRPr="00A95CFF">
        <w:rPr>
          <w:sz w:val="24"/>
        </w:rPr>
        <w:t xml:space="preserve">выполняет упражнения с использованием тренажёров, батута (под контролем </w:t>
      </w:r>
      <w:r w:rsidRPr="00A95CFF">
        <w:rPr>
          <w:spacing w:val="-2"/>
          <w:sz w:val="24"/>
        </w:rPr>
        <w:t>взрослых);</w:t>
      </w:r>
    </w:p>
    <w:p w:rsidR="00F24B1C" w:rsidRPr="00A95CFF" w:rsidRDefault="00F24B1C" w:rsidP="00B80ED2">
      <w:pPr>
        <w:pStyle w:val="ListParagraph"/>
        <w:tabs>
          <w:tab w:val="left" w:pos="-720"/>
          <w:tab w:val="left" w:pos="964"/>
        </w:tabs>
        <w:spacing w:line="275" w:lineRule="exact"/>
        <w:ind w:left="0" w:right="-81"/>
        <w:rPr>
          <w:sz w:val="24"/>
        </w:rPr>
      </w:pPr>
      <w:r>
        <w:rPr>
          <w:sz w:val="24"/>
        </w:rPr>
        <w:t xml:space="preserve">- </w:t>
      </w:r>
      <w:r w:rsidRPr="00A95CFF">
        <w:rPr>
          <w:sz w:val="24"/>
        </w:rPr>
        <w:t xml:space="preserve">умеет одеваться и раздеваться по расписанию (в доступной </w:t>
      </w:r>
      <w:r w:rsidRPr="00A95CFF">
        <w:rPr>
          <w:spacing w:val="-2"/>
          <w:sz w:val="24"/>
        </w:rPr>
        <w:t>форме);</w:t>
      </w:r>
    </w:p>
    <w:p w:rsidR="00F24B1C" w:rsidRPr="00A95CFF" w:rsidRDefault="00F24B1C" w:rsidP="00B80ED2">
      <w:pPr>
        <w:pStyle w:val="ListParagraph"/>
        <w:tabs>
          <w:tab w:val="left" w:pos="-720"/>
          <w:tab w:val="left" w:pos="959"/>
        </w:tabs>
        <w:spacing w:line="275" w:lineRule="exact"/>
        <w:ind w:left="0" w:right="-81"/>
        <w:rPr>
          <w:sz w:val="24"/>
        </w:rPr>
      </w:pPr>
      <w:r>
        <w:rPr>
          <w:sz w:val="24"/>
        </w:rPr>
        <w:t xml:space="preserve">- </w:t>
      </w:r>
      <w:r w:rsidRPr="00A95CFF">
        <w:rPr>
          <w:sz w:val="24"/>
        </w:rPr>
        <w:t xml:space="preserve">пользуется </w:t>
      </w:r>
      <w:r w:rsidRPr="00A95CFF">
        <w:rPr>
          <w:spacing w:val="-2"/>
          <w:sz w:val="24"/>
        </w:rPr>
        <w:t>туалетом;</w:t>
      </w:r>
    </w:p>
    <w:p w:rsidR="00F24B1C" w:rsidRPr="00A95CFF" w:rsidRDefault="00F24B1C" w:rsidP="00B80ED2">
      <w:pPr>
        <w:pStyle w:val="ListParagraph"/>
        <w:tabs>
          <w:tab w:val="left" w:pos="-720"/>
          <w:tab w:val="left" w:pos="959"/>
        </w:tabs>
        <w:spacing w:before="4"/>
        <w:ind w:left="0" w:right="-81"/>
        <w:rPr>
          <w:sz w:val="24"/>
        </w:rPr>
      </w:pPr>
      <w:r>
        <w:rPr>
          <w:sz w:val="24"/>
        </w:rPr>
        <w:t xml:space="preserve">- </w:t>
      </w:r>
      <w:r w:rsidRPr="00A95CFF">
        <w:rPr>
          <w:sz w:val="24"/>
        </w:rPr>
        <w:t xml:space="preserve">владеет навыками приёма </w:t>
      </w:r>
      <w:r w:rsidRPr="00A95CFF">
        <w:rPr>
          <w:spacing w:val="-4"/>
          <w:sz w:val="24"/>
        </w:rPr>
        <w:t>пищи.</w:t>
      </w:r>
    </w:p>
    <w:p w:rsidR="00F24B1C" w:rsidRPr="00A95CFF" w:rsidRDefault="00F24B1C" w:rsidP="00B80ED2">
      <w:pPr>
        <w:pStyle w:val="Heading3"/>
        <w:keepNext w:val="0"/>
        <w:widowControl w:val="0"/>
        <w:numPr>
          <w:ilvl w:val="2"/>
          <w:numId w:val="29"/>
        </w:numPr>
        <w:tabs>
          <w:tab w:val="clear" w:pos="360"/>
          <w:tab w:val="left" w:pos="-720"/>
          <w:tab w:val="num" w:pos="0"/>
          <w:tab w:val="left" w:pos="950"/>
        </w:tabs>
        <w:autoSpaceDE w:val="0"/>
        <w:autoSpaceDN w:val="0"/>
        <w:spacing w:before="274" w:after="0"/>
        <w:ind w:right="20"/>
      </w:pPr>
      <w:r w:rsidRPr="00A95CFF">
        <w:t xml:space="preserve">Принципы оценивания качества образовательной деятельности по реализации </w:t>
      </w:r>
      <w:r w:rsidRPr="00A95CFF">
        <w:rPr>
          <w:spacing w:val="-2"/>
        </w:rPr>
        <w:t>Программы</w:t>
      </w:r>
    </w:p>
    <w:p w:rsidR="00F24B1C" w:rsidRPr="00A95CFF" w:rsidRDefault="00F24B1C" w:rsidP="00B80ED2">
      <w:pPr>
        <w:pStyle w:val="BodyText"/>
        <w:tabs>
          <w:tab w:val="left" w:pos="-720"/>
        </w:tabs>
        <w:ind w:right="20"/>
      </w:pPr>
      <w:r w:rsidRPr="00A95CFF">
        <w:t>Программой не предусматривается оценивание качества образовательной деятельности ДОУ на основе достижения детьми с РАС планируемых результатов освоения Программы.</w:t>
      </w:r>
    </w:p>
    <w:p w:rsidR="00F24B1C" w:rsidRPr="00A95CFF" w:rsidRDefault="00F24B1C" w:rsidP="00B80ED2">
      <w:pPr>
        <w:pStyle w:val="BodyText"/>
        <w:tabs>
          <w:tab w:val="left" w:pos="-720"/>
        </w:tabs>
        <w:spacing w:before="2" w:line="275" w:lineRule="exact"/>
        <w:ind w:right="20"/>
      </w:pPr>
      <w:r w:rsidRPr="00A95CFF">
        <w:t xml:space="preserve">Целевые ориентиры, представленные в </w:t>
      </w:r>
      <w:r w:rsidRPr="00A95CFF">
        <w:rPr>
          <w:spacing w:val="-2"/>
        </w:rPr>
        <w:t>Программе:</w:t>
      </w:r>
    </w:p>
    <w:p w:rsidR="00F24B1C" w:rsidRPr="00A95CFF" w:rsidRDefault="00F24B1C" w:rsidP="00B80ED2">
      <w:pPr>
        <w:pStyle w:val="ListParagraph"/>
        <w:tabs>
          <w:tab w:val="left" w:pos="-720"/>
          <w:tab w:val="left" w:pos="394"/>
        </w:tabs>
        <w:spacing w:line="275" w:lineRule="exact"/>
        <w:ind w:left="0" w:right="20"/>
        <w:rPr>
          <w:sz w:val="24"/>
        </w:rPr>
      </w:pPr>
      <w:r>
        <w:rPr>
          <w:sz w:val="24"/>
        </w:rPr>
        <w:t xml:space="preserve">- </w:t>
      </w:r>
      <w:r w:rsidRPr="00A95CFF">
        <w:rPr>
          <w:sz w:val="24"/>
        </w:rPr>
        <w:t xml:space="preserve">не подлежат непосредственной </w:t>
      </w:r>
      <w:r w:rsidRPr="00A95CFF">
        <w:rPr>
          <w:spacing w:val="-2"/>
          <w:sz w:val="24"/>
        </w:rPr>
        <w:t>оценке;</w:t>
      </w:r>
    </w:p>
    <w:p w:rsidR="00F24B1C" w:rsidRPr="00A95CFF" w:rsidRDefault="00F24B1C" w:rsidP="00B80ED2">
      <w:pPr>
        <w:pStyle w:val="ListParagraph"/>
        <w:tabs>
          <w:tab w:val="left" w:pos="-720"/>
          <w:tab w:val="left" w:pos="449"/>
        </w:tabs>
        <w:ind w:left="0" w:right="20"/>
        <w:rPr>
          <w:sz w:val="24"/>
        </w:rPr>
      </w:pPr>
      <w:r>
        <w:rPr>
          <w:sz w:val="24"/>
        </w:rPr>
        <w:t xml:space="preserve">- </w:t>
      </w:r>
      <w:r w:rsidRPr="00A95CFF">
        <w:rPr>
          <w:sz w:val="24"/>
        </w:rPr>
        <w:t>не являются непосредственным основанием оценки как итогового, так и промежуточного уровня развития обучающихся с РАС;</w:t>
      </w:r>
    </w:p>
    <w:p w:rsidR="00F24B1C" w:rsidRPr="00A95CFF" w:rsidRDefault="00F24B1C" w:rsidP="00B80ED2">
      <w:pPr>
        <w:pStyle w:val="ListParagraph"/>
        <w:tabs>
          <w:tab w:val="left" w:pos="-720"/>
          <w:tab w:val="left" w:pos="419"/>
        </w:tabs>
        <w:spacing w:line="242" w:lineRule="auto"/>
        <w:ind w:left="0" w:right="20"/>
        <w:rPr>
          <w:sz w:val="24"/>
        </w:rPr>
      </w:pPr>
      <w:r>
        <w:rPr>
          <w:sz w:val="24"/>
        </w:rPr>
        <w:t xml:space="preserve">- </w:t>
      </w:r>
      <w:r w:rsidRPr="00A95CFF">
        <w:rPr>
          <w:sz w:val="24"/>
        </w:rPr>
        <w:t xml:space="preserve">не являются основанием для их формального сравнения с реальными достижениями детей с </w:t>
      </w:r>
      <w:r>
        <w:rPr>
          <w:sz w:val="24"/>
        </w:rPr>
        <w:t>Р</w:t>
      </w:r>
      <w:r w:rsidRPr="00A95CFF">
        <w:rPr>
          <w:spacing w:val="-4"/>
          <w:sz w:val="24"/>
        </w:rPr>
        <w:t>АС;</w:t>
      </w:r>
    </w:p>
    <w:p w:rsidR="00F24B1C" w:rsidRPr="00A95CFF" w:rsidRDefault="00F24B1C" w:rsidP="00B80ED2">
      <w:pPr>
        <w:pStyle w:val="ListParagraph"/>
        <w:tabs>
          <w:tab w:val="left" w:pos="-720"/>
          <w:tab w:val="left" w:pos="524"/>
        </w:tabs>
        <w:ind w:left="0" w:right="20"/>
        <w:jc w:val="both"/>
        <w:rPr>
          <w:sz w:val="24"/>
        </w:rPr>
      </w:pPr>
      <w:r>
        <w:rPr>
          <w:sz w:val="24"/>
        </w:rPr>
        <w:t xml:space="preserve">- </w:t>
      </w:r>
      <w:r w:rsidRPr="00A95CFF">
        <w:rPr>
          <w:sz w:val="24"/>
        </w:rPr>
        <w:t>не являются основой объективной оценки соответствия установленным требованиям образовательной деятельности и подготовки детей с РАС;</w:t>
      </w:r>
    </w:p>
    <w:p w:rsidR="00F24B1C" w:rsidRPr="00A95CFF" w:rsidRDefault="00F24B1C" w:rsidP="00B80ED2">
      <w:pPr>
        <w:pStyle w:val="ListParagraph"/>
        <w:tabs>
          <w:tab w:val="left" w:pos="-720"/>
          <w:tab w:val="left" w:pos="394"/>
        </w:tabs>
        <w:spacing w:line="274" w:lineRule="exact"/>
        <w:ind w:left="0" w:right="20"/>
        <w:jc w:val="both"/>
        <w:rPr>
          <w:sz w:val="24"/>
        </w:rPr>
      </w:pPr>
      <w:r>
        <w:rPr>
          <w:sz w:val="24"/>
        </w:rPr>
        <w:t xml:space="preserve">- </w:t>
      </w:r>
      <w:r w:rsidRPr="00A95CFF">
        <w:rPr>
          <w:sz w:val="24"/>
        </w:rPr>
        <w:t>не являются непосредственным основанием при оценке качества</w:t>
      </w:r>
      <w:r w:rsidRPr="00A95CFF">
        <w:rPr>
          <w:spacing w:val="-2"/>
          <w:sz w:val="24"/>
        </w:rPr>
        <w:t xml:space="preserve"> образования.</w:t>
      </w:r>
    </w:p>
    <w:p w:rsidR="00F24B1C" w:rsidRPr="00D0097D" w:rsidRDefault="00F24B1C" w:rsidP="00B80ED2">
      <w:pPr>
        <w:pStyle w:val="BodyText"/>
        <w:spacing w:line="242" w:lineRule="auto"/>
        <w:ind w:right="20"/>
        <w:jc w:val="both"/>
      </w:pPr>
      <w:r w:rsidRPr="00D0097D">
        <w:t>Программой предусмотрена система мониторинга динамики развития ребенка, динамики его образовательных достижений, основанная на методе наблюдения и включающая:</w:t>
      </w:r>
    </w:p>
    <w:p w:rsidR="00F24B1C" w:rsidRPr="00D0097D" w:rsidRDefault="00F24B1C" w:rsidP="00B80ED2">
      <w:pPr>
        <w:pStyle w:val="ListParagraph"/>
        <w:tabs>
          <w:tab w:val="left" w:pos="865"/>
        </w:tabs>
        <w:ind w:left="0" w:right="20"/>
        <w:jc w:val="both"/>
        <w:rPr>
          <w:sz w:val="24"/>
        </w:rPr>
      </w:pPr>
      <w:r>
        <w:rPr>
          <w:sz w:val="24"/>
        </w:rPr>
        <w:t xml:space="preserve">- </w:t>
      </w:r>
      <w:r w:rsidRPr="00D0097D">
        <w:rPr>
          <w:sz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F24B1C" w:rsidRPr="00D0097D" w:rsidRDefault="00F24B1C" w:rsidP="00B80ED2">
      <w:pPr>
        <w:pStyle w:val="ListParagraph"/>
        <w:tabs>
          <w:tab w:val="left" w:pos="695"/>
        </w:tabs>
        <w:spacing w:line="274" w:lineRule="exact"/>
        <w:ind w:left="0" w:right="20"/>
        <w:jc w:val="both"/>
        <w:rPr>
          <w:sz w:val="24"/>
        </w:rPr>
      </w:pPr>
      <w:r>
        <w:rPr>
          <w:sz w:val="24"/>
        </w:rPr>
        <w:t xml:space="preserve">- </w:t>
      </w:r>
      <w:r w:rsidRPr="00D0097D">
        <w:rPr>
          <w:sz w:val="24"/>
        </w:rPr>
        <w:t>карты развития ребенка дошкольного возраста с</w:t>
      </w:r>
      <w:r w:rsidRPr="00D0097D">
        <w:rPr>
          <w:spacing w:val="-4"/>
          <w:sz w:val="24"/>
        </w:rPr>
        <w:t xml:space="preserve"> РАС.</w:t>
      </w:r>
    </w:p>
    <w:p w:rsidR="00F24B1C" w:rsidRPr="00D0097D" w:rsidRDefault="00F24B1C" w:rsidP="00B80ED2">
      <w:pPr>
        <w:pStyle w:val="BodyText"/>
        <w:spacing w:line="242" w:lineRule="auto"/>
        <w:ind w:right="20"/>
        <w:jc w:val="both"/>
      </w:pPr>
      <w:r>
        <w:t xml:space="preserve">  </w:t>
      </w:r>
      <w:r w:rsidRPr="00D0097D">
        <w:t>Важнейшим элементом системы обеспечения качества дошкольного образования в ДОУ является оценка качества психолого-педагогических условий реализации, АОП в предлагаемой системе оценки качества образования на уровне детского сада.</w:t>
      </w:r>
    </w:p>
    <w:p w:rsidR="00F24B1C" w:rsidRPr="00D0097D" w:rsidRDefault="00F24B1C" w:rsidP="00B80ED2">
      <w:pPr>
        <w:pStyle w:val="BodyText"/>
        <w:ind w:right="20"/>
        <w:jc w:val="both"/>
      </w:pPr>
      <w:r>
        <w:t xml:space="preserve">  </w:t>
      </w:r>
      <w:r w:rsidRPr="00D0097D">
        <w:t>Это позволяет выстроить систему оценки и повышения качества вариативного, развивающего дошкольного образования в соответствии с ФОП посредством экспертизы условий реализации АОП.</w:t>
      </w:r>
    </w:p>
    <w:p w:rsidR="00F24B1C" w:rsidRPr="00D0097D" w:rsidRDefault="00F24B1C" w:rsidP="00B80ED2">
      <w:pPr>
        <w:pStyle w:val="BodyText"/>
        <w:ind w:right="-81"/>
        <w:jc w:val="both"/>
      </w:pPr>
      <w:r>
        <w:t xml:space="preserve">  </w:t>
      </w:r>
      <w:r w:rsidRPr="00D0097D">
        <w:t xml:space="preserve">Результаты оценивания качества образовательной деятельности формируют доказательную основу для корректировки образовательного процесса и условий образовательной </w:t>
      </w:r>
      <w:r w:rsidRPr="00D0097D">
        <w:rPr>
          <w:spacing w:val="-2"/>
        </w:rPr>
        <w:t>деятельности.</w:t>
      </w:r>
    </w:p>
    <w:p w:rsidR="00F24B1C" w:rsidRPr="00D0097D" w:rsidRDefault="00F24B1C" w:rsidP="00B80ED2">
      <w:pPr>
        <w:pStyle w:val="BodyText"/>
        <w:ind w:right="-81"/>
        <w:jc w:val="both"/>
      </w:pPr>
      <w:r>
        <w:t xml:space="preserve">  </w:t>
      </w:r>
      <w:r w:rsidRPr="00D0097D">
        <w:t>Важную роль в системе оценки качества образовательной деятельности играют родители (законные представители) обучающихся с РАС и другие субъекты образовательных отношений, участвующие в оценивании образовательной деятельности, предоставляя обратную связь о качестве образовательной деятельности.</w:t>
      </w:r>
    </w:p>
    <w:p w:rsidR="00F24B1C" w:rsidRPr="00D0097D" w:rsidRDefault="00F24B1C" w:rsidP="00B80ED2">
      <w:pPr>
        <w:pStyle w:val="BodyText"/>
        <w:spacing w:line="275" w:lineRule="exact"/>
        <w:ind w:right="-81"/>
        <w:jc w:val="both"/>
      </w:pPr>
      <w:r>
        <w:t xml:space="preserve">  </w:t>
      </w:r>
      <w:r w:rsidRPr="00D0097D">
        <w:t xml:space="preserve">В связи с этим, АОП предусмотрены следующие уровни системы оценки </w:t>
      </w:r>
      <w:r w:rsidRPr="00D0097D">
        <w:rPr>
          <w:spacing w:val="-2"/>
        </w:rPr>
        <w:t>качества:</w:t>
      </w:r>
    </w:p>
    <w:p w:rsidR="00F24B1C" w:rsidRPr="00D0097D" w:rsidRDefault="00F24B1C" w:rsidP="00B80ED2">
      <w:pPr>
        <w:pStyle w:val="ListParagraph"/>
        <w:tabs>
          <w:tab w:val="left" w:pos="599"/>
        </w:tabs>
        <w:ind w:left="0" w:right="20"/>
        <w:jc w:val="both"/>
        <w:rPr>
          <w:sz w:val="24"/>
        </w:rPr>
      </w:pPr>
      <w:r>
        <w:rPr>
          <w:sz w:val="24"/>
        </w:rPr>
        <w:t xml:space="preserve">- </w:t>
      </w:r>
      <w:r w:rsidRPr="00D0097D">
        <w:rPr>
          <w:sz w:val="24"/>
        </w:rPr>
        <w:t>диагностика развития ребенка дошкольного возраста с РАС, используемая как профессиональный инструмент педагога с целью получения обратной связи от собственных</w:t>
      </w:r>
    </w:p>
    <w:p w:rsidR="00F24B1C" w:rsidRDefault="00F24B1C" w:rsidP="00B80ED2">
      <w:pPr>
        <w:tabs>
          <w:tab w:val="left" w:pos="-720"/>
        </w:tabs>
        <w:ind w:right="-81"/>
        <w:jc w:val="both"/>
      </w:pPr>
      <w:r w:rsidRPr="00D0097D">
        <w:t>педагогических действий и планирования дальнейшей индивидуальной работы с детьми с РАС</w:t>
      </w:r>
      <w:r>
        <w:t>.</w:t>
      </w:r>
    </w:p>
    <w:p w:rsidR="00F24B1C" w:rsidRDefault="00F24B1C" w:rsidP="00B80ED2">
      <w:pPr>
        <w:pStyle w:val="Heading3"/>
        <w:tabs>
          <w:tab w:val="left" w:pos="4141"/>
        </w:tabs>
        <w:ind w:right="-261"/>
      </w:pPr>
    </w:p>
    <w:p w:rsidR="00F24B1C" w:rsidRDefault="00F24B1C" w:rsidP="00B80ED2">
      <w:pPr>
        <w:pStyle w:val="Heading3"/>
        <w:tabs>
          <w:tab w:val="left" w:pos="4141"/>
        </w:tabs>
        <w:ind w:right="-261"/>
      </w:pPr>
      <w:r>
        <w:t xml:space="preserve">Содержательный </w:t>
      </w:r>
      <w:r>
        <w:rPr>
          <w:spacing w:val="-2"/>
        </w:rPr>
        <w:t>раздел.</w:t>
      </w:r>
    </w:p>
    <w:p w:rsidR="00F24B1C" w:rsidRPr="00A92C2F" w:rsidRDefault="00F24B1C" w:rsidP="00B80ED2">
      <w:pPr>
        <w:pStyle w:val="Heading3"/>
        <w:keepNext w:val="0"/>
        <w:widowControl w:val="0"/>
        <w:numPr>
          <w:ilvl w:val="1"/>
          <w:numId w:val="30"/>
        </w:numPr>
        <w:tabs>
          <w:tab w:val="left" w:pos="615"/>
        </w:tabs>
        <w:autoSpaceDE w:val="0"/>
        <w:autoSpaceDN w:val="0"/>
        <w:spacing w:before="4" w:after="0"/>
        <w:ind w:right="-261"/>
      </w:pPr>
      <w:r>
        <w:rPr>
          <w:u w:val="single"/>
        </w:rPr>
        <w:t xml:space="preserve"> </w:t>
      </w:r>
      <w:r>
        <w:rPr>
          <w:rFonts w:ascii="Arial Unicode MS" w:eastAsia="Arial Unicode MS" w:hAnsi="Arial Unicode MS" w:cs="Arial Unicode MS" w:hint="eastAsia"/>
          <w:u w:val="single"/>
        </w:rPr>
        <w:t>​</w:t>
      </w:r>
      <w:r>
        <w:rPr>
          <w:u w:val="single"/>
        </w:rPr>
        <w:t>Общие</w:t>
      </w:r>
      <w:r>
        <w:rPr>
          <w:spacing w:val="-2"/>
          <w:u w:val="single"/>
        </w:rPr>
        <w:t xml:space="preserve"> положения</w:t>
      </w:r>
    </w:p>
    <w:p w:rsidR="00F24B1C" w:rsidRDefault="00F24B1C" w:rsidP="00B80ED2">
      <w:pPr>
        <w:pStyle w:val="Heading3"/>
        <w:tabs>
          <w:tab w:val="left" w:pos="220"/>
        </w:tabs>
        <w:spacing w:before="4"/>
        <w:ind w:right="20"/>
        <w:rPr>
          <w:b w:val="0"/>
        </w:rPr>
      </w:pPr>
      <w:r>
        <w:rPr>
          <w:b w:val="0"/>
        </w:rPr>
        <w:t xml:space="preserve">  </w:t>
      </w:r>
      <w:r w:rsidRPr="00A92C2F">
        <w:rPr>
          <w:b w:val="0"/>
        </w:rPr>
        <w:t>Содержание АОП дошкольного образования включает две составляющих (два направления)</w:t>
      </w:r>
      <w:r>
        <w:rPr>
          <w:b w:val="0"/>
        </w:rPr>
        <w:t xml:space="preserve"> </w:t>
      </w:r>
      <w:r w:rsidRPr="00A92C2F">
        <w:rPr>
          <w:b w:val="0"/>
        </w:rPr>
        <w:t>коррекционно-развивающей работы</w:t>
      </w:r>
      <w:r>
        <w:rPr>
          <w:b w:val="0"/>
        </w:rPr>
        <w:t xml:space="preserve"> </w:t>
      </w:r>
      <w:r w:rsidRPr="00A92C2F">
        <w:rPr>
          <w:b w:val="0"/>
        </w:rPr>
        <w:t>с</w:t>
      </w:r>
      <w:r>
        <w:rPr>
          <w:b w:val="0"/>
        </w:rPr>
        <w:t xml:space="preserve"> </w:t>
      </w:r>
      <w:r w:rsidRPr="00A92C2F">
        <w:rPr>
          <w:b w:val="0"/>
        </w:rPr>
        <w:t>детьми с</w:t>
      </w:r>
      <w:r>
        <w:rPr>
          <w:b w:val="0"/>
        </w:rPr>
        <w:t xml:space="preserve"> </w:t>
      </w:r>
      <w:r w:rsidRPr="00A92C2F">
        <w:rPr>
          <w:b w:val="0"/>
        </w:rPr>
        <w:t>РАС</w:t>
      </w:r>
      <w:r>
        <w:rPr>
          <w:b w:val="0"/>
        </w:rPr>
        <w:t xml:space="preserve"> </w:t>
      </w:r>
      <w:r w:rsidRPr="00A92C2F">
        <w:rPr>
          <w:b w:val="0"/>
        </w:rPr>
        <w:t>и определяет</w:t>
      </w:r>
      <w:r>
        <w:rPr>
          <w:b w:val="0"/>
        </w:rPr>
        <w:t xml:space="preserve"> </w:t>
      </w:r>
      <w:r w:rsidRPr="00A92C2F">
        <w:rPr>
          <w:b w:val="0"/>
        </w:rPr>
        <w:t>их</w:t>
      </w:r>
      <w:r>
        <w:rPr>
          <w:b w:val="0"/>
        </w:rPr>
        <w:t xml:space="preserve"> </w:t>
      </w:r>
      <w:r w:rsidRPr="00A92C2F">
        <w:rPr>
          <w:b w:val="0"/>
        </w:rPr>
        <w:t xml:space="preserve">взаимосвязь и соотношение на этапах дошкольного образования. </w:t>
      </w:r>
    </w:p>
    <w:p w:rsidR="00F24B1C" w:rsidRPr="00A92C2F" w:rsidRDefault="00F24B1C" w:rsidP="00B80ED2">
      <w:pPr>
        <w:pStyle w:val="Heading3"/>
        <w:tabs>
          <w:tab w:val="left" w:pos="220"/>
        </w:tabs>
        <w:spacing w:before="4"/>
        <w:ind w:right="20"/>
        <w:rPr>
          <w:b w:val="0"/>
        </w:rPr>
      </w:pPr>
      <w:r w:rsidRPr="00A92C2F">
        <w:rPr>
          <w:b w:val="0"/>
        </w:rPr>
        <w:t>Это:</w:t>
      </w:r>
    </w:p>
    <w:p w:rsidR="00F24B1C" w:rsidRDefault="00F24B1C" w:rsidP="00B80ED2">
      <w:pPr>
        <w:pStyle w:val="ListParagraph"/>
        <w:tabs>
          <w:tab w:val="left" w:pos="1669"/>
        </w:tabs>
        <w:ind w:left="0" w:right="20"/>
        <w:jc w:val="both"/>
        <w:rPr>
          <w:sz w:val="24"/>
        </w:rPr>
      </w:pPr>
      <w:r>
        <w:rPr>
          <w:sz w:val="24"/>
        </w:rPr>
        <w:t xml:space="preserve">1) коррекционная работа по смягчению в возможно большей степени (в идеале – преодолению) ключевых симптомов аутизма (качественные нарушения коммуникации и социального взаимодействия, а также ограниченные, стереотипные и повторяющиеся паттерны интересов, поведения и видов деятельности) </w:t>
      </w:r>
    </w:p>
    <w:p w:rsidR="00F24B1C" w:rsidRDefault="00F24B1C" w:rsidP="00B80ED2">
      <w:pPr>
        <w:pStyle w:val="ListParagraph"/>
        <w:tabs>
          <w:tab w:val="left" w:pos="1670"/>
        </w:tabs>
        <w:ind w:left="0" w:right="20"/>
        <w:jc w:val="both"/>
        <w:rPr>
          <w:sz w:val="24"/>
        </w:rPr>
      </w:pPr>
      <w:r>
        <w:rPr>
          <w:sz w:val="24"/>
        </w:rPr>
        <w:t xml:space="preserve"> 2)  освоение содержания программ в традиционных образовательных областях (социально-коммуникативном, познавательном, речевом, художественно-эстетическом и физическом развитии).</w:t>
      </w:r>
    </w:p>
    <w:p w:rsidR="00F24B1C" w:rsidRPr="00D27F71" w:rsidRDefault="00F24B1C" w:rsidP="00B80ED2">
      <w:pPr>
        <w:pStyle w:val="BodyText"/>
        <w:ind w:right="20"/>
        <w:jc w:val="both"/>
      </w:pPr>
      <w:r w:rsidRPr="00D27F71">
        <w:t xml:space="preserve">Учитывая прямую связь основных симптомов аутизма с социальной жизнью и первазивный характер расстройств при РАС, коррекционная работа рассматривается как условие и предпосылка второй составляющей АОП, то есть дошкольное образование при РАС начинается с решения проблем первой, коррекционной составляющей с постепенным переходом ко второй </w:t>
      </w:r>
      <w:r w:rsidRPr="00D27F71">
        <w:rPr>
          <w:spacing w:val="-2"/>
        </w:rPr>
        <w:t>составляющей.</w:t>
      </w:r>
    </w:p>
    <w:p w:rsidR="00F24B1C" w:rsidRPr="00D27F71" w:rsidRDefault="00F24B1C" w:rsidP="00B80ED2">
      <w:pPr>
        <w:pStyle w:val="BodyText"/>
        <w:ind w:right="20"/>
        <w:jc w:val="both"/>
      </w:pPr>
      <w:r w:rsidRPr="00D27F71">
        <w:t>В связи с этим на начальном этапе дошкольного образования основным содержанием становится специальная коррекционная работа, тогда как освоение содержания АОП в традиционных образовательных областях начнется на основном этапе дошкольного образования. Начальныйэтапрассматриваетсякакстартспециальнойиндивидуализированнойкоррекционной работы. Для каждого направления составляется единая программа (может рассматриваться как модуль), реализация которой происходит с учётом индивидуальных особенностей ребёнка.</w:t>
      </w:r>
    </w:p>
    <w:p w:rsidR="00F24B1C" w:rsidRPr="00D27F71" w:rsidRDefault="00F24B1C" w:rsidP="00B80ED2">
      <w:pPr>
        <w:pStyle w:val="BodyText"/>
        <w:ind w:right="20"/>
        <w:jc w:val="both"/>
      </w:pPr>
      <w:r w:rsidRPr="00D27F71">
        <w:t>Переход от начального этапа к основному – возраст начала этого перехода, его продолжительность, содержательная и методическая стороны – определяются результатами начального этапа, которые, в свою очередь, зависят от уровня тяжести аутистических расстройств, спектра и выраженности сопутствующих расстройств, своевременности диагностики и адекватности характеристик</w:t>
      </w:r>
      <w:r>
        <w:t xml:space="preserve"> </w:t>
      </w:r>
      <w:r w:rsidRPr="00D27F71">
        <w:t>комплексного</w:t>
      </w:r>
      <w:r>
        <w:t xml:space="preserve"> </w:t>
      </w:r>
      <w:r w:rsidRPr="00D27F71">
        <w:t xml:space="preserve">сопровождения особенностям каждого </w:t>
      </w:r>
      <w:r w:rsidRPr="00D27F71">
        <w:rPr>
          <w:spacing w:val="-2"/>
        </w:rPr>
        <w:t>ребёнка.</w:t>
      </w:r>
    </w:p>
    <w:p w:rsidR="00F24B1C" w:rsidRPr="00AF7D8B" w:rsidRDefault="00F24B1C" w:rsidP="00B80ED2">
      <w:pPr>
        <w:pStyle w:val="BodyText"/>
        <w:spacing w:before="71"/>
        <w:ind w:right="20"/>
        <w:jc w:val="both"/>
      </w:pPr>
      <w:r w:rsidRPr="00AF7D8B">
        <w:t xml:space="preserve">На основном этапе коррекционная работа продолжается и в форме специальных занятий, и в форме введения коррекционной составляющей в программы основных образовательных </w:t>
      </w:r>
      <w:r w:rsidRPr="00AF7D8B">
        <w:rPr>
          <w:spacing w:val="-2"/>
        </w:rPr>
        <w:t>областей.</w:t>
      </w:r>
    </w:p>
    <w:p w:rsidR="00F24B1C" w:rsidRPr="00AF7D8B" w:rsidRDefault="00F24B1C" w:rsidP="00B80ED2">
      <w:pPr>
        <w:pStyle w:val="BodyText"/>
        <w:ind w:right="20"/>
        <w:jc w:val="both"/>
      </w:pPr>
      <w:r w:rsidRPr="00AF7D8B">
        <w:t>Основной этап – освоение программ образовательных областей, которое планируется начать с начала 2024-2025 учебного года, однако данный этап может быть начат в разное время, в соответствии с готовностью ребёнка к началу освоения той или иной программы. По тому же принципу осуществляется определение содержания и время начала работы по тем или иным составляющим программы пропедевтического периода.</w:t>
      </w:r>
    </w:p>
    <w:p w:rsidR="00F24B1C" w:rsidRPr="00AF7D8B" w:rsidRDefault="00F24B1C" w:rsidP="00B80ED2">
      <w:pPr>
        <w:pStyle w:val="BodyText"/>
        <w:ind w:right="20"/>
        <w:jc w:val="both"/>
      </w:pPr>
      <w:r w:rsidRPr="00AF7D8B">
        <w:t>Пропедевтический этап выделен особо в связи с выраженной стереотипностью ребенка с РАС, сложной, часто болезненной реакцией на изменения в окружающем. С учетом тяжести нарушений в АОП в пропедевтическом периоде делается акцент на формирование жизненной компетенции и на подготовку к освоению академического компонента.</w:t>
      </w:r>
    </w:p>
    <w:p w:rsidR="00F24B1C" w:rsidRPr="00AF7D8B" w:rsidRDefault="00F24B1C" w:rsidP="00B80ED2">
      <w:pPr>
        <w:pStyle w:val="BodyText"/>
        <w:ind w:right="20"/>
        <w:jc w:val="both"/>
      </w:pPr>
      <w:r w:rsidRPr="00AF7D8B">
        <w:rPr>
          <w:u w:val="single"/>
        </w:rPr>
        <w:t>При адаптации содержания АОП</w:t>
      </w:r>
      <w:r w:rsidRPr="00AF7D8B">
        <w:t xml:space="preserve"> учитываются такие трудности ребенка с РАС как: особенности понимания речевых инструкций, наличие аффективных вспышек, агрессивные и аутоагрессивные проявления, сложности в организации собственной продуктивной деятельности, особенности организации деятельности в быту и самообслуживания (переодевание, туалет, поведение на прогулке, в раздевалке, во время дневного сна и т.п.).</w:t>
      </w:r>
    </w:p>
    <w:p w:rsidR="00F24B1C" w:rsidRPr="00AF7D8B" w:rsidRDefault="00F24B1C" w:rsidP="00B80ED2">
      <w:pPr>
        <w:spacing w:line="244" w:lineRule="auto"/>
        <w:ind w:right="20"/>
        <w:jc w:val="both"/>
      </w:pPr>
      <w:r w:rsidRPr="00AF7D8B">
        <w:t xml:space="preserve">Используемые в реализации АОП </w:t>
      </w:r>
      <w:r w:rsidRPr="00AF7D8B">
        <w:rPr>
          <w:b/>
        </w:rPr>
        <w:t xml:space="preserve">формы, способы, методы и средства </w:t>
      </w:r>
      <w:r w:rsidRPr="00AF7D8B">
        <w:t xml:space="preserve">направлены на </w:t>
      </w:r>
      <w:r w:rsidRPr="00AF7D8B">
        <w:rPr>
          <w:spacing w:val="-2"/>
        </w:rPr>
        <w:t>возможность:</w:t>
      </w:r>
    </w:p>
    <w:p w:rsidR="00F24B1C" w:rsidRPr="00AF7D8B" w:rsidRDefault="00F24B1C" w:rsidP="00B80ED2">
      <w:pPr>
        <w:pStyle w:val="ListParagraph"/>
        <w:tabs>
          <w:tab w:val="left" w:pos="1090"/>
        </w:tabs>
        <w:ind w:left="0" w:right="20"/>
        <w:jc w:val="both"/>
        <w:rPr>
          <w:sz w:val="24"/>
        </w:rPr>
      </w:pPr>
      <w:r>
        <w:rPr>
          <w:sz w:val="24"/>
        </w:rPr>
        <w:t xml:space="preserve">- </w:t>
      </w:r>
      <w:r w:rsidRPr="00AF7D8B">
        <w:rPr>
          <w:sz w:val="24"/>
        </w:rPr>
        <w:t>помогать ребенку с РАС лучше адаптироваться в окружающем пространстве, в помещении, в процессе образовательной деятельности;</w:t>
      </w:r>
    </w:p>
    <w:p w:rsidR="00F24B1C" w:rsidRPr="00AF7D8B" w:rsidRDefault="00F24B1C" w:rsidP="00B80ED2">
      <w:pPr>
        <w:pStyle w:val="ListParagraph"/>
        <w:tabs>
          <w:tab w:val="left" w:pos="975"/>
        </w:tabs>
        <w:spacing w:line="274" w:lineRule="exact"/>
        <w:ind w:left="0" w:right="20"/>
        <w:rPr>
          <w:sz w:val="24"/>
        </w:rPr>
      </w:pPr>
      <w:r>
        <w:rPr>
          <w:sz w:val="24"/>
        </w:rPr>
        <w:t xml:space="preserve">- </w:t>
      </w:r>
      <w:r w:rsidRPr="00AF7D8B">
        <w:rPr>
          <w:sz w:val="24"/>
        </w:rPr>
        <w:t xml:space="preserve">побуждать ребенка с РАС к самостоятельной </w:t>
      </w:r>
      <w:r w:rsidRPr="00AF7D8B">
        <w:rPr>
          <w:spacing w:val="-2"/>
          <w:sz w:val="24"/>
        </w:rPr>
        <w:t>деятельности;</w:t>
      </w:r>
    </w:p>
    <w:p w:rsidR="00F24B1C" w:rsidRPr="00AF7D8B" w:rsidRDefault="00F24B1C" w:rsidP="00B80ED2">
      <w:pPr>
        <w:pStyle w:val="ListParagraph"/>
        <w:tabs>
          <w:tab w:val="left" w:pos="975"/>
        </w:tabs>
        <w:spacing w:line="275" w:lineRule="exact"/>
        <w:ind w:left="0" w:right="20"/>
        <w:rPr>
          <w:sz w:val="24"/>
        </w:rPr>
      </w:pPr>
      <w:r>
        <w:rPr>
          <w:sz w:val="24"/>
        </w:rPr>
        <w:t xml:space="preserve">- </w:t>
      </w:r>
      <w:r w:rsidRPr="00AF7D8B">
        <w:rPr>
          <w:sz w:val="24"/>
        </w:rPr>
        <w:t xml:space="preserve">способствовать переносу знаний в жизненные </w:t>
      </w:r>
      <w:r w:rsidRPr="00AF7D8B">
        <w:rPr>
          <w:spacing w:val="-2"/>
          <w:sz w:val="24"/>
        </w:rPr>
        <w:t>ситуации;</w:t>
      </w:r>
    </w:p>
    <w:p w:rsidR="00F24B1C" w:rsidRPr="00AF7D8B" w:rsidRDefault="00F24B1C" w:rsidP="00B80ED2">
      <w:pPr>
        <w:pStyle w:val="ListParagraph"/>
        <w:tabs>
          <w:tab w:val="left" w:pos="975"/>
        </w:tabs>
        <w:spacing w:line="275" w:lineRule="exact"/>
        <w:ind w:left="0" w:right="20"/>
        <w:rPr>
          <w:sz w:val="24"/>
        </w:rPr>
      </w:pPr>
      <w:r>
        <w:rPr>
          <w:sz w:val="24"/>
        </w:rPr>
        <w:t xml:space="preserve">- </w:t>
      </w:r>
      <w:r w:rsidRPr="00AF7D8B">
        <w:rPr>
          <w:sz w:val="24"/>
        </w:rPr>
        <w:t xml:space="preserve">содействовать коммуникации ребенка с РАС с другими детьми и со </w:t>
      </w:r>
      <w:r w:rsidRPr="00AF7D8B">
        <w:rPr>
          <w:spacing w:val="-2"/>
          <w:sz w:val="24"/>
        </w:rPr>
        <w:t>взрослыми.</w:t>
      </w:r>
    </w:p>
    <w:p w:rsidR="00F24B1C" w:rsidRPr="00AF7D8B" w:rsidRDefault="00F24B1C" w:rsidP="00B80ED2">
      <w:pPr>
        <w:pStyle w:val="BodyText"/>
        <w:spacing w:before="1" w:line="259" w:lineRule="auto"/>
        <w:ind w:right="20"/>
        <w:jc w:val="both"/>
      </w:pPr>
      <w:r w:rsidRPr="00AF7D8B">
        <w:t xml:space="preserve">АОП реализуется в </w:t>
      </w:r>
      <w:r w:rsidRPr="00AF7D8B">
        <w:rPr>
          <w:b/>
          <w:u w:val="single"/>
        </w:rPr>
        <w:t xml:space="preserve">различных формах: </w:t>
      </w:r>
      <w:r w:rsidRPr="00AF7D8B">
        <w:t>индивидуальное занятие, групповая и подгрупповая работа, отработка навыка в повседневной деятельности, в режимных моментах, формирование навыков в рамках непосредственно-образовательной деятельности, формирование навыка в рамках самостоятельной деятельности детей, в совместной деятельности и в играх с другими детьми и т.д.</w:t>
      </w:r>
    </w:p>
    <w:p w:rsidR="00F24B1C" w:rsidRPr="00AF7D8B" w:rsidRDefault="00F24B1C" w:rsidP="00B80ED2">
      <w:pPr>
        <w:pStyle w:val="BodyText"/>
        <w:spacing w:line="259" w:lineRule="auto"/>
        <w:ind w:right="20"/>
        <w:jc w:val="both"/>
      </w:pPr>
      <w:r w:rsidRPr="00AF7D8B">
        <w:t>Переход от индивидуальной к групповой форме работы осуществляется по следующей схеме: формирование навыка в паре: ребенок – специалист; закрепление навыка в паре с другими специалистами, работающими с ребенком (учителем-логопедом, педагогом-психологом), и с родителями; закрепление навыка в малой группе детей при участии специалистов.</w:t>
      </w:r>
    </w:p>
    <w:p w:rsidR="00F24B1C" w:rsidRPr="00AF7D8B" w:rsidRDefault="00F24B1C" w:rsidP="00B80ED2">
      <w:pPr>
        <w:pStyle w:val="BodyText"/>
        <w:spacing w:line="259" w:lineRule="auto"/>
        <w:ind w:right="20"/>
        <w:jc w:val="both"/>
      </w:pPr>
      <w:r w:rsidRPr="00AF7D8B">
        <w:t>Для освоения программного содержания АОП ребенком корректируется объем заданий.  Это обеспечивается установлением границ  задания (задания имеют четкое начало и конец, чтобы ребенок имел четкое представление о том, что от него требуется и в каком объеме),</w:t>
      </w:r>
      <w:r>
        <w:t xml:space="preserve"> </w:t>
      </w:r>
      <w:r w:rsidRPr="00AF7D8B">
        <w:t>сокращением объема заданий, предъявление задания маленькими порциями, заменой задания другим. В связи с трудностями понимания устной речи ребенком, а также буквальностью интерпретаций сказанного другими людьми, педагоги: дают инструкцию, привлекая внимание ребенка, называя его по имени, используют несложные инструкции и объяснения, проверяют понимание ребенком услышанных фраз, избегают длинных глагольных цепочек в объяснениях.</w:t>
      </w:r>
    </w:p>
    <w:p w:rsidR="00F24B1C" w:rsidRPr="00AF7D8B" w:rsidRDefault="00F24B1C" w:rsidP="00B80ED2">
      <w:pPr>
        <w:pStyle w:val="BodyText"/>
        <w:spacing w:line="259" w:lineRule="auto"/>
        <w:ind w:right="20"/>
        <w:jc w:val="both"/>
      </w:pPr>
      <w:r w:rsidRPr="00AF7D8B">
        <w:t>При реализации направлений, связанных с развитием речи, планируется специальное обучение ребенка пониманию диалогической речи, ответам на вопросы, разбор ключевых понятий, выделение главной мысли, осмысленному восприятию текста.</w:t>
      </w:r>
    </w:p>
    <w:p w:rsidR="00F24B1C" w:rsidRDefault="00F24B1C" w:rsidP="00B80ED2">
      <w:pPr>
        <w:pStyle w:val="Heading3"/>
        <w:tabs>
          <w:tab w:val="left" w:pos="720"/>
        </w:tabs>
        <w:spacing w:before="266"/>
        <w:ind w:right="20"/>
      </w:pPr>
      <w:r>
        <w:t xml:space="preserve">Начальный этап дошкольного образования детей с расстройствами аутистического </w:t>
      </w:r>
      <w:r>
        <w:rPr>
          <w:spacing w:val="-2"/>
        </w:rPr>
        <w:t>спектра</w:t>
      </w:r>
    </w:p>
    <w:p w:rsidR="00F24B1C" w:rsidRPr="00066209" w:rsidRDefault="00F24B1C" w:rsidP="00B80ED2">
      <w:pPr>
        <w:pStyle w:val="Heading4"/>
        <w:keepNext w:val="0"/>
        <w:numPr>
          <w:ilvl w:val="2"/>
          <w:numId w:val="30"/>
        </w:numPr>
        <w:tabs>
          <w:tab w:val="left" w:pos="180"/>
        </w:tabs>
        <w:spacing w:before="3" w:after="0" w:line="276" w:lineRule="exact"/>
        <w:ind w:right="-261"/>
        <w:rPr>
          <w:sz w:val="24"/>
          <w:szCs w:val="24"/>
        </w:rPr>
      </w:pPr>
      <w:r w:rsidRPr="00066209">
        <w:rPr>
          <w:sz w:val="24"/>
          <w:szCs w:val="24"/>
        </w:rPr>
        <w:t xml:space="preserve">Формирование и развитие </w:t>
      </w:r>
      <w:r w:rsidRPr="00066209">
        <w:rPr>
          <w:spacing w:val="-2"/>
          <w:sz w:val="24"/>
          <w:szCs w:val="24"/>
        </w:rPr>
        <w:t>коммуникации</w:t>
      </w:r>
    </w:p>
    <w:p w:rsidR="00F24B1C" w:rsidRPr="00066209" w:rsidRDefault="00F24B1C" w:rsidP="00B80ED2">
      <w:pPr>
        <w:pStyle w:val="BodyText"/>
        <w:ind w:right="-261"/>
      </w:pPr>
      <w:r w:rsidRPr="00066209">
        <w:t>Для формирования и развития коммуникации в первую очередь работа строится по следующим направлениям.</w:t>
      </w:r>
    </w:p>
    <w:p w:rsidR="00F24B1C" w:rsidRPr="00066209" w:rsidRDefault="00F24B1C" w:rsidP="00B80ED2">
      <w:pPr>
        <w:tabs>
          <w:tab w:val="left" w:pos="2373"/>
          <w:tab w:val="left" w:pos="4282"/>
          <w:tab w:val="left" w:pos="4621"/>
          <w:tab w:val="left" w:pos="5930"/>
          <w:tab w:val="left" w:pos="7128"/>
          <w:tab w:val="left" w:pos="7443"/>
          <w:tab w:val="left" w:pos="8437"/>
          <w:tab w:val="left" w:pos="9061"/>
          <w:tab w:val="left" w:pos="9414"/>
        </w:tabs>
        <w:ind w:right="20"/>
      </w:pPr>
      <w:r w:rsidRPr="00066209">
        <w:rPr>
          <w:i/>
          <w:spacing w:val="-2"/>
        </w:rPr>
        <w:t>Установление</w:t>
      </w:r>
      <w:r>
        <w:rPr>
          <w:i/>
        </w:rPr>
        <w:t xml:space="preserve"> </w:t>
      </w:r>
      <w:r w:rsidRPr="00066209">
        <w:rPr>
          <w:i/>
          <w:spacing w:val="-2"/>
        </w:rPr>
        <w:t>взаимодействия</w:t>
      </w:r>
      <w:r>
        <w:rPr>
          <w:i/>
        </w:rPr>
        <w:t xml:space="preserve"> </w:t>
      </w:r>
      <w:r w:rsidRPr="00066209">
        <w:rPr>
          <w:i/>
          <w:spacing w:val="-10"/>
        </w:rPr>
        <w:t>с</w:t>
      </w:r>
      <w:r>
        <w:rPr>
          <w:i/>
        </w:rPr>
        <w:t xml:space="preserve"> </w:t>
      </w:r>
      <w:r w:rsidRPr="00066209">
        <w:rPr>
          <w:i/>
          <w:spacing w:val="-2"/>
        </w:rPr>
        <w:t>аутичным</w:t>
      </w:r>
      <w:r>
        <w:rPr>
          <w:i/>
        </w:rPr>
        <w:t xml:space="preserve"> </w:t>
      </w:r>
      <w:r w:rsidRPr="00066209">
        <w:rPr>
          <w:i/>
          <w:spacing w:val="-2"/>
        </w:rPr>
        <w:t>ребёнко</w:t>
      </w:r>
      <w:r>
        <w:rPr>
          <w:i/>
          <w:spacing w:val="-2"/>
        </w:rPr>
        <w:t xml:space="preserve">м – </w:t>
      </w:r>
      <w:r w:rsidRPr="00066209">
        <w:rPr>
          <w:spacing w:val="-2"/>
        </w:rPr>
        <w:t>первый</w:t>
      </w:r>
      <w:r>
        <w:t xml:space="preserve"> </w:t>
      </w:r>
      <w:r w:rsidRPr="00066209">
        <w:rPr>
          <w:spacing w:val="-4"/>
        </w:rPr>
        <w:t>шаг</w:t>
      </w:r>
      <w:r>
        <w:t xml:space="preserve"> </w:t>
      </w:r>
      <w:r w:rsidRPr="00066209">
        <w:rPr>
          <w:spacing w:val="-10"/>
        </w:rPr>
        <w:t>к</w:t>
      </w:r>
      <w:r>
        <w:t xml:space="preserve"> </w:t>
      </w:r>
      <w:r w:rsidRPr="00066209">
        <w:rPr>
          <w:spacing w:val="-2"/>
        </w:rPr>
        <w:t xml:space="preserve">началу </w:t>
      </w:r>
      <w:r w:rsidRPr="00066209">
        <w:t xml:space="preserve">коррекционной работы. Подкрепление действий с самого начала сочетается с </w:t>
      </w:r>
      <w:r w:rsidRPr="00066209">
        <w:rPr>
          <w:spacing w:val="-2"/>
        </w:rPr>
        <w:t>«похвалой,</w:t>
      </w:r>
      <w:r>
        <w:rPr>
          <w:spacing w:val="-2"/>
        </w:rPr>
        <w:t xml:space="preserve"> </w:t>
      </w:r>
      <w:r w:rsidRPr="00066209">
        <w:t>описывающей правильное поведение», таким образом эмоциональное взаимодействие со взрослым постепенно приобретает самостоятельное значение и мотивирующую силу.</w:t>
      </w:r>
    </w:p>
    <w:p w:rsidR="00F24B1C" w:rsidRPr="00066209" w:rsidRDefault="00F24B1C" w:rsidP="00B80ED2">
      <w:pPr>
        <w:spacing w:line="274" w:lineRule="exact"/>
        <w:ind w:right="20"/>
        <w:jc w:val="both"/>
      </w:pPr>
      <w:r w:rsidRPr="00066209">
        <w:rPr>
          <w:i/>
        </w:rPr>
        <w:t xml:space="preserve">Установление эмоционального контакта </w:t>
      </w:r>
      <w:r w:rsidRPr="00066209">
        <w:t xml:space="preserve">–главный шаг в коррекционной </w:t>
      </w:r>
      <w:r w:rsidRPr="00066209">
        <w:rPr>
          <w:spacing w:val="-2"/>
        </w:rPr>
        <w:t>работе.</w:t>
      </w:r>
    </w:p>
    <w:p w:rsidR="00F24B1C" w:rsidRPr="00066209" w:rsidRDefault="00F24B1C" w:rsidP="00B80ED2">
      <w:pPr>
        <w:pStyle w:val="BodyText"/>
        <w:spacing w:line="242" w:lineRule="auto"/>
        <w:ind w:right="20"/>
        <w:jc w:val="both"/>
      </w:pPr>
      <w:r w:rsidRPr="00066209">
        <w:rPr>
          <w:i/>
        </w:rPr>
        <w:t xml:space="preserve">Произвольное подражание </w:t>
      </w:r>
      <w:r w:rsidRPr="00066209">
        <w:t>- отработка навыка произвольного подражания, так как он важен не только как форма взаимодействия, но и как имплицитный способ обучения. Могут быть использованы различные методы работы.</w:t>
      </w:r>
    </w:p>
    <w:p w:rsidR="00F24B1C" w:rsidRPr="00066209" w:rsidRDefault="00F24B1C" w:rsidP="00B80ED2">
      <w:pPr>
        <w:pStyle w:val="BodyText"/>
        <w:ind w:right="20"/>
        <w:jc w:val="both"/>
      </w:pPr>
      <w:r w:rsidRPr="00066209">
        <w:rPr>
          <w:i/>
        </w:rPr>
        <w:t xml:space="preserve">Коммуникация в сложной ситуации </w:t>
      </w:r>
      <w:r w:rsidRPr="00066209">
        <w:t xml:space="preserve">подразумевает ответы на вопросы. Умение отвечать на вопросы «Как тебя зовут?», «Где ты живёшь?», «Как позвонить маме (папе)?» и т.п. очень важно, так как помогает быстрее разрешить ситуация и сделать её менее травматичной для </w:t>
      </w:r>
      <w:r w:rsidRPr="00066209">
        <w:rPr>
          <w:spacing w:val="-2"/>
        </w:rPr>
        <w:t>ребёнка.</w:t>
      </w:r>
    </w:p>
    <w:p w:rsidR="00F24B1C" w:rsidRPr="00066209" w:rsidRDefault="00F24B1C" w:rsidP="00B80ED2">
      <w:pPr>
        <w:ind w:right="20"/>
        <w:jc w:val="both"/>
      </w:pPr>
      <w:r w:rsidRPr="00066209">
        <w:rPr>
          <w:i/>
        </w:rPr>
        <w:t xml:space="preserve">Умение выразить отношение к ситуации, согласие или несогласие </w:t>
      </w:r>
      <w:r w:rsidRPr="00066209">
        <w:t>социально приемлемым способом (вербально или невербально) позволяет избежать использования проблемного поведения в коммуникативных целях.</w:t>
      </w:r>
    </w:p>
    <w:p w:rsidR="00F24B1C" w:rsidRPr="00066209" w:rsidRDefault="00F24B1C" w:rsidP="00B80ED2">
      <w:pPr>
        <w:pStyle w:val="BodyText"/>
        <w:ind w:right="20"/>
        <w:jc w:val="both"/>
      </w:pPr>
      <w:r w:rsidRPr="00066209">
        <w:t xml:space="preserve">Использование </w:t>
      </w:r>
      <w:r w:rsidRPr="00066209">
        <w:rPr>
          <w:i/>
        </w:rPr>
        <w:t xml:space="preserve">конвенциональных форм общения </w:t>
      </w:r>
      <w:r w:rsidRPr="00066209">
        <w:t>– принятые формы общения при встрече, прощании, выражения благодарности и т.п. – общепринятый признак культуры, воспитанности. Важно для создания положительного отношения к ребёнку, а также иногда используется как отправная точка для установления контакта. Конвенциональные формы общения можно использовать в целях формирования и развития сложного для детей с аутизмом навыка обращения: переход от «Привет!» к «Здравствуйте!», и к «Здравствуйте, Мария Ивановна!» создаёт базу для обращения в других ситуациях.  Невербальные эквиваленты конвенциональных форм общения используются не только в случае отсутствия звучащей речи, но как средство амплификации вербальных форм.</w:t>
      </w:r>
      <w:r>
        <w:t xml:space="preserve"> </w:t>
      </w:r>
    </w:p>
    <w:p w:rsidR="00F24B1C" w:rsidRPr="00450BBA" w:rsidRDefault="00F24B1C" w:rsidP="00B80ED2">
      <w:pPr>
        <w:pStyle w:val="BodyText"/>
        <w:ind w:right="20"/>
        <w:jc w:val="both"/>
      </w:pPr>
      <w:r>
        <w:rPr>
          <w:i/>
        </w:rPr>
        <w:t xml:space="preserve"> </w:t>
      </w:r>
      <w:r w:rsidRPr="00450BBA">
        <w:rPr>
          <w:i/>
        </w:rPr>
        <w:t xml:space="preserve">Умение инициировать контакт. </w:t>
      </w:r>
      <w:r w:rsidRPr="00450BBA">
        <w:t>Обучение принятым формам инициации контакта («Скажите, пожалуйста…», «Можно у Вас спросить…» и т.п.), отработка стереотипа использования таких речевых штампов очень полезны.</w:t>
      </w:r>
    </w:p>
    <w:p w:rsidR="00F24B1C" w:rsidRPr="00450BBA" w:rsidRDefault="00F24B1C" w:rsidP="00B80ED2">
      <w:pPr>
        <w:pStyle w:val="BodyText"/>
        <w:ind w:right="20"/>
        <w:jc w:val="both"/>
      </w:pPr>
      <w:r>
        <w:rPr>
          <w:i/>
        </w:rPr>
        <w:t xml:space="preserve"> </w:t>
      </w:r>
      <w:r w:rsidRPr="00450BBA">
        <w:rPr>
          <w:i/>
        </w:rPr>
        <w:t xml:space="preserve">Обучение общению в различных жизненных ситуациях </w:t>
      </w:r>
      <w:r w:rsidRPr="00450BBA">
        <w:t>должно происходить по мере расширения «жизненного пространства» ребёнка с аутизмом, развития его самостоятельности. Это касается различных бытовых ситуаций дома, в ДОО. Следует начинать именно с обучения формам взаимодействия, выбора подходящей из имеющегося спектра с постепенным насыщением выученных форм смыслом и наработке гибкости взаимодействия.</w:t>
      </w:r>
    </w:p>
    <w:p w:rsidR="00F24B1C" w:rsidRPr="00450BBA" w:rsidRDefault="00F24B1C" w:rsidP="00B80ED2">
      <w:pPr>
        <w:pStyle w:val="BodyText"/>
        <w:ind w:right="20"/>
        <w:jc w:val="both"/>
      </w:pPr>
      <w:r>
        <w:rPr>
          <w:i/>
        </w:rPr>
        <w:t xml:space="preserve"> </w:t>
      </w:r>
      <w:r w:rsidRPr="00450BBA">
        <w:rPr>
          <w:i/>
        </w:rPr>
        <w:t xml:space="preserve">Спонтанное общение </w:t>
      </w:r>
      <w:r w:rsidRPr="00450BBA">
        <w:t>в дошкольном возрасте при РАС достигается нечасто. Условие – способность строить высказывание и поведение произвольно, в соответствии с активностью партнёра по коммуникации и особенностями ситуации.</w:t>
      </w:r>
    </w:p>
    <w:p w:rsidR="00F24B1C" w:rsidRPr="00450BBA" w:rsidRDefault="00F24B1C" w:rsidP="00B80ED2">
      <w:pPr>
        <w:pStyle w:val="Heading3"/>
        <w:spacing w:line="273" w:lineRule="exact"/>
        <w:ind w:right="20"/>
        <w:jc w:val="both"/>
      </w:pPr>
      <w:r w:rsidRPr="00450BBA">
        <w:t xml:space="preserve">Основными направлениями коррекционной работы </w:t>
      </w:r>
      <w:r w:rsidRPr="00450BBA">
        <w:rPr>
          <w:spacing w:val="-2"/>
        </w:rPr>
        <w:t>являются:</w:t>
      </w:r>
    </w:p>
    <w:p w:rsidR="00F24B1C" w:rsidRDefault="00F24B1C" w:rsidP="00B80ED2">
      <w:pPr>
        <w:pStyle w:val="BodyText"/>
        <w:spacing w:line="242" w:lineRule="auto"/>
        <w:ind w:right="20"/>
        <w:jc w:val="both"/>
      </w:pPr>
      <w:r>
        <w:t xml:space="preserve">   </w:t>
      </w:r>
      <w:r w:rsidRPr="00450BBA">
        <w:t>Развитие способности к совместной деятельности со взрослым.</w:t>
      </w:r>
    </w:p>
    <w:p w:rsidR="00F24B1C" w:rsidRDefault="00F24B1C" w:rsidP="00B80ED2">
      <w:pPr>
        <w:pStyle w:val="BodyText"/>
        <w:spacing w:line="242" w:lineRule="auto"/>
        <w:ind w:right="-261"/>
        <w:jc w:val="both"/>
      </w:pPr>
    </w:p>
    <w:p w:rsidR="00F24B1C" w:rsidRPr="00400322" w:rsidRDefault="00F24B1C" w:rsidP="00B80ED2">
      <w:pPr>
        <w:pStyle w:val="BodyText"/>
        <w:spacing w:line="242" w:lineRule="auto"/>
        <w:ind w:right="20"/>
        <w:jc w:val="both"/>
        <w:rPr>
          <w:b/>
        </w:rPr>
      </w:pPr>
      <w:r w:rsidRPr="00400322">
        <w:rPr>
          <w:b/>
        </w:rPr>
        <w:t xml:space="preserve">  Развитие умения принимать помощь взрослого. Коррекция нарушений речевого</w:t>
      </w:r>
      <w:r w:rsidRPr="00400322">
        <w:rPr>
          <w:b/>
          <w:spacing w:val="-2"/>
        </w:rPr>
        <w:t xml:space="preserve"> развития</w:t>
      </w:r>
    </w:p>
    <w:p w:rsidR="00F24B1C" w:rsidRPr="005F43C8" w:rsidRDefault="00F24B1C" w:rsidP="00B80ED2">
      <w:pPr>
        <w:pStyle w:val="BodyText"/>
        <w:ind w:right="20"/>
        <w:jc w:val="both"/>
      </w:pPr>
      <w:r w:rsidRPr="005F43C8">
        <w:t>Нарушения речевого развития встречаются во всех случаях аутизма, их коррекция исключительно важна, поскольку речь не только ведущая форма коммуникации, но также играет очень важную роль в развитии мышления, эмоциональной сферы, деятельности. Коррекционной работе должно предшествовать тщательное обследование, целью которого является установление патогенетической и логопедической структуры нарушений, разработка программы коррекции нарушений речевого развития.</w:t>
      </w:r>
    </w:p>
    <w:p w:rsidR="00F24B1C" w:rsidRPr="005F43C8" w:rsidRDefault="00F24B1C" w:rsidP="00B80ED2">
      <w:pPr>
        <w:pStyle w:val="BodyText"/>
        <w:spacing w:line="276" w:lineRule="exact"/>
        <w:ind w:right="20"/>
        <w:jc w:val="both"/>
      </w:pPr>
      <w:r w:rsidRPr="005F43C8">
        <w:t xml:space="preserve">Направление </w:t>
      </w:r>
      <w:r w:rsidRPr="005F43C8">
        <w:rPr>
          <w:spacing w:val="-2"/>
        </w:rPr>
        <w:t>работы:</w:t>
      </w:r>
    </w:p>
    <w:p w:rsidR="00F24B1C" w:rsidRPr="005F43C8" w:rsidRDefault="00F24B1C" w:rsidP="00B80ED2">
      <w:pPr>
        <w:pStyle w:val="ListParagraph"/>
        <w:tabs>
          <w:tab w:val="left" w:pos="965"/>
        </w:tabs>
        <w:spacing w:before="2"/>
        <w:ind w:left="0" w:right="20"/>
        <w:jc w:val="both"/>
        <w:rPr>
          <w:i/>
          <w:sz w:val="24"/>
        </w:rPr>
      </w:pPr>
      <w:r>
        <w:rPr>
          <w:i/>
          <w:sz w:val="24"/>
        </w:rPr>
        <w:t xml:space="preserve">- </w:t>
      </w:r>
      <w:r w:rsidRPr="005F43C8">
        <w:rPr>
          <w:i/>
          <w:sz w:val="24"/>
        </w:rPr>
        <w:t>Формирование импрессивной и экспрессивной речи, основ речевой коммуникации; владение речью как средством общения и культуры:</w:t>
      </w:r>
    </w:p>
    <w:p w:rsidR="00F24B1C" w:rsidRPr="005F43C8" w:rsidRDefault="00F24B1C" w:rsidP="00B80ED2">
      <w:pPr>
        <w:pStyle w:val="Heading3"/>
        <w:spacing w:line="273" w:lineRule="exact"/>
        <w:ind w:right="20"/>
        <w:rPr>
          <w:b w:val="0"/>
        </w:rPr>
      </w:pPr>
      <w:r w:rsidRPr="005F43C8">
        <w:t>Обучение пониманию</w:t>
      </w:r>
      <w:r w:rsidRPr="005F43C8">
        <w:rPr>
          <w:spacing w:val="-4"/>
        </w:rPr>
        <w:t xml:space="preserve"> речи</w:t>
      </w:r>
      <w:r w:rsidRPr="005F43C8">
        <w:rPr>
          <w:b w:val="0"/>
          <w:spacing w:val="-4"/>
        </w:rPr>
        <w:t>:</w:t>
      </w:r>
    </w:p>
    <w:p w:rsidR="00F24B1C" w:rsidRPr="005F43C8" w:rsidRDefault="00F24B1C" w:rsidP="00B80ED2">
      <w:pPr>
        <w:pStyle w:val="BodyText"/>
        <w:spacing w:before="4"/>
        <w:ind w:right="20"/>
      </w:pPr>
      <w:r w:rsidRPr="005F43C8">
        <w:t>обучение пониманию инструкций «Дай», «Покажи»; обучение пониманию инструкций в контексте ситуации: обучение пониманию действий по фотографиям (картинкам);</w:t>
      </w:r>
    </w:p>
    <w:p w:rsidR="00F24B1C" w:rsidRPr="005F43C8" w:rsidRDefault="00F24B1C" w:rsidP="00B80ED2">
      <w:pPr>
        <w:pStyle w:val="BodyText"/>
        <w:tabs>
          <w:tab w:val="left" w:pos="1844"/>
          <w:tab w:val="left" w:pos="3372"/>
          <w:tab w:val="left" w:pos="4791"/>
          <w:tab w:val="left" w:pos="5247"/>
          <w:tab w:val="left" w:pos="6700"/>
          <w:tab w:val="left" w:pos="7770"/>
        </w:tabs>
        <w:spacing w:before="12"/>
        <w:ind w:right="20"/>
      </w:pPr>
      <w:r w:rsidRPr="005F43C8">
        <w:rPr>
          <w:spacing w:val="-2"/>
        </w:rPr>
        <w:t>обучение</w:t>
      </w:r>
      <w:r>
        <w:t xml:space="preserve"> </w:t>
      </w:r>
      <w:r w:rsidRPr="005F43C8">
        <w:rPr>
          <w:spacing w:val="-2"/>
        </w:rPr>
        <w:t>выполнению</w:t>
      </w:r>
      <w:r w:rsidRPr="005F43C8">
        <w:tab/>
      </w:r>
      <w:r w:rsidRPr="005F43C8">
        <w:rPr>
          <w:spacing w:val="-2"/>
        </w:rPr>
        <w:t>инструкций</w:t>
      </w:r>
      <w:r>
        <w:t xml:space="preserve"> </w:t>
      </w:r>
      <w:r w:rsidRPr="005F43C8">
        <w:rPr>
          <w:spacing w:val="-6"/>
        </w:rPr>
        <w:t>на</w:t>
      </w:r>
      <w:r w:rsidRPr="005F43C8">
        <w:tab/>
      </w:r>
      <w:r w:rsidRPr="005F43C8">
        <w:rPr>
          <w:spacing w:val="-2"/>
        </w:rPr>
        <w:t>выполнение</w:t>
      </w:r>
      <w:r>
        <w:t xml:space="preserve"> </w:t>
      </w:r>
      <w:r w:rsidRPr="005F43C8">
        <w:rPr>
          <w:spacing w:val="-2"/>
        </w:rPr>
        <w:t>простых</w:t>
      </w:r>
      <w:r>
        <w:t xml:space="preserve"> </w:t>
      </w:r>
      <w:r w:rsidRPr="005F43C8">
        <w:rPr>
          <w:spacing w:val="-2"/>
        </w:rPr>
        <w:t xml:space="preserve">движений; </w:t>
      </w:r>
      <w:r w:rsidRPr="005F43C8">
        <w:t>выполнение инструкций на выполнение действий с предметами;</w:t>
      </w:r>
    </w:p>
    <w:p w:rsidR="00F24B1C" w:rsidRDefault="00F24B1C" w:rsidP="00B80ED2">
      <w:pPr>
        <w:pStyle w:val="Heading3"/>
        <w:spacing w:before="18"/>
        <w:ind w:right="20"/>
        <w:rPr>
          <w:spacing w:val="-4"/>
        </w:rPr>
      </w:pPr>
      <w:r w:rsidRPr="005F43C8">
        <w:t xml:space="preserve">обучение экспрессивной </w:t>
      </w:r>
      <w:r w:rsidRPr="005F43C8">
        <w:rPr>
          <w:spacing w:val="-4"/>
        </w:rPr>
        <w:t>речи:</w:t>
      </w:r>
    </w:p>
    <w:p w:rsidR="00F24B1C" w:rsidRPr="005F43C8" w:rsidRDefault="00F24B1C" w:rsidP="00B80ED2">
      <w:pPr>
        <w:pStyle w:val="Heading3"/>
        <w:spacing w:before="18"/>
        <w:ind w:right="20"/>
        <w:rPr>
          <w:b w:val="0"/>
        </w:rPr>
      </w:pPr>
      <w:r w:rsidRPr="005F43C8">
        <w:rPr>
          <w:b w:val="0"/>
        </w:rPr>
        <w:t>подражание звукам и артикуляционным движениям, повторение слогов и слов; называние предметов;</w:t>
      </w:r>
    </w:p>
    <w:p w:rsidR="00F24B1C" w:rsidRPr="005F43C8" w:rsidRDefault="00F24B1C" w:rsidP="00B80ED2">
      <w:pPr>
        <w:pStyle w:val="BodyText"/>
        <w:ind w:right="20"/>
      </w:pPr>
      <w:r w:rsidRPr="005F43C8">
        <w:t>обучение выражать свои желания при помощи звуков и слов (возможно, что сначала – как переходный этап - невербально);</w:t>
      </w:r>
    </w:p>
    <w:p w:rsidR="00F24B1C" w:rsidRPr="005F43C8" w:rsidRDefault="00F24B1C" w:rsidP="00B80ED2">
      <w:pPr>
        <w:pStyle w:val="BodyText"/>
        <w:spacing w:before="1"/>
        <w:ind w:right="20"/>
      </w:pPr>
      <w:r w:rsidRPr="005F43C8">
        <w:t>обучение выражать согласие и несогласие; обучение словам, выражающим просьбу.</w:t>
      </w:r>
    </w:p>
    <w:p w:rsidR="00F24B1C" w:rsidRPr="005F43C8" w:rsidRDefault="00F24B1C" w:rsidP="00B80ED2">
      <w:pPr>
        <w:pStyle w:val="Heading3"/>
        <w:spacing w:line="274" w:lineRule="exact"/>
        <w:ind w:right="20"/>
      </w:pPr>
      <w:r w:rsidRPr="005F43C8">
        <w:t xml:space="preserve">Основными направлениями коррекционной работы </w:t>
      </w:r>
      <w:r w:rsidRPr="005F43C8">
        <w:rPr>
          <w:spacing w:val="-2"/>
        </w:rPr>
        <w:t>являются:</w:t>
      </w:r>
    </w:p>
    <w:p w:rsidR="00F24B1C" w:rsidRPr="005F43C8" w:rsidRDefault="00F24B1C" w:rsidP="00B80ED2">
      <w:pPr>
        <w:pStyle w:val="BodyText"/>
        <w:spacing w:before="19" w:line="256" w:lineRule="auto"/>
        <w:ind w:right="20"/>
      </w:pPr>
      <w:r w:rsidRPr="005F43C8">
        <w:t>Развивать понимание речи. Развивать фонематический слух.</w:t>
      </w:r>
    </w:p>
    <w:p w:rsidR="00F24B1C" w:rsidRPr="005F43C8" w:rsidRDefault="00F24B1C" w:rsidP="00B80ED2">
      <w:pPr>
        <w:pStyle w:val="BodyText"/>
        <w:spacing w:line="275" w:lineRule="exact"/>
        <w:ind w:right="20"/>
      </w:pPr>
      <w:r w:rsidRPr="005F43C8">
        <w:t xml:space="preserve">Развивать подвижность органов артикуляционного </w:t>
      </w:r>
      <w:r w:rsidRPr="005F43C8">
        <w:rPr>
          <w:spacing w:val="-2"/>
        </w:rPr>
        <w:t>аппарата.</w:t>
      </w:r>
    </w:p>
    <w:p w:rsidR="00F24B1C" w:rsidRPr="005F43C8" w:rsidRDefault="00F24B1C" w:rsidP="00B80ED2">
      <w:pPr>
        <w:pStyle w:val="BodyText"/>
        <w:spacing w:before="14" w:line="256" w:lineRule="auto"/>
        <w:ind w:right="20"/>
      </w:pPr>
      <w:r w:rsidRPr="005F43C8">
        <w:t>Учить использовать настольные игры на начальных этапах логопедической работы. Учить работать с книгой на начальных этапах логопедической работы.</w:t>
      </w:r>
    </w:p>
    <w:p w:rsidR="00F24B1C" w:rsidRPr="005F43C8" w:rsidRDefault="00F24B1C" w:rsidP="00B80ED2">
      <w:pPr>
        <w:pStyle w:val="BodyText"/>
        <w:ind w:right="-261"/>
      </w:pPr>
      <w:r w:rsidRPr="005F43C8">
        <w:t xml:space="preserve">Формировать умение слушать </w:t>
      </w:r>
      <w:r w:rsidRPr="005F43C8">
        <w:rPr>
          <w:spacing w:val="-2"/>
        </w:rPr>
        <w:t>чтение.</w:t>
      </w:r>
    </w:p>
    <w:p w:rsidR="00F24B1C" w:rsidRPr="005F43C8" w:rsidRDefault="00F24B1C" w:rsidP="00B80ED2">
      <w:pPr>
        <w:pStyle w:val="BodyText"/>
        <w:spacing w:before="19"/>
        <w:ind w:right="-261"/>
      </w:pPr>
      <w:r w:rsidRPr="005F43C8">
        <w:t xml:space="preserve">Расширить объема активного и пассивного </w:t>
      </w:r>
      <w:r w:rsidRPr="005F43C8">
        <w:rPr>
          <w:spacing w:val="-2"/>
        </w:rPr>
        <w:t>словаря.</w:t>
      </w:r>
    </w:p>
    <w:p w:rsidR="00F24B1C" w:rsidRPr="005F43C8" w:rsidRDefault="00F24B1C" w:rsidP="00B80ED2">
      <w:pPr>
        <w:pStyle w:val="Heading4"/>
        <w:keepNext w:val="0"/>
        <w:numPr>
          <w:ilvl w:val="2"/>
          <w:numId w:val="30"/>
        </w:numPr>
        <w:tabs>
          <w:tab w:val="left" w:pos="855"/>
        </w:tabs>
        <w:spacing w:before="274" w:after="0" w:line="275" w:lineRule="exact"/>
        <w:ind w:right="20"/>
        <w:jc w:val="both"/>
        <w:rPr>
          <w:sz w:val="24"/>
          <w:szCs w:val="24"/>
        </w:rPr>
      </w:pPr>
      <w:r w:rsidRPr="005F43C8">
        <w:rPr>
          <w:sz w:val="24"/>
          <w:szCs w:val="24"/>
        </w:rPr>
        <w:t>Развитие навыков альтернативной</w:t>
      </w:r>
      <w:r w:rsidRPr="005F43C8">
        <w:rPr>
          <w:spacing w:val="-2"/>
          <w:sz w:val="24"/>
          <w:szCs w:val="24"/>
        </w:rPr>
        <w:t xml:space="preserve"> коммуникации</w:t>
      </w:r>
    </w:p>
    <w:p w:rsidR="00F24B1C" w:rsidRPr="005F43C8" w:rsidRDefault="00F24B1C" w:rsidP="00B80ED2">
      <w:pPr>
        <w:pStyle w:val="BodyText"/>
        <w:ind w:right="20"/>
        <w:jc w:val="both"/>
      </w:pPr>
      <w:r w:rsidRPr="005F43C8">
        <w:t>Следует принимать во внимание, что альтернативные формы коммуникации не являются эквивалентом естественного языка и высшие формы мышления существуют только в вербальной форме, и если отсутствие устной речи можно компенсировать другими вариантами экспрессивной вербальной речи, то можно использовать карточки с изображениями.</w:t>
      </w:r>
    </w:p>
    <w:p w:rsidR="00F24B1C" w:rsidRPr="005F43C8" w:rsidRDefault="00F24B1C" w:rsidP="00B80ED2">
      <w:pPr>
        <w:pStyle w:val="BodyText"/>
        <w:ind w:right="20"/>
      </w:pPr>
    </w:p>
    <w:p w:rsidR="00F24B1C" w:rsidRPr="005F43C8" w:rsidRDefault="00F24B1C" w:rsidP="00B80ED2">
      <w:pPr>
        <w:pStyle w:val="Heading4"/>
        <w:keepNext w:val="0"/>
        <w:numPr>
          <w:ilvl w:val="2"/>
          <w:numId w:val="30"/>
        </w:numPr>
        <w:tabs>
          <w:tab w:val="left" w:pos="855"/>
        </w:tabs>
        <w:spacing w:before="1" w:after="0" w:line="275" w:lineRule="exact"/>
        <w:ind w:right="20"/>
        <w:jc w:val="both"/>
        <w:rPr>
          <w:sz w:val="24"/>
          <w:szCs w:val="24"/>
        </w:rPr>
      </w:pPr>
      <w:r w:rsidRPr="005F43C8">
        <w:rPr>
          <w:sz w:val="24"/>
          <w:szCs w:val="24"/>
        </w:rPr>
        <w:t xml:space="preserve">Коррекция проблем </w:t>
      </w:r>
      <w:r w:rsidRPr="005F43C8">
        <w:rPr>
          <w:spacing w:val="-2"/>
          <w:sz w:val="24"/>
          <w:szCs w:val="24"/>
        </w:rPr>
        <w:t>поведения</w:t>
      </w:r>
    </w:p>
    <w:p w:rsidR="00F24B1C" w:rsidRPr="005F43C8" w:rsidRDefault="00F24B1C" w:rsidP="00B80ED2">
      <w:pPr>
        <w:pStyle w:val="BodyText"/>
        <w:ind w:right="20"/>
        <w:jc w:val="both"/>
      </w:pPr>
      <w:r w:rsidRPr="005F43C8">
        <w:rPr>
          <w:i/>
        </w:rPr>
        <w:t xml:space="preserve">Проблемное поведение </w:t>
      </w:r>
      <w:r w:rsidRPr="005F43C8">
        <w:t>(агрессия, самоагрессия, неадекватные крик, смех, плач, негативизм, аффективные вспышки) очень часто оказываются одним из ключевых препятствий для социальной адаптации и обучения детей с РАС, в связи с чем коррекция поведения занимает очень важное место в структуре комплексного сопровождения.</w:t>
      </w:r>
    </w:p>
    <w:p w:rsidR="00F24B1C" w:rsidRPr="005F43C8" w:rsidRDefault="00F24B1C" w:rsidP="00B80ED2">
      <w:pPr>
        <w:pStyle w:val="BodyText"/>
        <w:spacing w:before="1"/>
        <w:ind w:right="-261"/>
        <w:jc w:val="both"/>
      </w:pPr>
      <w:r w:rsidRPr="005F43C8">
        <w:t xml:space="preserve">Общая схема работы </w:t>
      </w:r>
      <w:r w:rsidRPr="005F43C8">
        <w:rPr>
          <w:spacing w:val="-2"/>
        </w:rPr>
        <w:t>такова:</w:t>
      </w:r>
    </w:p>
    <w:p w:rsidR="00F24B1C" w:rsidRPr="005F43C8" w:rsidRDefault="00F24B1C" w:rsidP="00B80ED2">
      <w:pPr>
        <w:pStyle w:val="ListParagraph"/>
        <w:tabs>
          <w:tab w:val="left" w:pos="1105"/>
        </w:tabs>
        <w:spacing w:before="1"/>
        <w:ind w:left="0" w:right="-261"/>
        <w:jc w:val="both"/>
        <w:rPr>
          <w:sz w:val="24"/>
        </w:rPr>
      </w:pPr>
      <w:r>
        <w:rPr>
          <w:sz w:val="24"/>
        </w:rPr>
        <w:t xml:space="preserve">   - </w:t>
      </w:r>
      <w:r w:rsidRPr="005F43C8">
        <w:rPr>
          <w:sz w:val="24"/>
        </w:rPr>
        <w:t xml:space="preserve">Определение проблемного поведения в терминах поведенческой </w:t>
      </w:r>
      <w:r w:rsidRPr="005F43C8">
        <w:rPr>
          <w:spacing w:val="-2"/>
          <w:sz w:val="24"/>
        </w:rPr>
        <w:t>терапии;</w:t>
      </w:r>
    </w:p>
    <w:p w:rsidR="00F24B1C" w:rsidRPr="005F43C8" w:rsidRDefault="00F24B1C" w:rsidP="00B80ED2">
      <w:pPr>
        <w:pStyle w:val="ListParagraph"/>
        <w:tabs>
          <w:tab w:val="left" w:pos="1105"/>
        </w:tabs>
        <w:spacing w:before="1"/>
        <w:ind w:left="0" w:right="20"/>
        <w:jc w:val="both"/>
        <w:rPr>
          <w:sz w:val="24"/>
        </w:rPr>
      </w:pPr>
      <w:r>
        <w:rPr>
          <w:sz w:val="24"/>
        </w:rPr>
        <w:t xml:space="preserve">- </w:t>
      </w:r>
      <w:r w:rsidRPr="005F43C8">
        <w:rPr>
          <w:sz w:val="24"/>
        </w:rPr>
        <w:t>Фиксация проблемного поведения: установление эмпирической связи данного поведения с предшествующими и последующими событиями;</w:t>
      </w:r>
    </w:p>
    <w:p w:rsidR="00F24B1C" w:rsidRPr="005F43C8" w:rsidRDefault="00F24B1C" w:rsidP="00B80ED2">
      <w:pPr>
        <w:pStyle w:val="ListParagraph"/>
        <w:tabs>
          <w:tab w:val="left" w:pos="1105"/>
        </w:tabs>
        <w:spacing w:line="237" w:lineRule="auto"/>
        <w:ind w:left="0" w:right="20"/>
        <w:jc w:val="both"/>
        <w:rPr>
          <w:sz w:val="24"/>
        </w:rPr>
      </w:pPr>
      <w:r>
        <w:rPr>
          <w:sz w:val="24"/>
        </w:rPr>
        <w:t xml:space="preserve">- </w:t>
      </w:r>
      <w:r w:rsidRPr="005F43C8">
        <w:rPr>
          <w:sz w:val="24"/>
        </w:rPr>
        <w:t>Определение функции проблемного поведения (обобщённо их две – избегание неприятного и получение желаемого, но каждая включает несколько вариантов);</w:t>
      </w:r>
    </w:p>
    <w:p w:rsidR="00F24B1C" w:rsidRPr="005F43C8" w:rsidRDefault="00F24B1C" w:rsidP="00B80ED2">
      <w:pPr>
        <w:pStyle w:val="ListParagraph"/>
        <w:tabs>
          <w:tab w:val="left" w:pos="965"/>
        </w:tabs>
        <w:spacing w:before="2"/>
        <w:ind w:left="0" w:right="20"/>
        <w:jc w:val="both"/>
        <w:rPr>
          <w:sz w:val="24"/>
        </w:rPr>
      </w:pPr>
      <w:r>
        <w:rPr>
          <w:sz w:val="24"/>
        </w:rPr>
        <w:t xml:space="preserve">- </w:t>
      </w:r>
      <w:r w:rsidRPr="005F43C8">
        <w:rPr>
          <w:sz w:val="24"/>
        </w:rPr>
        <w:t>Общий подход: предотвращать ситуации, в которых может возникнуть проблемное поведение; учить ребёнка адекватным способам выражать своё желание изменить ситуацию; не поощрять проявления проблемного поведения, если оно всё же возникло (ребёнок не должен избежать неприятной ситуации с помощью, например, агрессии или крика).</w:t>
      </w:r>
    </w:p>
    <w:p w:rsidR="00F24B1C" w:rsidRPr="005F43C8" w:rsidRDefault="00F24B1C" w:rsidP="00B80ED2">
      <w:pPr>
        <w:pStyle w:val="ListParagraph"/>
        <w:tabs>
          <w:tab w:val="left" w:pos="1025"/>
        </w:tabs>
        <w:ind w:left="0" w:right="20"/>
        <w:jc w:val="both"/>
        <w:rPr>
          <w:sz w:val="24"/>
        </w:rPr>
      </w:pPr>
      <w:r>
        <w:rPr>
          <w:sz w:val="24"/>
        </w:rPr>
        <w:t xml:space="preserve">- </w:t>
      </w:r>
      <w:r w:rsidRPr="005F43C8">
        <w:rPr>
          <w:sz w:val="24"/>
        </w:rPr>
        <w:t>«тайм-аут» - ребёнок немедленно, до окончания эпизода выводится из ситуации, в которой возникло проблемное поведение; нельзя использовать, если функцией проблемного поведения было избегание неприятной ситуации;</w:t>
      </w:r>
    </w:p>
    <w:p w:rsidR="00F24B1C" w:rsidRPr="000D5EEC" w:rsidRDefault="00F24B1C" w:rsidP="00B80ED2">
      <w:pPr>
        <w:pStyle w:val="Heading3"/>
        <w:spacing w:line="274" w:lineRule="exact"/>
        <w:ind w:right="20"/>
        <w:jc w:val="both"/>
        <w:rPr>
          <w:b w:val="0"/>
        </w:rPr>
      </w:pPr>
      <w:r w:rsidRPr="000D5EEC">
        <w:rPr>
          <w:b w:val="0"/>
        </w:rPr>
        <w:t>В рамках развивающих коррекционных подходов в целях коррекции проблемного поведения используются игротерапия.</w:t>
      </w:r>
    </w:p>
    <w:p w:rsidR="00F24B1C" w:rsidRDefault="00F24B1C" w:rsidP="00B80ED2">
      <w:pPr>
        <w:pStyle w:val="Heading3"/>
        <w:spacing w:line="274" w:lineRule="exact"/>
        <w:ind w:right="20"/>
        <w:jc w:val="both"/>
      </w:pPr>
      <w:r w:rsidRPr="000D5EEC">
        <w:t xml:space="preserve"> </w:t>
      </w:r>
      <w:r>
        <w:t xml:space="preserve">Для преодоления стереотипий используются следующие </w:t>
      </w:r>
      <w:r>
        <w:rPr>
          <w:spacing w:val="-2"/>
        </w:rPr>
        <w:t>приёмы:</w:t>
      </w:r>
    </w:p>
    <w:p w:rsidR="00F24B1C" w:rsidRDefault="00F24B1C" w:rsidP="00B80ED2">
      <w:pPr>
        <w:pStyle w:val="ListParagraph"/>
        <w:tabs>
          <w:tab w:val="left" w:pos="1480"/>
        </w:tabs>
        <w:spacing w:before="2"/>
        <w:ind w:left="0" w:right="20"/>
        <w:jc w:val="both"/>
        <w:rPr>
          <w:sz w:val="24"/>
        </w:rPr>
      </w:pPr>
      <w:r>
        <w:rPr>
          <w:sz w:val="24"/>
        </w:rPr>
        <w:t>- переключение: стереотипию прерывают и предлагают ребёнку другой вид деятельности, отличающейся от стереотипии и не относящейся к сверхценным;</w:t>
      </w:r>
    </w:p>
    <w:p w:rsidR="00F24B1C" w:rsidRDefault="00F24B1C" w:rsidP="00B80ED2">
      <w:pPr>
        <w:pStyle w:val="ListParagraph"/>
        <w:tabs>
          <w:tab w:val="left" w:pos="1425"/>
        </w:tabs>
        <w:ind w:left="0" w:right="20"/>
        <w:jc w:val="both"/>
        <w:rPr>
          <w:sz w:val="24"/>
        </w:rPr>
      </w:pPr>
      <w:r>
        <w:rPr>
          <w:sz w:val="24"/>
        </w:rPr>
        <w:t>- замещение: замена стереотипии на близкий по характеру, но социально более приемлемый вид занятий (например, вместо стереотипных прыжков – прыжки на батуте);</w:t>
      </w:r>
    </w:p>
    <w:p w:rsidR="00F24B1C" w:rsidRDefault="00F24B1C" w:rsidP="00B80ED2">
      <w:pPr>
        <w:pStyle w:val="ListParagraph"/>
        <w:tabs>
          <w:tab w:val="left" w:pos="1555"/>
        </w:tabs>
        <w:ind w:left="0" w:right="20"/>
        <w:jc w:val="both"/>
        <w:rPr>
          <w:sz w:val="24"/>
        </w:rPr>
      </w:pPr>
      <w:r>
        <w:rPr>
          <w:sz w:val="24"/>
        </w:rPr>
        <w:t>- трансформация: изменение смысла деятельности с одновременной его модификацией (например, требование, чтобы всё было на своих местах в русле феномена тождества трансформируется в участие в уборке игрушек, накрывании на стол и т.п.);</w:t>
      </w:r>
    </w:p>
    <w:p w:rsidR="00F24B1C" w:rsidRDefault="00F24B1C" w:rsidP="00B80ED2">
      <w:pPr>
        <w:pStyle w:val="ListParagraph"/>
        <w:tabs>
          <w:tab w:val="left" w:pos="1380"/>
        </w:tabs>
        <w:ind w:left="0" w:right="20"/>
        <w:jc w:val="both"/>
      </w:pPr>
      <w:r>
        <w:t>- прерывание: допускается только в том случае, если другие приёмы не работают, а стереотипия наносит очевидный вред развитию, адаптационным процессам и т.п. при условии, что у ребёнка крепкая нервная система;</w:t>
      </w:r>
    </w:p>
    <w:p w:rsidR="00F24B1C" w:rsidRDefault="00F24B1C" w:rsidP="00B80ED2">
      <w:pPr>
        <w:pStyle w:val="ListParagraph"/>
        <w:tabs>
          <w:tab w:val="left" w:pos="1435"/>
        </w:tabs>
        <w:spacing w:before="89"/>
        <w:ind w:left="0" w:right="20"/>
        <w:jc w:val="both"/>
        <w:rPr>
          <w:sz w:val="24"/>
        </w:rPr>
      </w:pPr>
      <w:r>
        <w:rPr>
          <w:sz w:val="24"/>
        </w:rPr>
        <w:t xml:space="preserve"> - наработка гибкости: вводятся новые и новые стереотипии в регистре той же деятельности, обучают выбору между имеющимися вариантами; количество переходит в качество, постепенно происходит отказ от стереотипности.</w:t>
      </w:r>
    </w:p>
    <w:p w:rsidR="00F24B1C" w:rsidRDefault="00F24B1C" w:rsidP="00B80ED2">
      <w:pPr>
        <w:pStyle w:val="BodyText"/>
        <w:ind w:right="-261"/>
      </w:pPr>
    </w:p>
    <w:p w:rsidR="00F24B1C" w:rsidRDefault="00F24B1C" w:rsidP="00B80ED2">
      <w:pPr>
        <w:pStyle w:val="Heading4"/>
        <w:keepNext w:val="0"/>
        <w:numPr>
          <w:ilvl w:val="2"/>
          <w:numId w:val="30"/>
        </w:numPr>
        <w:tabs>
          <w:tab w:val="left" w:pos="855"/>
        </w:tabs>
        <w:spacing w:before="0" w:after="0" w:line="275" w:lineRule="exact"/>
        <w:ind w:right="-261"/>
        <w:jc w:val="both"/>
      </w:pPr>
      <w:r>
        <w:t>Коррекция и развитие эмоциональной</w:t>
      </w:r>
      <w:r>
        <w:rPr>
          <w:spacing w:val="-2"/>
        </w:rPr>
        <w:t xml:space="preserve"> сферы</w:t>
      </w:r>
    </w:p>
    <w:p w:rsidR="00F24B1C" w:rsidRDefault="00F24B1C" w:rsidP="00B80ED2">
      <w:pPr>
        <w:spacing w:line="275" w:lineRule="exact"/>
        <w:ind w:right="20"/>
        <w:jc w:val="both"/>
        <w:rPr>
          <w:i/>
        </w:rPr>
      </w:pPr>
      <w:r>
        <w:rPr>
          <w:i/>
        </w:rPr>
        <w:t>Установление эмоционального контакта с аутичным</w:t>
      </w:r>
      <w:r>
        <w:rPr>
          <w:i/>
          <w:spacing w:val="-2"/>
        </w:rPr>
        <w:t xml:space="preserve"> ребёнком.</w:t>
      </w:r>
    </w:p>
    <w:p w:rsidR="00F24B1C" w:rsidRDefault="00F24B1C" w:rsidP="00B80ED2">
      <w:pPr>
        <w:spacing w:line="242" w:lineRule="auto"/>
        <w:ind w:right="20"/>
        <w:jc w:val="both"/>
        <w:rPr>
          <w:i/>
        </w:rPr>
      </w:pPr>
      <w:r>
        <w:rPr>
          <w:i/>
        </w:rPr>
        <w:t>Формирование способности эмоционального взаимодействия с другими людьми и окружающим миров в целом:</w:t>
      </w:r>
    </w:p>
    <w:p w:rsidR="00F24B1C" w:rsidRDefault="00F24B1C" w:rsidP="00B80ED2">
      <w:pPr>
        <w:pStyle w:val="ListParagraph"/>
        <w:tabs>
          <w:tab w:val="left" w:pos="1250"/>
        </w:tabs>
        <w:ind w:left="0" w:right="20"/>
        <w:jc w:val="both"/>
        <w:rPr>
          <w:sz w:val="24"/>
        </w:rPr>
      </w:pPr>
      <w:r>
        <w:rPr>
          <w:sz w:val="24"/>
        </w:rPr>
        <w:t xml:space="preserve">- формирование способности выделять и адекватно оценивать внешние признаки эмоционального состояния других людей, использовать эти признаки как предикторы их </w:t>
      </w:r>
      <w:r>
        <w:rPr>
          <w:spacing w:val="-2"/>
          <w:sz w:val="24"/>
        </w:rPr>
        <w:t>поведения;</w:t>
      </w:r>
    </w:p>
    <w:p w:rsidR="00F24B1C" w:rsidRDefault="00F24B1C" w:rsidP="00B80ED2">
      <w:pPr>
        <w:pStyle w:val="ListParagraph"/>
        <w:tabs>
          <w:tab w:val="left" w:pos="1250"/>
        </w:tabs>
        <w:ind w:left="0" w:right="20"/>
        <w:jc w:val="both"/>
        <w:rPr>
          <w:sz w:val="24"/>
        </w:rPr>
      </w:pPr>
      <w:r>
        <w:rPr>
          <w:sz w:val="24"/>
        </w:rPr>
        <w:t>- развитие способности к использованию в качестве эмоционального значимой оценки собственного поведения и поведения других людей социально принятых критериев;</w:t>
      </w:r>
    </w:p>
    <w:p w:rsidR="00F24B1C" w:rsidRDefault="00F24B1C" w:rsidP="00B80ED2">
      <w:pPr>
        <w:pStyle w:val="ListParagraph"/>
        <w:tabs>
          <w:tab w:val="left" w:pos="1250"/>
        </w:tabs>
        <w:ind w:left="0" w:right="20"/>
        <w:jc w:val="both"/>
        <w:rPr>
          <w:sz w:val="24"/>
        </w:rPr>
      </w:pPr>
      <w:r>
        <w:rPr>
          <w:sz w:val="24"/>
        </w:rPr>
        <w:t>- развитие способности к эмоциональному резонансу, в перспективе – к сопереживанию, сочувствию, состраданию;</w:t>
      </w:r>
    </w:p>
    <w:p w:rsidR="00F24B1C" w:rsidRDefault="00F24B1C" w:rsidP="00B80ED2">
      <w:pPr>
        <w:pStyle w:val="ListParagraph"/>
        <w:tabs>
          <w:tab w:val="left" w:pos="1250"/>
        </w:tabs>
        <w:ind w:left="0" w:right="20"/>
        <w:jc w:val="both"/>
        <w:rPr>
          <w:sz w:val="24"/>
        </w:rPr>
      </w:pPr>
      <w:r>
        <w:rPr>
          <w:sz w:val="24"/>
        </w:rPr>
        <w:t>- уметь выделять определённые явления окружающего мира (голоса людей и их лица, звуки музыкальных инструментов, природные и бытовые звуки, картины природы и др.), связывая их с тем или иным эмоциональным смыслом (используя различные приёмы, например, эмоциональное заражение, эстетическое воздействие);</w:t>
      </w:r>
    </w:p>
    <w:p w:rsidR="00F24B1C" w:rsidRDefault="00F24B1C" w:rsidP="00B80ED2">
      <w:pPr>
        <w:ind w:right="20"/>
        <w:jc w:val="both"/>
      </w:pPr>
      <w:r>
        <w:rPr>
          <w:i/>
        </w:rPr>
        <w:t xml:space="preserve">  Использованиие аффективно значимой цели в качестве фактора, организующего поведение </w:t>
      </w:r>
      <w:r>
        <w:t>(через эмоциональное тонизирование при определённом уровне развития аффективной сферы);</w:t>
      </w:r>
    </w:p>
    <w:p w:rsidR="00F24B1C" w:rsidRPr="000D5EEC" w:rsidRDefault="00F24B1C" w:rsidP="00B80ED2">
      <w:pPr>
        <w:pStyle w:val="Heading4"/>
        <w:keepNext w:val="0"/>
        <w:numPr>
          <w:ilvl w:val="2"/>
          <w:numId w:val="30"/>
        </w:numPr>
        <w:tabs>
          <w:tab w:val="left" w:pos="855"/>
        </w:tabs>
        <w:spacing w:before="273" w:after="0" w:line="276" w:lineRule="exact"/>
        <w:ind w:right="20"/>
        <w:jc w:val="both"/>
        <w:rPr>
          <w:sz w:val="24"/>
          <w:szCs w:val="24"/>
        </w:rPr>
      </w:pPr>
      <w:r>
        <w:rPr>
          <w:sz w:val="24"/>
          <w:szCs w:val="24"/>
        </w:rPr>
        <w:t>Ф</w:t>
      </w:r>
      <w:r w:rsidRPr="000D5EEC">
        <w:rPr>
          <w:sz w:val="24"/>
          <w:szCs w:val="24"/>
        </w:rPr>
        <w:t xml:space="preserve">ормирование навыков </w:t>
      </w:r>
      <w:r w:rsidRPr="000D5EEC">
        <w:rPr>
          <w:spacing w:val="-2"/>
          <w:sz w:val="24"/>
          <w:szCs w:val="24"/>
        </w:rPr>
        <w:t>самостоятельности</w:t>
      </w:r>
    </w:p>
    <w:p w:rsidR="00F24B1C" w:rsidRPr="000D5EEC" w:rsidRDefault="00F24B1C" w:rsidP="00B80ED2">
      <w:pPr>
        <w:pStyle w:val="BodyText"/>
        <w:ind w:right="20"/>
        <w:jc w:val="both"/>
      </w:pPr>
      <w:r>
        <w:t xml:space="preserve">  </w:t>
      </w:r>
      <w:r w:rsidRPr="000D5EEC">
        <w:t>Формирование навыков самостоятельности – одна из главных задач коррекционной работы с аутичными детьми, поскольку без достаточной самостоятельности хотя бы в быту удовлетворительный уровень социализации, независимость в жизни недостижимы.</w:t>
      </w:r>
    </w:p>
    <w:p w:rsidR="00F24B1C" w:rsidRDefault="00F24B1C" w:rsidP="00B80ED2">
      <w:pPr>
        <w:pStyle w:val="Heading3"/>
        <w:spacing w:line="273" w:lineRule="exact"/>
        <w:ind w:right="20"/>
      </w:pPr>
      <w:r>
        <w:t xml:space="preserve">  Логика коррекционной работы </w:t>
      </w:r>
      <w:r>
        <w:rPr>
          <w:spacing w:val="-2"/>
        </w:rPr>
        <w:t>такова:</w:t>
      </w:r>
    </w:p>
    <w:p w:rsidR="00F24B1C" w:rsidRDefault="00F24B1C" w:rsidP="00B80ED2">
      <w:pPr>
        <w:pStyle w:val="ListParagraph"/>
        <w:tabs>
          <w:tab w:val="left" w:pos="1105"/>
        </w:tabs>
        <w:spacing w:before="1"/>
        <w:ind w:left="0" w:right="20"/>
        <w:rPr>
          <w:sz w:val="24"/>
        </w:rPr>
      </w:pPr>
      <w:r>
        <w:rPr>
          <w:sz w:val="24"/>
        </w:rPr>
        <w:t>- выбирается относительно простая деятельность, которую ребёнок успешно выполняет с помощью, и которая ему нравится;</w:t>
      </w:r>
    </w:p>
    <w:p w:rsidR="00F24B1C" w:rsidRDefault="00F24B1C" w:rsidP="00B80ED2">
      <w:pPr>
        <w:pStyle w:val="ListParagraph"/>
        <w:tabs>
          <w:tab w:val="left" w:pos="1105"/>
        </w:tabs>
        <w:spacing w:before="1"/>
        <w:ind w:left="0" w:right="20"/>
        <w:rPr>
          <w:sz w:val="24"/>
        </w:rPr>
      </w:pPr>
      <w:r>
        <w:rPr>
          <w:sz w:val="24"/>
        </w:rPr>
        <w:t xml:space="preserve">- составление адекватной и понятной ребёнку схемы </w:t>
      </w:r>
      <w:r>
        <w:rPr>
          <w:spacing w:val="-2"/>
          <w:sz w:val="24"/>
        </w:rPr>
        <w:t>деятельности;</w:t>
      </w:r>
    </w:p>
    <w:p w:rsidR="00F24B1C" w:rsidRDefault="00F24B1C" w:rsidP="00B80ED2">
      <w:pPr>
        <w:pStyle w:val="ListParagraph"/>
        <w:tabs>
          <w:tab w:val="left" w:pos="1105"/>
        </w:tabs>
        <w:spacing w:before="1" w:line="292" w:lineRule="exact"/>
        <w:ind w:left="0" w:right="20"/>
        <w:rPr>
          <w:sz w:val="24"/>
        </w:rPr>
      </w:pPr>
      <w:r>
        <w:rPr>
          <w:sz w:val="24"/>
        </w:rPr>
        <w:t xml:space="preserve">- оптимальная организация пространства и необходимых </w:t>
      </w:r>
      <w:r>
        <w:rPr>
          <w:spacing w:val="-2"/>
          <w:sz w:val="24"/>
        </w:rPr>
        <w:t>материалов;</w:t>
      </w:r>
    </w:p>
    <w:p w:rsidR="00F24B1C" w:rsidRDefault="00F24B1C" w:rsidP="00B80ED2">
      <w:pPr>
        <w:pStyle w:val="ListParagraph"/>
        <w:tabs>
          <w:tab w:val="left" w:pos="1105"/>
        </w:tabs>
        <w:spacing w:line="292" w:lineRule="exact"/>
        <w:ind w:left="0" w:right="20"/>
        <w:rPr>
          <w:sz w:val="24"/>
        </w:rPr>
      </w:pPr>
      <w:r>
        <w:rPr>
          <w:sz w:val="24"/>
        </w:rPr>
        <w:t xml:space="preserve">- обучение выполнению в созданных конкретных </w:t>
      </w:r>
      <w:r>
        <w:rPr>
          <w:spacing w:val="-2"/>
          <w:sz w:val="24"/>
        </w:rPr>
        <w:t>условиях;</w:t>
      </w:r>
    </w:p>
    <w:p w:rsidR="00F24B1C" w:rsidRDefault="00F24B1C" w:rsidP="00B80ED2">
      <w:pPr>
        <w:pStyle w:val="ListParagraph"/>
        <w:tabs>
          <w:tab w:val="left" w:pos="1105"/>
        </w:tabs>
        <w:spacing w:before="1"/>
        <w:ind w:left="0" w:right="20"/>
        <w:rPr>
          <w:sz w:val="24"/>
        </w:rPr>
      </w:pPr>
      <w:r>
        <w:rPr>
          <w:sz w:val="24"/>
        </w:rPr>
        <w:t>- постепенный «уход» взрослого до степени, когда ребёнок устойчиво выполняет избранную последовательность действий по схеме в определённых условиях самостоятельно;</w:t>
      </w:r>
    </w:p>
    <w:p w:rsidR="00F24B1C" w:rsidRDefault="00F24B1C" w:rsidP="00B80ED2">
      <w:pPr>
        <w:pStyle w:val="ListParagraph"/>
        <w:tabs>
          <w:tab w:val="left" w:pos="1105"/>
        </w:tabs>
        <w:spacing w:line="292" w:lineRule="exact"/>
        <w:ind w:left="0" w:right="-261"/>
        <w:rPr>
          <w:sz w:val="24"/>
        </w:rPr>
      </w:pPr>
      <w:r>
        <w:rPr>
          <w:sz w:val="24"/>
        </w:rPr>
        <w:t xml:space="preserve"> - перенос деятельности в новые условия (если необходим–</w:t>
      </w:r>
      <w:r>
        <w:rPr>
          <w:spacing w:val="-2"/>
          <w:sz w:val="24"/>
        </w:rPr>
        <w:t>неоднократно);</w:t>
      </w:r>
    </w:p>
    <w:p w:rsidR="00F24B1C" w:rsidRDefault="00F24B1C" w:rsidP="00B80ED2">
      <w:pPr>
        <w:pStyle w:val="ListParagraph"/>
        <w:tabs>
          <w:tab w:val="left" w:pos="1105"/>
        </w:tabs>
        <w:spacing w:line="292" w:lineRule="exact"/>
        <w:ind w:left="0" w:right="-261"/>
        <w:rPr>
          <w:sz w:val="24"/>
        </w:rPr>
      </w:pPr>
      <w:r>
        <w:rPr>
          <w:sz w:val="24"/>
        </w:rPr>
        <w:t xml:space="preserve">- внесение изменений в схему деятельности (заранее </w:t>
      </w:r>
      <w:r>
        <w:rPr>
          <w:spacing w:val="-2"/>
          <w:sz w:val="24"/>
        </w:rPr>
        <w:t>оговорённое);</w:t>
      </w:r>
    </w:p>
    <w:p w:rsidR="00F24B1C" w:rsidRPr="00B442D1" w:rsidRDefault="00F24B1C" w:rsidP="00B80ED2">
      <w:pPr>
        <w:pStyle w:val="ListParagraph"/>
        <w:tabs>
          <w:tab w:val="left" w:pos="1105"/>
        </w:tabs>
        <w:spacing w:before="1"/>
        <w:ind w:left="0" w:right="-261"/>
        <w:rPr>
          <w:b/>
          <w:spacing w:val="-2"/>
          <w:szCs w:val="24"/>
        </w:rPr>
      </w:pPr>
      <w:r>
        <w:t>- внесение неожиданных изменений в ситуацию</w:t>
      </w:r>
      <w:r>
        <w:rPr>
          <w:spacing w:val="-2"/>
        </w:rPr>
        <w:t xml:space="preserve">(схему); </w:t>
      </w:r>
      <w:r w:rsidRPr="00B442D1">
        <w:rPr>
          <w:szCs w:val="24"/>
        </w:rPr>
        <w:t xml:space="preserve">отказ от </w:t>
      </w:r>
      <w:r w:rsidRPr="00B442D1">
        <w:rPr>
          <w:spacing w:val="-2"/>
          <w:szCs w:val="24"/>
        </w:rPr>
        <w:t>схемы.</w:t>
      </w:r>
      <w:r w:rsidRPr="00B442D1">
        <w:rPr>
          <w:b/>
          <w:spacing w:val="-2"/>
          <w:szCs w:val="24"/>
        </w:rPr>
        <w:t xml:space="preserve">  </w:t>
      </w:r>
    </w:p>
    <w:p w:rsidR="00F24B1C" w:rsidRPr="00B442D1" w:rsidRDefault="00F24B1C" w:rsidP="00B80ED2">
      <w:pPr>
        <w:pStyle w:val="Heading4"/>
        <w:spacing w:before="273"/>
        <w:ind w:right="-261"/>
        <w:rPr>
          <w:sz w:val="24"/>
          <w:szCs w:val="24"/>
        </w:rPr>
      </w:pPr>
      <w:r w:rsidRPr="00B442D1">
        <w:rPr>
          <w:spacing w:val="-2"/>
          <w:sz w:val="24"/>
          <w:szCs w:val="24"/>
        </w:rPr>
        <w:t xml:space="preserve"> </w:t>
      </w:r>
      <w:r w:rsidRPr="00B442D1">
        <w:rPr>
          <w:sz w:val="24"/>
          <w:szCs w:val="24"/>
        </w:rPr>
        <w:t xml:space="preserve">Формирование предпосылок интеллектуальной </w:t>
      </w:r>
      <w:r w:rsidRPr="00B442D1">
        <w:rPr>
          <w:spacing w:val="-2"/>
          <w:sz w:val="24"/>
          <w:szCs w:val="24"/>
        </w:rPr>
        <w:t>деятельности</w:t>
      </w:r>
    </w:p>
    <w:p w:rsidR="00F24B1C" w:rsidRDefault="00F24B1C" w:rsidP="00B80ED2">
      <w:pPr>
        <w:pStyle w:val="BodyText"/>
        <w:tabs>
          <w:tab w:val="left" w:pos="1880"/>
          <w:tab w:val="left" w:pos="2349"/>
          <w:tab w:val="left" w:pos="4148"/>
          <w:tab w:val="left" w:pos="5721"/>
          <w:tab w:val="left" w:pos="7814"/>
          <w:tab w:val="left" w:pos="9403"/>
        </w:tabs>
        <w:ind w:right="-261"/>
      </w:pPr>
      <w:r>
        <w:rPr>
          <w:spacing w:val="-2"/>
        </w:rPr>
        <w:t xml:space="preserve">   </w:t>
      </w:r>
      <w:r w:rsidRPr="00B442D1">
        <w:rPr>
          <w:spacing w:val="-2"/>
        </w:rPr>
        <w:t>Работа</w:t>
      </w:r>
      <w:r>
        <w:t xml:space="preserve"> </w:t>
      </w:r>
      <w:r w:rsidRPr="00B442D1">
        <w:rPr>
          <w:spacing w:val="-6"/>
        </w:rPr>
        <w:t>по</w:t>
      </w:r>
      <w:r>
        <w:t xml:space="preserve"> </w:t>
      </w:r>
      <w:r w:rsidRPr="00B442D1">
        <w:rPr>
          <w:spacing w:val="-2"/>
        </w:rPr>
        <w:t>формированию</w:t>
      </w:r>
      <w:r>
        <w:t xml:space="preserve"> </w:t>
      </w:r>
      <w:r w:rsidRPr="00B442D1">
        <w:rPr>
          <w:spacing w:val="-2"/>
        </w:rPr>
        <w:t>предпосылок</w:t>
      </w:r>
      <w:r>
        <w:t xml:space="preserve"> </w:t>
      </w:r>
      <w:r w:rsidRPr="00B442D1">
        <w:rPr>
          <w:spacing w:val="-2"/>
        </w:rPr>
        <w:t>интеллектуальной</w:t>
      </w:r>
      <w:r>
        <w:t xml:space="preserve"> </w:t>
      </w:r>
      <w:r w:rsidRPr="00B442D1">
        <w:rPr>
          <w:spacing w:val="-2"/>
        </w:rPr>
        <w:t>деятельности</w:t>
      </w:r>
      <w:r>
        <w:t xml:space="preserve"> </w:t>
      </w:r>
      <w:r w:rsidRPr="00B442D1">
        <w:rPr>
          <w:spacing w:val="-2"/>
        </w:rPr>
        <w:t xml:space="preserve">является </w:t>
      </w:r>
      <w:r w:rsidRPr="00B442D1">
        <w:t>обязательной составляющей комплексного сопровождения детей с РАС.</w:t>
      </w:r>
    </w:p>
    <w:p w:rsidR="00F24B1C" w:rsidRPr="00B442D1" w:rsidRDefault="00F24B1C" w:rsidP="00B80ED2">
      <w:pPr>
        <w:pStyle w:val="BodyText"/>
        <w:tabs>
          <w:tab w:val="left" w:pos="1880"/>
          <w:tab w:val="left" w:pos="2349"/>
          <w:tab w:val="left" w:pos="4148"/>
          <w:tab w:val="left" w:pos="5721"/>
          <w:tab w:val="left" w:pos="7814"/>
          <w:tab w:val="left" w:pos="9403"/>
        </w:tabs>
        <w:ind w:right="-261"/>
      </w:pPr>
    </w:p>
    <w:p w:rsidR="00F24B1C" w:rsidRPr="00B442D1" w:rsidRDefault="00F24B1C" w:rsidP="00B80ED2">
      <w:pPr>
        <w:spacing w:line="275" w:lineRule="exact"/>
        <w:ind w:right="-261"/>
        <w:rPr>
          <w:b/>
        </w:rPr>
      </w:pPr>
      <w:r w:rsidRPr="00B442D1">
        <w:rPr>
          <w:b/>
          <w:u w:val="single"/>
        </w:rPr>
        <w:t xml:space="preserve">Используются следующие виды </w:t>
      </w:r>
      <w:r w:rsidRPr="00B442D1">
        <w:rPr>
          <w:b/>
          <w:spacing w:val="-2"/>
          <w:u w:val="single"/>
        </w:rPr>
        <w:t>заданий:</w:t>
      </w:r>
    </w:p>
    <w:p w:rsidR="00F24B1C" w:rsidRPr="00B442D1" w:rsidRDefault="00F24B1C" w:rsidP="00B80ED2">
      <w:pPr>
        <w:pStyle w:val="ListParagraph"/>
        <w:tabs>
          <w:tab w:val="left" w:pos="965"/>
          <w:tab w:val="left" w:pos="2449"/>
          <w:tab w:val="left" w:pos="4227"/>
          <w:tab w:val="left" w:pos="5891"/>
          <w:tab w:val="left" w:pos="7226"/>
          <w:tab w:val="left" w:pos="7940"/>
          <w:tab w:val="left" w:pos="9224"/>
          <w:tab w:val="left" w:pos="10174"/>
        </w:tabs>
        <w:spacing w:before="1"/>
        <w:ind w:left="0" w:right="-261"/>
        <w:rPr>
          <w:sz w:val="24"/>
          <w:szCs w:val="24"/>
        </w:rPr>
      </w:pPr>
      <w:r>
        <w:rPr>
          <w:spacing w:val="-2"/>
          <w:sz w:val="24"/>
          <w:szCs w:val="24"/>
        </w:rPr>
        <w:t xml:space="preserve">- </w:t>
      </w:r>
      <w:r w:rsidRPr="00B442D1">
        <w:rPr>
          <w:spacing w:val="-2"/>
          <w:sz w:val="24"/>
          <w:szCs w:val="24"/>
        </w:rPr>
        <w:t>сортировка</w:t>
      </w:r>
      <w:r>
        <w:rPr>
          <w:sz w:val="24"/>
          <w:szCs w:val="24"/>
        </w:rPr>
        <w:t xml:space="preserve"> </w:t>
      </w:r>
      <w:r w:rsidRPr="00B442D1">
        <w:rPr>
          <w:spacing w:val="-2"/>
          <w:sz w:val="24"/>
          <w:szCs w:val="24"/>
        </w:rPr>
        <w:t>(обследуемый</w:t>
      </w:r>
      <w:r>
        <w:rPr>
          <w:sz w:val="24"/>
          <w:szCs w:val="24"/>
        </w:rPr>
        <w:t xml:space="preserve">  должен </w:t>
      </w:r>
      <w:r w:rsidRPr="00B442D1">
        <w:rPr>
          <w:spacing w:val="-2"/>
          <w:sz w:val="24"/>
          <w:szCs w:val="24"/>
        </w:rPr>
        <w:t>расположить</w:t>
      </w:r>
      <w:r>
        <w:rPr>
          <w:sz w:val="24"/>
          <w:szCs w:val="24"/>
        </w:rPr>
        <w:t xml:space="preserve"> </w:t>
      </w:r>
      <w:r w:rsidRPr="00B442D1">
        <w:rPr>
          <w:spacing w:val="-2"/>
          <w:sz w:val="24"/>
          <w:szCs w:val="24"/>
        </w:rPr>
        <w:t>предметы</w:t>
      </w:r>
      <w:r>
        <w:rPr>
          <w:sz w:val="24"/>
          <w:szCs w:val="24"/>
        </w:rPr>
        <w:t xml:space="preserve"> </w:t>
      </w:r>
      <w:r w:rsidRPr="00B442D1">
        <w:rPr>
          <w:spacing w:val="-4"/>
          <w:sz w:val="24"/>
          <w:szCs w:val="24"/>
        </w:rPr>
        <w:t>или</w:t>
      </w:r>
      <w:r>
        <w:rPr>
          <w:sz w:val="24"/>
          <w:szCs w:val="24"/>
        </w:rPr>
        <w:t xml:space="preserve"> </w:t>
      </w:r>
      <w:r w:rsidRPr="00B442D1">
        <w:rPr>
          <w:spacing w:val="-2"/>
          <w:sz w:val="24"/>
          <w:szCs w:val="24"/>
        </w:rPr>
        <w:t>картинки</w:t>
      </w:r>
      <w:r>
        <w:rPr>
          <w:sz w:val="24"/>
          <w:szCs w:val="24"/>
        </w:rPr>
        <w:t xml:space="preserve"> </w:t>
      </w:r>
      <w:r w:rsidRPr="00B442D1">
        <w:rPr>
          <w:spacing w:val="-2"/>
          <w:sz w:val="24"/>
          <w:szCs w:val="24"/>
        </w:rPr>
        <w:t>рядом</w:t>
      </w:r>
      <w:r>
        <w:rPr>
          <w:sz w:val="24"/>
          <w:szCs w:val="24"/>
        </w:rPr>
        <w:t xml:space="preserve"> </w:t>
      </w:r>
      <w:r w:rsidRPr="00B442D1">
        <w:rPr>
          <w:spacing w:val="-10"/>
          <w:sz w:val="24"/>
          <w:szCs w:val="24"/>
        </w:rPr>
        <w:t xml:space="preserve">с </w:t>
      </w:r>
      <w:r w:rsidRPr="00B442D1">
        <w:rPr>
          <w:sz w:val="24"/>
          <w:szCs w:val="24"/>
        </w:rPr>
        <w:t>соответствующими образцами);</w:t>
      </w:r>
    </w:p>
    <w:p w:rsidR="00F24B1C" w:rsidRPr="00B442D1" w:rsidRDefault="00F24B1C" w:rsidP="00B80ED2">
      <w:pPr>
        <w:pStyle w:val="ListParagraph"/>
        <w:tabs>
          <w:tab w:val="left" w:pos="965"/>
        </w:tabs>
        <w:ind w:left="0" w:right="-261"/>
        <w:rPr>
          <w:sz w:val="24"/>
          <w:szCs w:val="24"/>
        </w:rPr>
      </w:pPr>
      <w:r>
        <w:rPr>
          <w:sz w:val="24"/>
          <w:szCs w:val="24"/>
        </w:rPr>
        <w:t xml:space="preserve">- </w:t>
      </w:r>
      <w:r w:rsidRPr="00B442D1">
        <w:rPr>
          <w:sz w:val="24"/>
          <w:szCs w:val="24"/>
        </w:rPr>
        <w:t xml:space="preserve">выполнение инструкции «Найди (подбери, дай, возьми) такой </w:t>
      </w:r>
      <w:r w:rsidRPr="00B442D1">
        <w:rPr>
          <w:spacing w:val="-5"/>
          <w:sz w:val="24"/>
          <w:szCs w:val="24"/>
        </w:rPr>
        <w:t>же;</w:t>
      </w:r>
    </w:p>
    <w:p w:rsidR="00F24B1C" w:rsidRPr="00B442D1" w:rsidRDefault="00F24B1C" w:rsidP="00B80ED2">
      <w:pPr>
        <w:pStyle w:val="ListParagraph"/>
        <w:tabs>
          <w:tab w:val="left" w:pos="965"/>
        </w:tabs>
        <w:spacing w:before="1" w:line="292" w:lineRule="exact"/>
        <w:ind w:left="0" w:right="-261"/>
        <w:rPr>
          <w:sz w:val="24"/>
          <w:szCs w:val="24"/>
        </w:rPr>
      </w:pPr>
      <w:r>
        <w:rPr>
          <w:sz w:val="24"/>
          <w:szCs w:val="24"/>
        </w:rPr>
        <w:t xml:space="preserve">- </w:t>
      </w:r>
      <w:r w:rsidRPr="00B442D1">
        <w:rPr>
          <w:sz w:val="24"/>
          <w:szCs w:val="24"/>
        </w:rPr>
        <w:t xml:space="preserve">соотнесение одинаковых </w:t>
      </w:r>
      <w:r w:rsidRPr="00B442D1">
        <w:rPr>
          <w:spacing w:val="-2"/>
          <w:sz w:val="24"/>
          <w:szCs w:val="24"/>
        </w:rPr>
        <w:t>предметов;</w:t>
      </w:r>
    </w:p>
    <w:p w:rsidR="00F24B1C" w:rsidRPr="00B442D1" w:rsidRDefault="00F24B1C" w:rsidP="00B80ED2">
      <w:pPr>
        <w:pStyle w:val="ListParagraph"/>
        <w:tabs>
          <w:tab w:val="left" w:pos="965"/>
        </w:tabs>
        <w:spacing w:line="292" w:lineRule="exact"/>
        <w:ind w:left="0" w:right="-261"/>
        <w:rPr>
          <w:sz w:val="24"/>
          <w:szCs w:val="24"/>
        </w:rPr>
      </w:pPr>
      <w:r>
        <w:rPr>
          <w:sz w:val="24"/>
          <w:szCs w:val="24"/>
        </w:rPr>
        <w:t xml:space="preserve">- </w:t>
      </w:r>
      <w:r w:rsidRPr="00B442D1">
        <w:rPr>
          <w:sz w:val="24"/>
          <w:szCs w:val="24"/>
        </w:rPr>
        <w:t xml:space="preserve">соотнесение предметов и их </w:t>
      </w:r>
      <w:r w:rsidRPr="00B442D1">
        <w:rPr>
          <w:spacing w:val="-2"/>
          <w:sz w:val="24"/>
          <w:szCs w:val="24"/>
        </w:rPr>
        <w:t>изображений;</w:t>
      </w:r>
    </w:p>
    <w:p w:rsidR="00F24B1C" w:rsidRPr="00B442D1" w:rsidRDefault="00F24B1C" w:rsidP="00B80ED2">
      <w:pPr>
        <w:pStyle w:val="ListParagraph"/>
        <w:tabs>
          <w:tab w:val="left" w:pos="965"/>
        </w:tabs>
        <w:spacing w:before="1"/>
        <w:ind w:left="0" w:right="-261"/>
        <w:rPr>
          <w:sz w:val="24"/>
          <w:szCs w:val="24"/>
        </w:rPr>
      </w:pPr>
      <w:r>
        <w:rPr>
          <w:sz w:val="24"/>
          <w:szCs w:val="24"/>
        </w:rPr>
        <w:t xml:space="preserve">- </w:t>
      </w:r>
      <w:r w:rsidRPr="00B442D1">
        <w:rPr>
          <w:sz w:val="24"/>
          <w:szCs w:val="24"/>
        </w:rPr>
        <w:t xml:space="preserve">навыки соотнесения и различения предметов по признакам цвета, формы, </w:t>
      </w:r>
      <w:r w:rsidRPr="00B442D1">
        <w:rPr>
          <w:spacing w:val="-2"/>
          <w:sz w:val="24"/>
          <w:szCs w:val="24"/>
        </w:rPr>
        <w:t>размера;</w:t>
      </w:r>
    </w:p>
    <w:p w:rsidR="00F24B1C" w:rsidRDefault="00F24B1C" w:rsidP="00B80ED2">
      <w:pPr>
        <w:pStyle w:val="ListParagraph"/>
        <w:tabs>
          <w:tab w:val="left" w:pos="965"/>
        </w:tabs>
        <w:spacing w:before="1" w:line="292" w:lineRule="exact"/>
        <w:ind w:left="0" w:right="-261"/>
        <w:rPr>
          <w:spacing w:val="-2"/>
          <w:sz w:val="24"/>
          <w:szCs w:val="24"/>
        </w:rPr>
      </w:pPr>
      <w:r>
        <w:rPr>
          <w:sz w:val="24"/>
          <w:szCs w:val="24"/>
        </w:rPr>
        <w:t>-</w:t>
      </w:r>
      <w:r w:rsidRPr="00B442D1">
        <w:rPr>
          <w:sz w:val="24"/>
          <w:szCs w:val="24"/>
        </w:rPr>
        <w:t xml:space="preserve">задания на ранжирование </w:t>
      </w:r>
      <w:r w:rsidRPr="00B442D1">
        <w:rPr>
          <w:spacing w:val="-2"/>
          <w:sz w:val="24"/>
          <w:szCs w:val="24"/>
        </w:rPr>
        <w:t xml:space="preserve">(сериацию); </w:t>
      </w:r>
      <w:r w:rsidRPr="00B442D1">
        <w:rPr>
          <w:sz w:val="24"/>
          <w:szCs w:val="24"/>
        </w:rPr>
        <w:t xml:space="preserve">соотнесение количества (один – много; один–два–много; и </w:t>
      </w:r>
      <w:r w:rsidRPr="00B442D1">
        <w:rPr>
          <w:spacing w:val="-2"/>
          <w:sz w:val="24"/>
          <w:szCs w:val="24"/>
        </w:rPr>
        <w:t>т.д.).</w:t>
      </w:r>
      <w:r>
        <w:rPr>
          <w:spacing w:val="-2"/>
          <w:sz w:val="24"/>
          <w:szCs w:val="24"/>
        </w:rPr>
        <w:t xml:space="preserve">    </w:t>
      </w:r>
    </w:p>
    <w:p w:rsidR="00F24B1C" w:rsidRDefault="00F24B1C" w:rsidP="00B80ED2">
      <w:pPr>
        <w:pStyle w:val="ListParagraph"/>
        <w:tabs>
          <w:tab w:val="left" w:pos="965"/>
        </w:tabs>
        <w:spacing w:before="1" w:line="292" w:lineRule="exact"/>
        <w:ind w:left="0" w:right="-261"/>
        <w:rPr>
          <w:sz w:val="24"/>
          <w:szCs w:val="24"/>
        </w:rPr>
      </w:pPr>
    </w:p>
    <w:p w:rsidR="00F24B1C" w:rsidRPr="00CD6686" w:rsidRDefault="00F24B1C" w:rsidP="00B80ED2">
      <w:pPr>
        <w:pStyle w:val="Heading4"/>
        <w:keepNext w:val="0"/>
        <w:numPr>
          <w:ilvl w:val="2"/>
          <w:numId w:val="30"/>
        </w:numPr>
        <w:tabs>
          <w:tab w:val="left" w:pos="855"/>
        </w:tabs>
        <w:spacing w:before="71" w:after="0" w:line="275" w:lineRule="exact"/>
        <w:ind w:right="-261"/>
        <w:jc w:val="both"/>
        <w:rPr>
          <w:sz w:val="24"/>
          <w:szCs w:val="24"/>
        </w:rPr>
      </w:pPr>
      <w:r w:rsidRPr="00CD6686">
        <w:rPr>
          <w:sz w:val="24"/>
          <w:szCs w:val="24"/>
        </w:rPr>
        <w:t xml:space="preserve">Обучение навыкам самообслуживания и бытовым </w:t>
      </w:r>
      <w:r w:rsidRPr="00CD6686">
        <w:rPr>
          <w:spacing w:val="-2"/>
          <w:sz w:val="24"/>
          <w:szCs w:val="24"/>
        </w:rPr>
        <w:t>навыкам</w:t>
      </w:r>
    </w:p>
    <w:p w:rsidR="00F24B1C" w:rsidRPr="00B442D1" w:rsidRDefault="00F24B1C" w:rsidP="00B80ED2">
      <w:pPr>
        <w:pStyle w:val="ListParagraph"/>
        <w:tabs>
          <w:tab w:val="left" w:pos="1670"/>
        </w:tabs>
        <w:spacing w:before="15"/>
        <w:ind w:left="0" w:right="20"/>
        <w:jc w:val="both"/>
        <w:rPr>
          <w:sz w:val="24"/>
          <w:szCs w:val="24"/>
        </w:rPr>
      </w:pPr>
      <w:r w:rsidRPr="00B442D1">
        <w:rPr>
          <w:i/>
          <w:sz w:val="24"/>
          <w:szCs w:val="24"/>
        </w:rPr>
        <w:t xml:space="preserve">  Определение причины трудностей и выбор коррекционных средств. </w:t>
      </w:r>
      <w:r w:rsidRPr="00B442D1">
        <w:rPr>
          <w:sz w:val="24"/>
          <w:szCs w:val="24"/>
        </w:rPr>
        <w:t xml:space="preserve">Наиболее типичными причинами трудностей освоения навыков самообслуживания и бытовых навыков </w:t>
      </w:r>
      <w:r w:rsidRPr="00B442D1">
        <w:rPr>
          <w:spacing w:val="-2"/>
          <w:sz w:val="24"/>
          <w:szCs w:val="24"/>
        </w:rPr>
        <w:t>являются:</w:t>
      </w:r>
    </w:p>
    <w:p w:rsidR="00F24B1C" w:rsidRPr="00B442D1" w:rsidRDefault="00F24B1C" w:rsidP="00B80ED2">
      <w:pPr>
        <w:pStyle w:val="BodyText"/>
        <w:ind w:right="20"/>
        <w:jc w:val="both"/>
      </w:pPr>
      <w:r>
        <w:t xml:space="preserve"> - </w:t>
      </w:r>
      <w:r w:rsidRPr="00CD6686">
        <w:t xml:space="preserve">нарушение исполнительных функций (планирование, торможение доминанты, гибкость, целенаправленность, самоконтроль, рабочая память); </w:t>
      </w:r>
      <w:r w:rsidRPr="00B442D1">
        <w:t>Достижение главной цели комплексного сопровождения детей с РАС (способность к самостоятельной и независимой жизни) невозможно, если ребёнок не будет уметь себя обслуживать: одеваться и раздеваться, есть, умываться, пользоваться туалетом и совершать другие гигиенические процедуры, выполнять простейшие бытовые навыки.</w:t>
      </w:r>
    </w:p>
    <w:p w:rsidR="00F24B1C" w:rsidRPr="00B442D1" w:rsidRDefault="00F24B1C" w:rsidP="00B80ED2">
      <w:pPr>
        <w:pStyle w:val="BodyText"/>
        <w:spacing w:before="1"/>
        <w:ind w:right="20"/>
        <w:jc w:val="both"/>
      </w:pPr>
      <w:r w:rsidRPr="00B442D1">
        <w:t>Учитывая комплексность навыков самообслуживания и бытовых навыков, нарушенными оказываются, по существу, не они сами, а лежащие в их основе более простые и одновременно более глубокие нарушения.</w:t>
      </w:r>
    </w:p>
    <w:p w:rsidR="00F24B1C" w:rsidRPr="00B442D1" w:rsidRDefault="00F24B1C" w:rsidP="00B80ED2">
      <w:pPr>
        <w:pStyle w:val="BodyText"/>
        <w:spacing w:line="242" w:lineRule="auto"/>
        <w:ind w:right="20"/>
        <w:jc w:val="both"/>
      </w:pPr>
      <w:r w:rsidRPr="00B442D1">
        <w:t xml:space="preserve">Общая стратегия напоминает ту, которая использовалась при отработке навыков </w:t>
      </w:r>
      <w:r w:rsidRPr="00B442D1">
        <w:rPr>
          <w:spacing w:val="-2"/>
        </w:rPr>
        <w:t>самостоятельности.</w:t>
      </w:r>
    </w:p>
    <w:p w:rsidR="00F24B1C" w:rsidRPr="00B442D1" w:rsidRDefault="00F24B1C" w:rsidP="00B80ED2">
      <w:pPr>
        <w:spacing w:line="273" w:lineRule="exact"/>
        <w:ind w:right="20"/>
        <w:jc w:val="both"/>
      </w:pPr>
      <w:r w:rsidRPr="00B442D1">
        <w:rPr>
          <w:i/>
        </w:rPr>
        <w:t xml:space="preserve">Выбор навыка </w:t>
      </w:r>
      <w:r w:rsidRPr="00B442D1">
        <w:t xml:space="preserve">должен осуществляться с учётом  следующих </w:t>
      </w:r>
      <w:r w:rsidRPr="00B442D1">
        <w:rPr>
          <w:spacing w:val="-2"/>
        </w:rPr>
        <w:t>факторов:</w:t>
      </w:r>
    </w:p>
    <w:p w:rsidR="00F24B1C" w:rsidRPr="00B442D1" w:rsidRDefault="00F24B1C" w:rsidP="00B80ED2">
      <w:pPr>
        <w:pStyle w:val="ListParagraph"/>
        <w:tabs>
          <w:tab w:val="left" w:pos="1024"/>
        </w:tabs>
        <w:ind w:left="0" w:right="20"/>
        <w:jc w:val="both"/>
        <w:rPr>
          <w:i/>
          <w:sz w:val="24"/>
          <w:szCs w:val="24"/>
        </w:rPr>
      </w:pPr>
      <w:r>
        <w:rPr>
          <w:sz w:val="24"/>
          <w:szCs w:val="24"/>
        </w:rPr>
        <w:t xml:space="preserve">- </w:t>
      </w:r>
      <w:r w:rsidRPr="00B442D1">
        <w:rPr>
          <w:sz w:val="24"/>
          <w:szCs w:val="24"/>
        </w:rPr>
        <w:t>интереса ребёнка: нельзя обучать навыку, который связан со страхами или просто вызывает негативизм; сначала надо преодолеть страх и, выяснив причину негативизма, деактуализировать его;</w:t>
      </w:r>
    </w:p>
    <w:p w:rsidR="00F24B1C" w:rsidRPr="00B442D1" w:rsidRDefault="00F24B1C" w:rsidP="00B80ED2">
      <w:pPr>
        <w:pStyle w:val="ListParagraph"/>
        <w:tabs>
          <w:tab w:val="left" w:pos="959"/>
        </w:tabs>
        <w:spacing w:line="275" w:lineRule="exact"/>
        <w:ind w:left="0" w:right="20"/>
        <w:jc w:val="both"/>
        <w:rPr>
          <w:sz w:val="24"/>
          <w:szCs w:val="24"/>
        </w:rPr>
      </w:pPr>
      <w:r>
        <w:rPr>
          <w:sz w:val="24"/>
          <w:szCs w:val="24"/>
        </w:rPr>
        <w:t xml:space="preserve">- </w:t>
      </w:r>
      <w:r w:rsidRPr="00B442D1">
        <w:rPr>
          <w:sz w:val="24"/>
          <w:szCs w:val="24"/>
        </w:rPr>
        <w:t xml:space="preserve">возможности организации среды </w:t>
      </w:r>
      <w:r w:rsidRPr="00B442D1">
        <w:rPr>
          <w:spacing w:val="-2"/>
          <w:sz w:val="24"/>
          <w:szCs w:val="24"/>
        </w:rPr>
        <w:t>обучения;</w:t>
      </w:r>
    </w:p>
    <w:p w:rsidR="00F24B1C" w:rsidRPr="00B442D1" w:rsidRDefault="00F24B1C" w:rsidP="00B80ED2">
      <w:pPr>
        <w:pStyle w:val="ListParagraph"/>
        <w:tabs>
          <w:tab w:val="left" w:pos="1049"/>
        </w:tabs>
        <w:ind w:left="0" w:right="20"/>
        <w:jc w:val="both"/>
        <w:rPr>
          <w:sz w:val="24"/>
          <w:szCs w:val="24"/>
        </w:rPr>
      </w:pPr>
      <w:r>
        <w:rPr>
          <w:sz w:val="24"/>
          <w:szCs w:val="24"/>
        </w:rPr>
        <w:t xml:space="preserve">- </w:t>
      </w:r>
      <w:r w:rsidRPr="00B442D1">
        <w:rPr>
          <w:sz w:val="24"/>
          <w:szCs w:val="24"/>
        </w:rPr>
        <w:t>возможности постоянного (частого) применения навыка в жизни: если навык не используется, он угасает.</w:t>
      </w:r>
    </w:p>
    <w:p w:rsidR="00F24B1C" w:rsidRPr="00B442D1" w:rsidRDefault="00F24B1C" w:rsidP="00B80ED2">
      <w:pPr>
        <w:pStyle w:val="ListParagraph"/>
        <w:tabs>
          <w:tab w:val="left" w:pos="1670"/>
        </w:tabs>
        <w:spacing w:before="12"/>
        <w:ind w:left="0" w:right="20"/>
        <w:jc w:val="both"/>
        <w:rPr>
          <w:sz w:val="24"/>
          <w:szCs w:val="24"/>
        </w:rPr>
      </w:pPr>
      <w:r w:rsidRPr="00B442D1">
        <w:rPr>
          <w:i/>
          <w:sz w:val="24"/>
          <w:szCs w:val="24"/>
        </w:rPr>
        <w:t xml:space="preserve">     Мотивация </w:t>
      </w:r>
      <w:r w:rsidRPr="00B442D1">
        <w:rPr>
          <w:sz w:val="24"/>
          <w:szCs w:val="24"/>
        </w:rPr>
        <w:t>естественная (при обучении любым моментам, связанным с приёмом пищи, нужно, чтобы ребёнок был голоден) или созданная на соответствующем уровню развития ребёнка уровне (подкрепление; завершённость стереотипа; социальные мотивы – не подвести педагога, сделать приятное маме и т.д.).</w:t>
      </w:r>
    </w:p>
    <w:p w:rsidR="00F24B1C" w:rsidRPr="00B442D1" w:rsidRDefault="00F24B1C" w:rsidP="00B80ED2">
      <w:pPr>
        <w:pStyle w:val="ListParagraph"/>
        <w:tabs>
          <w:tab w:val="left" w:pos="964"/>
        </w:tabs>
        <w:spacing w:before="12"/>
        <w:ind w:left="0" w:right="20"/>
        <w:rPr>
          <w:sz w:val="24"/>
          <w:szCs w:val="24"/>
        </w:rPr>
      </w:pPr>
      <w:r w:rsidRPr="00B442D1">
        <w:rPr>
          <w:i/>
          <w:sz w:val="24"/>
          <w:szCs w:val="24"/>
        </w:rPr>
        <w:t xml:space="preserve">   Определение конкретной задачи коррекционной работы: </w:t>
      </w:r>
      <w:r w:rsidRPr="00B442D1">
        <w:rPr>
          <w:sz w:val="24"/>
          <w:szCs w:val="24"/>
        </w:rPr>
        <w:t>например, трудности формирования навыка самостоятельно есть могут быть связаны с различными причинами (их может быть одна или несколько): ребёнок не может усидеть на месте; не умеет (или не может) пользоваться столовым прибором; не может преодолеть неподходящий стереотип поведения; чрезмерно</w:t>
      </w:r>
    </w:p>
    <w:p w:rsidR="00F24B1C" w:rsidRPr="00B442D1" w:rsidRDefault="00F24B1C" w:rsidP="00B80ED2">
      <w:pPr>
        <w:pStyle w:val="ListParagraph"/>
        <w:tabs>
          <w:tab w:val="left" w:pos="959"/>
        </w:tabs>
        <w:spacing w:before="14" w:line="275" w:lineRule="exact"/>
        <w:ind w:left="0" w:right="20"/>
        <w:rPr>
          <w:sz w:val="24"/>
          <w:szCs w:val="24"/>
        </w:rPr>
      </w:pPr>
      <w:r>
        <w:rPr>
          <w:sz w:val="24"/>
          <w:szCs w:val="24"/>
        </w:rPr>
        <w:t xml:space="preserve"> - </w:t>
      </w:r>
      <w:r w:rsidRPr="00B442D1">
        <w:rPr>
          <w:sz w:val="24"/>
          <w:szCs w:val="24"/>
        </w:rPr>
        <w:t xml:space="preserve">недостаточность произвольного </w:t>
      </w:r>
      <w:r w:rsidRPr="00B442D1">
        <w:rPr>
          <w:spacing w:val="-2"/>
          <w:sz w:val="24"/>
          <w:szCs w:val="24"/>
        </w:rPr>
        <w:t>подражания;</w:t>
      </w:r>
    </w:p>
    <w:p w:rsidR="00F24B1C" w:rsidRPr="00B442D1" w:rsidRDefault="00F24B1C" w:rsidP="00B80ED2">
      <w:pPr>
        <w:pStyle w:val="BodyText"/>
        <w:spacing w:line="275" w:lineRule="exact"/>
        <w:ind w:right="20"/>
      </w:pPr>
      <w:r>
        <w:t xml:space="preserve"> </w:t>
      </w:r>
      <w:r w:rsidRPr="00B442D1">
        <w:t>-</w:t>
      </w:r>
      <w:r>
        <w:t xml:space="preserve"> </w:t>
      </w:r>
      <w:r w:rsidRPr="00B442D1">
        <w:t xml:space="preserve">нарушение тонкой моторики /или зрительно-двигательной </w:t>
      </w:r>
      <w:r w:rsidRPr="00B442D1">
        <w:rPr>
          <w:spacing w:val="-2"/>
        </w:rPr>
        <w:t>координации;</w:t>
      </w:r>
    </w:p>
    <w:p w:rsidR="00F24B1C" w:rsidRPr="00B442D1" w:rsidRDefault="00F24B1C" w:rsidP="00B80ED2">
      <w:pPr>
        <w:pStyle w:val="ListParagraph"/>
        <w:tabs>
          <w:tab w:val="left" w:pos="959"/>
        </w:tabs>
        <w:spacing w:before="14"/>
        <w:ind w:left="0" w:right="20"/>
        <w:rPr>
          <w:sz w:val="24"/>
          <w:szCs w:val="24"/>
        </w:rPr>
      </w:pPr>
      <w:r>
        <w:rPr>
          <w:sz w:val="24"/>
          <w:szCs w:val="24"/>
        </w:rPr>
        <w:t xml:space="preserve"> - </w:t>
      </w:r>
      <w:r w:rsidRPr="00B442D1">
        <w:rPr>
          <w:sz w:val="24"/>
          <w:szCs w:val="24"/>
        </w:rPr>
        <w:t xml:space="preserve">неправильная организация обучения, а </w:t>
      </w:r>
      <w:r w:rsidRPr="00B442D1">
        <w:rPr>
          <w:spacing w:val="-2"/>
          <w:sz w:val="24"/>
          <w:szCs w:val="24"/>
        </w:rPr>
        <w:t>именно:</w:t>
      </w:r>
    </w:p>
    <w:p w:rsidR="00F24B1C" w:rsidRPr="00B442D1" w:rsidRDefault="00F24B1C" w:rsidP="00B80ED2">
      <w:pPr>
        <w:pStyle w:val="ListParagraph"/>
        <w:tabs>
          <w:tab w:val="left" w:pos="959"/>
        </w:tabs>
        <w:spacing w:before="14" w:line="275" w:lineRule="exact"/>
        <w:ind w:left="0" w:right="20"/>
        <w:rPr>
          <w:sz w:val="24"/>
          <w:szCs w:val="24"/>
        </w:rPr>
      </w:pPr>
      <w:r>
        <w:rPr>
          <w:sz w:val="24"/>
          <w:szCs w:val="24"/>
        </w:rPr>
        <w:t xml:space="preserve"> - </w:t>
      </w:r>
      <w:r w:rsidRPr="00B442D1">
        <w:rPr>
          <w:sz w:val="24"/>
          <w:szCs w:val="24"/>
        </w:rPr>
        <w:t xml:space="preserve">неудачная организация пространства, затрудняющая овладение </w:t>
      </w:r>
      <w:r w:rsidRPr="00B442D1">
        <w:rPr>
          <w:spacing w:val="-2"/>
          <w:sz w:val="24"/>
          <w:szCs w:val="24"/>
        </w:rPr>
        <w:t>навыком</w:t>
      </w:r>
    </w:p>
    <w:p w:rsidR="00F24B1C" w:rsidRPr="00B442D1" w:rsidRDefault="00F24B1C" w:rsidP="00B80ED2">
      <w:pPr>
        <w:pStyle w:val="ListParagraph"/>
        <w:tabs>
          <w:tab w:val="left" w:pos="1044"/>
        </w:tabs>
        <w:ind w:left="0" w:right="20"/>
        <w:rPr>
          <w:sz w:val="24"/>
          <w:szCs w:val="24"/>
        </w:rPr>
      </w:pPr>
      <w:r>
        <w:rPr>
          <w:sz w:val="24"/>
          <w:szCs w:val="24"/>
        </w:rPr>
        <w:t xml:space="preserve"> - </w:t>
      </w:r>
      <w:r w:rsidRPr="00B442D1">
        <w:rPr>
          <w:sz w:val="24"/>
          <w:szCs w:val="24"/>
        </w:rPr>
        <w:t>неудачный подбор материалов и оборудования (тяжёлая мельхиоровая ложка для ребёнка с низким мышечным тонусом не подходит);</w:t>
      </w:r>
    </w:p>
    <w:p w:rsidR="00F24B1C" w:rsidRPr="00B442D1" w:rsidRDefault="00F24B1C" w:rsidP="00B80ED2">
      <w:pPr>
        <w:pStyle w:val="ListParagraph"/>
        <w:tabs>
          <w:tab w:val="left" w:pos="959"/>
        </w:tabs>
        <w:spacing w:line="274" w:lineRule="exact"/>
        <w:ind w:left="0" w:right="20"/>
        <w:rPr>
          <w:sz w:val="24"/>
          <w:szCs w:val="24"/>
        </w:rPr>
      </w:pPr>
      <w:r>
        <w:rPr>
          <w:sz w:val="24"/>
          <w:szCs w:val="24"/>
        </w:rPr>
        <w:t xml:space="preserve"> - </w:t>
      </w:r>
      <w:r w:rsidRPr="00B442D1">
        <w:rPr>
          <w:sz w:val="24"/>
          <w:szCs w:val="24"/>
        </w:rPr>
        <w:t xml:space="preserve">несвоевременность обучения определённому </w:t>
      </w:r>
      <w:r w:rsidRPr="00B442D1">
        <w:rPr>
          <w:spacing w:val="-2"/>
          <w:sz w:val="24"/>
          <w:szCs w:val="24"/>
        </w:rPr>
        <w:t>навыку</w:t>
      </w:r>
    </w:p>
    <w:p w:rsidR="00F24B1C" w:rsidRPr="00B442D1" w:rsidRDefault="00F24B1C" w:rsidP="00B80ED2">
      <w:pPr>
        <w:pStyle w:val="ListParagraph"/>
        <w:tabs>
          <w:tab w:val="left" w:pos="1029"/>
        </w:tabs>
        <w:ind w:left="0" w:right="20"/>
        <w:jc w:val="both"/>
        <w:rPr>
          <w:sz w:val="24"/>
          <w:szCs w:val="24"/>
        </w:rPr>
      </w:pPr>
      <w:r>
        <w:rPr>
          <w:sz w:val="24"/>
          <w:szCs w:val="24"/>
        </w:rPr>
        <w:t xml:space="preserve">  - </w:t>
      </w:r>
      <w:r w:rsidRPr="00B442D1">
        <w:rPr>
          <w:sz w:val="24"/>
          <w:szCs w:val="24"/>
        </w:rPr>
        <w:t>неправильное оказание помощи: например, обучая застёгивать пуговицы, взрослый находился не позади, а впереди ребёнка; это обычно приводит к нежелательному стереотипу; если помощь не уменьшается постепенно, то навык как самостоятельный не формируется, необходимость помощи фиксируется;</w:t>
      </w:r>
    </w:p>
    <w:p w:rsidR="00F24B1C" w:rsidRDefault="00F24B1C" w:rsidP="00B80ED2">
      <w:pPr>
        <w:pStyle w:val="ListParagraph"/>
        <w:tabs>
          <w:tab w:val="left" w:pos="1169"/>
        </w:tabs>
        <w:spacing w:line="242" w:lineRule="auto"/>
        <w:ind w:left="0" w:right="20"/>
        <w:jc w:val="both"/>
        <w:rPr>
          <w:sz w:val="24"/>
          <w:szCs w:val="24"/>
        </w:rPr>
      </w:pPr>
      <w:r>
        <w:rPr>
          <w:sz w:val="24"/>
          <w:szCs w:val="24"/>
        </w:rPr>
        <w:t xml:space="preserve">   - </w:t>
      </w:r>
      <w:r w:rsidRPr="00B442D1">
        <w:rPr>
          <w:sz w:val="24"/>
          <w:szCs w:val="24"/>
        </w:rPr>
        <w:t>воспитание по типу гиперопеки: некоторые дети не владеют навыками самообслуживания только потому, что у них не было возможности попробовать сделать что- либо самостоятельно.</w:t>
      </w:r>
    </w:p>
    <w:p w:rsidR="00F24B1C" w:rsidRDefault="00F24B1C" w:rsidP="00B80ED2">
      <w:pPr>
        <w:pStyle w:val="ListParagraph"/>
        <w:tabs>
          <w:tab w:val="left" w:pos="1169"/>
        </w:tabs>
        <w:spacing w:line="242" w:lineRule="auto"/>
        <w:ind w:left="0" w:right="20"/>
        <w:jc w:val="both"/>
        <w:rPr>
          <w:sz w:val="24"/>
          <w:szCs w:val="24"/>
        </w:rPr>
      </w:pPr>
    </w:p>
    <w:p w:rsidR="00F24B1C" w:rsidRDefault="00F24B1C" w:rsidP="00B80ED2">
      <w:pPr>
        <w:spacing w:line="269" w:lineRule="exact"/>
        <w:ind w:right="-261"/>
        <w:jc w:val="both"/>
      </w:pPr>
      <w:r>
        <w:rPr>
          <w:i/>
        </w:rPr>
        <w:t xml:space="preserve">Алгоритм </w:t>
      </w:r>
      <w:r>
        <w:rPr>
          <w:i/>
          <w:spacing w:val="-2"/>
        </w:rPr>
        <w:t>работы</w:t>
      </w:r>
      <w:r>
        <w:rPr>
          <w:spacing w:val="-2"/>
        </w:rPr>
        <w:t>:</w:t>
      </w:r>
    </w:p>
    <w:p w:rsidR="00F24B1C" w:rsidRDefault="00F24B1C" w:rsidP="00B80ED2">
      <w:pPr>
        <w:pStyle w:val="ListParagraph"/>
        <w:tabs>
          <w:tab w:val="left" w:pos="0"/>
        </w:tabs>
        <w:spacing w:line="275" w:lineRule="exact"/>
        <w:ind w:left="0" w:right="-261"/>
        <w:rPr>
          <w:sz w:val="24"/>
        </w:rPr>
      </w:pPr>
      <w:r>
        <w:rPr>
          <w:sz w:val="24"/>
        </w:rPr>
        <w:t xml:space="preserve">- выбирается </w:t>
      </w:r>
      <w:r>
        <w:rPr>
          <w:spacing w:val="-2"/>
          <w:sz w:val="24"/>
        </w:rPr>
        <w:t>навык;</w:t>
      </w:r>
    </w:p>
    <w:p w:rsidR="00F24B1C" w:rsidRDefault="00F24B1C" w:rsidP="00B80ED2">
      <w:pPr>
        <w:pStyle w:val="ListParagraph"/>
        <w:tabs>
          <w:tab w:val="left" w:pos="0"/>
        </w:tabs>
        <w:spacing w:line="276" w:lineRule="exact"/>
        <w:ind w:left="0" w:right="-261"/>
        <w:rPr>
          <w:sz w:val="24"/>
        </w:rPr>
      </w:pPr>
      <w:r>
        <w:rPr>
          <w:sz w:val="24"/>
        </w:rPr>
        <w:t xml:space="preserve">- определяется конкретная задача </w:t>
      </w:r>
      <w:r>
        <w:rPr>
          <w:spacing w:val="-2"/>
          <w:sz w:val="24"/>
        </w:rPr>
        <w:t>коррекции;</w:t>
      </w:r>
    </w:p>
    <w:p w:rsidR="00F24B1C" w:rsidRDefault="00F24B1C" w:rsidP="00B80ED2">
      <w:pPr>
        <w:pStyle w:val="ListParagraph"/>
        <w:tabs>
          <w:tab w:val="left" w:pos="0"/>
        </w:tabs>
        <w:spacing w:before="3" w:line="276" w:lineRule="exact"/>
        <w:ind w:left="0" w:right="-261"/>
        <w:rPr>
          <w:sz w:val="24"/>
        </w:rPr>
      </w:pPr>
      <w:r>
        <w:rPr>
          <w:sz w:val="24"/>
        </w:rPr>
        <w:t xml:space="preserve">- выясняется причина </w:t>
      </w:r>
      <w:r>
        <w:rPr>
          <w:spacing w:val="-2"/>
          <w:sz w:val="24"/>
        </w:rPr>
        <w:t>затруднений;</w:t>
      </w:r>
    </w:p>
    <w:p w:rsidR="00F24B1C" w:rsidRDefault="00F24B1C" w:rsidP="00B80ED2">
      <w:pPr>
        <w:pStyle w:val="ListParagraph"/>
        <w:tabs>
          <w:tab w:val="left" w:pos="0"/>
        </w:tabs>
        <w:spacing w:line="276" w:lineRule="exact"/>
        <w:ind w:left="0" w:right="-261"/>
        <w:rPr>
          <w:sz w:val="24"/>
        </w:rPr>
      </w:pPr>
      <w:r>
        <w:rPr>
          <w:sz w:val="24"/>
        </w:rPr>
        <w:t xml:space="preserve">- подбирается адекватный вариант </w:t>
      </w:r>
      <w:r>
        <w:rPr>
          <w:spacing w:val="-2"/>
          <w:sz w:val="24"/>
        </w:rPr>
        <w:t>мотивации;</w:t>
      </w:r>
    </w:p>
    <w:p w:rsidR="00F24B1C" w:rsidRDefault="00F24B1C" w:rsidP="00B80ED2">
      <w:pPr>
        <w:pStyle w:val="ListParagraph"/>
        <w:tabs>
          <w:tab w:val="left" w:pos="0"/>
        </w:tabs>
        <w:spacing w:before="3" w:line="276" w:lineRule="exact"/>
        <w:ind w:left="0" w:right="-261"/>
        <w:rPr>
          <w:sz w:val="24"/>
        </w:rPr>
      </w:pPr>
      <w:r>
        <w:rPr>
          <w:sz w:val="24"/>
        </w:rPr>
        <w:t xml:space="preserve">- выбирается определённый способ коррекционной </w:t>
      </w:r>
      <w:r>
        <w:rPr>
          <w:spacing w:val="-2"/>
          <w:sz w:val="24"/>
        </w:rPr>
        <w:t>работы;</w:t>
      </w:r>
    </w:p>
    <w:p w:rsidR="00F24B1C" w:rsidRDefault="00F24B1C" w:rsidP="00B80ED2">
      <w:pPr>
        <w:pStyle w:val="ListParagraph"/>
        <w:tabs>
          <w:tab w:val="left" w:pos="0"/>
        </w:tabs>
        <w:spacing w:line="275" w:lineRule="exact"/>
        <w:ind w:left="0" w:right="-261"/>
        <w:rPr>
          <w:sz w:val="24"/>
        </w:rPr>
      </w:pPr>
      <w:r>
        <w:rPr>
          <w:sz w:val="24"/>
        </w:rPr>
        <w:t xml:space="preserve">- создаются необходимые условия проведения </w:t>
      </w:r>
      <w:r>
        <w:rPr>
          <w:spacing w:val="-2"/>
          <w:sz w:val="24"/>
        </w:rPr>
        <w:t>обучения;</w:t>
      </w:r>
    </w:p>
    <w:p w:rsidR="00F24B1C" w:rsidRDefault="00F24B1C" w:rsidP="00B80ED2">
      <w:pPr>
        <w:pStyle w:val="ListParagraph"/>
        <w:tabs>
          <w:tab w:val="left" w:pos="0"/>
        </w:tabs>
        <w:spacing w:line="276" w:lineRule="exact"/>
        <w:ind w:left="0" w:right="-261"/>
        <w:rPr>
          <w:sz w:val="24"/>
        </w:rPr>
      </w:pPr>
      <w:r>
        <w:rPr>
          <w:sz w:val="24"/>
        </w:rPr>
        <w:t xml:space="preserve">- разрабатывается программа коррекционной работы с учётом особенностей </w:t>
      </w:r>
      <w:r>
        <w:rPr>
          <w:spacing w:val="-2"/>
          <w:sz w:val="24"/>
        </w:rPr>
        <w:t>ребёнка;</w:t>
      </w:r>
    </w:p>
    <w:p w:rsidR="00F24B1C" w:rsidRDefault="00F24B1C" w:rsidP="00B80ED2">
      <w:pPr>
        <w:pStyle w:val="ListParagraph"/>
        <w:tabs>
          <w:tab w:val="left" w:pos="0"/>
        </w:tabs>
        <w:spacing w:before="3"/>
        <w:ind w:left="0" w:right="-261"/>
        <w:rPr>
          <w:sz w:val="24"/>
        </w:rPr>
      </w:pPr>
      <w:r>
        <w:rPr>
          <w:sz w:val="24"/>
        </w:rPr>
        <w:t xml:space="preserve">- программа </w:t>
      </w:r>
      <w:r>
        <w:rPr>
          <w:spacing w:val="-2"/>
          <w:sz w:val="24"/>
        </w:rPr>
        <w:t>реализуется;</w:t>
      </w:r>
    </w:p>
    <w:p w:rsidR="00F24B1C" w:rsidRDefault="00F24B1C" w:rsidP="00B80ED2">
      <w:pPr>
        <w:tabs>
          <w:tab w:val="left" w:pos="-540"/>
        </w:tabs>
        <w:ind w:right="-261"/>
      </w:pPr>
      <w:r>
        <w:t>-  Если результат не достигнут проводится анализ, на основе которого в программу вносятся изменения и проводится новая попытка;</w:t>
      </w:r>
    </w:p>
    <w:p w:rsidR="00F24B1C" w:rsidRDefault="00F24B1C" w:rsidP="00B80ED2">
      <w:pPr>
        <w:pStyle w:val="ListParagraph"/>
        <w:tabs>
          <w:tab w:val="left" w:pos="-720"/>
        </w:tabs>
        <w:spacing w:line="274" w:lineRule="exact"/>
        <w:ind w:left="0" w:right="-261"/>
        <w:rPr>
          <w:sz w:val="24"/>
        </w:rPr>
      </w:pPr>
      <w:r>
        <w:rPr>
          <w:sz w:val="24"/>
        </w:rPr>
        <w:t xml:space="preserve">- если программа реализована, переходят к следующей </w:t>
      </w:r>
      <w:r>
        <w:rPr>
          <w:spacing w:val="-2"/>
          <w:sz w:val="24"/>
        </w:rPr>
        <w:t>проблеме.</w:t>
      </w:r>
    </w:p>
    <w:p w:rsidR="00F24B1C" w:rsidRDefault="00F24B1C" w:rsidP="00B80ED2">
      <w:pPr>
        <w:pStyle w:val="ListParagraph"/>
        <w:tabs>
          <w:tab w:val="left" w:pos="-720"/>
          <w:tab w:val="left" w:pos="1169"/>
        </w:tabs>
        <w:spacing w:line="242" w:lineRule="auto"/>
        <w:ind w:left="0" w:right="-261"/>
        <w:jc w:val="both"/>
        <w:rPr>
          <w:sz w:val="24"/>
          <w:szCs w:val="24"/>
        </w:rPr>
      </w:pPr>
    </w:p>
    <w:p w:rsidR="00F24B1C" w:rsidRPr="00CD6686" w:rsidRDefault="00F24B1C" w:rsidP="00B80ED2">
      <w:pPr>
        <w:pStyle w:val="Heading4"/>
        <w:keepNext w:val="0"/>
        <w:numPr>
          <w:ilvl w:val="2"/>
          <w:numId w:val="30"/>
        </w:numPr>
        <w:spacing w:before="0" w:after="0" w:line="275" w:lineRule="exact"/>
        <w:ind w:right="-261"/>
        <w:rPr>
          <w:b w:val="0"/>
          <w:sz w:val="24"/>
          <w:szCs w:val="24"/>
        </w:rPr>
      </w:pPr>
      <w:r w:rsidRPr="00CD6686">
        <w:rPr>
          <w:b w:val="0"/>
          <w:sz w:val="24"/>
          <w:szCs w:val="24"/>
        </w:rPr>
        <w:t xml:space="preserve">Формирование предпосылок интеллектуальной </w:t>
      </w:r>
      <w:r w:rsidRPr="00CD6686">
        <w:rPr>
          <w:b w:val="0"/>
          <w:spacing w:val="-2"/>
          <w:sz w:val="24"/>
          <w:szCs w:val="24"/>
        </w:rPr>
        <w:t>деятельности</w:t>
      </w:r>
    </w:p>
    <w:p w:rsidR="00F24B1C" w:rsidRPr="009D476C" w:rsidRDefault="00F24B1C" w:rsidP="00B80ED2">
      <w:pPr>
        <w:pStyle w:val="BodyText"/>
        <w:tabs>
          <w:tab w:val="left" w:pos="1729"/>
          <w:tab w:val="left" w:pos="2194"/>
          <w:tab w:val="left" w:pos="3987"/>
          <w:tab w:val="left" w:pos="5551"/>
          <w:tab w:val="left" w:pos="7639"/>
          <w:tab w:val="left" w:pos="9223"/>
        </w:tabs>
        <w:ind w:right="-261"/>
      </w:pPr>
      <w:r w:rsidRPr="009D476C">
        <w:rPr>
          <w:spacing w:val="-2"/>
        </w:rPr>
        <w:t>Работа</w:t>
      </w:r>
      <w:r>
        <w:t xml:space="preserve"> </w:t>
      </w:r>
      <w:r w:rsidRPr="009D476C">
        <w:rPr>
          <w:spacing w:val="-6"/>
        </w:rPr>
        <w:t>по</w:t>
      </w:r>
      <w:r>
        <w:t xml:space="preserve"> </w:t>
      </w:r>
      <w:r w:rsidRPr="009D476C">
        <w:rPr>
          <w:spacing w:val="-2"/>
        </w:rPr>
        <w:t>формированию</w:t>
      </w:r>
      <w:r w:rsidRPr="009D476C">
        <w:tab/>
      </w:r>
      <w:r w:rsidRPr="009D476C">
        <w:rPr>
          <w:spacing w:val="-2"/>
        </w:rPr>
        <w:t>предпосылок</w:t>
      </w:r>
      <w:r>
        <w:t xml:space="preserve"> </w:t>
      </w:r>
      <w:r w:rsidRPr="009D476C">
        <w:rPr>
          <w:spacing w:val="-2"/>
        </w:rPr>
        <w:t>интеллектуальной</w:t>
      </w:r>
      <w:r>
        <w:t xml:space="preserve"> </w:t>
      </w:r>
      <w:r w:rsidRPr="009D476C">
        <w:rPr>
          <w:spacing w:val="-2"/>
        </w:rPr>
        <w:t>деятельности</w:t>
      </w:r>
      <w:r>
        <w:t xml:space="preserve"> </w:t>
      </w:r>
      <w:r w:rsidRPr="009D476C">
        <w:rPr>
          <w:spacing w:val="-2"/>
        </w:rPr>
        <w:t xml:space="preserve">является </w:t>
      </w:r>
      <w:r w:rsidRPr="009D476C">
        <w:t>обязательной составляющей комплексного сопровождения детей с РАС.</w:t>
      </w:r>
    </w:p>
    <w:p w:rsidR="00F24B1C" w:rsidRPr="009D476C" w:rsidRDefault="00F24B1C" w:rsidP="00B80ED2">
      <w:pPr>
        <w:pStyle w:val="BodyText"/>
        <w:spacing w:before="3" w:line="275" w:lineRule="exact"/>
        <w:ind w:right="-261"/>
      </w:pPr>
      <w:r w:rsidRPr="009D476C">
        <w:t xml:space="preserve">Используются следующие виды </w:t>
      </w:r>
      <w:r w:rsidRPr="009D476C">
        <w:rPr>
          <w:spacing w:val="-2"/>
        </w:rPr>
        <w:t>заданий:</w:t>
      </w:r>
    </w:p>
    <w:p w:rsidR="00F24B1C" w:rsidRPr="009D476C" w:rsidRDefault="00F24B1C" w:rsidP="00B80ED2">
      <w:pPr>
        <w:pStyle w:val="ListParagraph"/>
        <w:tabs>
          <w:tab w:val="left" w:pos="964"/>
          <w:tab w:val="left" w:pos="2334"/>
          <w:tab w:val="left" w:pos="3968"/>
          <w:tab w:val="left" w:pos="5187"/>
          <w:tab w:val="left" w:pos="5786"/>
          <w:tab w:val="left" w:pos="6960"/>
          <w:tab w:val="left" w:pos="7795"/>
          <w:tab w:val="left" w:pos="8125"/>
        </w:tabs>
        <w:ind w:left="0" w:right="-261"/>
        <w:rPr>
          <w:sz w:val="24"/>
        </w:rPr>
      </w:pPr>
      <w:r>
        <w:rPr>
          <w:spacing w:val="-2"/>
          <w:sz w:val="24"/>
        </w:rPr>
        <w:t>-</w:t>
      </w:r>
      <w:r w:rsidRPr="009D476C">
        <w:rPr>
          <w:spacing w:val="-2"/>
          <w:sz w:val="24"/>
        </w:rPr>
        <w:t>сортировка</w:t>
      </w:r>
      <w:r>
        <w:rPr>
          <w:sz w:val="24"/>
        </w:rPr>
        <w:t xml:space="preserve"> </w:t>
      </w:r>
      <w:r w:rsidRPr="009D476C">
        <w:rPr>
          <w:spacing w:val="-2"/>
          <w:sz w:val="24"/>
        </w:rPr>
        <w:t>(расположить</w:t>
      </w:r>
      <w:r>
        <w:rPr>
          <w:sz w:val="24"/>
        </w:rPr>
        <w:t xml:space="preserve"> </w:t>
      </w:r>
      <w:r w:rsidRPr="009D476C">
        <w:rPr>
          <w:spacing w:val="-2"/>
          <w:sz w:val="24"/>
        </w:rPr>
        <w:t>предметы</w:t>
      </w:r>
      <w:r>
        <w:rPr>
          <w:sz w:val="24"/>
        </w:rPr>
        <w:t xml:space="preserve"> </w:t>
      </w:r>
      <w:r w:rsidRPr="009D476C">
        <w:rPr>
          <w:spacing w:val="-4"/>
          <w:sz w:val="24"/>
        </w:rPr>
        <w:t>или</w:t>
      </w:r>
      <w:r>
        <w:rPr>
          <w:sz w:val="24"/>
        </w:rPr>
        <w:t xml:space="preserve"> </w:t>
      </w:r>
      <w:r w:rsidRPr="009D476C">
        <w:rPr>
          <w:spacing w:val="-2"/>
          <w:sz w:val="24"/>
        </w:rPr>
        <w:t>картинки</w:t>
      </w:r>
      <w:r>
        <w:rPr>
          <w:sz w:val="24"/>
        </w:rPr>
        <w:t xml:space="preserve"> </w:t>
      </w:r>
      <w:r w:rsidRPr="009D476C">
        <w:rPr>
          <w:spacing w:val="-2"/>
          <w:sz w:val="24"/>
        </w:rPr>
        <w:t>рядом</w:t>
      </w:r>
      <w:r>
        <w:rPr>
          <w:sz w:val="24"/>
        </w:rPr>
        <w:t xml:space="preserve"> </w:t>
      </w:r>
      <w:r w:rsidRPr="009D476C">
        <w:rPr>
          <w:spacing w:val="-10"/>
          <w:sz w:val="24"/>
        </w:rPr>
        <w:t>с</w:t>
      </w:r>
      <w:r>
        <w:rPr>
          <w:sz w:val="24"/>
        </w:rPr>
        <w:t xml:space="preserve"> </w:t>
      </w:r>
      <w:r w:rsidRPr="009D476C">
        <w:rPr>
          <w:spacing w:val="-2"/>
          <w:sz w:val="24"/>
        </w:rPr>
        <w:t>соответствующими образцами);</w:t>
      </w:r>
    </w:p>
    <w:p w:rsidR="00F24B1C" w:rsidRPr="009D476C" w:rsidRDefault="00F24B1C" w:rsidP="00B80ED2">
      <w:pPr>
        <w:pStyle w:val="ListParagraph"/>
        <w:tabs>
          <w:tab w:val="left" w:pos="964"/>
        </w:tabs>
        <w:spacing w:line="274" w:lineRule="exact"/>
        <w:ind w:left="0" w:right="-261"/>
        <w:rPr>
          <w:sz w:val="24"/>
        </w:rPr>
      </w:pPr>
      <w:r>
        <w:rPr>
          <w:sz w:val="24"/>
        </w:rPr>
        <w:t xml:space="preserve">- </w:t>
      </w:r>
      <w:r w:rsidRPr="009D476C">
        <w:rPr>
          <w:sz w:val="24"/>
        </w:rPr>
        <w:t xml:space="preserve">выполнение инструкции «Найди (подбери, дай, возьми) такой </w:t>
      </w:r>
      <w:r w:rsidRPr="009D476C">
        <w:rPr>
          <w:spacing w:val="-5"/>
          <w:sz w:val="24"/>
        </w:rPr>
        <w:t>же;</w:t>
      </w:r>
    </w:p>
    <w:p w:rsidR="00F24B1C" w:rsidRPr="009D476C" w:rsidRDefault="00F24B1C" w:rsidP="00B80ED2">
      <w:pPr>
        <w:pStyle w:val="ListParagraph"/>
        <w:tabs>
          <w:tab w:val="left" w:pos="964"/>
        </w:tabs>
        <w:spacing w:before="2" w:line="276" w:lineRule="exact"/>
        <w:ind w:left="0" w:right="-261"/>
        <w:rPr>
          <w:sz w:val="24"/>
        </w:rPr>
      </w:pPr>
      <w:r>
        <w:rPr>
          <w:sz w:val="24"/>
        </w:rPr>
        <w:t xml:space="preserve">- </w:t>
      </w:r>
      <w:r w:rsidRPr="009D476C">
        <w:rPr>
          <w:sz w:val="24"/>
        </w:rPr>
        <w:t xml:space="preserve">соотнесение одинаковых </w:t>
      </w:r>
      <w:r w:rsidRPr="009D476C">
        <w:rPr>
          <w:spacing w:val="-2"/>
          <w:sz w:val="24"/>
        </w:rPr>
        <w:t>предметов;</w:t>
      </w:r>
    </w:p>
    <w:p w:rsidR="00F24B1C" w:rsidRPr="009D476C" w:rsidRDefault="00F24B1C" w:rsidP="00B80ED2">
      <w:pPr>
        <w:pStyle w:val="ListParagraph"/>
        <w:tabs>
          <w:tab w:val="left" w:pos="964"/>
        </w:tabs>
        <w:spacing w:line="276" w:lineRule="exact"/>
        <w:ind w:left="0" w:right="-261"/>
        <w:rPr>
          <w:sz w:val="24"/>
        </w:rPr>
      </w:pPr>
      <w:r>
        <w:rPr>
          <w:sz w:val="24"/>
        </w:rPr>
        <w:t xml:space="preserve">- </w:t>
      </w:r>
      <w:r w:rsidRPr="009D476C">
        <w:rPr>
          <w:sz w:val="24"/>
        </w:rPr>
        <w:t xml:space="preserve">соотнесение предметов и их </w:t>
      </w:r>
      <w:r w:rsidRPr="009D476C">
        <w:rPr>
          <w:spacing w:val="-2"/>
          <w:sz w:val="24"/>
        </w:rPr>
        <w:t>изображений;</w:t>
      </w:r>
    </w:p>
    <w:p w:rsidR="00F24B1C" w:rsidRPr="009D476C" w:rsidRDefault="00F24B1C" w:rsidP="00B80ED2">
      <w:pPr>
        <w:pStyle w:val="ListParagraph"/>
        <w:tabs>
          <w:tab w:val="left" w:pos="964"/>
        </w:tabs>
        <w:spacing w:before="3" w:line="276" w:lineRule="exact"/>
        <w:ind w:left="0" w:right="-261"/>
        <w:rPr>
          <w:sz w:val="24"/>
        </w:rPr>
      </w:pPr>
      <w:r>
        <w:rPr>
          <w:sz w:val="24"/>
        </w:rPr>
        <w:t xml:space="preserve">- </w:t>
      </w:r>
      <w:r w:rsidRPr="009D476C">
        <w:rPr>
          <w:sz w:val="24"/>
        </w:rPr>
        <w:t xml:space="preserve">навыки соотнесения и различения предметов по признакам цвета, формы, </w:t>
      </w:r>
      <w:r w:rsidRPr="009D476C">
        <w:rPr>
          <w:spacing w:val="-2"/>
          <w:sz w:val="24"/>
        </w:rPr>
        <w:t>размера;</w:t>
      </w:r>
    </w:p>
    <w:p w:rsidR="00F24B1C" w:rsidRPr="009D476C" w:rsidRDefault="00F24B1C" w:rsidP="00B80ED2">
      <w:pPr>
        <w:pStyle w:val="ListParagraph"/>
        <w:tabs>
          <w:tab w:val="left" w:pos="964"/>
        </w:tabs>
        <w:spacing w:line="275" w:lineRule="exact"/>
        <w:ind w:left="0" w:right="-261"/>
        <w:rPr>
          <w:sz w:val="24"/>
        </w:rPr>
      </w:pPr>
      <w:r>
        <w:rPr>
          <w:sz w:val="24"/>
        </w:rPr>
        <w:t xml:space="preserve">- </w:t>
      </w:r>
      <w:r w:rsidRPr="009D476C">
        <w:rPr>
          <w:sz w:val="24"/>
        </w:rPr>
        <w:t xml:space="preserve">задания на ранжирование </w:t>
      </w:r>
      <w:r w:rsidRPr="009D476C">
        <w:rPr>
          <w:spacing w:val="-2"/>
          <w:sz w:val="24"/>
        </w:rPr>
        <w:t>(сериацию);</w:t>
      </w:r>
    </w:p>
    <w:p w:rsidR="00F24B1C" w:rsidRPr="009D476C" w:rsidRDefault="00F24B1C" w:rsidP="00B80ED2">
      <w:pPr>
        <w:pStyle w:val="ListParagraph"/>
        <w:tabs>
          <w:tab w:val="left" w:pos="964"/>
        </w:tabs>
        <w:spacing w:line="276" w:lineRule="exact"/>
        <w:ind w:left="0" w:right="-261"/>
        <w:rPr>
          <w:sz w:val="24"/>
        </w:rPr>
      </w:pPr>
      <w:r>
        <w:rPr>
          <w:sz w:val="24"/>
        </w:rPr>
        <w:t xml:space="preserve">- </w:t>
      </w:r>
      <w:r w:rsidRPr="009D476C">
        <w:rPr>
          <w:sz w:val="24"/>
        </w:rPr>
        <w:t xml:space="preserve">соотнесение количества (один–много; один–два–много; и </w:t>
      </w:r>
      <w:r w:rsidRPr="009D476C">
        <w:rPr>
          <w:spacing w:val="-2"/>
          <w:sz w:val="24"/>
        </w:rPr>
        <w:t>т.д.).</w:t>
      </w:r>
    </w:p>
    <w:p w:rsidR="00F24B1C" w:rsidRPr="009D476C" w:rsidRDefault="00F24B1C" w:rsidP="00B80ED2">
      <w:pPr>
        <w:pStyle w:val="BodyText"/>
        <w:spacing w:before="3"/>
        <w:ind w:right="-261"/>
      </w:pPr>
    </w:p>
    <w:p w:rsidR="00F24B1C" w:rsidRPr="00234022" w:rsidRDefault="00F24B1C" w:rsidP="00B80ED2">
      <w:pPr>
        <w:pStyle w:val="Heading3"/>
        <w:spacing w:line="275" w:lineRule="exact"/>
        <w:ind w:right="-261"/>
      </w:pPr>
      <w:r w:rsidRPr="00234022">
        <w:t xml:space="preserve">Основными направлениями коррекционной работы </w:t>
      </w:r>
      <w:r w:rsidRPr="00234022">
        <w:rPr>
          <w:spacing w:val="-2"/>
        </w:rPr>
        <w:t>являются:</w:t>
      </w:r>
    </w:p>
    <w:p w:rsidR="00F24B1C" w:rsidRPr="009D476C" w:rsidRDefault="00F24B1C" w:rsidP="00B80ED2">
      <w:pPr>
        <w:spacing w:line="275" w:lineRule="exact"/>
        <w:ind w:right="-261"/>
        <w:rPr>
          <w:i/>
        </w:rPr>
      </w:pPr>
      <w:r w:rsidRPr="009D476C">
        <w:rPr>
          <w:i/>
        </w:rPr>
        <w:t xml:space="preserve">Обучение умению ориентироваться </w:t>
      </w:r>
      <w:r>
        <w:rPr>
          <w:i/>
        </w:rPr>
        <w:t xml:space="preserve">в </w:t>
      </w:r>
      <w:r w:rsidRPr="009D476C">
        <w:rPr>
          <w:i/>
        </w:rPr>
        <w:t xml:space="preserve"> </w:t>
      </w:r>
      <w:r w:rsidRPr="009D476C">
        <w:rPr>
          <w:i/>
          <w:spacing w:val="-2"/>
        </w:rPr>
        <w:t>задании</w:t>
      </w:r>
    </w:p>
    <w:p w:rsidR="00F24B1C" w:rsidRPr="009D476C" w:rsidRDefault="00F24B1C" w:rsidP="00B80ED2">
      <w:pPr>
        <w:pStyle w:val="ListParagraph"/>
        <w:tabs>
          <w:tab w:val="left" w:pos="964"/>
        </w:tabs>
        <w:spacing w:line="276" w:lineRule="exact"/>
        <w:ind w:left="0" w:right="-261"/>
        <w:rPr>
          <w:sz w:val="24"/>
        </w:rPr>
      </w:pPr>
      <w:r>
        <w:rPr>
          <w:sz w:val="24"/>
        </w:rPr>
        <w:t xml:space="preserve">- </w:t>
      </w:r>
      <w:r w:rsidRPr="009D476C">
        <w:rPr>
          <w:sz w:val="24"/>
        </w:rPr>
        <w:t xml:space="preserve">Развивать способность ориентироваться в </w:t>
      </w:r>
      <w:r w:rsidRPr="009D476C">
        <w:rPr>
          <w:spacing w:val="-2"/>
          <w:sz w:val="24"/>
        </w:rPr>
        <w:t>задании.</w:t>
      </w:r>
    </w:p>
    <w:p w:rsidR="00F24B1C" w:rsidRPr="009D476C" w:rsidRDefault="00F24B1C" w:rsidP="00B80ED2">
      <w:pPr>
        <w:spacing w:before="4" w:line="275" w:lineRule="exact"/>
        <w:ind w:right="-261"/>
        <w:rPr>
          <w:i/>
        </w:rPr>
      </w:pPr>
      <w:r w:rsidRPr="009D476C">
        <w:rPr>
          <w:i/>
        </w:rPr>
        <w:t xml:space="preserve">Сенсорное </w:t>
      </w:r>
      <w:r w:rsidRPr="009D476C">
        <w:rPr>
          <w:i/>
          <w:spacing w:val="-2"/>
        </w:rPr>
        <w:t>развитие</w:t>
      </w:r>
    </w:p>
    <w:p w:rsidR="00F24B1C" w:rsidRPr="009D476C" w:rsidRDefault="00F24B1C" w:rsidP="00B80ED2">
      <w:pPr>
        <w:pStyle w:val="ListParagraph"/>
        <w:tabs>
          <w:tab w:val="left" w:pos="964"/>
        </w:tabs>
        <w:spacing w:line="275" w:lineRule="exact"/>
        <w:ind w:left="0" w:right="-261"/>
        <w:rPr>
          <w:sz w:val="24"/>
        </w:rPr>
      </w:pPr>
      <w:r>
        <w:rPr>
          <w:sz w:val="24"/>
        </w:rPr>
        <w:t xml:space="preserve">- </w:t>
      </w:r>
      <w:r w:rsidRPr="009D476C">
        <w:rPr>
          <w:sz w:val="24"/>
        </w:rPr>
        <w:t xml:space="preserve">Развивать способность называть основные </w:t>
      </w:r>
      <w:r w:rsidRPr="009D476C">
        <w:rPr>
          <w:spacing w:val="-2"/>
          <w:sz w:val="24"/>
        </w:rPr>
        <w:t>цвета.</w:t>
      </w:r>
    </w:p>
    <w:p w:rsidR="00F24B1C" w:rsidRPr="009D476C" w:rsidRDefault="00F24B1C" w:rsidP="00B80ED2">
      <w:pPr>
        <w:pStyle w:val="ListParagraph"/>
        <w:tabs>
          <w:tab w:val="left" w:pos="964"/>
        </w:tabs>
        <w:spacing w:line="276" w:lineRule="exact"/>
        <w:ind w:left="0" w:right="-261"/>
        <w:rPr>
          <w:sz w:val="24"/>
        </w:rPr>
      </w:pPr>
      <w:r>
        <w:rPr>
          <w:sz w:val="24"/>
        </w:rPr>
        <w:t xml:space="preserve"> </w:t>
      </w:r>
      <w:r w:rsidRPr="009D476C">
        <w:rPr>
          <w:sz w:val="24"/>
        </w:rPr>
        <w:t xml:space="preserve">Развивать способность называть геометрические фигуры: круг, квадрат, </w:t>
      </w:r>
      <w:r w:rsidRPr="009D476C">
        <w:rPr>
          <w:spacing w:val="-2"/>
          <w:sz w:val="24"/>
        </w:rPr>
        <w:t>треугольник.</w:t>
      </w:r>
    </w:p>
    <w:p w:rsidR="00F24B1C" w:rsidRPr="009D476C" w:rsidRDefault="00F24B1C" w:rsidP="00B80ED2">
      <w:pPr>
        <w:spacing w:before="4" w:line="275" w:lineRule="exact"/>
        <w:ind w:right="-261"/>
        <w:rPr>
          <w:i/>
        </w:rPr>
      </w:pPr>
      <w:r w:rsidRPr="009D476C">
        <w:rPr>
          <w:i/>
        </w:rPr>
        <w:t xml:space="preserve">Развитие </w:t>
      </w:r>
      <w:r w:rsidRPr="009D476C">
        <w:rPr>
          <w:i/>
          <w:spacing w:val="-2"/>
        </w:rPr>
        <w:t>внимания</w:t>
      </w:r>
    </w:p>
    <w:p w:rsidR="00F24B1C" w:rsidRPr="009D476C" w:rsidRDefault="00F24B1C" w:rsidP="00B80ED2">
      <w:pPr>
        <w:pStyle w:val="ListParagraph"/>
        <w:tabs>
          <w:tab w:val="left" w:pos="964"/>
        </w:tabs>
        <w:ind w:left="0" w:right="-261"/>
        <w:rPr>
          <w:sz w:val="24"/>
        </w:rPr>
      </w:pPr>
      <w:r>
        <w:rPr>
          <w:sz w:val="24"/>
        </w:rPr>
        <w:t xml:space="preserve">- </w:t>
      </w:r>
      <w:r w:rsidRPr="009D476C">
        <w:rPr>
          <w:sz w:val="24"/>
        </w:rPr>
        <w:t>Развивать умение находить одинаковые картинки на поле из двух повторяющихся картинок и закрывать их карточками.</w:t>
      </w:r>
    </w:p>
    <w:p w:rsidR="00F24B1C" w:rsidRPr="009D476C" w:rsidRDefault="00F24B1C" w:rsidP="00B80ED2">
      <w:pPr>
        <w:pStyle w:val="ListParagraph"/>
        <w:tabs>
          <w:tab w:val="left" w:pos="964"/>
        </w:tabs>
        <w:spacing w:before="2" w:line="277" w:lineRule="exact"/>
        <w:ind w:left="0" w:right="-261"/>
        <w:rPr>
          <w:sz w:val="24"/>
        </w:rPr>
      </w:pPr>
      <w:r>
        <w:rPr>
          <w:sz w:val="24"/>
        </w:rPr>
        <w:t xml:space="preserve">- </w:t>
      </w:r>
      <w:r w:rsidRPr="009D476C">
        <w:rPr>
          <w:sz w:val="24"/>
        </w:rPr>
        <w:t>Формировать умение сличать, делать выбор по образцу (из6–</w:t>
      </w:r>
      <w:r w:rsidRPr="009D476C">
        <w:rPr>
          <w:spacing w:val="-5"/>
          <w:sz w:val="24"/>
        </w:rPr>
        <w:t>6).</w:t>
      </w:r>
    </w:p>
    <w:p w:rsidR="00F24B1C" w:rsidRPr="009D476C" w:rsidRDefault="00F24B1C" w:rsidP="00B80ED2">
      <w:pPr>
        <w:spacing w:line="274" w:lineRule="exact"/>
        <w:ind w:right="-261"/>
        <w:rPr>
          <w:i/>
        </w:rPr>
      </w:pPr>
      <w:r w:rsidRPr="009D476C">
        <w:rPr>
          <w:i/>
        </w:rPr>
        <w:t xml:space="preserve">Развитие пространственного </w:t>
      </w:r>
      <w:r w:rsidRPr="009D476C">
        <w:rPr>
          <w:i/>
          <w:spacing w:val="-2"/>
        </w:rPr>
        <w:t>восприятия</w:t>
      </w:r>
    </w:p>
    <w:p w:rsidR="00F24B1C" w:rsidRPr="009D476C" w:rsidRDefault="00F24B1C" w:rsidP="00B80ED2">
      <w:pPr>
        <w:pStyle w:val="ListParagraph"/>
        <w:tabs>
          <w:tab w:val="left" w:pos="964"/>
        </w:tabs>
        <w:spacing w:line="276" w:lineRule="exact"/>
        <w:ind w:left="0" w:right="-261"/>
        <w:rPr>
          <w:sz w:val="24"/>
        </w:rPr>
      </w:pPr>
      <w:r>
        <w:rPr>
          <w:sz w:val="24"/>
        </w:rPr>
        <w:t xml:space="preserve">- </w:t>
      </w:r>
      <w:r w:rsidRPr="009D476C">
        <w:rPr>
          <w:sz w:val="24"/>
        </w:rPr>
        <w:t xml:space="preserve">Формировать умение составлять самостоятельно из 3 частей разрезную </w:t>
      </w:r>
      <w:r w:rsidRPr="009D476C">
        <w:rPr>
          <w:spacing w:val="-2"/>
          <w:sz w:val="24"/>
        </w:rPr>
        <w:t>картинку.</w:t>
      </w:r>
    </w:p>
    <w:p w:rsidR="00F24B1C" w:rsidRPr="009D476C" w:rsidRDefault="00F24B1C" w:rsidP="00B80ED2">
      <w:pPr>
        <w:pStyle w:val="ListParagraph"/>
        <w:tabs>
          <w:tab w:val="left" w:pos="964"/>
          <w:tab w:val="left" w:pos="2655"/>
          <w:tab w:val="left" w:pos="3699"/>
          <w:tab w:val="left" w:pos="5722"/>
          <w:tab w:val="left" w:pos="6147"/>
          <w:tab w:val="left" w:pos="8702"/>
        </w:tabs>
        <w:spacing w:before="3"/>
        <w:ind w:left="0" w:right="-261"/>
        <w:rPr>
          <w:sz w:val="24"/>
        </w:rPr>
      </w:pPr>
      <w:r>
        <w:rPr>
          <w:spacing w:val="-2"/>
          <w:sz w:val="24"/>
        </w:rPr>
        <w:t xml:space="preserve">- </w:t>
      </w:r>
      <w:r w:rsidRPr="009D476C">
        <w:rPr>
          <w:spacing w:val="-2"/>
          <w:sz w:val="24"/>
        </w:rPr>
        <w:t>Формировать</w:t>
      </w:r>
      <w:r>
        <w:rPr>
          <w:sz w:val="24"/>
        </w:rPr>
        <w:t xml:space="preserve"> </w:t>
      </w:r>
      <w:r w:rsidRPr="009D476C">
        <w:rPr>
          <w:spacing w:val="-2"/>
          <w:sz w:val="24"/>
        </w:rPr>
        <w:t>умение</w:t>
      </w:r>
      <w:r>
        <w:rPr>
          <w:sz w:val="24"/>
        </w:rPr>
        <w:t xml:space="preserve"> </w:t>
      </w:r>
      <w:r w:rsidRPr="009D476C">
        <w:rPr>
          <w:spacing w:val="-2"/>
          <w:sz w:val="24"/>
        </w:rPr>
        <w:t>ориентироваться</w:t>
      </w:r>
      <w:r>
        <w:rPr>
          <w:sz w:val="24"/>
        </w:rPr>
        <w:t xml:space="preserve"> </w:t>
      </w:r>
      <w:r w:rsidRPr="009D476C">
        <w:rPr>
          <w:spacing w:val="-10"/>
          <w:sz w:val="24"/>
        </w:rPr>
        <w:t>в</w:t>
      </w:r>
      <w:r>
        <w:rPr>
          <w:sz w:val="24"/>
        </w:rPr>
        <w:t xml:space="preserve"> </w:t>
      </w:r>
      <w:r w:rsidRPr="009D476C">
        <w:rPr>
          <w:spacing w:val="-2"/>
          <w:sz w:val="24"/>
        </w:rPr>
        <w:t>предложно-падежных</w:t>
      </w:r>
      <w:r>
        <w:rPr>
          <w:spacing w:val="-2"/>
          <w:sz w:val="24"/>
        </w:rPr>
        <w:t xml:space="preserve"> </w:t>
      </w:r>
      <w:r>
        <w:rPr>
          <w:sz w:val="24"/>
        </w:rPr>
        <w:t xml:space="preserve"> </w:t>
      </w:r>
      <w:r w:rsidRPr="009D476C">
        <w:rPr>
          <w:spacing w:val="-2"/>
          <w:sz w:val="24"/>
        </w:rPr>
        <w:t xml:space="preserve">конструкциях, </w:t>
      </w:r>
      <w:r w:rsidRPr="009D476C">
        <w:rPr>
          <w:sz w:val="24"/>
        </w:rPr>
        <w:t>пространственной ориентировки «на», «под», «перед», «в».</w:t>
      </w:r>
    </w:p>
    <w:p w:rsidR="00F24B1C" w:rsidRPr="009D476C" w:rsidRDefault="00F24B1C" w:rsidP="00B80ED2">
      <w:pPr>
        <w:spacing w:line="274" w:lineRule="exact"/>
        <w:ind w:right="-261"/>
        <w:rPr>
          <w:i/>
        </w:rPr>
      </w:pPr>
      <w:r w:rsidRPr="009D476C">
        <w:rPr>
          <w:i/>
        </w:rPr>
        <w:t xml:space="preserve">Развитие слуховой </w:t>
      </w:r>
      <w:r w:rsidRPr="009D476C">
        <w:rPr>
          <w:i/>
          <w:spacing w:val="-2"/>
        </w:rPr>
        <w:t>памяти</w:t>
      </w:r>
    </w:p>
    <w:p w:rsidR="00F24B1C" w:rsidRPr="009D476C" w:rsidRDefault="00F24B1C" w:rsidP="00B80ED2">
      <w:pPr>
        <w:pStyle w:val="ListParagraph"/>
        <w:tabs>
          <w:tab w:val="left" w:pos="964"/>
        </w:tabs>
        <w:spacing w:line="276" w:lineRule="exact"/>
        <w:ind w:left="0" w:right="-261"/>
        <w:rPr>
          <w:sz w:val="24"/>
        </w:rPr>
      </w:pPr>
      <w:r>
        <w:rPr>
          <w:sz w:val="24"/>
        </w:rPr>
        <w:t xml:space="preserve">- </w:t>
      </w:r>
      <w:r w:rsidRPr="009D476C">
        <w:rPr>
          <w:sz w:val="24"/>
        </w:rPr>
        <w:t xml:space="preserve">Развивать умение выполнять инструкцию из 3 </w:t>
      </w:r>
      <w:r w:rsidRPr="009D476C">
        <w:rPr>
          <w:spacing w:val="-2"/>
          <w:sz w:val="24"/>
        </w:rPr>
        <w:t>действий.</w:t>
      </w:r>
    </w:p>
    <w:p w:rsidR="00F24B1C" w:rsidRPr="009D476C" w:rsidRDefault="00F24B1C" w:rsidP="00B80ED2">
      <w:pPr>
        <w:spacing w:before="4" w:line="275" w:lineRule="exact"/>
        <w:ind w:right="-261"/>
        <w:rPr>
          <w:i/>
        </w:rPr>
      </w:pPr>
      <w:r w:rsidRPr="009D476C">
        <w:rPr>
          <w:i/>
        </w:rPr>
        <w:t xml:space="preserve">Развитие зрительной </w:t>
      </w:r>
      <w:r w:rsidRPr="009D476C">
        <w:rPr>
          <w:i/>
          <w:spacing w:val="-2"/>
        </w:rPr>
        <w:t>памяти</w:t>
      </w:r>
    </w:p>
    <w:p w:rsidR="00F24B1C" w:rsidRPr="009D476C" w:rsidRDefault="00F24B1C" w:rsidP="00B80ED2">
      <w:pPr>
        <w:pStyle w:val="ListParagraph"/>
        <w:tabs>
          <w:tab w:val="left" w:pos="964"/>
        </w:tabs>
        <w:ind w:left="0" w:right="-261"/>
        <w:rPr>
          <w:sz w:val="24"/>
        </w:rPr>
      </w:pPr>
      <w:r>
        <w:rPr>
          <w:sz w:val="24"/>
        </w:rPr>
        <w:t xml:space="preserve"> - </w:t>
      </w:r>
      <w:r w:rsidRPr="009D476C">
        <w:rPr>
          <w:sz w:val="24"/>
        </w:rPr>
        <w:t>Развивать умение запоминать 2-3 картинки и произносить кто был изображен, используя звукоподражание животных.</w:t>
      </w:r>
    </w:p>
    <w:p w:rsidR="00F24B1C" w:rsidRPr="009D476C" w:rsidRDefault="00F24B1C" w:rsidP="00B80ED2">
      <w:pPr>
        <w:spacing w:before="2" w:line="275" w:lineRule="exact"/>
        <w:ind w:right="-261"/>
        <w:rPr>
          <w:i/>
        </w:rPr>
      </w:pPr>
      <w:r w:rsidRPr="009D476C">
        <w:rPr>
          <w:i/>
        </w:rPr>
        <w:t xml:space="preserve">Развитие логического </w:t>
      </w:r>
      <w:r w:rsidRPr="009D476C">
        <w:rPr>
          <w:i/>
          <w:spacing w:val="-2"/>
        </w:rPr>
        <w:t>мышления</w:t>
      </w:r>
    </w:p>
    <w:p w:rsidR="00F24B1C" w:rsidRPr="009D476C" w:rsidRDefault="00F24B1C" w:rsidP="00B80ED2">
      <w:pPr>
        <w:pStyle w:val="ListParagraph"/>
        <w:tabs>
          <w:tab w:val="left" w:pos="1105"/>
        </w:tabs>
        <w:ind w:left="0" w:right="-261"/>
        <w:rPr>
          <w:sz w:val="24"/>
        </w:rPr>
      </w:pPr>
      <w:r>
        <w:rPr>
          <w:sz w:val="24"/>
        </w:rPr>
        <w:t xml:space="preserve">- </w:t>
      </w:r>
      <w:r w:rsidRPr="009D476C">
        <w:rPr>
          <w:sz w:val="24"/>
        </w:rPr>
        <w:t xml:space="preserve">Формировать умения устанавливать самостоятельно последовательность событий из 2 </w:t>
      </w:r>
      <w:r w:rsidRPr="009D476C">
        <w:rPr>
          <w:spacing w:val="-2"/>
          <w:sz w:val="24"/>
        </w:rPr>
        <w:t>картинок.</w:t>
      </w:r>
    </w:p>
    <w:p w:rsidR="00F24B1C" w:rsidRPr="009D476C" w:rsidRDefault="00F24B1C" w:rsidP="00B80ED2">
      <w:pPr>
        <w:spacing w:line="274" w:lineRule="exact"/>
        <w:ind w:right="-261"/>
        <w:rPr>
          <w:i/>
        </w:rPr>
      </w:pPr>
      <w:r w:rsidRPr="009D476C">
        <w:rPr>
          <w:i/>
        </w:rPr>
        <w:t xml:space="preserve">Развитие способа </w:t>
      </w:r>
      <w:r w:rsidRPr="009D476C">
        <w:rPr>
          <w:i/>
          <w:spacing w:val="-2"/>
        </w:rPr>
        <w:t>деятельности</w:t>
      </w:r>
    </w:p>
    <w:p w:rsidR="00F24B1C" w:rsidRPr="009D476C" w:rsidRDefault="00F24B1C" w:rsidP="00B80ED2">
      <w:pPr>
        <w:pStyle w:val="ListParagraph"/>
        <w:tabs>
          <w:tab w:val="left" w:pos="964"/>
          <w:tab w:val="left" w:pos="2569"/>
          <w:tab w:val="left" w:pos="3528"/>
          <w:tab w:val="left" w:pos="4917"/>
          <w:tab w:val="left" w:pos="6211"/>
          <w:tab w:val="left" w:pos="7061"/>
          <w:tab w:val="left" w:pos="7395"/>
          <w:tab w:val="left" w:pos="8334"/>
          <w:tab w:val="left" w:pos="9573"/>
        </w:tabs>
        <w:spacing w:before="2"/>
        <w:ind w:left="0" w:right="-261"/>
        <w:rPr>
          <w:sz w:val="24"/>
        </w:rPr>
      </w:pPr>
      <w:r>
        <w:rPr>
          <w:spacing w:val="-2"/>
          <w:sz w:val="24"/>
        </w:rPr>
        <w:t xml:space="preserve">- </w:t>
      </w:r>
      <w:r w:rsidRPr="009D476C">
        <w:rPr>
          <w:spacing w:val="-2"/>
          <w:sz w:val="24"/>
        </w:rPr>
        <w:t>Формировать</w:t>
      </w:r>
      <w:r>
        <w:rPr>
          <w:sz w:val="24"/>
        </w:rPr>
        <w:t xml:space="preserve"> </w:t>
      </w:r>
      <w:r w:rsidRPr="009D476C">
        <w:rPr>
          <w:spacing w:val="-2"/>
          <w:sz w:val="24"/>
        </w:rPr>
        <w:t>умение</w:t>
      </w:r>
      <w:r>
        <w:rPr>
          <w:sz w:val="24"/>
        </w:rPr>
        <w:t xml:space="preserve"> </w:t>
      </w:r>
      <w:r w:rsidRPr="009D476C">
        <w:rPr>
          <w:spacing w:val="-2"/>
          <w:sz w:val="24"/>
        </w:rPr>
        <w:t>складывать</w:t>
      </w:r>
      <w:r>
        <w:rPr>
          <w:sz w:val="24"/>
        </w:rPr>
        <w:t xml:space="preserve"> </w:t>
      </w:r>
      <w:r w:rsidRPr="009D476C">
        <w:rPr>
          <w:spacing w:val="-2"/>
          <w:sz w:val="24"/>
        </w:rPr>
        <w:t>матрешку,</w:t>
      </w:r>
      <w:r>
        <w:rPr>
          <w:sz w:val="24"/>
        </w:rPr>
        <w:t xml:space="preserve"> </w:t>
      </w:r>
      <w:r w:rsidRPr="009D476C">
        <w:rPr>
          <w:spacing w:val="-2"/>
          <w:sz w:val="24"/>
        </w:rPr>
        <w:t>миски</w:t>
      </w:r>
      <w:r>
        <w:rPr>
          <w:sz w:val="24"/>
        </w:rPr>
        <w:t xml:space="preserve"> </w:t>
      </w:r>
      <w:r w:rsidRPr="009D476C">
        <w:rPr>
          <w:spacing w:val="-10"/>
          <w:sz w:val="24"/>
        </w:rPr>
        <w:t>с</w:t>
      </w:r>
      <w:r>
        <w:rPr>
          <w:sz w:val="24"/>
        </w:rPr>
        <w:t xml:space="preserve"> </w:t>
      </w:r>
      <w:r w:rsidRPr="009D476C">
        <w:rPr>
          <w:spacing w:val="-2"/>
          <w:sz w:val="24"/>
        </w:rPr>
        <w:t>учетом</w:t>
      </w:r>
      <w:r>
        <w:rPr>
          <w:sz w:val="24"/>
        </w:rPr>
        <w:t xml:space="preserve"> </w:t>
      </w:r>
      <w:r w:rsidRPr="009D476C">
        <w:rPr>
          <w:spacing w:val="-2"/>
          <w:sz w:val="24"/>
        </w:rPr>
        <w:t>величины</w:t>
      </w:r>
      <w:r>
        <w:rPr>
          <w:spacing w:val="-2"/>
          <w:sz w:val="24"/>
        </w:rPr>
        <w:t>,</w:t>
      </w:r>
      <w:r>
        <w:rPr>
          <w:sz w:val="24"/>
        </w:rPr>
        <w:t xml:space="preserve"> </w:t>
      </w:r>
      <w:r w:rsidRPr="009D476C">
        <w:rPr>
          <w:spacing w:val="-2"/>
          <w:sz w:val="24"/>
        </w:rPr>
        <w:t xml:space="preserve">путем </w:t>
      </w:r>
      <w:r w:rsidRPr="009D476C">
        <w:rPr>
          <w:sz w:val="24"/>
        </w:rPr>
        <w:t>зрительного соотнесения, без использования силовых проб, примеривания.</w:t>
      </w:r>
    </w:p>
    <w:p w:rsidR="00F24B1C" w:rsidRDefault="00F24B1C" w:rsidP="00B80ED2">
      <w:pPr>
        <w:pStyle w:val="ListParagraph"/>
        <w:tabs>
          <w:tab w:val="left" w:pos="-720"/>
          <w:tab w:val="left" w:pos="1169"/>
        </w:tabs>
        <w:spacing w:line="242" w:lineRule="auto"/>
        <w:ind w:left="0" w:right="-261"/>
        <w:jc w:val="both"/>
        <w:rPr>
          <w:sz w:val="24"/>
          <w:szCs w:val="24"/>
        </w:rPr>
      </w:pPr>
    </w:p>
    <w:p w:rsidR="00F24B1C" w:rsidRPr="000E34F8" w:rsidRDefault="00F24B1C" w:rsidP="00B80ED2">
      <w:pPr>
        <w:pStyle w:val="Heading3"/>
        <w:keepNext w:val="0"/>
        <w:widowControl w:val="0"/>
        <w:numPr>
          <w:ilvl w:val="1"/>
          <w:numId w:val="30"/>
        </w:numPr>
        <w:tabs>
          <w:tab w:val="left" w:pos="675"/>
        </w:tabs>
        <w:autoSpaceDE w:val="0"/>
        <w:autoSpaceDN w:val="0"/>
        <w:spacing w:before="273" w:after="0"/>
        <w:ind w:right="-261"/>
        <w:jc w:val="both"/>
      </w:pPr>
      <w:r w:rsidRPr="000E34F8">
        <w:t xml:space="preserve">Взаимодействие взрослых с детьми с расстройствами аутистического </w:t>
      </w:r>
      <w:r w:rsidRPr="000E34F8">
        <w:rPr>
          <w:spacing w:val="-2"/>
        </w:rPr>
        <w:t>спектра</w:t>
      </w:r>
    </w:p>
    <w:p w:rsidR="00F24B1C" w:rsidRPr="000E34F8" w:rsidRDefault="00F24B1C" w:rsidP="00B80ED2">
      <w:pPr>
        <w:pStyle w:val="BodyText"/>
        <w:spacing w:before="4"/>
        <w:ind w:right="20"/>
        <w:jc w:val="both"/>
      </w:pPr>
      <w:r w:rsidRPr="000E34F8">
        <w:t xml:space="preserve">В процессе образовательной деятельности основной задачей взаимодействия взрослого с ребенком с РАС является перенос формирующихся навыков в различные социальные контексты. Это реализуется при следующих условиях: </w:t>
      </w:r>
    </w:p>
    <w:p w:rsidR="00F24B1C" w:rsidRPr="000E34F8" w:rsidRDefault="00F24B1C" w:rsidP="00B80ED2">
      <w:pPr>
        <w:pStyle w:val="ListParagraph"/>
        <w:tabs>
          <w:tab w:val="left" w:pos="1290"/>
        </w:tabs>
        <w:ind w:left="0" w:right="20"/>
        <w:jc w:val="both"/>
        <w:rPr>
          <w:sz w:val="24"/>
        </w:rPr>
      </w:pPr>
      <w:r>
        <w:rPr>
          <w:sz w:val="24"/>
        </w:rPr>
        <w:t xml:space="preserve">- </w:t>
      </w:r>
      <w:r w:rsidRPr="000E34F8">
        <w:rPr>
          <w:sz w:val="24"/>
        </w:rPr>
        <w:t>каждая ситуация рассматривается взрослым как возможность для построения взаимодействия с ребенком,</w:t>
      </w:r>
    </w:p>
    <w:p w:rsidR="00F24B1C" w:rsidRPr="000E34F8" w:rsidRDefault="00F24B1C" w:rsidP="00B80ED2">
      <w:pPr>
        <w:pStyle w:val="ListParagraph"/>
        <w:tabs>
          <w:tab w:val="left" w:pos="1146"/>
        </w:tabs>
        <w:spacing w:before="1" w:line="275" w:lineRule="exact"/>
        <w:ind w:left="0" w:right="20"/>
        <w:jc w:val="both"/>
        <w:rPr>
          <w:sz w:val="24"/>
        </w:rPr>
      </w:pPr>
      <w:r>
        <w:rPr>
          <w:sz w:val="24"/>
        </w:rPr>
        <w:t xml:space="preserve">- </w:t>
      </w:r>
      <w:r w:rsidRPr="000E34F8">
        <w:rPr>
          <w:sz w:val="24"/>
        </w:rPr>
        <w:t xml:space="preserve">взрослый внимательно относится к поведению и эмоциональным реакциям </w:t>
      </w:r>
      <w:r w:rsidRPr="000E34F8">
        <w:rPr>
          <w:spacing w:val="-2"/>
          <w:sz w:val="24"/>
        </w:rPr>
        <w:t>ребенка,</w:t>
      </w:r>
    </w:p>
    <w:p w:rsidR="00F24B1C" w:rsidRPr="000E34F8" w:rsidRDefault="00F24B1C" w:rsidP="00B80ED2">
      <w:pPr>
        <w:pStyle w:val="ListParagraph"/>
        <w:tabs>
          <w:tab w:val="left" w:pos="1146"/>
        </w:tabs>
        <w:spacing w:line="275" w:lineRule="exact"/>
        <w:ind w:left="0" w:right="20"/>
        <w:jc w:val="both"/>
        <w:rPr>
          <w:sz w:val="24"/>
        </w:rPr>
      </w:pPr>
      <w:r>
        <w:rPr>
          <w:sz w:val="24"/>
        </w:rPr>
        <w:t xml:space="preserve">- </w:t>
      </w:r>
      <w:r w:rsidRPr="000E34F8">
        <w:rPr>
          <w:sz w:val="24"/>
        </w:rPr>
        <w:t xml:space="preserve">налаживание взаимодействия основывается на актуальных интересах </w:t>
      </w:r>
      <w:r w:rsidRPr="000E34F8">
        <w:rPr>
          <w:spacing w:val="-2"/>
          <w:sz w:val="24"/>
        </w:rPr>
        <w:t>ребенка,</w:t>
      </w:r>
    </w:p>
    <w:p w:rsidR="00F24B1C" w:rsidRPr="000E34F8" w:rsidRDefault="00F24B1C" w:rsidP="00B80ED2">
      <w:pPr>
        <w:pStyle w:val="BodyText"/>
        <w:spacing w:before="71"/>
        <w:ind w:right="20"/>
        <w:jc w:val="both"/>
      </w:pPr>
      <w:r w:rsidRPr="000E34F8">
        <w:t>–взаимодействие осуществляется в ходе совместной деятельности: коммуникативно- речевой, предметной, игровой, конструктивной, изобразительной и др. Взрослыми специально организовывается работа, направленная на устранение или уменьшение проявления нежелательного поведения ребенка с РАС. Проблемное поведение подвергает риску самого ребенка и его окружение и затрудняет общение и включение в социальную среду. Оно может проявляется в виде истерики, агрессии (вербальная, физическая), аутоагрессии, отсутствия реакции на просьбы, требования, аутостимуляции, неусидчивости, нарушения внимания, импульсивности, нежелания сотрудничать. Часто причиной такого поведения может быть повышенная тревожность, неумение ребенка объяснить свое состояние или желания социально- приемлемым способом (например – головная боль, голод, жажда). Крик или агрессия иногда могут быть единственным способом, с помощью которого она может выразить просьбу, то есть средством коммуникации.</w:t>
      </w:r>
    </w:p>
    <w:p w:rsidR="00F24B1C" w:rsidRPr="000E34F8" w:rsidRDefault="00F24B1C" w:rsidP="00B80ED2">
      <w:pPr>
        <w:pStyle w:val="BodyText"/>
        <w:ind w:right="20"/>
        <w:jc w:val="both"/>
      </w:pPr>
      <w:r w:rsidRPr="000E34F8">
        <w:t xml:space="preserve">Взрослые определяют, с какой целью ребенок использует определенное поведение. Для этого проводится наблюдение за событиями, которые происходят до проблемного поведения и после. Для этого используются следующие способы: взрослый обучает ребенка выражать свои просьбы (вербально и невербально), а именно: просить предмет, действие, прекращение действия, перерыв, помощь, выражать отказ. При общении ребенка с РАС с другими детьми, взрослый помогает ребенку с помощью подсказок. Взрослый создает специальные ситуации для развития возможности ребенка играть самостоятельно. Они должны основываться на актуальных интересах ребенка. Интересы выявляются путем наблюдения за ребенком, бесед с ним и с родителями. Обогащение окружающей среды и появление новых интересных занятий позволяют уменьшить частоту аутостимуляций и снизить мотивацию для привлечения внимания. Взрослый помогает ребенку включиться в занятия. Ребенок может отказываться, если они трудные, длинные, неинтересные и непонятные. В таких ситуациях взрослому необходимо: понизить уровень сложности задания, использовать чередование достаточно простых и сложных заданий, предоставить возможность ребенку выбора задания, работать в достаточно быстром темпе (задания должны быть короткими), часто менять задания, выбирать эффективные методы </w:t>
      </w:r>
      <w:r w:rsidRPr="000E34F8">
        <w:rPr>
          <w:spacing w:val="-2"/>
        </w:rPr>
        <w:t>обучения.</w:t>
      </w:r>
    </w:p>
    <w:p w:rsidR="00F24B1C" w:rsidRPr="000E34F8" w:rsidRDefault="00F24B1C" w:rsidP="00B80ED2">
      <w:pPr>
        <w:pStyle w:val="BodyText"/>
        <w:ind w:right="20"/>
        <w:jc w:val="both"/>
      </w:pPr>
      <w:r w:rsidRPr="000E34F8">
        <w:t>Ребенку с РАС необходима помощь взрослого и для выстраивания взаимодействия с другими детьми, отношений с миром и самим собой. Он является проводником ребенка в детское сообщество. Характер взаимодействия ребенка с РАС с детьми во многом зависит от позиции взрослых, работающих с детьми и понимания того, что:</w:t>
      </w:r>
    </w:p>
    <w:p w:rsidR="00F24B1C" w:rsidRPr="000E34F8" w:rsidRDefault="00F24B1C" w:rsidP="00B80ED2">
      <w:pPr>
        <w:pStyle w:val="ListParagraph"/>
        <w:widowControl w:val="0"/>
        <w:numPr>
          <w:ilvl w:val="0"/>
          <w:numId w:val="31"/>
        </w:numPr>
        <w:tabs>
          <w:tab w:val="left" w:pos="435"/>
        </w:tabs>
        <w:autoSpaceDE w:val="0"/>
        <w:autoSpaceDN w:val="0"/>
        <w:spacing w:after="0" w:line="275" w:lineRule="exact"/>
        <w:ind w:left="0" w:right="20" w:firstLine="0"/>
        <w:contextualSpacing w:val="0"/>
        <w:rPr>
          <w:sz w:val="24"/>
        </w:rPr>
      </w:pPr>
      <w:r w:rsidRPr="000E34F8">
        <w:rPr>
          <w:sz w:val="24"/>
        </w:rPr>
        <w:t xml:space="preserve">ребенок не всегда улавливает социальный и эмоциональный контекст </w:t>
      </w:r>
      <w:r w:rsidRPr="000E34F8">
        <w:rPr>
          <w:spacing w:val="-2"/>
          <w:sz w:val="24"/>
        </w:rPr>
        <w:t>происходящего,</w:t>
      </w:r>
    </w:p>
    <w:p w:rsidR="00F24B1C" w:rsidRPr="000E34F8" w:rsidRDefault="00F24B1C" w:rsidP="00B80ED2">
      <w:pPr>
        <w:pStyle w:val="ListParagraph"/>
        <w:widowControl w:val="0"/>
        <w:numPr>
          <w:ilvl w:val="0"/>
          <w:numId w:val="31"/>
        </w:numPr>
        <w:tabs>
          <w:tab w:val="left" w:pos="435"/>
        </w:tabs>
        <w:autoSpaceDE w:val="0"/>
        <w:autoSpaceDN w:val="0"/>
        <w:spacing w:after="0" w:line="275" w:lineRule="exact"/>
        <w:ind w:left="0" w:right="20" w:firstLine="0"/>
        <w:contextualSpacing w:val="0"/>
        <w:rPr>
          <w:sz w:val="24"/>
        </w:rPr>
      </w:pPr>
      <w:r w:rsidRPr="000E34F8">
        <w:rPr>
          <w:sz w:val="24"/>
        </w:rPr>
        <w:t>не понимает подтекста и</w:t>
      </w:r>
      <w:r w:rsidRPr="000E34F8">
        <w:rPr>
          <w:spacing w:val="-2"/>
          <w:sz w:val="24"/>
        </w:rPr>
        <w:t xml:space="preserve"> юмора,</w:t>
      </w:r>
    </w:p>
    <w:p w:rsidR="00F24B1C" w:rsidRPr="000E34F8" w:rsidRDefault="00F24B1C" w:rsidP="00B80ED2">
      <w:pPr>
        <w:pStyle w:val="ListParagraph"/>
        <w:widowControl w:val="0"/>
        <w:numPr>
          <w:ilvl w:val="0"/>
          <w:numId w:val="31"/>
        </w:numPr>
        <w:tabs>
          <w:tab w:val="left" w:pos="435"/>
        </w:tabs>
        <w:autoSpaceDE w:val="0"/>
        <w:autoSpaceDN w:val="0"/>
        <w:spacing w:before="4" w:after="0" w:line="276" w:lineRule="exact"/>
        <w:ind w:left="0" w:right="20" w:firstLine="0"/>
        <w:contextualSpacing w:val="0"/>
        <w:rPr>
          <w:sz w:val="24"/>
        </w:rPr>
      </w:pPr>
      <w:r w:rsidRPr="000E34F8">
        <w:rPr>
          <w:sz w:val="24"/>
        </w:rPr>
        <w:t xml:space="preserve">затрудняется не только в инициации взаимодействия, но и в его </w:t>
      </w:r>
      <w:r w:rsidRPr="000E34F8">
        <w:rPr>
          <w:spacing w:val="-2"/>
          <w:sz w:val="24"/>
        </w:rPr>
        <w:t>поддержании,</w:t>
      </w:r>
    </w:p>
    <w:p w:rsidR="00F24B1C" w:rsidRPr="000E34F8" w:rsidRDefault="00F24B1C" w:rsidP="00B80ED2">
      <w:pPr>
        <w:pStyle w:val="ListParagraph"/>
        <w:widowControl w:val="0"/>
        <w:numPr>
          <w:ilvl w:val="0"/>
          <w:numId w:val="31"/>
        </w:numPr>
        <w:tabs>
          <w:tab w:val="left" w:pos="435"/>
        </w:tabs>
        <w:autoSpaceDE w:val="0"/>
        <w:autoSpaceDN w:val="0"/>
        <w:spacing w:after="0" w:line="275" w:lineRule="exact"/>
        <w:ind w:left="0" w:right="20" w:firstLine="0"/>
        <w:contextualSpacing w:val="0"/>
        <w:rPr>
          <w:sz w:val="24"/>
        </w:rPr>
      </w:pPr>
      <w:r w:rsidRPr="000E34F8">
        <w:rPr>
          <w:sz w:val="24"/>
        </w:rPr>
        <w:t xml:space="preserve">быстро пресыщается </w:t>
      </w:r>
      <w:r w:rsidRPr="000E34F8">
        <w:rPr>
          <w:spacing w:val="-2"/>
          <w:sz w:val="24"/>
        </w:rPr>
        <w:t>контактом.</w:t>
      </w:r>
    </w:p>
    <w:p w:rsidR="00F24B1C" w:rsidRDefault="00F24B1C" w:rsidP="00B80ED2">
      <w:pPr>
        <w:pStyle w:val="BodyText"/>
        <w:ind w:right="20"/>
        <w:jc w:val="both"/>
      </w:pPr>
      <w:r w:rsidRPr="000E34F8">
        <w:t>При организации совместной ролевой игры с детьми педагог предлагает ребенку роль, с которой он может справиться самостоятельно, а также использует его сильные стороны.</w:t>
      </w:r>
    </w:p>
    <w:p w:rsidR="00F24B1C" w:rsidRDefault="00F24B1C" w:rsidP="00B80ED2">
      <w:pPr>
        <w:pStyle w:val="BodyText"/>
        <w:ind w:right="-261"/>
        <w:jc w:val="both"/>
      </w:pPr>
    </w:p>
    <w:p w:rsidR="00F24B1C" w:rsidRPr="00CD6686" w:rsidRDefault="00F24B1C" w:rsidP="00B80ED2">
      <w:pPr>
        <w:pStyle w:val="BodyText"/>
        <w:ind w:right="284" w:firstLine="720"/>
        <w:jc w:val="both"/>
      </w:pPr>
      <w:r w:rsidRPr="00CD6686">
        <w:t>Для того чтобы ребенок с РАС мог быстрее включиться в социум, уделяется внимание развитию понимания эмоций, намерений, желаний (своих и чужих); взрослый помогает предсказывать действия других на основе их желаний и мнений. Поэтому планируется проработка личного эмоционального опыта ребенка, совместное осмысление с ним его впечатлений, переживаний, их связи с происходящим вокруг (для этого составляются истории про ребенка и его близких, работа с художественными текстами, мультфильмами и т.д.).</w:t>
      </w:r>
    </w:p>
    <w:p w:rsidR="00F24B1C" w:rsidRPr="00CD6686" w:rsidRDefault="00F24B1C" w:rsidP="00B80ED2">
      <w:pPr>
        <w:pStyle w:val="BodyText"/>
        <w:spacing w:before="2"/>
        <w:ind w:right="284" w:firstLine="720"/>
        <w:jc w:val="both"/>
      </w:pPr>
      <w:r w:rsidRPr="00CD6686">
        <w:t>Ребенок с РАС быстро пресыщается впечатлениями и эмоциональным контактом. У него обязательно есть возможность уединения. С этой целью оборудован уголок уединения (зоны отдыха ребенка). Для этого в группе детского сада используют: невысокие легкие передвижные ширмы, создан уголок уединения. В зоне отдыха размещают любимые игрушки ребенка, книги, приятное для ребенка сенсорное оборудование, мягкая мебель и т.д. Детей необходимо обучить правилам поведения в уголке уединения.</w:t>
      </w:r>
    </w:p>
    <w:p w:rsidR="00F24B1C" w:rsidRPr="00CD6686" w:rsidRDefault="00F24B1C" w:rsidP="00B80ED2">
      <w:pPr>
        <w:pStyle w:val="BodyText"/>
        <w:ind w:right="298" w:firstLine="720"/>
        <w:jc w:val="both"/>
      </w:pPr>
      <w:r w:rsidRPr="00CD6686">
        <w:t>Для адаптации в окружающем пространстве, ориентирования, как в помещении, так и в процессе образовательной деятельности используется: визуализация режима дня. Для того, чтобы наглядное расписание выглядело понятным ребенку, педагог использует карточки, отражающие различные виды деятельности детей в течение дня.</w:t>
      </w:r>
    </w:p>
    <w:p w:rsidR="00F24B1C" w:rsidRPr="00CD6686" w:rsidRDefault="00F24B1C" w:rsidP="00B80ED2">
      <w:pPr>
        <w:pStyle w:val="BodyText"/>
        <w:spacing w:before="1"/>
        <w:ind w:right="287" w:firstLine="720"/>
        <w:jc w:val="both"/>
      </w:pPr>
      <w:r w:rsidRPr="00CD6686">
        <w:t>Карточки размещаются на уровне глаз детей. Визуализация помогает ребенку: следовать распорядку дня без дополнительных словесных инструкции и напоминаний, что повышает самостоятельность; не использовать постоянные вопросы о событиях дня, снижая беспокойство и придавая ему чувство безопасности; переходить от одного вида деятельности к другому, из одного помещения в другое.</w:t>
      </w:r>
    </w:p>
    <w:p w:rsidR="00F24B1C" w:rsidRPr="00CD6686" w:rsidRDefault="00F24B1C" w:rsidP="00B80ED2">
      <w:pPr>
        <w:pStyle w:val="BodyText"/>
        <w:spacing w:before="71"/>
        <w:ind w:right="291" w:firstLine="720"/>
        <w:jc w:val="both"/>
      </w:pPr>
      <w:r w:rsidRPr="00CD6686">
        <w:t>Визуализация плана НОД. Расписание деятельности во время занятия с детьми располагается на уровне глаз ребенка или непосредственно на столе ребенка. Для изготовления плана занятия рекомендуется применять карточки с символами, обозначающими ту или иную деятельность. Визуализация плана занятия помогает подготовиться к смене видов деятельности; усвоить основные заведенные действия на том или ином занятии; доводить до конца выполнения задания. Наглядное подкрепление информации необходимо вследствие особенностей восприятия, понимания оборотов речи и абстрактных понятий ребенком с РАС. Весь материал подкрепляется визуальным рядом и выполнением практических заданий. С этой целью используют различные изображения, фотографии, иллюстрации, презентации при подаче знаний об окружающем.</w:t>
      </w:r>
    </w:p>
    <w:p w:rsidR="00F24B1C" w:rsidRPr="00CD6686" w:rsidRDefault="00F24B1C" w:rsidP="00B80ED2">
      <w:pPr>
        <w:pStyle w:val="BodyText"/>
        <w:spacing w:before="1"/>
        <w:ind w:right="297" w:firstLine="720"/>
        <w:jc w:val="both"/>
      </w:pPr>
      <w:r w:rsidRPr="00CD6686">
        <w:t>Наглядное подкрепление инструкций. С этой целью используются символы действий, разбивку длинной инструкции на отдельные короткие элементы, визуальные алгоритмы выполнения заданий (последовательный ряд мытья рук, одевания (на кабинке девочки).</w:t>
      </w:r>
    </w:p>
    <w:p w:rsidR="00F24B1C" w:rsidRPr="00CD6686" w:rsidRDefault="00F24B1C" w:rsidP="00B80ED2">
      <w:pPr>
        <w:pStyle w:val="BodyText"/>
        <w:spacing w:line="242" w:lineRule="auto"/>
        <w:ind w:right="288" w:firstLine="720"/>
        <w:jc w:val="both"/>
      </w:pPr>
      <w:r w:rsidRPr="00CD6686">
        <w:t>Образец выполнения. Предоставление образца выполнения может быть в виде моделирования действия, образца ответа/поделки, визуального плана выполнения (аппликации, рисунка, лепки и т.п.).</w:t>
      </w:r>
    </w:p>
    <w:p w:rsidR="00F24B1C" w:rsidRPr="00CD6686" w:rsidRDefault="00F24B1C" w:rsidP="00B80ED2">
      <w:pPr>
        <w:pStyle w:val="BodyText"/>
        <w:ind w:right="300" w:firstLine="720"/>
        <w:jc w:val="both"/>
      </w:pPr>
      <w:r w:rsidRPr="00CD6686">
        <w:t>Визуализация правил поведения. Наблюдаемое негативное поведение ребенка с РАС может выражать потребность в помощи или внимании; уход от стрессовых ситуаций; желание получить какой-либо предмет; недопонимание; протест против не желаемых событий и т.д.</w:t>
      </w:r>
    </w:p>
    <w:p w:rsidR="00F24B1C" w:rsidRPr="00CD6686" w:rsidRDefault="00F24B1C" w:rsidP="00B80ED2">
      <w:pPr>
        <w:pStyle w:val="BodyText"/>
        <w:ind w:right="299" w:firstLine="720"/>
        <w:jc w:val="both"/>
      </w:pPr>
      <w:r w:rsidRPr="00CD6686">
        <w:t>В качестве поощрения используют предметы, интересные для ребенка и являющиеся для него ценностью.</w:t>
      </w:r>
    </w:p>
    <w:p w:rsidR="00F24B1C" w:rsidRPr="00CD6686" w:rsidRDefault="00F24B1C" w:rsidP="00B80ED2">
      <w:pPr>
        <w:pStyle w:val="BodyText"/>
        <w:ind w:left="-720" w:right="-261"/>
        <w:jc w:val="both"/>
      </w:pPr>
    </w:p>
    <w:p w:rsidR="00F24B1C" w:rsidRDefault="00F24B1C" w:rsidP="00B80ED2">
      <w:pPr>
        <w:pStyle w:val="Heading3"/>
        <w:keepNext w:val="0"/>
        <w:widowControl w:val="0"/>
        <w:numPr>
          <w:ilvl w:val="1"/>
          <w:numId w:val="30"/>
        </w:numPr>
        <w:tabs>
          <w:tab w:val="left" w:pos="764"/>
        </w:tabs>
        <w:autoSpaceDE w:val="0"/>
        <w:autoSpaceDN w:val="0"/>
        <w:spacing w:before="267" w:after="0"/>
        <w:ind w:left="255" w:right="406"/>
        <w:jc w:val="both"/>
      </w:pPr>
      <w:r>
        <w:t>Взаимодействие педагогического коллектива с семьями, в которых есть дети с расстройствами аутистического спектра</w:t>
      </w:r>
    </w:p>
    <w:p w:rsidR="00F24B1C" w:rsidRPr="00CD6686" w:rsidRDefault="00F24B1C" w:rsidP="00B80ED2">
      <w:pPr>
        <w:pStyle w:val="BodyText"/>
        <w:ind w:right="397" w:firstLine="425"/>
        <w:jc w:val="both"/>
      </w:pPr>
      <w:r w:rsidRPr="00CD6686">
        <w:t>Главная задача во взаимодействии ДОУ и семьи – добиться конструктивного взаимодействия в достижении указанной цели, для чего необходимо придерживаться отношений взаимного доверия и открытости, что появляется, в частности, в обязательном ознакомлении родителей с программами работы с ребёнком, условиями работы в ДОУ, ходом занятий. В связи с этим педагоги выстраивают партнерские отношения с родителями девочки, учитывая следующие условия:</w:t>
      </w:r>
    </w:p>
    <w:p w:rsidR="00F24B1C" w:rsidRDefault="00F24B1C" w:rsidP="00B80ED2">
      <w:pPr>
        <w:pStyle w:val="ListParagraph"/>
        <w:widowControl w:val="0"/>
        <w:numPr>
          <w:ilvl w:val="0"/>
          <w:numId w:val="33"/>
        </w:numPr>
        <w:tabs>
          <w:tab w:val="left" w:pos="965"/>
        </w:tabs>
        <w:autoSpaceDE w:val="0"/>
        <w:autoSpaceDN w:val="0"/>
        <w:spacing w:after="0" w:line="240" w:lineRule="auto"/>
        <w:ind w:right="399" w:firstLine="565"/>
        <w:contextualSpacing w:val="0"/>
        <w:jc w:val="both"/>
        <w:rPr>
          <w:sz w:val="24"/>
        </w:rPr>
      </w:pPr>
      <w:r>
        <w:rPr>
          <w:sz w:val="24"/>
        </w:rPr>
        <w:t>Проявлять уважение к родителям. Уважение выражается в профессиональной позиции педагога, признающего достоинства личности, ценности и значимости родителей.</w:t>
      </w:r>
    </w:p>
    <w:p w:rsidR="00F24B1C" w:rsidRDefault="00F24B1C" w:rsidP="00B80ED2">
      <w:pPr>
        <w:pStyle w:val="ListParagraph"/>
        <w:widowControl w:val="0"/>
        <w:numPr>
          <w:ilvl w:val="0"/>
          <w:numId w:val="33"/>
        </w:numPr>
        <w:tabs>
          <w:tab w:val="left" w:pos="965"/>
        </w:tabs>
        <w:autoSpaceDE w:val="0"/>
        <w:autoSpaceDN w:val="0"/>
        <w:spacing w:before="1" w:after="0" w:line="240" w:lineRule="auto"/>
        <w:ind w:right="401" w:firstLine="565"/>
        <w:contextualSpacing w:val="0"/>
        <w:jc w:val="both"/>
        <w:rPr>
          <w:sz w:val="24"/>
        </w:rPr>
      </w:pPr>
      <w:r>
        <w:rPr>
          <w:sz w:val="24"/>
        </w:rPr>
        <w:t>Проявление эмпатии, понимание к проблемам семьи ребенка с РАС. Наличие общей цели, которое позволяет выработать единую линию поведения с ребенком и придерживаться ее и дома и в детском саду. Контакт и диалог с родителями дают возможность общаться и прояснять позиции друг друга.</w:t>
      </w:r>
    </w:p>
    <w:p w:rsidR="00F24B1C" w:rsidRDefault="00F24B1C" w:rsidP="00B80ED2">
      <w:pPr>
        <w:pStyle w:val="ListParagraph"/>
        <w:widowControl w:val="0"/>
        <w:numPr>
          <w:ilvl w:val="0"/>
          <w:numId w:val="33"/>
        </w:numPr>
        <w:tabs>
          <w:tab w:val="left" w:pos="965"/>
        </w:tabs>
        <w:autoSpaceDE w:val="0"/>
        <w:autoSpaceDN w:val="0"/>
        <w:spacing w:after="0" w:line="240" w:lineRule="auto"/>
        <w:ind w:right="406" w:firstLine="565"/>
        <w:contextualSpacing w:val="0"/>
        <w:jc w:val="both"/>
        <w:rPr>
          <w:sz w:val="24"/>
        </w:rPr>
      </w:pPr>
      <w:r>
        <w:rPr>
          <w:sz w:val="24"/>
        </w:rPr>
        <w:t xml:space="preserve">Понимания и соблюдение собственных прав и прав родителей. Не первое место при взаимодействии педагогов с родителями выходят такие права как: право на собственное мнение и собственный выбор, право на информацию, право на уважение, право просить о помощи, право получать признание и т.д. Распределение ответственности между педагогами и </w:t>
      </w:r>
      <w:r>
        <w:rPr>
          <w:spacing w:val="-2"/>
          <w:sz w:val="24"/>
        </w:rPr>
        <w:t>родителями.</w:t>
      </w:r>
    </w:p>
    <w:p w:rsidR="00F24B1C" w:rsidRPr="00CD6686" w:rsidRDefault="00F24B1C" w:rsidP="00B80ED2">
      <w:pPr>
        <w:pStyle w:val="BodyText"/>
        <w:spacing w:line="242" w:lineRule="auto"/>
        <w:ind w:right="300" w:firstLine="425"/>
        <w:jc w:val="both"/>
      </w:pPr>
      <w:r w:rsidRPr="00CD6686">
        <w:t>При взаимодействии с родителями педагоги имеют возможность выявить сильные стороны ребенка, включить близкое окружение в развивающее взаимодействие с ребенком, продемонстрировать ближайшему окружению все, даже незначительные достижения ребенка.</w:t>
      </w:r>
    </w:p>
    <w:p w:rsidR="00F24B1C" w:rsidRPr="00CD6686" w:rsidRDefault="00F24B1C" w:rsidP="00B80ED2">
      <w:pPr>
        <w:pStyle w:val="BodyText"/>
        <w:ind w:right="288" w:firstLine="720"/>
        <w:jc w:val="both"/>
      </w:pPr>
      <w:r w:rsidRPr="00CD6686">
        <w:t>Важной целью работы с родителями является формирование активной позиции родителя, как основного заказчика и потребителя государственной услуги качественного дошкольного образования. Главные задачи взаимодействия с семьей на современном этапе - это систематическое формирование осознанного родительства, родительской компетентности, максимальное вовлечение родителей в жизнь детского сада, содействие совместной деятельности родителей и детей.</w:t>
      </w:r>
    </w:p>
    <w:p w:rsidR="00F24B1C" w:rsidRPr="00CD6686" w:rsidRDefault="00F24B1C" w:rsidP="00B80ED2">
      <w:pPr>
        <w:pStyle w:val="BodyText"/>
        <w:ind w:right="395" w:firstLine="425"/>
        <w:jc w:val="both"/>
      </w:pPr>
      <w:r w:rsidRPr="00CD6686">
        <w:t>Важно повышать уровень компетентности родителей в вопросах РАС и их коррекции, но учитывать при этом, что информации по проблеме очень много, качество её разное. С этой целью педагогами ДОУ проводятся индивидуальные беседы, консультации с родителями,</w:t>
      </w:r>
    </w:p>
    <w:p w:rsidR="00F24B1C" w:rsidRPr="00CD6686" w:rsidRDefault="00F24B1C" w:rsidP="00B80ED2">
      <w:pPr>
        <w:jc w:val="both"/>
        <w:sectPr w:rsidR="00F24B1C" w:rsidRPr="00CD6686">
          <w:pgSz w:w="11900" w:h="16840"/>
          <w:pgMar w:top="640" w:right="440" w:bottom="440" w:left="880" w:header="0" w:footer="248" w:gutter="0"/>
          <w:cols w:space="720"/>
        </w:sectPr>
      </w:pPr>
    </w:p>
    <w:p w:rsidR="00F24B1C" w:rsidRPr="00CD6686" w:rsidRDefault="00F24B1C" w:rsidP="00B80ED2">
      <w:pPr>
        <w:pStyle w:val="BodyText"/>
        <w:spacing w:before="71"/>
        <w:ind w:right="318"/>
      </w:pPr>
      <w:r w:rsidRPr="00CD6686">
        <w:t>Размещается  актуальная  информация об особенностях воспитания и развития детей с РАС на сайте ДОУ, на информационных стендах.</w:t>
      </w:r>
    </w:p>
    <w:p w:rsidR="00F24B1C" w:rsidRDefault="00F24B1C" w:rsidP="00B80ED2">
      <w:pPr>
        <w:pStyle w:val="Heading3"/>
        <w:spacing w:line="274" w:lineRule="exact"/>
        <w:ind w:left="976"/>
      </w:pPr>
      <w:r>
        <w:t xml:space="preserve">В течение всего времени пребывания ребенка в ДОУ родители имеют </w:t>
      </w:r>
      <w:r>
        <w:rPr>
          <w:spacing w:val="-2"/>
        </w:rPr>
        <w:t>возможность:</w:t>
      </w:r>
    </w:p>
    <w:p w:rsidR="00F24B1C" w:rsidRDefault="00F24B1C" w:rsidP="00B80ED2">
      <w:pPr>
        <w:pStyle w:val="ListParagraph"/>
        <w:widowControl w:val="0"/>
        <w:numPr>
          <w:ilvl w:val="0"/>
          <w:numId w:val="32"/>
        </w:numPr>
        <w:tabs>
          <w:tab w:val="left" w:pos="1074"/>
        </w:tabs>
        <w:autoSpaceDE w:val="0"/>
        <w:autoSpaceDN w:val="0"/>
        <w:spacing w:after="0" w:line="242" w:lineRule="auto"/>
        <w:ind w:right="292" w:firstLine="565"/>
        <w:contextualSpacing w:val="0"/>
        <w:rPr>
          <w:sz w:val="24"/>
        </w:rPr>
      </w:pPr>
      <w:r>
        <w:rPr>
          <w:sz w:val="24"/>
        </w:rPr>
        <w:t>Задать любые интересующие вопросы специалистам ДОУ посредством сайта, на индивидуальных встречах, внести любые предложения.</w:t>
      </w:r>
    </w:p>
    <w:p w:rsidR="00F24B1C" w:rsidRDefault="00F24B1C" w:rsidP="00B80ED2">
      <w:pPr>
        <w:pStyle w:val="ListParagraph"/>
        <w:widowControl w:val="0"/>
        <w:numPr>
          <w:ilvl w:val="0"/>
          <w:numId w:val="32"/>
        </w:numPr>
        <w:tabs>
          <w:tab w:val="left" w:pos="959"/>
        </w:tabs>
        <w:autoSpaceDE w:val="0"/>
        <w:autoSpaceDN w:val="0"/>
        <w:spacing w:after="0" w:line="273" w:lineRule="exact"/>
        <w:ind w:left="959" w:hanging="139"/>
        <w:contextualSpacing w:val="0"/>
        <w:rPr>
          <w:sz w:val="24"/>
        </w:rPr>
      </w:pPr>
      <w:r>
        <w:rPr>
          <w:sz w:val="24"/>
        </w:rPr>
        <w:t xml:space="preserve">Для ребенка организована «мягкая» адаптация к детскому </w:t>
      </w:r>
      <w:r>
        <w:rPr>
          <w:spacing w:val="-2"/>
          <w:sz w:val="24"/>
        </w:rPr>
        <w:t>саду;</w:t>
      </w:r>
    </w:p>
    <w:p w:rsidR="00F24B1C" w:rsidRDefault="00F24B1C" w:rsidP="00B80ED2">
      <w:pPr>
        <w:pStyle w:val="ListParagraph"/>
        <w:widowControl w:val="0"/>
        <w:numPr>
          <w:ilvl w:val="0"/>
          <w:numId w:val="32"/>
        </w:numPr>
        <w:tabs>
          <w:tab w:val="left" w:pos="999"/>
        </w:tabs>
        <w:autoSpaceDE w:val="0"/>
        <w:autoSpaceDN w:val="0"/>
        <w:spacing w:after="0" w:line="240" w:lineRule="auto"/>
        <w:ind w:right="294" w:firstLine="565"/>
        <w:contextualSpacing w:val="0"/>
        <w:rPr>
          <w:sz w:val="24"/>
        </w:rPr>
      </w:pPr>
      <w:r>
        <w:rPr>
          <w:sz w:val="24"/>
        </w:rPr>
        <w:t>Ознакомиться с темой недели и получить конкретные рекомендации о том, чем можно заняться с ребенком дома для ее освоения;</w:t>
      </w:r>
    </w:p>
    <w:p w:rsidR="00F24B1C" w:rsidRDefault="00F24B1C" w:rsidP="00B80ED2">
      <w:pPr>
        <w:pStyle w:val="ListParagraph"/>
        <w:widowControl w:val="0"/>
        <w:numPr>
          <w:ilvl w:val="0"/>
          <w:numId w:val="32"/>
        </w:numPr>
        <w:tabs>
          <w:tab w:val="left" w:pos="959"/>
        </w:tabs>
        <w:autoSpaceDE w:val="0"/>
        <w:autoSpaceDN w:val="0"/>
        <w:spacing w:after="0" w:line="274" w:lineRule="exact"/>
        <w:ind w:left="959" w:hanging="139"/>
        <w:contextualSpacing w:val="0"/>
        <w:rPr>
          <w:sz w:val="24"/>
        </w:rPr>
      </w:pPr>
      <w:r>
        <w:rPr>
          <w:sz w:val="24"/>
        </w:rPr>
        <w:t>Получить помощь в сборе документов для ПМПК и прохождения лечения в</w:t>
      </w:r>
      <w:r>
        <w:rPr>
          <w:spacing w:val="-2"/>
          <w:sz w:val="24"/>
        </w:rPr>
        <w:t xml:space="preserve"> стационаре;</w:t>
      </w:r>
    </w:p>
    <w:p w:rsidR="00F24B1C" w:rsidRDefault="00F24B1C" w:rsidP="00B80ED2">
      <w:pPr>
        <w:pStyle w:val="ListParagraph"/>
        <w:widowControl w:val="0"/>
        <w:numPr>
          <w:ilvl w:val="0"/>
          <w:numId w:val="32"/>
        </w:numPr>
        <w:tabs>
          <w:tab w:val="left" w:pos="1130"/>
          <w:tab w:val="left" w:pos="2606"/>
          <w:tab w:val="left" w:pos="3701"/>
          <w:tab w:val="left" w:pos="4882"/>
          <w:tab w:val="left" w:pos="6587"/>
          <w:tab w:val="left" w:pos="7787"/>
          <w:tab w:val="left" w:pos="10032"/>
        </w:tabs>
        <w:autoSpaceDE w:val="0"/>
        <w:autoSpaceDN w:val="0"/>
        <w:spacing w:before="3" w:after="0" w:line="240" w:lineRule="auto"/>
        <w:ind w:right="290" w:firstLine="565"/>
        <w:contextualSpacing w:val="0"/>
        <w:rPr>
          <w:sz w:val="24"/>
        </w:rPr>
      </w:pPr>
      <w:r>
        <w:rPr>
          <w:spacing w:val="-2"/>
          <w:sz w:val="24"/>
        </w:rPr>
        <w:t>обследовать</w:t>
      </w:r>
      <w:r>
        <w:rPr>
          <w:sz w:val="24"/>
        </w:rPr>
        <w:tab/>
      </w:r>
      <w:r>
        <w:rPr>
          <w:spacing w:val="-2"/>
          <w:sz w:val="24"/>
        </w:rPr>
        <w:t>ребенка,</w:t>
      </w:r>
      <w:r>
        <w:rPr>
          <w:sz w:val="24"/>
        </w:rPr>
        <w:tab/>
      </w:r>
      <w:r>
        <w:rPr>
          <w:spacing w:val="-2"/>
          <w:sz w:val="24"/>
        </w:rPr>
        <w:t>получить</w:t>
      </w:r>
      <w:r>
        <w:rPr>
          <w:sz w:val="24"/>
        </w:rPr>
        <w:tab/>
      </w:r>
      <w:r>
        <w:rPr>
          <w:spacing w:val="-2"/>
          <w:sz w:val="24"/>
        </w:rPr>
        <w:t>консультацию</w:t>
      </w:r>
      <w:r>
        <w:rPr>
          <w:sz w:val="24"/>
        </w:rPr>
        <w:tab/>
      </w:r>
      <w:r>
        <w:rPr>
          <w:spacing w:val="-2"/>
          <w:sz w:val="24"/>
        </w:rPr>
        <w:t>логопеда,</w:t>
      </w:r>
      <w:r>
        <w:rPr>
          <w:sz w:val="24"/>
        </w:rPr>
        <w:tab/>
      </w:r>
      <w:r>
        <w:rPr>
          <w:spacing w:val="-2"/>
          <w:sz w:val="24"/>
        </w:rPr>
        <w:t>педагога-психолога</w:t>
      </w:r>
      <w:r>
        <w:rPr>
          <w:sz w:val="24"/>
        </w:rPr>
        <w:tab/>
      </w:r>
      <w:r>
        <w:rPr>
          <w:spacing w:val="-6"/>
          <w:sz w:val="24"/>
        </w:rPr>
        <w:t xml:space="preserve">по </w:t>
      </w:r>
      <w:r>
        <w:rPr>
          <w:sz w:val="24"/>
        </w:rPr>
        <w:t>результатам диагностического обследования;</w:t>
      </w:r>
    </w:p>
    <w:p w:rsidR="00F24B1C" w:rsidRDefault="00F24B1C" w:rsidP="00B80ED2">
      <w:pPr>
        <w:pStyle w:val="ListParagraph"/>
        <w:widowControl w:val="0"/>
        <w:numPr>
          <w:ilvl w:val="0"/>
          <w:numId w:val="32"/>
        </w:numPr>
        <w:tabs>
          <w:tab w:val="left" w:pos="979"/>
        </w:tabs>
        <w:autoSpaceDE w:val="0"/>
        <w:autoSpaceDN w:val="0"/>
        <w:spacing w:after="0" w:line="240" w:lineRule="auto"/>
        <w:ind w:right="295" w:firstLine="565"/>
        <w:contextualSpacing w:val="0"/>
        <w:rPr>
          <w:sz w:val="24"/>
        </w:rPr>
      </w:pPr>
      <w:r>
        <w:rPr>
          <w:sz w:val="24"/>
        </w:rPr>
        <w:t>принять участие в общесадовских и групповых мероприятиях по сближению коллектива родителей и детей;</w:t>
      </w:r>
    </w:p>
    <w:p w:rsidR="00F24B1C" w:rsidRDefault="00F24B1C" w:rsidP="00B80ED2">
      <w:pPr>
        <w:pStyle w:val="ListParagraph"/>
        <w:widowControl w:val="0"/>
        <w:numPr>
          <w:ilvl w:val="0"/>
          <w:numId w:val="32"/>
        </w:numPr>
        <w:tabs>
          <w:tab w:val="left" w:pos="959"/>
        </w:tabs>
        <w:autoSpaceDE w:val="0"/>
        <w:autoSpaceDN w:val="0"/>
        <w:spacing w:after="0" w:line="275" w:lineRule="exact"/>
        <w:ind w:left="959" w:hanging="139"/>
        <w:contextualSpacing w:val="0"/>
        <w:rPr>
          <w:sz w:val="24"/>
        </w:rPr>
      </w:pPr>
      <w:r>
        <w:rPr>
          <w:sz w:val="24"/>
        </w:rPr>
        <w:t xml:space="preserve">посетить еженедельные приемные часы администрации, специалистов для </w:t>
      </w:r>
      <w:r>
        <w:rPr>
          <w:spacing w:val="-2"/>
          <w:sz w:val="24"/>
        </w:rPr>
        <w:t>родителей;</w:t>
      </w:r>
    </w:p>
    <w:p w:rsidR="00F24B1C" w:rsidRDefault="00F24B1C" w:rsidP="00B80ED2">
      <w:pPr>
        <w:pStyle w:val="ListParagraph"/>
        <w:widowControl w:val="0"/>
        <w:numPr>
          <w:ilvl w:val="0"/>
          <w:numId w:val="32"/>
        </w:numPr>
        <w:tabs>
          <w:tab w:val="left" w:pos="964"/>
        </w:tabs>
        <w:autoSpaceDE w:val="0"/>
        <w:autoSpaceDN w:val="0"/>
        <w:spacing w:before="3" w:after="0" w:line="275" w:lineRule="exact"/>
        <w:ind w:left="964" w:hanging="144"/>
        <w:contextualSpacing w:val="0"/>
        <w:rPr>
          <w:sz w:val="24"/>
        </w:rPr>
      </w:pPr>
      <w:r>
        <w:rPr>
          <w:sz w:val="24"/>
        </w:rPr>
        <w:t xml:space="preserve">участвовать в городских, областных и дистанционных </w:t>
      </w:r>
      <w:r>
        <w:rPr>
          <w:spacing w:val="-2"/>
          <w:sz w:val="24"/>
        </w:rPr>
        <w:t>конкурсах.</w:t>
      </w:r>
    </w:p>
    <w:p w:rsidR="00F24B1C" w:rsidRPr="00CD6686" w:rsidRDefault="00F24B1C" w:rsidP="00B80ED2">
      <w:pPr>
        <w:pStyle w:val="BodyText"/>
        <w:ind w:right="287" w:firstLine="720"/>
        <w:jc w:val="both"/>
      </w:pPr>
      <w:r w:rsidRPr="00CD6686">
        <w:t>К коррекционно-развивающей работе педагогические работники пытаются привлечь родителей через систему методических рекомендаций. Эти рекомендации родители получают в устной форме на вечерних приемах. Рекомендации родителям по организации домашней работы с детьми необходимы для того, чтобы как можно скорее ликвидировать отставание детей— как в коммуникативном, так и в общем развитии.</w:t>
      </w:r>
    </w:p>
    <w:p w:rsidR="00F24B1C" w:rsidRPr="00CD6686" w:rsidRDefault="00F24B1C" w:rsidP="00B80ED2">
      <w:pPr>
        <w:pStyle w:val="BodyText"/>
        <w:ind w:right="289" w:firstLine="720"/>
        <w:jc w:val="both"/>
      </w:pPr>
      <w:r w:rsidRPr="00CD6686">
        <w:t>Методические рекомендации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дошкольнику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развития ребенка.</w:t>
      </w:r>
    </w:p>
    <w:p w:rsidR="00F24B1C" w:rsidRPr="00CD6686" w:rsidRDefault="00F24B1C" w:rsidP="00B80ED2">
      <w:pPr>
        <w:pStyle w:val="Heading3"/>
        <w:keepNext w:val="0"/>
        <w:widowControl w:val="0"/>
        <w:numPr>
          <w:ilvl w:val="0"/>
          <w:numId w:val="30"/>
        </w:numPr>
        <w:tabs>
          <w:tab w:val="left" w:pos="3902"/>
        </w:tabs>
        <w:autoSpaceDE w:val="0"/>
        <w:autoSpaceDN w:val="0"/>
        <w:spacing w:before="272" w:after="0"/>
        <w:ind w:left="3902" w:hanging="240"/>
        <w:jc w:val="both"/>
        <w:rPr>
          <w:sz w:val="28"/>
          <w:szCs w:val="28"/>
        </w:rPr>
      </w:pPr>
      <w:r>
        <w:rPr>
          <w:sz w:val="28"/>
          <w:szCs w:val="28"/>
        </w:rPr>
        <w:t>О</w:t>
      </w:r>
      <w:r w:rsidRPr="00CD6686">
        <w:rPr>
          <w:sz w:val="28"/>
          <w:szCs w:val="28"/>
        </w:rPr>
        <w:t xml:space="preserve">рганизационный </w:t>
      </w:r>
      <w:r w:rsidRPr="00CD6686">
        <w:rPr>
          <w:spacing w:val="-2"/>
          <w:sz w:val="28"/>
          <w:szCs w:val="28"/>
        </w:rPr>
        <w:t>раздел.</w:t>
      </w:r>
    </w:p>
    <w:p w:rsidR="00F24B1C" w:rsidRDefault="00F24B1C" w:rsidP="00B80ED2">
      <w:pPr>
        <w:pStyle w:val="Heading3"/>
        <w:keepNext w:val="0"/>
        <w:widowControl w:val="0"/>
        <w:numPr>
          <w:ilvl w:val="1"/>
          <w:numId w:val="30"/>
        </w:numPr>
        <w:tabs>
          <w:tab w:val="left" w:pos="675"/>
        </w:tabs>
        <w:autoSpaceDE w:val="0"/>
        <w:autoSpaceDN w:val="0"/>
        <w:spacing w:before="4" w:after="0" w:line="276" w:lineRule="exact"/>
        <w:ind w:left="255"/>
        <w:jc w:val="both"/>
      </w:pPr>
      <w:r>
        <w:t xml:space="preserve">Обеспечение психолого-педагогических условий реализации </w:t>
      </w:r>
      <w:r>
        <w:rPr>
          <w:spacing w:val="-2"/>
        </w:rPr>
        <w:t>Программы</w:t>
      </w:r>
    </w:p>
    <w:p w:rsidR="00F24B1C" w:rsidRPr="00FF3673" w:rsidRDefault="00F24B1C" w:rsidP="00B80ED2">
      <w:pPr>
        <w:pStyle w:val="BodyText"/>
        <w:ind w:right="402" w:firstLine="565"/>
        <w:jc w:val="both"/>
      </w:pPr>
      <w:r w:rsidRPr="00FF3673">
        <w:t xml:space="preserve">Программа предполагает создание следующих психолого-педагогических условий, направленных на преодоление обусловленных аутизмом нарушений, сопутствующих расстройств и развитие ребёнка в соответствии с его индивидуальными особенностями и </w:t>
      </w:r>
      <w:r w:rsidRPr="00FF3673">
        <w:rPr>
          <w:spacing w:val="-2"/>
        </w:rPr>
        <w:t>возможностями:</w:t>
      </w:r>
    </w:p>
    <w:p w:rsidR="00F24B1C" w:rsidRDefault="00F24B1C" w:rsidP="00B80ED2">
      <w:pPr>
        <w:pStyle w:val="ListParagraph"/>
        <w:widowControl w:val="0"/>
        <w:numPr>
          <w:ilvl w:val="0"/>
          <w:numId w:val="34"/>
        </w:numPr>
        <w:tabs>
          <w:tab w:val="left" w:pos="1004"/>
        </w:tabs>
        <w:autoSpaceDE w:val="0"/>
        <w:autoSpaceDN w:val="0"/>
        <w:spacing w:before="1" w:after="0" w:line="240" w:lineRule="auto"/>
        <w:ind w:right="408" w:firstLine="565"/>
        <w:contextualSpacing w:val="0"/>
        <w:jc w:val="both"/>
        <w:rPr>
          <w:sz w:val="24"/>
        </w:rPr>
      </w:pPr>
      <w:r>
        <w:rPr>
          <w:sz w:val="24"/>
        </w:rPr>
        <w:t>научная обоснованность и гибкость методических и организационных решений задач комплексного сопровождения детей с аутизмом в дошкольном возрасте;</w:t>
      </w:r>
    </w:p>
    <w:p w:rsidR="00F24B1C" w:rsidRDefault="00F24B1C" w:rsidP="00B80ED2">
      <w:pPr>
        <w:pStyle w:val="ListParagraph"/>
        <w:widowControl w:val="0"/>
        <w:numPr>
          <w:ilvl w:val="0"/>
          <w:numId w:val="34"/>
        </w:numPr>
        <w:tabs>
          <w:tab w:val="left" w:pos="959"/>
        </w:tabs>
        <w:autoSpaceDE w:val="0"/>
        <w:autoSpaceDN w:val="0"/>
        <w:spacing w:after="0" w:line="274" w:lineRule="exact"/>
        <w:ind w:left="959" w:hanging="139"/>
        <w:contextualSpacing w:val="0"/>
        <w:jc w:val="both"/>
        <w:rPr>
          <w:sz w:val="24"/>
        </w:rPr>
      </w:pPr>
      <w:r>
        <w:rPr>
          <w:sz w:val="24"/>
        </w:rPr>
        <w:t xml:space="preserve">интегративная направленность комплексного </w:t>
      </w:r>
      <w:r>
        <w:rPr>
          <w:spacing w:val="-2"/>
          <w:sz w:val="24"/>
        </w:rPr>
        <w:t>сопровождения;</w:t>
      </w:r>
    </w:p>
    <w:p w:rsidR="00F24B1C" w:rsidRDefault="00F24B1C" w:rsidP="00B80ED2">
      <w:pPr>
        <w:pStyle w:val="ListParagraph"/>
        <w:widowControl w:val="0"/>
        <w:numPr>
          <w:ilvl w:val="0"/>
          <w:numId w:val="34"/>
        </w:numPr>
        <w:tabs>
          <w:tab w:val="left" w:pos="964"/>
        </w:tabs>
        <w:autoSpaceDE w:val="0"/>
        <w:autoSpaceDN w:val="0"/>
        <w:spacing w:after="0" w:line="240" w:lineRule="auto"/>
        <w:ind w:right="401" w:firstLine="565"/>
        <w:contextualSpacing w:val="0"/>
        <w:jc w:val="both"/>
        <w:rPr>
          <w:sz w:val="24"/>
        </w:rPr>
      </w:pPr>
      <w:r>
        <w:rPr>
          <w:sz w:val="24"/>
        </w:rPr>
        <w:t>этапный, дифференцированный, личностно-ориентированный и преемственный характер комплексного сопровождения;</w:t>
      </w:r>
    </w:p>
    <w:p w:rsidR="00F24B1C" w:rsidRDefault="00F24B1C" w:rsidP="00B80ED2">
      <w:pPr>
        <w:pStyle w:val="ListParagraph"/>
        <w:widowControl w:val="0"/>
        <w:numPr>
          <w:ilvl w:val="0"/>
          <w:numId w:val="34"/>
        </w:numPr>
        <w:tabs>
          <w:tab w:val="left" w:pos="979"/>
        </w:tabs>
        <w:autoSpaceDE w:val="0"/>
        <w:autoSpaceDN w:val="0"/>
        <w:spacing w:before="3" w:after="0" w:line="240" w:lineRule="auto"/>
        <w:ind w:right="393" w:firstLine="565"/>
        <w:contextualSpacing w:val="0"/>
        <w:jc w:val="both"/>
        <w:rPr>
          <w:sz w:val="24"/>
        </w:rPr>
      </w:pPr>
      <w:r>
        <w:rPr>
          <w:sz w:val="24"/>
        </w:rPr>
        <w:t>организация развивающей образовательной среды, способствующей реализации особых образовательных потребностей детей с аутизмом и – в соответствии с положениями ФОП ДО - социально-коммуникативному, речевому, познавательному, художественно-эстетическому и физическому развитию с учётом особенностей развития при РАС;</w:t>
      </w:r>
    </w:p>
    <w:p w:rsidR="00F24B1C" w:rsidRDefault="00F24B1C" w:rsidP="00B80ED2">
      <w:pPr>
        <w:pStyle w:val="ListParagraph"/>
        <w:widowControl w:val="0"/>
        <w:numPr>
          <w:ilvl w:val="0"/>
          <w:numId w:val="34"/>
        </w:numPr>
        <w:tabs>
          <w:tab w:val="left" w:pos="989"/>
        </w:tabs>
        <w:autoSpaceDE w:val="0"/>
        <w:autoSpaceDN w:val="0"/>
        <w:spacing w:after="0" w:line="242" w:lineRule="auto"/>
        <w:ind w:right="406" w:firstLine="565"/>
        <w:contextualSpacing w:val="0"/>
        <w:jc w:val="both"/>
        <w:rPr>
          <w:sz w:val="24"/>
        </w:rPr>
      </w:pPr>
      <w:r>
        <w:rPr>
          <w:sz w:val="24"/>
        </w:rPr>
        <w:t>сбалансированность усилий, направленных на коррекцию аутистических расстройств у ребёнка с аутизмом, и организацию среды, адекватной особенностям его развития;</w:t>
      </w:r>
    </w:p>
    <w:p w:rsidR="00F24B1C" w:rsidRDefault="00F24B1C" w:rsidP="00B80ED2">
      <w:pPr>
        <w:pStyle w:val="ListParagraph"/>
        <w:widowControl w:val="0"/>
        <w:numPr>
          <w:ilvl w:val="0"/>
          <w:numId w:val="34"/>
        </w:numPr>
        <w:tabs>
          <w:tab w:val="left" w:pos="984"/>
        </w:tabs>
        <w:autoSpaceDE w:val="0"/>
        <w:autoSpaceDN w:val="0"/>
        <w:spacing w:after="0" w:line="240" w:lineRule="auto"/>
        <w:ind w:right="403" w:firstLine="565"/>
        <w:contextualSpacing w:val="0"/>
        <w:jc w:val="both"/>
        <w:rPr>
          <w:sz w:val="24"/>
        </w:rPr>
      </w:pPr>
      <w:r>
        <w:rPr>
          <w:sz w:val="24"/>
        </w:rPr>
        <w:t xml:space="preserve">ориентированность коррекционно-педагогической оценки на относительные показатели детской успешности, то есть положительную динамику коррекционной работы общего </w:t>
      </w:r>
      <w:r>
        <w:rPr>
          <w:spacing w:val="-2"/>
          <w:sz w:val="24"/>
        </w:rPr>
        <w:t>развития;</w:t>
      </w:r>
    </w:p>
    <w:p w:rsidR="00F24B1C" w:rsidRDefault="00F24B1C" w:rsidP="00B80ED2">
      <w:pPr>
        <w:pStyle w:val="ListParagraph"/>
        <w:widowControl w:val="0"/>
        <w:numPr>
          <w:ilvl w:val="0"/>
          <w:numId w:val="34"/>
        </w:numPr>
        <w:tabs>
          <w:tab w:val="left" w:pos="969"/>
        </w:tabs>
        <w:autoSpaceDE w:val="0"/>
        <w:autoSpaceDN w:val="0"/>
        <w:spacing w:after="0" w:line="242" w:lineRule="auto"/>
        <w:ind w:right="423" w:firstLine="565"/>
        <w:contextualSpacing w:val="0"/>
        <w:jc w:val="both"/>
        <w:rPr>
          <w:sz w:val="24"/>
        </w:rPr>
      </w:pPr>
      <w:r>
        <w:rPr>
          <w:sz w:val="24"/>
        </w:rPr>
        <w:t>активное участие семьи как необходимое условие коррекции аутистических расстройств и по возможности успешного развития ребёнка с РАС;</w:t>
      </w:r>
    </w:p>
    <w:p w:rsidR="00F24B1C" w:rsidRDefault="00F24B1C" w:rsidP="00B80ED2">
      <w:pPr>
        <w:pStyle w:val="ListParagraph"/>
        <w:widowControl w:val="0"/>
        <w:numPr>
          <w:ilvl w:val="0"/>
          <w:numId w:val="34"/>
        </w:numPr>
        <w:tabs>
          <w:tab w:val="left" w:pos="1084"/>
        </w:tabs>
        <w:autoSpaceDE w:val="0"/>
        <w:autoSpaceDN w:val="0"/>
        <w:spacing w:after="0" w:line="240" w:lineRule="auto"/>
        <w:ind w:right="398" w:firstLine="565"/>
        <w:contextualSpacing w:val="0"/>
        <w:jc w:val="both"/>
        <w:rPr>
          <w:sz w:val="24"/>
        </w:rPr>
      </w:pPr>
      <w:r>
        <w:rPr>
          <w:sz w:val="24"/>
        </w:rPr>
        <w:t>высокая и постоянно повышаемая профессиональная компетентность психолого- педагогических сотрудников в вопросах коррекции РАС в соответствии с требованиями их функционала – через занятия на курсах повышения квалификации, участия в обучающих семинарах, конференциях и т.п.</w:t>
      </w:r>
    </w:p>
    <w:p w:rsidR="00F24B1C" w:rsidRDefault="00F24B1C" w:rsidP="00B80ED2">
      <w:pPr>
        <w:jc w:val="both"/>
        <w:sectPr w:rsidR="00F24B1C">
          <w:pgSz w:w="11900" w:h="16840"/>
          <w:pgMar w:top="640" w:right="440" w:bottom="440" w:left="880" w:header="0" w:footer="248" w:gutter="0"/>
          <w:cols w:space="720"/>
        </w:sectPr>
      </w:pPr>
    </w:p>
    <w:p w:rsidR="00F24B1C" w:rsidRPr="00FF3673" w:rsidRDefault="00F24B1C" w:rsidP="00B80ED2">
      <w:pPr>
        <w:pStyle w:val="BodyText"/>
        <w:spacing w:before="71"/>
        <w:ind w:right="288" w:firstLine="720"/>
        <w:jc w:val="both"/>
      </w:pPr>
      <w:r w:rsidRPr="00FF3673">
        <w:t>Работа коллектива ДОУ с ребенком РАС направлена на целостное развитие (главные качеств как приоритетное направление развития, которое должно стать стержнем во всех видах коррекционно-развивающей работы с ребенком. Организация коррекционно- развивающих и обучающих занятий в условиях индивидуального обучения. Оценка эффективности ориентиры развития - психомоторный, социальный и общий интеллект). Становление социальных образовательного процесса по показаниям индивидуального развития ребенка (индивидуальная коррекционно-развивающая программа). Последовательная работа с семьей.</w:t>
      </w:r>
    </w:p>
    <w:p w:rsidR="00F24B1C" w:rsidRPr="00FF3673" w:rsidRDefault="00F24B1C" w:rsidP="00B80ED2">
      <w:pPr>
        <w:spacing w:line="242" w:lineRule="auto"/>
        <w:ind w:left="255" w:right="291" w:firstLine="565"/>
        <w:jc w:val="both"/>
      </w:pPr>
      <w:r w:rsidRPr="00FF3673">
        <w:t xml:space="preserve">Осуществляется </w:t>
      </w:r>
      <w:r w:rsidRPr="00FF3673">
        <w:rPr>
          <w:b/>
        </w:rPr>
        <w:t>работа педагога-психолога по следующим направлениям</w:t>
      </w:r>
      <w:r w:rsidRPr="00FF3673">
        <w:t>: коррекции эмоционально-волевой сферы, коррекции поведения, развитию высших психических функций, развитию эмоционально-волевой сферы.</w:t>
      </w:r>
    </w:p>
    <w:p w:rsidR="00F24B1C" w:rsidRPr="00FF3673" w:rsidRDefault="00F24B1C" w:rsidP="00B80ED2">
      <w:pPr>
        <w:pStyle w:val="BodyText"/>
        <w:ind w:right="287" w:firstLine="565"/>
        <w:jc w:val="both"/>
      </w:pPr>
      <w:r w:rsidRPr="00FF3673">
        <w:rPr>
          <w:b/>
        </w:rPr>
        <w:t xml:space="preserve">Учитель-логопед осуществляет работу </w:t>
      </w:r>
      <w:r w:rsidRPr="00FF3673">
        <w:t>над: формированием навыков учебной деятельности, коррекцией звукопроизношения, развитием фонематических процессов, развитием звуко-слоговой структуры слова, грамматическим строем речи, обогащением словаря и развитием навыков словообразования, развитие связной речи.</w:t>
      </w:r>
    </w:p>
    <w:p w:rsidR="00F24B1C" w:rsidRPr="00FF3673" w:rsidRDefault="00F24B1C" w:rsidP="00B80ED2">
      <w:pPr>
        <w:pStyle w:val="BodyText"/>
        <w:ind w:right="294" w:firstLine="565"/>
        <w:jc w:val="both"/>
      </w:pPr>
      <w:r w:rsidRPr="00FF3673">
        <w:rPr>
          <w:b/>
        </w:rPr>
        <w:t xml:space="preserve">Воспитатель </w:t>
      </w:r>
      <w:r w:rsidRPr="00FF3673">
        <w:t>осуществляет работу по: развитию игровой деятельности, формированию безопасного поведения, развитию социально-бытовых навыков, развитию сенсорных способностей, развитие коммуникативных умений.</w:t>
      </w:r>
    </w:p>
    <w:p w:rsidR="00F24B1C" w:rsidRDefault="00F24B1C" w:rsidP="00B80ED2">
      <w:pPr>
        <w:ind w:left="255" w:right="298" w:firstLine="565"/>
        <w:jc w:val="both"/>
      </w:pPr>
      <w:r>
        <w:rPr>
          <w:b/>
        </w:rPr>
        <w:t xml:space="preserve">Инструктор по физической культуре </w:t>
      </w:r>
      <w:r>
        <w:t>работает над развитием крупной моторики, над умением координировать речь и движение.</w:t>
      </w:r>
    </w:p>
    <w:p w:rsidR="00F24B1C" w:rsidRPr="00FF3673" w:rsidRDefault="00F24B1C" w:rsidP="00B80ED2">
      <w:pPr>
        <w:pStyle w:val="BodyText"/>
        <w:ind w:right="300" w:firstLine="565"/>
        <w:jc w:val="both"/>
      </w:pPr>
      <w:r w:rsidRPr="00FF3673">
        <w:rPr>
          <w:b/>
        </w:rPr>
        <w:t xml:space="preserve">Педагог дополнительного образования </w:t>
      </w:r>
      <w:r w:rsidRPr="00FF3673">
        <w:t>обращает внимание на развитие мелкой моторики, работает над восприятием художественного образа, умение эмоционально откликаться, понимать эмоции свои и чужие.</w:t>
      </w:r>
    </w:p>
    <w:p w:rsidR="00F24B1C" w:rsidRPr="00FF3673" w:rsidRDefault="00F24B1C" w:rsidP="00B80ED2">
      <w:pPr>
        <w:pStyle w:val="BodyText"/>
        <w:ind w:left="-720" w:right="-261"/>
        <w:jc w:val="both"/>
      </w:pPr>
    </w:p>
    <w:p w:rsidR="00F24B1C" w:rsidRPr="00FF3673" w:rsidRDefault="00F24B1C" w:rsidP="00B80ED2">
      <w:pPr>
        <w:pStyle w:val="Heading3"/>
        <w:keepNext w:val="0"/>
        <w:widowControl w:val="0"/>
        <w:numPr>
          <w:ilvl w:val="1"/>
          <w:numId w:val="30"/>
        </w:numPr>
        <w:tabs>
          <w:tab w:val="left" w:pos="675"/>
        </w:tabs>
        <w:autoSpaceDE w:val="0"/>
        <w:autoSpaceDN w:val="0"/>
        <w:spacing w:before="267" w:after="0" w:line="275" w:lineRule="exact"/>
        <w:ind w:left="255"/>
        <w:jc w:val="both"/>
      </w:pPr>
      <w:r w:rsidRPr="00FF3673">
        <w:t xml:space="preserve">Организация коррекционно-развивающей предметно-практической </w:t>
      </w:r>
      <w:r w:rsidRPr="00FF3673">
        <w:rPr>
          <w:spacing w:val="-2"/>
        </w:rPr>
        <w:t>среды</w:t>
      </w:r>
    </w:p>
    <w:p w:rsidR="00F24B1C" w:rsidRPr="00FF3673" w:rsidRDefault="00F24B1C" w:rsidP="00B80ED2">
      <w:pPr>
        <w:pStyle w:val="BodyText"/>
        <w:ind w:right="294" w:firstLine="720"/>
        <w:jc w:val="both"/>
      </w:pPr>
      <w:r w:rsidRPr="00FF3673">
        <w:t>Требования к условиям получения дошкольного образования воспитанниками с РАС представляют собой интегративное описание совокупности условий, необходимых для реализации АОП ДОО, и структурируются по сферам ресурсного обеспечения. Интегративным результатом реализации указанных требований должно быть создание комфортной коррекционно-развивающей образовательной среды для воспитанников с РАС, построенной с учетом их образовательных потребностей, которая обеспечивает высокое качество образования, его доступность, открытость и привлекательность для воспитанников, их родителей (законных представителей), гарантирует охрану и укрепление физического, психического и социального здоровья воспитанников.</w:t>
      </w:r>
    </w:p>
    <w:p w:rsidR="00F24B1C" w:rsidRPr="00FF3673" w:rsidRDefault="00F24B1C" w:rsidP="00B80ED2">
      <w:pPr>
        <w:pStyle w:val="BodyText"/>
        <w:spacing w:before="2" w:line="242" w:lineRule="auto"/>
        <w:ind w:right="283" w:firstLine="710"/>
        <w:jc w:val="both"/>
      </w:pPr>
      <w:r w:rsidRPr="00FF3673">
        <w:t>В соответствии с ФОП развивающая предметно-пространственная среда ДОУ содержательно-насыщена, трансформируема, полифункциональна, вариативна, доступна и безопасна.</w:t>
      </w:r>
    </w:p>
    <w:p w:rsidR="00F24B1C" w:rsidRPr="00FF3673" w:rsidRDefault="00F24B1C" w:rsidP="00B80ED2">
      <w:pPr>
        <w:pStyle w:val="BodyText"/>
        <w:ind w:right="286" w:firstLine="285"/>
        <w:jc w:val="both"/>
      </w:pPr>
      <w:r w:rsidRPr="00FF3673">
        <w:t>Спецификой создания предметно-пространственной развивающей образовательной среды является ее визуализация и структурирование согласно потребностям детей с РАС. Пространство учитывает интересы и потребности ребенка с РАС, характеризуется относительным постоянством расположения игровых материалов и предметов мебели, не перегружено разнообразными игровыми объектами. Игры и игрушки подобраны в соответствии с содержанием образовательной программы. При организации индивидуальных занятий соблюдают следующую последовательность: рабочий стол находится у стены для минимизации отвлекающих ребенка факторов, рабочий стол отодвигается от стены, и педагог располагается в зоне видимости ребенка; занятия проводятся в малой группе, состоящей из двух детей, рабочие столы располагаются рядом друг с другом.</w:t>
      </w:r>
    </w:p>
    <w:p w:rsidR="00F24B1C" w:rsidRPr="00FF3673" w:rsidRDefault="00F24B1C" w:rsidP="00B80ED2">
      <w:pPr>
        <w:pStyle w:val="BodyText"/>
        <w:ind w:right="303" w:firstLine="720"/>
        <w:jc w:val="both"/>
      </w:pPr>
      <w:r w:rsidRPr="00FF3673">
        <w:t>Игровые и дидактические материалы упорядочены, каждый предмет находится на постоянном месте. Места промаркированы, что способствует самостоятельной уборке игрушек.</w:t>
      </w:r>
    </w:p>
    <w:p w:rsidR="00F24B1C" w:rsidRPr="00FF3673" w:rsidRDefault="00F24B1C" w:rsidP="00B80ED2">
      <w:pPr>
        <w:pStyle w:val="BodyText"/>
        <w:ind w:right="294" w:firstLine="720"/>
        <w:jc w:val="both"/>
      </w:pPr>
      <w:r w:rsidRPr="00FF3673">
        <w:t>Для визуализации предметно-пространственная развивающая образовательная среда используются: картинки для обозначения вещей, которыми он пользуется в группе (стула, стола, шкафчика, крючка для полотенца и т. д.),информационные таблички (пиктограммы) на дверях спальни, раздевалки и т.д., иллюстрированные правила поведения, алгоритмы выполнения бытовых навыков (умывания, туалета, переодевания на физкультуру, мытья рук и т.д.),</w:t>
      </w:r>
    </w:p>
    <w:p w:rsidR="00F24B1C" w:rsidRPr="00FF3673" w:rsidRDefault="00F24B1C" w:rsidP="00B80ED2">
      <w:pPr>
        <w:pStyle w:val="BodyText"/>
        <w:ind w:right="299" w:firstLine="720"/>
        <w:jc w:val="both"/>
      </w:pPr>
      <w:r w:rsidRPr="00FF3673">
        <w:t xml:space="preserve">Обязательной составляющей предметно-пространственной развивающей среды для ребенка с РАС является оборудование уголка уединения (зоны отдыха  ребенка). Для </w:t>
      </w:r>
      <w:r w:rsidRPr="00FF3673">
        <w:rPr>
          <w:spacing w:val="-2"/>
        </w:rPr>
        <w:t>этого</w:t>
      </w:r>
    </w:p>
    <w:p w:rsidR="00F24B1C" w:rsidRPr="00FF3673" w:rsidRDefault="00F24B1C" w:rsidP="00B80ED2">
      <w:pPr>
        <w:jc w:val="both"/>
        <w:sectPr w:rsidR="00F24B1C" w:rsidRPr="00FF3673">
          <w:pgSz w:w="11900" w:h="16840"/>
          <w:pgMar w:top="640" w:right="440" w:bottom="440" w:left="880" w:header="0" w:footer="248" w:gutter="0"/>
          <w:cols w:space="720"/>
        </w:sectPr>
      </w:pPr>
    </w:p>
    <w:p w:rsidR="00F24B1C" w:rsidRPr="00FF3673" w:rsidRDefault="00F24B1C" w:rsidP="00B80ED2">
      <w:pPr>
        <w:pStyle w:val="BodyText"/>
        <w:spacing w:before="71"/>
        <w:ind w:right="294"/>
        <w:jc w:val="both"/>
      </w:pPr>
      <w:r w:rsidRPr="00FF3673">
        <w:t>используются невысокие легкие передвижные ширмы. В зоне отдыха размещают любимые игрушки ребенка, книги, приятное для ребенка сенсорное оборудование, мягкая мебель и т.д. Ребенка необходимо обучить правилам поведения в уголке уединения.</w:t>
      </w:r>
    </w:p>
    <w:p w:rsidR="00F24B1C" w:rsidRPr="00FF3673" w:rsidRDefault="00F24B1C" w:rsidP="00B80ED2">
      <w:pPr>
        <w:pStyle w:val="BodyText"/>
        <w:ind w:right="286" w:firstLine="720"/>
        <w:jc w:val="both"/>
      </w:pPr>
      <w:r w:rsidRPr="00FF3673">
        <w:t>Любое изменение режима дня и распорядка занятий может повлиять на поведение ребенка. Дети с расстройствами аутистического спектра при восприятии информации в вербальной форме нуждаются в визуальном ее подкреплении. С этой целью используют визуальное расписание. Необходимость введения визуального расписания связана с тем, что у детей с РАС недостаточно сформировано понимание речи.</w:t>
      </w:r>
    </w:p>
    <w:p w:rsidR="00F24B1C" w:rsidRPr="00FF3673" w:rsidRDefault="00F24B1C" w:rsidP="00B80ED2">
      <w:pPr>
        <w:pStyle w:val="BodyText"/>
        <w:ind w:right="291" w:firstLine="720"/>
        <w:jc w:val="both"/>
      </w:pPr>
      <w:r w:rsidRPr="00FF3673">
        <w:t>Для обеспечения качества сна ребенка с РАС обращается внимание на: соблюдение температурного режима, комфортного для ребенка, специфическую реакцию ребенка на ткань постельного белья и пижамы, наличие посторонних шумов (шум воды в кране, звук вентилятора, шум за окном, которые могут мешать заснуть), создание условий для пробуждения в спокойной обстановке.</w:t>
      </w:r>
    </w:p>
    <w:p w:rsidR="00F24B1C" w:rsidRPr="00FF3673" w:rsidRDefault="00F24B1C" w:rsidP="00B80ED2">
      <w:pPr>
        <w:pStyle w:val="BodyText"/>
        <w:ind w:left="-720" w:right="-261"/>
        <w:jc w:val="both"/>
      </w:pPr>
    </w:p>
    <w:p w:rsidR="00F24B1C" w:rsidRPr="00FF3673" w:rsidRDefault="00F24B1C" w:rsidP="00B80ED2">
      <w:pPr>
        <w:pStyle w:val="Heading3"/>
        <w:keepNext w:val="0"/>
        <w:widowControl w:val="0"/>
        <w:numPr>
          <w:ilvl w:val="1"/>
          <w:numId w:val="30"/>
        </w:numPr>
        <w:tabs>
          <w:tab w:val="left" w:pos="675"/>
        </w:tabs>
        <w:autoSpaceDE w:val="0"/>
        <w:autoSpaceDN w:val="0"/>
        <w:spacing w:before="1" w:after="0" w:line="275" w:lineRule="exact"/>
        <w:ind w:left="255"/>
        <w:jc w:val="both"/>
      </w:pPr>
      <w:r w:rsidRPr="00FF3673">
        <w:t xml:space="preserve">Кадровые условия реализации </w:t>
      </w:r>
      <w:r w:rsidRPr="00FF3673">
        <w:rPr>
          <w:spacing w:val="-2"/>
        </w:rPr>
        <w:t>Программы</w:t>
      </w:r>
    </w:p>
    <w:p w:rsidR="00F24B1C" w:rsidRPr="00FF3673" w:rsidRDefault="00F24B1C" w:rsidP="00B80ED2">
      <w:pPr>
        <w:pStyle w:val="BodyText"/>
        <w:ind w:right="406" w:firstLine="710"/>
        <w:jc w:val="both"/>
      </w:pPr>
      <w:r w:rsidRPr="00FF3673">
        <w:t>Для реализации АОП МБДОУ «Параньгинский детский сад №5 «Ласточка» укомплектовано квалифицированными педагогическими кадрами.</w:t>
      </w:r>
    </w:p>
    <w:p w:rsidR="00F24B1C" w:rsidRPr="00FF3673" w:rsidRDefault="00F24B1C" w:rsidP="00B80ED2">
      <w:pPr>
        <w:pStyle w:val="BodyText"/>
        <w:ind w:right="398" w:firstLine="710"/>
        <w:jc w:val="both"/>
      </w:pPr>
      <w:r w:rsidRPr="00FF3673">
        <w:t>Повышение педагогической компетентности осуществляется за счет курсов повышения профессиональной квалификации, системы непрерывного образования, в которой предусмотрены различные формы повышения квалификации: конференции, семинары, мастер – классы, вебинары, самообразование, взаимопосещения и другое.</w:t>
      </w:r>
    </w:p>
    <w:p w:rsidR="00F24B1C" w:rsidRPr="00FF3673" w:rsidRDefault="00F24B1C" w:rsidP="00B80ED2">
      <w:pPr>
        <w:pStyle w:val="BodyText"/>
        <w:ind w:right="410" w:firstLine="365"/>
        <w:jc w:val="both"/>
      </w:pPr>
      <w:r w:rsidRPr="00FF3673">
        <w:t>Непосредственную реализацию АОП осуществляют следующие педагоги под общим руководством старшего воспитателя:</w:t>
      </w:r>
    </w:p>
    <w:p w:rsidR="00F24B1C" w:rsidRDefault="00F24B1C" w:rsidP="00B80ED2">
      <w:pPr>
        <w:pStyle w:val="BodyText"/>
        <w:widowControl w:val="0"/>
        <w:numPr>
          <w:ilvl w:val="0"/>
          <w:numId w:val="35"/>
        </w:numPr>
        <w:tabs>
          <w:tab w:val="num" w:pos="0"/>
          <w:tab w:val="left" w:pos="180"/>
          <w:tab w:val="left" w:pos="10260"/>
        </w:tabs>
        <w:autoSpaceDE w:val="0"/>
        <w:autoSpaceDN w:val="0"/>
        <w:spacing w:after="0"/>
        <w:ind w:left="0" w:right="320" w:firstLine="0"/>
        <w:jc w:val="both"/>
      </w:pPr>
      <w:r>
        <w:t>Валеева Эльвира Михайловна – старший воспитатель высшей квалификационной категории, образование высшее педагогическое, стаж - 42 года,</w:t>
      </w:r>
    </w:p>
    <w:p w:rsidR="00F24B1C" w:rsidRDefault="00F24B1C" w:rsidP="00B80ED2">
      <w:pPr>
        <w:pStyle w:val="BodyText"/>
        <w:widowControl w:val="0"/>
        <w:numPr>
          <w:ilvl w:val="0"/>
          <w:numId w:val="35"/>
        </w:numPr>
        <w:tabs>
          <w:tab w:val="num" w:pos="0"/>
          <w:tab w:val="left" w:pos="180"/>
          <w:tab w:val="left" w:pos="10260"/>
        </w:tabs>
        <w:autoSpaceDE w:val="0"/>
        <w:autoSpaceDN w:val="0"/>
        <w:spacing w:after="0"/>
        <w:ind w:left="0" w:right="320" w:firstLine="0"/>
        <w:jc w:val="both"/>
      </w:pPr>
      <w:r>
        <w:t>Газизова Танзиля Вильсуровна – воспитатель высшей квалификационной категории, образование – высшее, стаж – 28 лет.</w:t>
      </w:r>
    </w:p>
    <w:p w:rsidR="00F24B1C" w:rsidRDefault="00F24B1C" w:rsidP="00B80ED2">
      <w:pPr>
        <w:pStyle w:val="BodyText"/>
        <w:widowControl w:val="0"/>
        <w:numPr>
          <w:ilvl w:val="0"/>
          <w:numId w:val="35"/>
        </w:numPr>
        <w:tabs>
          <w:tab w:val="num" w:pos="0"/>
          <w:tab w:val="left" w:pos="180"/>
          <w:tab w:val="left" w:pos="10260"/>
        </w:tabs>
        <w:autoSpaceDE w:val="0"/>
        <w:autoSpaceDN w:val="0"/>
        <w:spacing w:after="0"/>
        <w:ind w:left="0" w:right="320" w:firstLine="0"/>
        <w:jc w:val="both"/>
      </w:pPr>
      <w:r>
        <w:t xml:space="preserve">Фёдорова Диана Викторовна – воспитатель первой квалификационной категории, образование высшее педагогическое,  стаж педагогической работы – 3 года. </w:t>
      </w:r>
    </w:p>
    <w:p w:rsidR="00F24B1C" w:rsidRDefault="00F24B1C" w:rsidP="00B80ED2">
      <w:pPr>
        <w:pStyle w:val="BodyText"/>
        <w:widowControl w:val="0"/>
        <w:numPr>
          <w:ilvl w:val="0"/>
          <w:numId w:val="35"/>
        </w:numPr>
        <w:tabs>
          <w:tab w:val="num" w:pos="0"/>
          <w:tab w:val="left" w:pos="180"/>
          <w:tab w:val="left" w:pos="10260"/>
        </w:tabs>
        <w:autoSpaceDE w:val="0"/>
        <w:autoSpaceDN w:val="0"/>
        <w:spacing w:after="0"/>
        <w:ind w:left="0" w:right="320" w:firstLine="0"/>
        <w:jc w:val="both"/>
      </w:pPr>
      <w:r>
        <w:t>Ахматханова Эльвира Султановна – учитель- логопед высшей квалификационной категории, образование высшее педагогическое, стаж – 23 года,</w:t>
      </w:r>
    </w:p>
    <w:p w:rsidR="00F24B1C" w:rsidRDefault="00F24B1C" w:rsidP="00B80ED2">
      <w:pPr>
        <w:pStyle w:val="BodyText"/>
        <w:widowControl w:val="0"/>
        <w:numPr>
          <w:ilvl w:val="0"/>
          <w:numId w:val="35"/>
        </w:numPr>
        <w:tabs>
          <w:tab w:val="num" w:pos="0"/>
          <w:tab w:val="left" w:pos="180"/>
          <w:tab w:val="left" w:pos="10260"/>
        </w:tabs>
        <w:autoSpaceDE w:val="0"/>
        <w:autoSpaceDN w:val="0"/>
        <w:spacing w:after="0"/>
        <w:ind w:left="0" w:right="320" w:firstLine="0"/>
        <w:jc w:val="both"/>
      </w:pPr>
      <w:r>
        <w:t>Гизатуллина Земфира Нургалиевна – музыкальный руководитель, образование среднее профессиональное, стаж педагогический – 23 года.</w:t>
      </w:r>
    </w:p>
    <w:p w:rsidR="00F24B1C" w:rsidRDefault="00F24B1C" w:rsidP="00B80ED2">
      <w:pPr>
        <w:pStyle w:val="BodyText"/>
        <w:widowControl w:val="0"/>
        <w:numPr>
          <w:ilvl w:val="0"/>
          <w:numId w:val="35"/>
        </w:numPr>
        <w:tabs>
          <w:tab w:val="num" w:pos="0"/>
          <w:tab w:val="left" w:pos="180"/>
          <w:tab w:val="left" w:pos="10260"/>
        </w:tabs>
        <w:autoSpaceDE w:val="0"/>
        <w:autoSpaceDN w:val="0"/>
        <w:spacing w:after="0"/>
        <w:ind w:left="0" w:right="320" w:firstLine="0"/>
        <w:jc w:val="both"/>
      </w:pPr>
      <w:r>
        <w:t>Сайфутдинова Назиля Зульфаизовна – тьютор и педагог-психолог, образование среднее специальное по специальности «Специальное дошкольное образование», педагогический стаж- 1 год</w:t>
      </w:r>
    </w:p>
    <w:p w:rsidR="00F24B1C" w:rsidRDefault="00F24B1C" w:rsidP="00B80ED2">
      <w:pPr>
        <w:pStyle w:val="BodyText"/>
        <w:ind w:left="-720" w:right="-261"/>
        <w:jc w:val="both"/>
      </w:pPr>
    </w:p>
    <w:p w:rsidR="00F24B1C" w:rsidRDefault="00F24B1C" w:rsidP="00B80ED2">
      <w:pPr>
        <w:pStyle w:val="Heading3"/>
        <w:keepNext w:val="0"/>
        <w:widowControl w:val="0"/>
        <w:numPr>
          <w:ilvl w:val="1"/>
          <w:numId w:val="30"/>
        </w:numPr>
        <w:tabs>
          <w:tab w:val="left" w:pos="1100"/>
        </w:tabs>
        <w:autoSpaceDE w:val="0"/>
        <w:autoSpaceDN w:val="0"/>
        <w:spacing w:before="0" w:after="0" w:line="275" w:lineRule="exact"/>
        <w:ind w:left="1100"/>
      </w:pPr>
      <w:r>
        <w:t xml:space="preserve">Материально-техническое обеспечение </w:t>
      </w:r>
      <w:r>
        <w:rPr>
          <w:spacing w:val="-2"/>
        </w:rPr>
        <w:t>Программы</w:t>
      </w:r>
    </w:p>
    <w:p w:rsidR="00F24B1C" w:rsidRPr="00FF3673" w:rsidRDefault="00F24B1C" w:rsidP="00B80ED2">
      <w:pPr>
        <w:pStyle w:val="BodyText"/>
        <w:ind w:right="318" w:firstLine="425"/>
      </w:pPr>
      <w:r w:rsidRPr="00FF3673">
        <w:t>ДОУ обеспечивает материально-технические условия, позволяющие достичь обозначенные им цели и задачи, создает материально-технические условия, обеспечивающие:</w:t>
      </w:r>
    </w:p>
    <w:p w:rsidR="00F24B1C" w:rsidRDefault="00F24B1C" w:rsidP="00B80ED2">
      <w:pPr>
        <w:pStyle w:val="ListParagraph"/>
        <w:widowControl w:val="0"/>
        <w:numPr>
          <w:ilvl w:val="0"/>
          <w:numId w:val="37"/>
        </w:numPr>
        <w:tabs>
          <w:tab w:val="left" w:pos="514"/>
        </w:tabs>
        <w:autoSpaceDE w:val="0"/>
        <w:autoSpaceDN w:val="0"/>
        <w:spacing w:after="0" w:line="274" w:lineRule="exact"/>
        <w:ind w:left="514" w:hanging="259"/>
        <w:contextualSpacing w:val="0"/>
        <w:rPr>
          <w:sz w:val="24"/>
        </w:rPr>
      </w:pPr>
      <w:r>
        <w:rPr>
          <w:sz w:val="24"/>
        </w:rPr>
        <w:t xml:space="preserve">Возможность достижения целевых ориентиров освоения </w:t>
      </w:r>
      <w:r>
        <w:rPr>
          <w:spacing w:val="-2"/>
          <w:sz w:val="24"/>
        </w:rPr>
        <w:t>Программы;</w:t>
      </w:r>
    </w:p>
    <w:p w:rsidR="00F24B1C" w:rsidRDefault="00F24B1C" w:rsidP="00B80ED2">
      <w:pPr>
        <w:pStyle w:val="ListParagraph"/>
        <w:widowControl w:val="0"/>
        <w:numPr>
          <w:ilvl w:val="0"/>
          <w:numId w:val="37"/>
        </w:numPr>
        <w:tabs>
          <w:tab w:val="left" w:pos="514"/>
        </w:tabs>
        <w:autoSpaceDE w:val="0"/>
        <w:autoSpaceDN w:val="0"/>
        <w:spacing w:after="0" w:line="275" w:lineRule="exact"/>
        <w:ind w:left="514" w:hanging="259"/>
        <w:contextualSpacing w:val="0"/>
        <w:rPr>
          <w:sz w:val="24"/>
        </w:rPr>
      </w:pPr>
      <w:r>
        <w:rPr>
          <w:sz w:val="24"/>
        </w:rPr>
        <w:t xml:space="preserve">Выполнение </w:t>
      </w:r>
      <w:r>
        <w:rPr>
          <w:spacing w:val="-2"/>
          <w:sz w:val="24"/>
        </w:rPr>
        <w:t>требований:</w:t>
      </w:r>
    </w:p>
    <w:p w:rsidR="00F24B1C" w:rsidRDefault="00F24B1C" w:rsidP="00B80ED2">
      <w:pPr>
        <w:pStyle w:val="ListParagraph"/>
        <w:widowControl w:val="0"/>
        <w:numPr>
          <w:ilvl w:val="1"/>
          <w:numId w:val="37"/>
        </w:numPr>
        <w:tabs>
          <w:tab w:val="left" w:pos="435"/>
        </w:tabs>
        <w:autoSpaceDE w:val="0"/>
        <w:autoSpaceDN w:val="0"/>
        <w:spacing w:before="4" w:after="0" w:line="276" w:lineRule="exact"/>
        <w:contextualSpacing w:val="0"/>
        <w:rPr>
          <w:sz w:val="24"/>
        </w:rPr>
      </w:pPr>
      <w:r>
        <w:rPr>
          <w:sz w:val="24"/>
        </w:rPr>
        <w:t xml:space="preserve">санитарно-эпидемиологических правил и </w:t>
      </w:r>
      <w:r>
        <w:rPr>
          <w:spacing w:val="-2"/>
          <w:sz w:val="24"/>
        </w:rPr>
        <w:t>нормативов:</w:t>
      </w:r>
    </w:p>
    <w:p w:rsidR="00F24B1C" w:rsidRDefault="00F24B1C" w:rsidP="00B80ED2">
      <w:pPr>
        <w:pStyle w:val="ListParagraph"/>
        <w:widowControl w:val="0"/>
        <w:numPr>
          <w:ilvl w:val="0"/>
          <w:numId w:val="36"/>
        </w:numPr>
        <w:tabs>
          <w:tab w:val="left" w:pos="509"/>
        </w:tabs>
        <w:autoSpaceDE w:val="0"/>
        <w:autoSpaceDN w:val="0"/>
        <w:spacing w:after="0" w:line="240" w:lineRule="auto"/>
        <w:ind w:right="407" w:firstLine="0"/>
        <w:contextualSpacing w:val="0"/>
        <w:rPr>
          <w:sz w:val="24"/>
        </w:rPr>
      </w:pPr>
      <w:r>
        <w:rPr>
          <w:sz w:val="24"/>
        </w:rPr>
        <w:t>к условиям размещения организаций, осуществляющих образовательную деятельность, оборудованию и содержанию территории,</w:t>
      </w:r>
    </w:p>
    <w:p w:rsidR="00F24B1C" w:rsidRDefault="00F24B1C" w:rsidP="00B80ED2">
      <w:pPr>
        <w:pStyle w:val="ListParagraph"/>
        <w:widowControl w:val="0"/>
        <w:numPr>
          <w:ilvl w:val="0"/>
          <w:numId w:val="36"/>
        </w:numPr>
        <w:tabs>
          <w:tab w:val="left" w:pos="399"/>
        </w:tabs>
        <w:autoSpaceDE w:val="0"/>
        <w:autoSpaceDN w:val="0"/>
        <w:spacing w:after="0" w:line="274" w:lineRule="exact"/>
        <w:ind w:left="399" w:hanging="144"/>
        <w:contextualSpacing w:val="0"/>
        <w:rPr>
          <w:sz w:val="24"/>
        </w:rPr>
      </w:pPr>
      <w:r>
        <w:rPr>
          <w:sz w:val="24"/>
        </w:rPr>
        <w:t xml:space="preserve">помещениям, их оборудованию и </w:t>
      </w:r>
      <w:r>
        <w:rPr>
          <w:spacing w:val="-2"/>
          <w:sz w:val="24"/>
        </w:rPr>
        <w:t>содержанию,</w:t>
      </w:r>
    </w:p>
    <w:p w:rsidR="00F24B1C" w:rsidRDefault="00F24B1C" w:rsidP="00B80ED2">
      <w:pPr>
        <w:pStyle w:val="ListParagraph"/>
        <w:widowControl w:val="0"/>
        <w:numPr>
          <w:ilvl w:val="0"/>
          <w:numId w:val="36"/>
        </w:numPr>
        <w:tabs>
          <w:tab w:val="left" w:pos="399"/>
        </w:tabs>
        <w:autoSpaceDE w:val="0"/>
        <w:autoSpaceDN w:val="0"/>
        <w:spacing w:after="0" w:line="275" w:lineRule="exact"/>
        <w:ind w:left="399" w:hanging="144"/>
        <w:contextualSpacing w:val="0"/>
        <w:rPr>
          <w:sz w:val="24"/>
        </w:rPr>
      </w:pPr>
      <w:r>
        <w:rPr>
          <w:sz w:val="24"/>
        </w:rPr>
        <w:t xml:space="preserve">естественному и искусственному освещению </w:t>
      </w:r>
      <w:r>
        <w:rPr>
          <w:spacing w:val="-2"/>
          <w:sz w:val="24"/>
        </w:rPr>
        <w:t>помещений,</w:t>
      </w:r>
    </w:p>
    <w:p w:rsidR="00F24B1C" w:rsidRDefault="00F24B1C" w:rsidP="00B80ED2">
      <w:pPr>
        <w:pStyle w:val="ListParagraph"/>
        <w:widowControl w:val="0"/>
        <w:numPr>
          <w:ilvl w:val="0"/>
          <w:numId w:val="36"/>
        </w:numPr>
        <w:tabs>
          <w:tab w:val="left" w:pos="399"/>
        </w:tabs>
        <w:autoSpaceDE w:val="0"/>
        <w:autoSpaceDN w:val="0"/>
        <w:spacing w:before="4" w:after="0" w:line="275" w:lineRule="exact"/>
        <w:ind w:left="399" w:hanging="144"/>
        <w:contextualSpacing w:val="0"/>
        <w:rPr>
          <w:sz w:val="24"/>
        </w:rPr>
      </w:pPr>
      <w:r>
        <w:rPr>
          <w:sz w:val="24"/>
        </w:rPr>
        <w:t>отоплению и</w:t>
      </w:r>
      <w:r>
        <w:rPr>
          <w:spacing w:val="-2"/>
          <w:sz w:val="24"/>
        </w:rPr>
        <w:t xml:space="preserve"> вентиляции,</w:t>
      </w:r>
    </w:p>
    <w:p w:rsidR="00F24B1C" w:rsidRDefault="00F24B1C" w:rsidP="00B80ED2">
      <w:pPr>
        <w:pStyle w:val="ListParagraph"/>
        <w:widowControl w:val="0"/>
        <w:numPr>
          <w:ilvl w:val="0"/>
          <w:numId w:val="36"/>
        </w:numPr>
        <w:tabs>
          <w:tab w:val="left" w:pos="399"/>
        </w:tabs>
        <w:autoSpaceDE w:val="0"/>
        <w:autoSpaceDN w:val="0"/>
        <w:spacing w:after="0" w:line="275" w:lineRule="exact"/>
        <w:ind w:left="399" w:hanging="144"/>
        <w:contextualSpacing w:val="0"/>
        <w:rPr>
          <w:sz w:val="24"/>
        </w:rPr>
      </w:pPr>
      <w:r>
        <w:rPr>
          <w:sz w:val="24"/>
        </w:rPr>
        <w:t xml:space="preserve">водоснабжению и </w:t>
      </w:r>
      <w:r>
        <w:rPr>
          <w:spacing w:val="-2"/>
          <w:sz w:val="24"/>
        </w:rPr>
        <w:t>канализации,</w:t>
      </w:r>
    </w:p>
    <w:p w:rsidR="00F24B1C" w:rsidRDefault="00F24B1C" w:rsidP="00B80ED2">
      <w:pPr>
        <w:pStyle w:val="ListParagraph"/>
        <w:widowControl w:val="0"/>
        <w:numPr>
          <w:ilvl w:val="0"/>
          <w:numId w:val="36"/>
        </w:numPr>
        <w:tabs>
          <w:tab w:val="left" w:pos="399"/>
        </w:tabs>
        <w:autoSpaceDE w:val="0"/>
        <w:autoSpaceDN w:val="0"/>
        <w:spacing w:after="0" w:line="275" w:lineRule="exact"/>
        <w:ind w:left="399" w:hanging="144"/>
        <w:contextualSpacing w:val="0"/>
        <w:rPr>
          <w:sz w:val="24"/>
        </w:rPr>
      </w:pPr>
      <w:r>
        <w:rPr>
          <w:sz w:val="24"/>
        </w:rPr>
        <w:t xml:space="preserve">организации </w:t>
      </w:r>
      <w:r>
        <w:rPr>
          <w:spacing w:val="-2"/>
          <w:sz w:val="24"/>
        </w:rPr>
        <w:t>питания,</w:t>
      </w:r>
    </w:p>
    <w:p w:rsidR="00F24B1C" w:rsidRDefault="00F24B1C" w:rsidP="00B80ED2">
      <w:pPr>
        <w:pStyle w:val="ListParagraph"/>
        <w:widowControl w:val="0"/>
        <w:numPr>
          <w:ilvl w:val="0"/>
          <w:numId w:val="36"/>
        </w:numPr>
        <w:tabs>
          <w:tab w:val="left" w:pos="399"/>
        </w:tabs>
        <w:autoSpaceDE w:val="0"/>
        <w:autoSpaceDN w:val="0"/>
        <w:spacing w:after="0" w:line="275" w:lineRule="exact"/>
        <w:ind w:left="399" w:hanging="144"/>
        <w:contextualSpacing w:val="0"/>
        <w:rPr>
          <w:sz w:val="24"/>
        </w:rPr>
      </w:pPr>
      <w:r>
        <w:rPr>
          <w:sz w:val="24"/>
        </w:rPr>
        <w:t xml:space="preserve">медицинскому </w:t>
      </w:r>
      <w:r>
        <w:rPr>
          <w:spacing w:val="-2"/>
          <w:sz w:val="24"/>
        </w:rPr>
        <w:t>обеспечению,</w:t>
      </w:r>
    </w:p>
    <w:p w:rsidR="00F24B1C" w:rsidRDefault="00F24B1C" w:rsidP="00B80ED2">
      <w:pPr>
        <w:pStyle w:val="ListParagraph"/>
        <w:widowControl w:val="0"/>
        <w:numPr>
          <w:ilvl w:val="0"/>
          <w:numId w:val="36"/>
        </w:numPr>
        <w:tabs>
          <w:tab w:val="left" w:pos="399"/>
        </w:tabs>
        <w:autoSpaceDE w:val="0"/>
        <w:autoSpaceDN w:val="0"/>
        <w:spacing w:after="0" w:line="275" w:lineRule="exact"/>
        <w:ind w:left="399" w:hanging="144"/>
        <w:contextualSpacing w:val="0"/>
        <w:rPr>
          <w:sz w:val="24"/>
        </w:rPr>
      </w:pPr>
      <w:r>
        <w:rPr>
          <w:sz w:val="24"/>
        </w:rPr>
        <w:t xml:space="preserve">приему детей в организации, осуществляющие образовательную </w:t>
      </w:r>
      <w:r>
        <w:rPr>
          <w:spacing w:val="-2"/>
          <w:sz w:val="24"/>
        </w:rPr>
        <w:t>деятельность,</w:t>
      </w:r>
    </w:p>
    <w:p w:rsidR="00F24B1C" w:rsidRDefault="00F24B1C" w:rsidP="00B80ED2">
      <w:pPr>
        <w:pStyle w:val="ListParagraph"/>
        <w:widowControl w:val="0"/>
        <w:numPr>
          <w:ilvl w:val="0"/>
          <w:numId w:val="36"/>
        </w:numPr>
        <w:tabs>
          <w:tab w:val="left" w:pos="399"/>
        </w:tabs>
        <w:autoSpaceDE w:val="0"/>
        <w:autoSpaceDN w:val="0"/>
        <w:spacing w:after="0" w:line="275" w:lineRule="exact"/>
        <w:ind w:left="399" w:hanging="144"/>
        <w:contextualSpacing w:val="0"/>
        <w:rPr>
          <w:sz w:val="24"/>
        </w:rPr>
      </w:pPr>
      <w:r>
        <w:rPr>
          <w:sz w:val="24"/>
        </w:rPr>
        <w:t xml:space="preserve">организации режима </w:t>
      </w:r>
      <w:r>
        <w:rPr>
          <w:spacing w:val="-4"/>
          <w:sz w:val="24"/>
        </w:rPr>
        <w:t>дня,</w:t>
      </w:r>
    </w:p>
    <w:p w:rsidR="00F24B1C" w:rsidRDefault="00F24B1C" w:rsidP="00B80ED2">
      <w:pPr>
        <w:pStyle w:val="ListParagraph"/>
        <w:widowControl w:val="0"/>
        <w:numPr>
          <w:ilvl w:val="0"/>
          <w:numId w:val="36"/>
        </w:numPr>
        <w:tabs>
          <w:tab w:val="left" w:pos="399"/>
        </w:tabs>
        <w:autoSpaceDE w:val="0"/>
        <w:autoSpaceDN w:val="0"/>
        <w:spacing w:before="4" w:after="0" w:line="275" w:lineRule="exact"/>
        <w:ind w:left="399" w:hanging="144"/>
        <w:contextualSpacing w:val="0"/>
        <w:rPr>
          <w:sz w:val="24"/>
        </w:rPr>
      </w:pPr>
      <w:r>
        <w:rPr>
          <w:sz w:val="24"/>
        </w:rPr>
        <w:t xml:space="preserve">организации физического </w:t>
      </w:r>
      <w:r>
        <w:rPr>
          <w:spacing w:val="-2"/>
          <w:sz w:val="24"/>
        </w:rPr>
        <w:t>воспитания,</w:t>
      </w:r>
    </w:p>
    <w:p w:rsidR="00F24B1C" w:rsidRDefault="00F24B1C" w:rsidP="00B80ED2">
      <w:pPr>
        <w:pStyle w:val="ListParagraph"/>
        <w:widowControl w:val="0"/>
        <w:numPr>
          <w:ilvl w:val="0"/>
          <w:numId w:val="36"/>
        </w:numPr>
        <w:tabs>
          <w:tab w:val="left" w:pos="399"/>
        </w:tabs>
        <w:autoSpaceDE w:val="0"/>
        <w:autoSpaceDN w:val="0"/>
        <w:spacing w:after="0" w:line="275" w:lineRule="exact"/>
        <w:ind w:left="399" w:hanging="144"/>
        <w:contextualSpacing w:val="0"/>
        <w:rPr>
          <w:sz w:val="24"/>
        </w:rPr>
      </w:pPr>
      <w:r>
        <w:rPr>
          <w:sz w:val="24"/>
        </w:rPr>
        <w:t xml:space="preserve">личной гигиене </w:t>
      </w:r>
      <w:r>
        <w:rPr>
          <w:spacing w:val="-2"/>
          <w:sz w:val="24"/>
        </w:rPr>
        <w:t>персонала;</w:t>
      </w:r>
    </w:p>
    <w:p w:rsidR="00F24B1C" w:rsidRDefault="00F24B1C" w:rsidP="00B80ED2">
      <w:pPr>
        <w:pStyle w:val="ListParagraph"/>
        <w:widowControl w:val="0"/>
        <w:numPr>
          <w:ilvl w:val="1"/>
          <w:numId w:val="37"/>
        </w:numPr>
        <w:tabs>
          <w:tab w:val="left" w:pos="435"/>
        </w:tabs>
        <w:autoSpaceDE w:val="0"/>
        <w:autoSpaceDN w:val="0"/>
        <w:spacing w:after="0" w:line="275" w:lineRule="exact"/>
        <w:contextualSpacing w:val="0"/>
        <w:rPr>
          <w:sz w:val="24"/>
        </w:rPr>
      </w:pPr>
      <w:r>
        <w:rPr>
          <w:sz w:val="24"/>
        </w:rPr>
        <w:t xml:space="preserve">пожарной безопасности и </w:t>
      </w:r>
      <w:r>
        <w:rPr>
          <w:spacing w:val="-2"/>
          <w:sz w:val="24"/>
        </w:rPr>
        <w:t>электробезопасности;</w:t>
      </w:r>
    </w:p>
    <w:p w:rsidR="00F24B1C" w:rsidRDefault="00F24B1C" w:rsidP="00B80ED2">
      <w:pPr>
        <w:pStyle w:val="ListParagraph"/>
        <w:widowControl w:val="0"/>
        <w:numPr>
          <w:ilvl w:val="1"/>
          <w:numId w:val="37"/>
        </w:numPr>
        <w:tabs>
          <w:tab w:val="left" w:pos="435"/>
        </w:tabs>
        <w:autoSpaceDE w:val="0"/>
        <w:autoSpaceDN w:val="0"/>
        <w:spacing w:after="0" w:line="275" w:lineRule="exact"/>
        <w:contextualSpacing w:val="0"/>
        <w:rPr>
          <w:sz w:val="24"/>
        </w:rPr>
      </w:pPr>
      <w:r>
        <w:rPr>
          <w:sz w:val="24"/>
        </w:rPr>
        <w:t>охране здоровья воспитанников и охране труда работников</w:t>
      </w:r>
      <w:r>
        <w:rPr>
          <w:spacing w:val="-4"/>
          <w:sz w:val="24"/>
        </w:rPr>
        <w:t xml:space="preserve"> ДОУ;</w:t>
      </w:r>
    </w:p>
    <w:p w:rsidR="00F24B1C" w:rsidRDefault="00F24B1C" w:rsidP="00B80ED2">
      <w:pPr>
        <w:pStyle w:val="ListParagraph"/>
        <w:widowControl w:val="0"/>
        <w:numPr>
          <w:ilvl w:val="0"/>
          <w:numId w:val="37"/>
        </w:numPr>
        <w:tabs>
          <w:tab w:val="left" w:pos="723"/>
        </w:tabs>
        <w:autoSpaceDE w:val="0"/>
        <w:autoSpaceDN w:val="0"/>
        <w:spacing w:after="0" w:line="242" w:lineRule="auto"/>
        <w:ind w:left="255" w:right="396" w:firstLine="0"/>
        <w:contextualSpacing w:val="0"/>
        <w:jc w:val="both"/>
        <w:rPr>
          <w:sz w:val="24"/>
        </w:rPr>
      </w:pPr>
      <w:r>
        <w:rPr>
          <w:sz w:val="24"/>
        </w:rP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F24B1C" w:rsidRPr="00FF3673" w:rsidRDefault="00F24B1C" w:rsidP="00B80ED2">
      <w:pPr>
        <w:pStyle w:val="BodyText"/>
        <w:ind w:right="403"/>
        <w:jc w:val="both"/>
      </w:pPr>
      <w:r w:rsidRPr="00FF3673">
        <w:t>ДОУ обеспечивает необходимое для всех видов образовательной деятельности воспитанника (в т.ч детей с РАС), педагогической, административной и хозяйственной деятельности оснащение и оборудование:</w:t>
      </w:r>
    </w:p>
    <w:p w:rsidR="00F24B1C" w:rsidRDefault="00F24B1C" w:rsidP="00B80ED2">
      <w:pPr>
        <w:pStyle w:val="ListParagraph"/>
        <w:widowControl w:val="0"/>
        <w:numPr>
          <w:ilvl w:val="1"/>
          <w:numId w:val="37"/>
        </w:numPr>
        <w:tabs>
          <w:tab w:val="left" w:pos="440"/>
        </w:tabs>
        <w:autoSpaceDE w:val="0"/>
        <w:autoSpaceDN w:val="0"/>
        <w:spacing w:after="0" w:line="275" w:lineRule="exact"/>
        <w:ind w:left="440" w:hanging="185"/>
        <w:contextualSpacing w:val="0"/>
        <w:jc w:val="both"/>
        <w:rPr>
          <w:sz w:val="24"/>
        </w:rPr>
      </w:pPr>
      <w:r>
        <w:rPr>
          <w:sz w:val="24"/>
        </w:rPr>
        <w:t xml:space="preserve">учебно-методический комплект Программы (вт.ч.комплект различных развивающих </w:t>
      </w:r>
      <w:r>
        <w:rPr>
          <w:spacing w:val="-2"/>
          <w:sz w:val="24"/>
        </w:rPr>
        <w:t>игр);</w:t>
      </w:r>
    </w:p>
    <w:p w:rsidR="00F24B1C" w:rsidRDefault="00F24B1C" w:rsidP="00B80ED2">
      <w:pPr>
        <w:pStyle w:val="ListParagraph"/>
        <w:widowControl w:val="0"/>
        <w:numPr>
          <w:ilvl w:val="1"/>
          <w:numId w:val="37"/>
        </w:numPr>
        <w:tabs>
          <w:tab w:val="left" w:pos="550"/>
        </w:tabs>
        <w:autoSpaceDE w:val="0"/>
        <w:autoSpaceDN w:val="0"/>
        <w:spacing w:after="0" w:line="240" w:lineRule="auto"/>
        <w:ind w:left="255" w:right="399" w:firstLine="0"/>
        <w:contextualSpacing w:val="0"/>
        <w:jc w:val="both"/>
        <w:rPr>
          <w:sz w:val="24"/>
        </w:rPr>
      </w:pPr>
      <w:r>
        <w:rPr>
          <w:sz w:val="24"/>
        </w:rPr>
        <w:t>помещения для занятий, обеспечивающие образование ребенка через игру, общение, познавательно-исследовательскую деятельность и другие формы активности ребенка с участием взрослых, и других детей;</w:t>
      </w:r>
    </w:p>
    <w:p w:rsidR="00F24B1C" w:rsidRDefault="00F24B1C" w:rsidP="00B80ED2">
      <w:pPr>
        <w:pStyle w:val="ListParagraph"/>
        <w:widowControl w:val="0"/>
        <w:numPr>
          <w:ilvl w:val="1"/>
          <w:numId w:val="37"/>
        </w:numPr>
        <w:tabs>
          <w:tab w:val="left" w:pos="450"/>
        </w:tabs>
        <w:autoSpaceDE w:val="0"/>
        <w:autoSpaceDN w:val="0"/>
        <w:spacing w:after="0" w:line="242" w:lineRule="auto"/>
        <w:ind w:left="255" w:right="402" w:firstLine="0"/>
        <w:contextualSpacing w:val="0"/>
        <w:jc w:val="both"/>
        <w:rPr>
          <w:sz w:val="24"/>
        </w:rPr>
      </w:pPr>
      <w:r>
        <w:rPr>
          <w:sz w:val="24"/>
        </w:rPr>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ребенка;</w:t>
      </w:r>
    </w:p>
    <w:p w:rsidR="00F24B1C" w:rsidRDefault="00F24B1C" w:rsidP="00B80ED2">
      <w:pPr>
        <w:pStyle w:val="ListParagraph"/>
        <w:widowControl w:val="0"/>
        <w:numPr>
          <w:ilvl w:val="1"/>
          <w:numId w:val="37"/>
        </w:numPr>
        <w:tabs>
          <w:tab w:val="left" w:pos="470"/>
        </w:tabs>
        <w:autoSpaceDE w:val="0"/>
        <w:autoSpaceDN w:val="0"/>
        <w:spacing w:after="0" w:line="240" w:lineRule="auto"/>
        <w:ind w:left="255" w:right="401" w:firstLine="0"/>
        <w:contextualSpacing w:val="0"/>
        <w:jc w:val="both"/>
        <w:rPr>
          <w:sz w:val="24"/>
        </w:rPr>
      </w:pPr>
      <w:r>
        <w:rPr>
          <w:sz w:val="24"/>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F24B1C" w:rsidRPr="00FF3673" w:rsidRDefault="00F24B1C" w:rsidP="00B80ED2">
      <w:pPr>
        <w:pStyle w:val="BodyText"/>
        <w:spacing w:line="242" w:lineRule="auto"/>
        <w:ind w:right="406" w:firstLine="425"/>
        <w:jc w:val="both"/>
      </w:pPr>
      <w:r w:rsidRPr="00FF3673">
        <w:t>Программа оставляет за ДОУ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образовательной программы.</w:t>
      </w:r>
    </w:p>
    <w:p w:rsidR="00F24B1C" w:rsidRPr="00FF3673" w:rsidRDefault="00F24B1C" w:rsidP="00B80ED2">
      <w:pPr>
        <w:pStyle w:val="BodyText"/>
        <w:ind w:right="397" w:firstLine="425"/>
        <w:jc w:val="both"/>
      </w:pPr>
      <w:r w:rsidRPr="00FF3673">
        <w:t>Программой предусмотрено также использование ДОУ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F24B1C" w:rsidRPr="00FF3673" w:rsidRDefault="00F24B1C" w:rsidP="00B80ED2">
      <w:pPr>
        <w:pStyle w:val="BodyText"/>
        <w:ind w:left="-720" w:right="-261"/>
        <w:jc w:val="both"/>
      </w:pPr>
    </w:p>
    <w:p w:rsidR="00F24B1C" w:rsidRPr="00FF3673" w:rsidRDefault="00F24B1C" w:rsidP="00B80ED2">
      <w:pPr>
        <w:pStyle w:val="Heading3"/>
        <w:keepNext w:val="0"/>
        <w:widowControl w:val="0"/>
        <w:numPr>
          <w:ilvl w:val="1"/>
          <w:numId w:val="30"/>
        </w:numPr>
        <w:tabs>
          <w:tab w:val="left" w:pos="675"/>
        </w:tabs>
        <w:autoSpaceDE w:val="0"/>
        <w:autoSpaceDN w:val="0"/>
        <w:spacing w:before="66" w:after="0" w:line="275" w:lineRule="exact"/>
        <w:ind w:left="255"/>
        <w:jc w:val="both"/>
      </w:pPr>
      <w:r w:rsidRPr="00FF3673">
        <w:t xml:space="preserve">Финансовые условия реализации </w:t>
      </w:r>
      <w:r w:rsidRPr="00FF3673">
        <w:rPr>
          <w:spacing w:val="-2"/>
        </w:rPr>
        <w:t>Программы</w:t>
      </w:r>
    </w:p>
    <w:p w:rsidR="00F24B1C" w:rsidRPr="00FF3673" w:rsidRDefault="00F24B1C" w:rsidP="00B80ED2">
      <w:pPr>
        <w:pStyle w:val="BodyText"/>
        <w:ind w:right="300" w:firstLine="565"/>
        <w:jc w:val="both"/>
      </w:pPr>
      <w:r w:rsidRPr="00FF3673">
        <w:t>Финансовые условия реализации Программы осуществляются в соответствии с п.3.8 данной Программы и нормативными документами МБДОУ «Параньгинский детский сад №5 «Ласточка» Устав МБДОУ «Параньгинский детский сад №5 «Ласточка»</w:t>
      </w:r>
    </w:p>
    <w:p w:rsidR="00F24B1C" w:rsidRDefault="00F24B1C" w:rsidP="00B80ED2">
      <w:pPr>
        <w:pStyle w:val="ListParagraph"/>
        <w:widowControl w:val="0"/>
        <w:numPr>
          <w:ilvl w:val="0"/>
          <w:numId w:val="38"/>
        </w:numPr>
        <w:tabs>
          <w:tab w:val="left" w:pos="394"/>
        </w:tabs>
        <w:autoSpaceDE w:val="0"/>
        <w:autoSpaceDN w:val="0"/>
        <w:spacing w:after="0" w:line="275" w:lineRule="exact"/>
        <w:ind w:left="394" w:hanging="139"/>
        <w:contextualSpacing w:val="0"/>
        <w:rPr>
          <w:sz w:val="24"/>
        </w:rPr>
      </w:pPr>
      <w:r>
        <w:rPr>
          <w:sz w:val="24"/>
        </w:rPr>
        <w:t>Муниципальное задание на 2025 и плановый период 2026 и 2027</w:t>
      </w:r>
      <w:r>
        <w:rPr>
          <w:spacing w:val="-2"/>
          <w:sz w:val="24"/>
        </w:rPr>
        <w:t xml:space="preserve"> годов</w:t>
      </w:r>
    </w:p>
    <w:p w:rsidR="00F24B1C" w:rsidRDefault="00F24B1C" w:rsidP="00B80ED2">
      <w:pPr>
        <w:pStyle w:val="ListParagraph"/>
        <w:widowControl w:val="0"/>
        <w:numPr>
          <w:ilvl w:val="0"/>
          <w:numId w:val="38"/>
        </w:numPr>
        <w:tabs>
          <w:tab w:val="left" w:pos="394"/>
        </w:tabs>
        <w:autoSpaceDE w:val="0"/>
        <w:autoSpaceDN w:val="0"/>
        <w:spacing w:after="0" w:line="275" w:lineRule="exact"/>
        <w:ind w:left="394" w:hanging="139"/>
        <w:contextualSpacing w:val="0"/>
        <w:rPr>
          <w:sz w:val="24"/>
        </w:rPr>
      </w:pPr>
      <w:r>
        <w:rPr>
          <w:sz w:val="24"/>
        </w:rPr>
        <w:t xml:space="preserve">Коллективный </w:t>
      </w:r>
      <w:r>
        <w:rPr>
          <w:spacing w:val="-2"/>
          <w:sz w:val="24"/>
        </w:rPr>
        <w:t>договор</w:t>
      </w:r>
    </w:p>
    <w:p w:rsidR="00F24B1C" w:rsidRDefault="00F24B1C" w:rsidP="00B80ED2">
      <w:pPr>
        <w:pStyle w:val="ListParagraph"/>
        <w:widowControl w:val="0"/>
        <w:numPr>
          <w:ilvl w:val="0"/>
          <w:numId w:val="38"/>
        </w:numPr>
        <w:tabs>
          <w:tab w:val="left" w:pos="394"/>
        </w:tabs>
        <w:autoSpaceDE w:val="0"/>
        <w:autoSpaceDN w:val="0"/>
        <w:spacing w:after="0" w:line="240" w:lineRule="auto"/>
        <w:ind w:right="805" w:firstLine="0"/>
        <w:contextualSpacing w:val="0"/>
        <w:rPr>
          <w:sz w:val="24"/>
        </w:rPr>
      </w:pPr>
      <w:r>
        <w:rPr>
          <w:sz w:val="24"/>
        </w:rPr>
        <w:t xml:space="preserve">План финансово-хозяйственной деятельности на 2025 год и плановый период на 2025-2026 </w:t>
      </w:r>
      <w:r>
        <w:rPr>
          <w:spacing w:val="-2"/>
          <w:sz w:val="24"/>
        </w:rPr>
        <w:t>годов.</w:t>
      </w:r>
    </w:p>
    <w:p w:rsidR="00F24B1C" w:rsidRDefault="00F24B1C" w:rsidP="00B80ED2">
      <w:pPr>
        <w:pStyle w:val="Heading3"/>
        <w:keepNext w:val="0"/>
        <w:widowControl w:val="0"/>
        <w:numPr>
          <w:ilvl w:val="1"/>
          <w:numId w:val="30"/>
        </w:numPr>
        <w:tabs>
          <w:tab w:val="left" w:pos="1100"/>
        </w:tabs>
        <w:autoSpaceDE w:val="0"/>
        <w:autoSpaceDN w:val="0"/>
        <w:spacing w:before="0" w:after="0" w:line="275" w:lineRule="exact"/>
        <w:ind w:left="1796" w:hanging="205"/>
        <w:jc w:val="both"/>
      </w:pPr>
      <w:r>
        <w:t xml:space="preserve">Планирование образовательной </w:t>
      </w:r>
      <w:r>
        <w:rPr>
          <w:spacing w:val="-2"/>
        </w:rPr>
        <w:t>деятельности</w:t>
      </w:r>
    </w:p>
    <w:p w:rsidR="00F24B1C" w:rsidRPr="00FF3673" w:rsidRDefault="00F24B1C" w:rsidP="00B80ED2">
      <w:pPr>
        <w:pStyle w:val="BodyText"/>
        <w:ind w:right="284" w:firstLine="565"/>
        <w:jc w:val="both"/>
      </w:pPr>
      <w:r w:rsidRPr="00FF3673">
        <w:t xml:space="preserve">В связи с выраженной клинической и психолого-педагогической полиморфностью РАС АОП </w:t>
      </w:r>
      <w:r w:rsidRPr="00FF3673">
        <w:rPr>
          <w:b/>
          <w:u w:val="single"/>
        </w:rPr>
        <w:t xml:space="preserve">не предусматривает </w:t>
      </w:r>
      <w:r w:rsidRPr="00FF3673">
        <w:t xml:space="preserve">жёсткого регламентирования коррекционно-образовательного процесса и календарного планирования коррекционно-образовательной деятельности, оставляя специалистам ДОУ пространство для гибкого планирования их деятельности, исходя из особенностей детей с РАС, условий образовательной деятельности, потребностей, возможностей и готовностей, интересов и инициатив родителей (законных представителей) воспитанников, педагогов. Поэтому отсутствует календарный учебный график (жёстко привязанный к годовому </w:t>
      </w:r>
      <w:r w:rsidRPr="00FF3673">
        <w:rPr>
          <w:spacing w:val="-2"/>
        </w:rPr>
        <w:t>планированию).</w:t>
      </w:r>
    </w:p>
    <w:p w:rsidR="00F24B1C" w:rsidRPr="00FF3673" w:rsidRDefault="00F24B1C" w:rsidP="00B80ED2">
      <w:pPr>
        <w:pStyle w:val="BodyText"/>
        <w:spacing w:before="3"/>
        <w:ind w:right="288" w:firstLine="565"/>
        <w:jc w:val="both"/>
      </w:pPr>
      <w:r w:rsidRPr="00FF3673">
        <w:t>Планирование деятельности специалистов опирается на результаты психолого- педагогической (в том числе с использованием тестовых инструментов) оценки индивидуального развития детей и должно быть направлено в первую очередь на создание психолого-педагогических условий для развития каждого ребёнка, в том числе на формирование развивающей предметно-практической среды.</w:t>
      </w:r>
    </w:p>
    <w:p w:rsidR="00F24B1C" w:rsidRPr="00FF3673" w:rsidRDefault="00F24B1C" w:rsidP="00B80ED2">
      <w:pPr>
        <w:pStyle w:val="BodyText"/>
        <w:spacing w:line="271" w:lineRule="exact"/>
        <w:jc w:val="both"/>
      </w:pPr>
      <w:r w:rsidRPr="00FF3673">
        <w:t xml:space="preserve">Условия, которые соблюдаются при </w:t>
      </w:r>
      <w:r w:rsidRPr="00FF3673">
        <w:rPr>
          <w:spacing w:val="-2"/>
        </w:rPr>
        <w:t>планировании:</w:t>
      </w:r>
    </w:p>
    <w:p w:rsidR="00F24B1C" w:rsidRDefault="00F24B1C" w:rsidP="00B80ED2">
      <w:pPr>
        <w:pStyle w:val="ListParagraph"/>
        <w:widowControl w:val="0"/>
        <w:numPr>
          <w:ilvl w:val="0"/>
          <w:numId w:val="39"/>
        </w:numPr>
        <w:tabs>
          <w:tab w:val="left" w:pos="965"/>
        </w:tabs>
        <w:autoSpaceDE w:val="0"/>
        <w:autoSpaceDN w:val="0"/>
        <w:spacing w:before="5" w:after="0" w:line="275" w:lineRule="exact"/>
        <w:ind w:left="965" w:hanging="145"/>
        <w:contextualSpacing w:val="0"/>
        <w:jc w:val="both"/>
        <w:rPr>
          <w:sz w:val="24"/>
        </w:rPr>
      </w:pPr>
      <w:r>
        <w:rPr>
          <w:sz w:val="24"/>
        </w:rPr>
        <w:t xml:space="preserve">Объективная оценка уровня своей работы в момент </w:t>
      </w:r>
      <w:r>
        <w:rPr>
          <w:spacing w:val="-2"/>
          <w:sz w:val="24"/>
        </w:rPr>
        <w:t>планирования;</w:t>
      </w:r>
    </w:p>
    <w:p w:rsidR="00F24B1C" w:rsidRDefault="00F24B1C" w:rsidP="00B80ED2">
      <w:pPr>
        <w:pStyle w:val="ListParagraph"/>
        <w:widowControl w:val="0"/>
        <w:numPr>
          <w:ilvl w:val="0"/>
          <w:numId w:val="39"/>
        </w:numPr>
        <w:tabs>
          <w:tab w:val="left" w:pos="965"/>
        </w:tabs>
        <w:autoSpaceDE w:val="0"/>
        <w:autoSpaceDN w:val="0"/>
        <w:spacing w:after="0" w:line="240" w:lineRule="auto"/>
        <w:ind w:right="292" w:firstLine="565"/>
        <w:contextualSpacing w:val="0"/>
        <w:jc w:val="both"/>
        <w:rPr>
          <w:sz w:val="24"/>
        </w:rPr>
      </w:pPr>
      <w:r>
        <w:rPr>
          <w:sz w:val="24"/>
        </w:rPr>
        <w:t xml:space="preserve">Выделение целей и задач планирования на определенный период работы, соотнесение их с примерной АОП, ФОП ДО, возрастным составом группы, психофизическими особенностями </w:t>
      </w:r>
      <w:r>
        <w:rPr>
          <w:spacing w:val="-2"/>
          <w:sz w:val="24"/>
        </w:rPr>
        <w:t>ребенка;</w:t>
      </w:r>
    </w:p>
    <w:p w:rsidR="00F24B1C" w:rsidRDefault="00F24B1C" w:rsidP="00B80ED2">
      <w:pPr>
        <w:pStyle w:val="ListParagraph"/>
        <w:widowControl w:val="0"/>
        <w:numPr>
          <w:ilvl w:val="0"/>
          <w:numId w:val="39"/>
        </w:numPr>
        <w:tabs>
          <w:tab w:val="left" w:pos="965"/>
        </w:tabs>
        <w:autoSpaceDE w:val="0"/>
        <w:autoSpaceDN w:val="0"/>
        <w:spacing w:after="0" w:line="242" w:lineRule="auto"/>
        <w:ind w:right="292" w:firstLine="565"/>
        <w:contextualSpacing w:val="0"/>
        <w:jc w:val="both"/>
        <w:rPr>
          <w:sz w:val="24"/>
        </w:rPr>
      </w:pPr>
      <w:r>
        <w:rPr>
          <w:sz w:val="24"/>
        </w:rPr>
        <w:t>четкое представление результатов работы, которые должны быть достигнуты к концу планируемого периода;</w:t>
      </w:r>
    </w:p>
    <w:p w:rsidR="00F24B1C" w:rsidRDefault="00F24B1C" w:rsidP="00B80ED2">
      <w:pPr>
        <w:pStyle w:val="ListParagraph"/>
        <w:widowControl w:val="0"/>
        <w:numPr>
          <w:ilvl w:val="0"/>
          <w:numId w:val="39"/>
        </w:numPr>
        <w:tabs>
          <w:tab w:val="left" w:pos="965"/>
        </w:tabs>
        <w:autoSpaceDE w:val="0"/>
        <w:autoSpaceDN w:val="0"/>
        <w:spacing w:after="0" w:line="240" w:lineRule="auto"/>
        <w:ind w:right="300" w:firstLine="565"/>
        <w:contextualSpacing w:val="0"/>
        <w:jc w:val="both"/>
        <w:rPr>
          <w:sz w:val="24"/>
        </w:rPr>
      </w:pPr>
      <w:r>
        <w:rPr>
          <w:sz w:val="24"/>
        </w:rPr>
        <w:t>выбор оптимальных путей, средств, методов, помогающих добиться поставленных целей, а значит получить планируемый результат.</w:t>
      </w:r>
    </w:p>
    <w:p w:rsidR="00F24B1C" w:rsidRPr="00FF3673" w:rsidRDefault="00F24B1C" w:rsidP="00B80ED2">
      <w:pPr>
        <w:pStyle w:val="BodyText"/>
        <w:ind w:right="288" w:firstLine="710"/>
        <w:jc w:val="both"/>
      </w:pPr>
      <w:r>
        <w:t xml:space="preserve">НОД </w:t>
      </w:r>
      <w:r w:rsidRPr="00FF3673">
        <w:t>реализуется через организацию различных видов детской деятельности (игровой, двигательной, познавательно- исследовательской, коммуникативной, изобразительной, музыкальной, самообслуживания и элементарного бытового труда, конструктивной, а также восприятия художественной литературы и фольклора)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и коррекционно-развивающих задач.</w:t>
      </w:r>
    </w:p>
    <w:p w:rsidR="00F24B1C" w:rsidRPr="00FF3673" w:rsidRDefault="00F24B1C" w:rsidP="00B80ED2">
      <w:pPr>
        <w:pStyle w:val="BodyText"/>
        <w:ind w:right="291" w:firstLine="710"/>
        <w:jc w:val="both"/>
      </w:pPr>
      <w:r w:rsidRPr="00FF3673">
        <w:t>Самостоятельная деятельность детей 3 - 7 лет (игры, подготовка к образовательной деятельности, личная гигиена) занимает в режиме дня не менее 3 - 4 часов.</w:t>
      </w:r>
    </w:p>
    <w:p w:rsidR="00F24B1C" w:rsidRPr="00FF3673" w:rsidRDefault="00F24B1C" w:rsidP="00B80ED2">
      <w:pPr>
        <w:pStyle w:val="BodyText"/>
        <w:ind w:right="286" w:firstLine="710"/>
        <w:jc w:val="both"/>
      </w:pPr>
      <w:r w:rsidRPr="00FF3673">
        <w:t>Занятия.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старшей группе (дети шестого года жизни) - 6 часов 15 минут, в подготовительной (дети седьмого года жизни)-8 часов 30 минут.</w:t>
      </w:r>
    </w:p>
    <w:p w:rsidR="00F24B1C" w:rsidRPr="00FF3673" w:rsidRDefault="00F24B1C" w:rsidP="00B80ED2">
      <w:pPr>
        <w:pStyle w:val="BodyText"/>
        <w:ind w:right="290" w:firstLine="565"/>
        <w:jc w:val="both"/>
      </w:pPr>
      <w:r w:rsidRPr="00FF3673">
        <w:t xml:space="preserve">Продолжительность непрерывной непосредственно образовательной деятельности для детей 5-го года жизни - не более 20 минут, для детей 6-го года жизни - не более 25 минут, а для детей 7-го года жизни - не более 30 минут. Максимально допустимый объем образовательной нагрузки в первой половине дня в старшей и </w:t>
      </w:r>
      <w:r w:rsidRPr="00FF3673">
        <w:rPr>
          <w:spacing w:val="-2"/>
        </w:rPr>
        <w:t xml:space="preserve">подготовительной группах </w:t>
      </w:r>
      <w:r w:rsidRPr="00FF3673">
        <w:t xml:space="preserve">45 минут и 1,5часа соответственно. В середине времени, отведенного на </w:t>
      </w:r>
      <w:r w:rsidRPr="00FF3673">
        <w:rPr>
          <w:spacing w:val="-2"/>
        </w:rPr>
        <w:t xml:space="preserve">непрерывную </w:t>
      </w:r>
      <w:r w:rsidRPr="00FF3673">
        <w:t>образовательную деятельность, проводят физкультминутку. Перерывы между периодами непрерывной образовательной деятельности - не менее 10 минут.</w:t>
      </w:r>
    </w:p>
    <w:p w:rsidR="00F24B1C" w:rsidRPr="00FF3673" w:rsidRDefault="00F24B1C" w:rsidP="00B80ED2">
      <w:pPr>
        <w:pStyle w:val="BodyText"/>
        <w:ind w:right="295" w:firstLine="565"/>
        <w:jc w:val="both"/>
      </w:pPr>
      <w:r w:rsidRPr="00FF3673">
        <w:t>Один раз в неделю для детей 5 - 7 лет следует круглогодично организовывать занятие по физическому развитию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F24B1C" w:rsidRPr="00FF3673" w:rsidRDefault="00F24B1C" w:rsidP="00B80ED2">
      <w:pPr>
        <w:pStyle w:val="BodyText"/>
        <w:ind w:right="295" w:firstLine="565"/>
        <w:jc w:val="both"/>
        <w:rPr>
          <w:spacing w:val="-2"/>
        </w:rPr>
      </w:pPr>
      <w:r w:rsidRPr="00FF3673">
        <w:t xml:space="preserve">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w:t>
      </w:r>
      <w:r w:rsidRPr="00FF3673">
        <w:rPr>
          <w:spacing w:val="-2"/>
        </w:rPr>
        <w:t>воздухе.</w:t>
      </w:r>
    </w:p>
    <w:p w:rsidR="00F24B1C" w:rsidRDefault="00F24B1C" w:rsidP="00B80ED2">
      <w:pPr>
        <w:pStyle w:val="BodyText"/>
        <w:ind w:right="295" w:firstLine="565"/>
        <w:jc w:val="both"/>
      </w:pPr>
    </w:p>
    <w:p w:rsidR="00F24B1C" w:rsidRPr="00AD1960" w:rsidRDefault="00F24B1C" w:rsidP="00B80ED2">
      <w:pPr>
        <w:ind w:left="-180"/>
        <w:jc w:val="center"/>
        <w:outlineLvl w:val="0"/>
      </w:pPr>
      <w:r w:rsidRPr="00AD1960">
        <w:rPr>
          <w:b/>
        </w:rPr>
        <w:t>Расписание  заня</w:t>
      </w:r>
      <w:r>
        <w:rPr>
          <w:b/>
        </w:rPr>
        <w:t>тий старшей группы</w:t>
      </w:r>
      <w:r w:rsidRPr="00AD1960">
        <w:rPr>
          <w:b/>
        </w:rPr>
        <w:t xml:space="preserve"> МБДОУ д</w:t>
      </w:r>
      <w:r>
        <w:rPr>
          <w:b/>
        </w:rPr>
        <w:t>етский сад №5 «Ласточка» на 2025-2026</w:t>
      </w:r>
      <w:r w:rsidRPr="00AD1960">
        <w:rPr>
          <w:b/>
        </w:rPr>
        <w:t xml:space="preserve"> уч. год.</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68"/>
        <w:gridCol w:w="5940"/>
      </w:tblGrid>
      <w:tr w:rsidR="00F24B1C" w:rsidRPr="008B389B" w:rsidTr="0064494A">
        <w:trPr>
          <w:trHeight w:val="732"/>
        </w:trPr>
        <w:tc>
          <w:tcPr>
            <w:tcW w:w="3168" w:type="dxa"/>
          </w:tcPr>
          <w:p w:rsidR="00F24B1C" w:rsidRPr="00901868" w:rsidRDefault="00F24B1C" w:rsidP="0064494A">
            <w:pPr>
              <w:rPr>
                <w:sz w:val="28"/>
                <w:szCs w:val="28"/>
              </w:rPr>
            </w:pPr>
            <w:r w:rsidRPr="00901868">
              <w:rPr>
                <w:sz w:val="28"/>
                <w:szCs w:val="28"/>
              </w:rPr>
              <w:t xml:space="preserve">    </w:t>
            </w:r>
            <w:r>
              <w:rPr>
                <w:sz w:val="28"/>
                <w:szCs w:val="28"/>
              </w:rPr>
              <w:t>Понедельник</w:t>
            </w:r>
          </w:p>
        </w:tc>
        <w:tc>
          <w:tcPr>
            <w:tcW w:w="5940" w:type="dxa"/>
          </w:tcPr>
          <w:p w:rsidR="00F24B1C" w:rsidRDefault="00F24B1C" w:rsidP="0064494A">
            <w:r>
              <w:t>1. Развитие речи  9.00 – 9.20</w:t>
            </w:r>
          </w:p>
          <w:p w:rsidR="00F24B1C" w:rsidRDefault="00F24B1C" w:rsidP="0064494A">
            <w:r>
              <w:t>2. Рисование  9.30-9.50</w:t>
            </w:r>
          </w:p>
          <w:p w:rsidR="00F24B1C" w:rsidRPr="007D6A14" w:rsidRDefault="00F24B1C" w:rsidP="0064494A">
            <w:r>
              <w:t>3. Физкультурное (У) 10.25-10.45</w:t>
            </w:r>
          </w:p>
        </w:tc>
      </w:tr>
      <w:tr w:rsidR="00F24B1C" w:rsidRPr="008B389B" w:rsidTr="0064494A">
        <w:trPr>
          <w:trHeight w:val="503"/>
        </w:trPr>
        <w:tc>
          <w:tcPr>
            <w:tcW w:w="3168" w:type="dxa"/>
          </w:tcPr>
          <w:p w:rsidR="00F24B1C" w:rsidRPr="00901868" w:rsidRDefault="00F24B1C" w:rsidP="0064494A">
            <w:pPr>
              <w:rPr>
                <w:sz w:val="28"/>
                <w:szCs w:val="28"/>
              </w:rPr>
            </w:pPr>
            <w:r>
              <w:rPr>
                <w:sz w:val="28"/>
                <w:szCs w:val="28"/>
              </w:rPr>
              <w:t xml:space="preserve">    Вторник</w:t>
            </w:r>
          </w:p>
        </w:tc>
        <w:tc>
          <w:tcPr>
            <w:tcW w:w="5940" w:type="dxa"/>
          </w:tcPr>
          <w:p w:rsidR="00F24B1C" w:rsidRDefault="00F24B1C" w:rsidP="0064494A">
            <w:r>
              <w:t>1.ФЭМП  9.00-9.20</w:t>
            </w:r>
          </w:p>
          <w:p w:rsidR="00F24B1C" w:rsidRPr="00807D64" w:rsidRDefault="00F24B1C" w:rsidP="0064494A">
            <w:r>
              <w:t>2.Физическая культура 9.30-9.50</w:t>
            </w:r>
          </w:p>
        </w:tc>
      </w:tr>
      <w:tr w:rsidR="00F24B1C" w:rsidRPr="008B389B" w:rsidTr="0064494A">
        <w:trPr>
          <w:trHeight w:val="700"/>
        </w:trPr>
        <w:tc>
          <w:tcPr>
            <w:tcW w:w="3168" w:type="dxa"/>
          </w:tcPr>
          <w:p w:rsidR="00F24B1C" w:rsidRPr="00901868" w:rsidRDefault="00F24B1C" w:rsidP="0064494A">
            <w:pPr>
              <w:rPr>
                <w:sz w:val="28"/>
                <w:szCs w:val="28"/>
              </w:rPr>
            </w:pPr>
            <w:r>
              <w:rPr>
                <w:sz w:val="28"/>
                <w:szCs w:val="28"/>
              </w:rPr>
              <w:t xml:space="preserve">    Среда</w:t>
            </w:r>
          </w:p>
        </w:tc>
        <w:tc>
          <w:tcPr>
            <w:tcW w:w="5940" w:type="dxa"/>
          </w:tcPr>
          <w:p w:rsidR="00F24B1C" w:rsidRDefault="00F24B1C" w:rsidP="0064494A">
            <w:r>
              <w:t>1.Музыка 9.00-9.20</w:t>
            </w:r>
          </w:p>
          <w:p w:rsidR="00F24B1C" w:rsidRDefault="00F24B1C" w:rsidP="0064494A">
            <w:r>
              <w:t>2.Рисование 9.30-9.50</w:t>
            </w:r>
          </w:p>
          <w:p w:rsidR="00F24B1C" w:rsidRPr="00F71D5C" w:rsidRDefault="00F24B1C" w:rsidP="0064494A">
            <w:r>
              <w:t>3. Ознакомление с окр.15.30-15.50</w:t>
            </w:r>
          </w:p>
        </w:tc>
      </w:tr>
      <w:tr w:rsidR="00F24B1C" w:rsidRPr="008B389B" w:rsidTr="0064494A">
        <w:trPr>
          <w:trHeight w:val="475"/>
        </w:trPr>
        <w:tc>
          <w:tcPr>
            <w:tcW w:w="3168" w:type="dxa"/>
          </w:tcPr>
          <w:p w:rsidR="00F24B1C" w:rsidRPr="00901868" w:rsidRDefault="00F24B1C" w:rsidP="0064494A">
            <w:pPr>
              <w:rPr>
                <w:sz w:val="28"/>
                <w:szCs w:val="28"/>
              </w:rPr>
            </w:pPr>
            <w:r>
              <w:rPr>
                <w:sz w:val="28"/>
                <w:szCs w:val="28"/>
              </w:rPr>
              <w:t xml:space="preserve">   Четверг</w:t>
            </w:r>
          </w:p>
        </w:tc>
        <w:tc>
          <w:tcPr>
            <w:tcW w:w="5940" w:type="dxa"/>
          </w:tcPr>
          <w:p w:rsidR="00F24B1C" w:rsidRDefault="00F24B1C" w:rsidP="0064494A">
            <w:r>
              <w:t>1.Физическая культура  8.55-9.15</w:t>
            </w:r>
          </w:p>
          <w:p w:rsidR="00F24B1C" w:rsidRPr="00F71D5C" w:rsidRDefault="00F24B1C" w:rsidP="0064494A">
            <w:r>
              <w:t xml:space="preserve">2.Разитие речи  9.25-9.45 </w:t>
            </w:r>
          </w:p>
        </w:tc>
      </w:tr>
      <w:tr w:rsidR="00F24B1C" w:rsidRPr="008B389B" w:rsidTr="0064494A">
        <w:tc>
          <w:tcPr>
            <w:tcW w:w="3168" w:type="dxa"/>
          </w:tcPr>
          <w:p w:rsidR="00F24B1C" w:rsidRPr="00901868" w:rsidRDefault="00F24B1C" w:rsidP="0064494A">
            <w:pPr>
              <w:rPr>
                <w:sz w:val="28"/>
                <w:szCs w:val="28"/>
              </w:rPr>
            </w:pPr>
            <w:r>
              <w:rPr>
                <w:sz w:val="28"/>
                <w:szCs w:val="28"/>
              </w:rPr>
              <w:t xml:space="preserve">   Пятница</w:t>
            </w:r>
          </w:p>
        </w:tc>
        <w:tc>
          <w:tcPr>
            <w:tcW w:w="5940" w:type="dxa"/>
          </w:tcPr>
          <w:p w:rsidR="00F24B1C" w:rsidRDefault="00F24B1C" w:rsidP="0064494A">
            <w:r>
              <w:t>1.Аппликация/лепка  9.00 – 9.20</w:t>
            </w:r>
          </w:p>
          <w:p w:rsidR="00F24B1C" w:rsidRPr="00FB169F" w:rsidRDefault="00F24B1C" w:rsidP="0064494A">
            <w:r>
              <w:t>2.Музыка</w:t>
            </w:r>
            <w:r>
              <w:tab/>
              <w:t xml:space="preserve">  9.30 – 9.50</w:t>
            </w:r>
          </w:p>
        </w:tc>
      </w:tr>
    </w:tbl>
    <w:p w:rsidR="00F24B1C" w:rsidRDefault="00F24B1C" w:rsidP="00B80ED2">
      <w:pPr>
        <w:pStyle w:val="BodyText"/>
        <w:ind w:left="-720" w:right="-261"/>
        <w:jc w:val="both"/>
      </w:pPr>
    </w:p>
    <w:p w:rsidR="00F24B1C" w:rsidRDefault="00F24B1C" w:rsidP="00B80ED2">
      <w:pPr>
        <w:pStyle w:val="BodyText"/>
        <w:ind w:left="-720" w:right="-261"/>
        <w:jc w:val="both"/>
      </w:pPr>
      <w:r>
        <w:t xml:space="preserve">              Образовательная деятельность в группе ведётся по ФОП ДО.</w:t>
      </w:r>
    </w:p>
    <w:p w:rsidR="00F24B1C" w:rsidRDefault="00F24B1C" w:rsidP="00B80ED2">
      <w:pPr>
        <w:pStyle w:val="BodyText"/>
        <w:ind w:left="-720" w:right="-261"/>
        <w:jc w:val="both"/>
      </w:pPr>
    </w:p>
    <w:p w:rsidR="00F24B1C" w:rsidRPr="00FF3673" w:rsidRDefault="00F24B1C" w:rsidP="00B80ED2">
      <w:pPr>
        <w:pStyle w:val="BodyText"/>
        <w:ind w:left="-720" w:right="-261"/>
        <w:jc w:val="both"/>
        <w:rPr>
          <w:b/>
        </w:rPr>
      </w:pPr>
      <w:r>
        <w:rPr>
          <w:sz w:val="28"/>
          <w:szCs w:val="28"/>
        </w:rPr>
        <w:t xml:space="preserve">  </w:t>
      </w:r>
      <w:r w:rsidRPr="00D10EA3">
        <w:rPr>
          <w:sz w:val="28"/>
          <w:szCs w:val="28"/>
        </w:rPr>
        <w:t xml:space="preserve">     </w:t>
      </w:r>
      <w:r>
        <w:rPr>
          <w:sz w:val="28"/>
          <w:szCs w:val="28"/>
        </w:rPr>
        <w:t xml:space="preserve">     </w:t>
      </w:r>
      <w:r w:rsidRPr="00FF3673">
        <w:rPr>
          <w:b/>
        </w:rPr>
        <w:t>Литература для дополнительной и специальной работы воспитателей.</w:t>
      </w:r>
    </w:p>
    <w:p w:rsidR="00F24B1C" w:rsidRPr="00AD1960" w:rsidRDefault="00F24B1C" w:rsidP="00B80ED2">
      <w:pPr>
        <w:pStyle w:val="TableParagraph"/>
        <w:ind w:left="102" w:right="108"/>
        <w:rPr>
          <w:sz w:val="24"/>
          <w:szCs w:val="24"/>
        </w:rPr>
      </w:pPr>
      <w:r w:rsidRPr="00AD1960">
        <w:rPr>
          <w:sz w:val="24"/>
          <w:szCs w:val="24"/>
        </w:rPr>
        <w:t>О.С.Ушакова</w:t>
      </w:r>
      <w:r>
        <w:rPr>
          <w:sz w:val="24"/>
          <w:szCs w:val="24"/>
        </w:rPr>
        <w:t xml:space="preserve"> </w:t>
      </w:r>
      <w:r w:rsidRPr="00AD1960">
        <w:rPr>
          <w:sz w:val="24"/>
          <w:szCs w:val="24"/>
        </w:rPr>
        <w:t>«Занятия</w:t>
      </w:r>
      <w:r>
        <w:rPr>
          <w:sz w:val="24"/>
          <w:szCs w:val="24"/>
        </w:rPr>
        <w:t xml:space="preserve"> </w:t>
      </w:r>
      <w:r w:rsidRPr="00AD1960">
        <w:rPr>
          <w:sz w:val="24"/>
          <w:szCs w:val="24"/>
        </w:rPr>
        <w:t>по</w:t>
      </w:r>
      <w:r>
        <w:rPr>
          <w:sz w:val="24"/>
          <w:szCs w:val="24"/>
        </w:rPr>
        <w:t xml:space="preserve"> </w:t>
      </w:r>
      <w:r w:rsidRPr="00AD1960">
        <w:rPr>
          <w:sz w:val="24"/>
          <w:szCs w:val="24"/>
        </w:rPr>
        <w:t>развитию речи в детском саду» М., Издательство Совершенство, 1999 ; Н.В.Коскова</w:t>
      </w:r>
      <w:r>
        <w:rPr>
          <w:sz w:val="24"/>
          <w:szCs w:val="24"/>
        </w:rPr>
        <w:t xml:space="preserve"> </w:t>
      </w:r>
      <w:r w:rsidRPr="00AD1960">
        <w:rPr>
          <w:sz w:val="24"/>
          <w:szCs w:val="24"/>
        </w:rPr>
        <w:t>«Раз,</w:t>
      </w:r>
      <w:r>
        <w:rPr>
          <w:sz w:val="24"/>
          <w:szCs w:val="24"/>
        </w:rPr>
        <w:t xml:space="preserve"> </w:t>
      </w:r>
      <w:r w:rsidRPr="00AD1960">
        <w:rPr>
          <w:sz w:val="24"/>
          <w:szCs w:val="24"/>
        </w:rPr>
        <w:t>два,</w:t>
      </w:r>
      <w:r>
        <w:rPr>
          <w:sz w:val="24"/>
          <w:szCs w:val="24"/>
        </w:rPr>
        <w:t xml:space="preserve"> </w:t>
      </w:r>
      <w:r w:rsidRPr="00AD1960">
        <w:rPr>
          <w:sz w:val="24"/>
          <w:szCs w:val="24"/>
        </w:rPr>
        <w:t>три,</w:t>
      </w:r>
      <w:r>
        <w:rPr>
          <w:sz w:val="24"/>
          <w:szCs w:val="24"/>
        </w:rPr>
        <w:t xml:space="preserve"> </w:t>
      </w:r>
      <w:r w:rsidRPr="00AD1960">
        <w:rPr>
          <w:sz w:val="24"/>
          <w:szCs w:val="24"/>
        </w:rPr>
        <w:t>четыре– посчитаем дырки в сыре…» Н., Сибирское университетское издательство, 2007;</w:t>
      </w:r>
    </w:p>
    <w:p w:rsidR="00F24B1C" w:rsidRPr="00AD1960" w:rsidRDefault="00F24B1C" w:rsidP="00B80ED2">
      <w:pPr>
        <w:pStyle w:val="TableParagraph"/>
        <w:ind w:left="102" w:right="108"/>
        <w:rPr>
          <w:sz w:val="24"/>
          <w:szCs w:val="24"/>
        </w:rPr>
      </w:pPr>
      <w:r w:rsidRPr="00AD1960">
        <w:rPr>
          <w:sz w:val="24"/>
          <w:szCs w:val="24"/>
        </w:rPr>
        <w:t>К.Н. Слюсарь «Логоритмические занятия</w:t>
      </w:r>
      <w:r>
        <w:rPr>
          <w:sz w:val="24"/>
          <w:szCs w:val="24"/>
        </w:rPr>
        <w:t xml:space="preserve"> </w:t>
      </w:r>
      <w:r w:rsidRPr="00AD1960">
        <w:rPr>
          <w:sz w:val="24"/>
          <w:szCs w:val="24"/>
        </w:rPr>
        <w:t>с</w:t>
      </w:r>
      <w:r>
        <w:rPr>
          <w:sz w:val="24"/>
          <w:szCs w:val="24"/>
        </w:rPr>
        <w:t xml:space="preserve"> </w:t>
      </w:r>
      <w:r w:rsidRPr="00AD1960">
        <w:rPr>
          <w:sz w:val="24"/>
          <w:szCs w:val="24"/>
        </w:rPr>
        <w:t>детьми</w:t>
      </w:r>
      <w:r>
        <w:rPr>
          <w:sz w:val="24"/>
          <w:szCs w:val="24"/>
        </w:rPr>
        <w:t xml:space="preserve"> </w:t>
      </w:r>
      <w:r w:rsidRPr="00AD1960">
        <w:rPr>
          <w:sz w:val="24"/>
          <w:szCs w:val="24"/>
        </w:rPr>
        <w:t>3-5лет»</w:t>
      </w:r>
      <w:r>
        <w:rPr>
          <w:sz w:val="24"/>
          <w:szCs w:val="24"/>
        </w:rPr>
        <w:t xml:space="preserve"> </w:t>
      </w:r>
      <w:r w:rsidRPr="00AD1960">
        <w:rPr>
          <w:sz w:val="24"/>
          <w:szCs w:val="24"/>
        </w:rPr>
        <w:t>М.,ООО</w:t>
      </w:r>
    </w:p>
    <w:p w:rsidR="00F24B1C" w:rsidRPr="00AD1960" w:rsidRDefault="00F24B1C" w:rsidP="00B80ED2">
      <w:pPr>
        <w:pStyle w:val="TableParagraph"/>
        <w:spacing w:before="1" w:line="206" w:lineRule="exact"/>
        <w:ind w:left="102"/>
        <w:rPr>
          <w:sz w:val="24"/>
          <w:szCs w:val="24"/>
        </w:rPr>
      </w:pPr>
      <w:r>
        <w:rPr>
          <w:sz w:val="24"/>
          <w:szCs w:val="24"/>
        </w:rPr>
        <w:t>«Издательст</w:t>
      </w:r>
      <w:r w:rsidRPr="00AD1960">
        <w:rPr>
          <w:sz w:val="24"/>
          <w:szCs w:val="24"/>
        </w:rPr>
        <w:t>во</w:t>
      </w:r>
      <w:r>
        <w:rPr>
          <w:sz w:val="24"/>
          <w:szCs w:val="24"/>
        </w:rPr>
        <w:t xml:space="preserve"> </w:t>
      </w:r>
      <w:r w:rsidRPr="00AD1960">
        <w:rPr>
          <w:sz w:val="24"/>
          <w:szCs w:val="24"/>
        </w:rPr>
        <w:t>Гном</w:t>
      </w:r>
      <w:r>
        <w:rPr>
          <w:sz w:val="24"/>
          <w:szCs w:val="24"/>
        </w:rPr>
        <w:t xml:space="preserve"> </w:t>
      </w:r>
      <w:r w:rsidRPr="00AD1960">
        <w:rPr>
          <w:sz w:val="24"/>
          <w:szCs w:val="24"/>
        </w:rPr>
        <w:t>и</w:t>
      </w:r>
      <w:r>
        <w:rPr>
          <w:sz w:val="24"/>
          <w:szCs w:val="24"/>
        </w:rPr>
        <w:t xml:space="preserve"> </w:t>
      </w:r>
      <w:r w:rsidRPr="00AD1960">
        <w:rPr>
          <w:sz w:val="24"/>
          <w:szCs w:val="24"/>
        </w:rPr>
        <w:t>Д»,</w:t>
      </w:r>
      <w:r w:rsidRPr="00AD1960">
        <w:rPr>
          <w:spacing w:val="-4"/>
          <w:sz w:val="24"/>
          <w:szCs w:val="24"/>
        </w:rPr>
        <w:t>2007;</w:t>
      </w:r>
    </w:p>
    <w:p w:rsidR="00F24B1C" w:rsidRPr="00AD1960" w:rsidRDefault="00F24B1C" w:rsidP="00B80ED2">
      <w:pPr>
        <w:pStyle w:val="TableParagraph"/>
        <w:spacing w:line="206" w:lineRule="exact"/>
        <w:ind w:left="102"/>
        <w:rPr>
          <w:sz w:val="24"/>
          <w:szCs w:val="24"/>
        </w:rPr>
      </w:pPr>
      <w:r w:rsidRPr="00AD1960">
        <w:rPr>
          <w:sz w:val="24"/>
          <w:szCs w:val="24"/>
        </w:rPr>
        <w:t xml:space="preserve">О.Е. Громова, Г.Н. </w:t>
      </w:r>
      <w:r w:rsidRPr="00AD1960">
        <w:rPr>
          <w:spacing w:val="-2"/>
          <w:sz w:val="24"/>
          <w:szCs w:val="24"/>
        </w:rPr>
        <w:t>Соломатина</w:t>
      </w:r>
    </w:p>
    <w:p w:rsidR="00F24B1C" w:rsidRDefault="00F24B1C" w:rsidP="00B80ED2">
      <w:pPr>
        <w:pStyle w:val="TableParagraph"/>
        <w:spacing w:before="3"/>
        <w:ind w:left="102" w:right="108"/>
        <w:rPr>
          <w:sz w:val="24"/>
          <w:szCs w:val="24"/>
        </w:rPr>
      </w:pPr>
      <w:r w:rsidRPr="00AD1960">
        <w:rPr>
          <w:sz w:val="24"/>
          <w:szCs w:val="24"/>
        </w:rPr>
        <w:t>«Лексические</w:t>
      </w:r>
      <w:r>
        <w:rPr>
          <w:sz w:val="24"/>
          <w:szCs w:val="24"/>
        </w:rPr>
        <w:t xml:space="preserve"> </w:t>
      </w:r>
      <w:r w:rsidRPr="00AD1960">
        <w:rPr>
          <w:sz w:val="24"/>
          <w:szCs w:val="24"/>
        </w:rPr>
        <w:t>темы</w:t>
      </w:r>
      <w:r>
        <w:rPr>
          <w:sz w:val="24"/>
          <w:szCs w:val="24"/>
        </w:rPr>
        <w:t xml:space="preserve"> </w:t>
      </w:r>
      <w:r w:rsidRPr="00AD1960">
        <w:rPr>
          <w:sz w:val="24"/>
          <w:szCs w:val="24"/>
        </w:rPr>
        <w:t>по</w:t>
      </w:r>
      <w:r>
        <w:rPr>
          <w:sz w:val="24"/>
          <w:szCs w:val="24"/>
        </w:rPr>
        <w:t xml:space="preserve"> </w:t>
      </w:r>
      <w:r w:rsidRPr="00AD1960">
        <w:rPr>
          <w:sz w:val="24"/>
          <w:szCs w:val="24"/>
        </w:rPr>
        <w:t>развитию</w:t>
      </w:r>
      <w:r>
        <w:rPr>
          <w:sz w:val="24"/>
          <w:szCs w:val="24"/>
        </w:rPr>
        <w:t xml:space="preserve"> </w:t>
      </w:r>
      <w:r w:rsidRPr="00AD1960">
        <w:rPr>
          <w:sz w:val="24"/>
          <w:szCs w:val="24"/>
        </w:rPr>
        <w:t xml:space="preserve">речи детей 3-4 лет» М., ТЦ Сфера, 2007; </w:t>
      </w:r>
    </w:p>
    <w:p w:rsidR="00F24B1C" w:rsidRPr="00AD1960" w:rsidRDefault="00F24B1C" w:rsidP="00B80ED2">
      <w:pPr>
        <w:pStyle w:val="TableParagraph"/>
        <w:spacing w:line="244" w:lineRule="auto"/>
        <w:ind w:left="102" w:right="108"/>
        <w:rPr>
          <w:sz w:val="24"/>
          <w:szCs w:val="24"/>
        </w:rPr>
      </w:pPr>
      <w:r w:rsidRPr="00AD1960">
        <w:rPr>
          <w:sz w:val="24"/>
          <w:szCs w:val="24"/>
        </w:rPr>
        <w:t>О.С.Ушакова</w:t>
      </w:r>
      <w:r>
        <w:rPr>
          <w:sz w:val="24"/>
          <w:szCs w:val="24"/>
        </w:rPr>
        <w:t xml:space="preserve"> </w:t>
      </w:r>
      <w:r w:rsidRPr="00AD1960">
        <w:rPr>
          <w:sz w:val="24"/>
          <w:szCs w:val="24"/>
        </w:rPr>
        <w:t>«Придумай</w:t>
      </w:r>
      <w:r>
        <w:rPr>
          <w:sz w:val="24"/>
          <w:szCs w:val="24"/>
        </w:rPr>
        <w:t xml:space="preserve"> </w:t>
      </w:r>
      <w:r w:rsidRPr="00AD1960">
        <w:rPr>
          <w:sz w:val="24"/>
          <w:szCs w:val="24"/>
        </w:rPr>
        <w:t>слово»</w:t>
      </w:r>
      <w:r>
        <w:rPr>
          <w:sz w:val="24"/>
          <w:szCs w:val="24"/>
        </w:rPr>
        <w:t xml:space="preserve"> </w:t>
      </w:r>
      <w:r w:rsidRPr="00AD1960">
        <w:rPr>
          <w:sz w:val="24"/>
          <w:szCs w:val="24"/>
        </w:rPr>
        <w:t>М., ТЦ Сфера, 2008;</w:t>
      </w:r>
    </w:p>
    <w:p w:rsidR="00F24B1C" w:rsidRPr="00AD1960" w:rsidRDefault="00F24B1C" w:rsidP="00B80ED2">
      <w:pPr>
        <w:pStyle w:val="TableParagraph"/>
        <w:ind w:left="102" w:right="629"/>
        <w:rPr>
          <w:sz w:val="24"/>
          <w:szCs w:val="24"/>
        </w:rPr>
      </w:pPr>
      <w:r w:rsidRPr="00AD1960">
        <w:rPr>
          <w:sz w:val="24"/>
          <w:szCs w:val="24"/>
        </w:rPr>
        <w:t>Л.Л.Мосалова</w:t>
      </w:r>
      <w:r>
        <w:rPr>
          <w:sz w:val="24"/>
          <w:szCs w:val="24"/>
        </w:rPr>
        <w:t xml:space="preserve"> </w:t>
      </w:r>
      <w:r w:rsidRPr="00AD1960">
        <w:rPr>
          <w:sz w:val="24"/>
          <w:szCs w:val="24"/>
        </w:rPr>
        <w:t>«Я</w:t>
      </w:r>
      <w:r>
        <w:rPr>
          <w:sz w:val="24"/>
          <w:szCs w:val="24"/>
        </w:rPr>
        <w:t xml:space="preserve"> </w:t>
      </w:r>
      <w:r w:rsidRPr="00AD1960">
        <w:rPr>
          <w:sz w:val="24"/>
          <w:szCs w:val="24"/>
        </w:rPr>
        <w:t>и</w:t>
      </w:r>
      <w:r>
        <w:rPr>
          <w:sz w:val="24"/>
          <w:szCs w:val="24"/>
        </w:rPr>
        <w:t xml:space="preserve"> </w:t>
      </w:r>
      <w:r w:rsidRPr="00AD1960">
        <w:rPr>
          <w:sz w:val="24"/>
          <w:szCs w:val="24"/>
        </w:rPr>
        <w:t>мир»</w:t>
      </w:r>
      <w:r>
        <w:rPr>
          <w:sz w:val="24"/>
          <w:szCs w:val="24"/>
        </w:rPr>
        <w:t xml:space="preserve"> </w:t>
      </w:r>
      <w:r w:rsidRPr="00AD1960">
        <w:rPr>
          <w:sz w:val="24"/>
          <w:szCs w:val="24"/>
        </w:rPr>
        <w:t>С-П., Детство-пресс, 2009;</w:t>
      </w:r>
    </w:p>
    <w:p w:rsidR="00F24B1C" w:rsidRPr="00AD1960" w:rsidRDefault="00F24B1C" w:rsidP="00B80ED2">
      <w:pPr>
        <w:pStyle w:val="TableParagraph"/>
        <w:ind w:left="102" w:right="108"/>
        <w:rPr>
          <w:sz w:val="24"/>
          <w:szCs w:val="24"/>
        </w:rPr>
      </w:pPr>
      <w:r w:rsidRPr="00AD1960">
        <w:rPr>
          <w:sz w:val="24"/>
          <w:szCs w:val="24"/>
        </w:rPr>
        <w:t>О.А.Зажигина</w:t>
      </w:r>
      <w:r>
        <w:rPr>
          <w:sz w:val="24"/>
          <w:szCs w:val="24"/>
        </w:rPr>
        <w:t xml:space="preserve"> </w:t>
      </w:r>
      <w:r w:rsidRPr="00AD1960">
        <w:rPr>
          <w:sz w:val="24"/>
          <w:szCs w:val="24"/>
        </w:rPr>
        <w:t>«Игры</w:t>
      </w:r>
      <w:r>
        <w:rPr>
          <w:sz w:val="24"/>
          <w:szCs w:val="24"/>
        </w:rPr>
        <w:t xml:space="preserve"> </w:t>
      </w:r>
      <w:r w:rsidRPr="00AD1960">
        <w:rPr>
          <w:sz w:val="24"/>
          <w:szCs w:val="24"/>
        </w:rPr>
        <w:t>для</w:t>
      </w:r>
      <w:r>
        <w:rPr>
          <w:sz w:val="24"/>
          <w:szCs w:val="24"/>
        </w:rPr>
        <w:t xml:space="preserve"> </w:t>
      </w:r>
      <w:r w:rsidRPr="00AD1960">
        <w:rPr>
          <w:sz w:val="24"/>
          <w:szCs w:val="24"/>
        </w:rPr>
        <w:t>развития мелкой моторики рук с использованием нестандартного</w:t>
      </w:r>
    </w:p>
    <w:p w:rsidR="00F24B1C" w:rsidRPr="00AD1960" w:rsidRDefault="00F24B1C" w:rsidP="00B80ED2">
      <w:pPr>
        <w:pStyle w:val="TableParagraph"/>
        <w:ind w:left="102" w:right="108"/>
        <w:rPr>
          <w:sz w:val="24"/>
          <w:szCs w:val="24"/>
        </w:rPr>
      </w:pPr>
      <w:r w:rsidRPr="00AD1960">
        <w:rPr>
          <w:sz w:val="24"/>
          <w:szCs w:val="24"/>
        </w:rPr>
        <w:t>оборудования»</w:t>
      </w:r>
      <w:r>
        <w:rPr>
          <w:sz w:val="24"/>
          <w:szCs w:val="24"/>
        </w:rPr>
        <w:t xml:space="preserve"> </w:t>
      </w:r>
      <w:r w:rsidRPr="00AD1960">
        <w:rPr>
          <w:sz w:val="24"/>
          <w:szCs w:val="24"/>
        </w:rPr>
        <w:t>С-П.,</w:t>
      </w:r>
      <w:r>
        <w:rPr>
          <w:sz w:val="24"/>
          <w:szCs w:val="24"/>
        </w:rPr>
        <w:t xml:space="preserve"> </w:t>
      </w:r>
      <w:r w:rsidRPr="00AD1960">
        <w:rPr>
          <w:sz w:val="24"/>
          <w:szCs w:val="24"/>
        </w:rPr>
        <w:t xml:space="preserve">Детство-пресс, </w:t>
      </w:r>
      <w:r w:rsidRPr="00AD1960">
        <w:rPr>
          <w:spacing w:val="-2"/>
          <w:sz w:val="24"/>
          <w:szCs w:val="24"/>
        </w:rPr>
        <w:t>2012;</w:t>
      </w:r>
    </w:p>
    <w:p w:rsidR="00F24B1C" w:rsidRPr="00AD1960" w:rsidRDefault="00F24B1C" w:rsidP="00B80ED2">
      <w:pPr>
        <w:pStyle w:val="TableParagraph"/>
        <w:spacing w:line="242" w:lineRule="auto"/>
        <w:ind w:left="102" w:right="215"/>
        <w:rPr>
          <w:sz w:val="24"/>
          <w:szCs w:val="24"/>
        </w:rPr>
      </w:pPr>
      <w:r w:rsidRPr="00AD1960">
        <w:rPr>
          <w:sz w:val="24"/>
          <w:szCs w:val="24"/>
        </w:rPr>
        <w:t>Н.В. Алешина</w:t>
      </w:r>
      <w:r>
        <w:rPr>
          <w:sz w:val="24"/>
          <w:szCs w:val="24"/>
        </w:rPr>
        <w:t xml:space="preserve"> </w:t>
      </w:r>
      <w:r w:rsidRPr="00AD1960">
        <w:rPr>
          <w:sz w:val="24"/>
          <w:szCs w:val="24"/>
        </w:rPr>
        <w:t>«Ознакомление дошкольников с окружающим и социальной</w:t>
      </w:r>
      <w:r>
        <w:rPr>
          <w:sz w:val="24"/>
          <w:szCs w:val="24"/>
        </w:rPr>
        <w:t xml:space="preserve"> </w:t>
      </w:r>
      <w:r w:rsidRPr="00AD1960">
        <w:rPr>
          <w:sz w:val="24"/>
          <w:szCs w:val="24"/>
        </w:rPr>
        <w:t>действительностью»</w:t>
      </w:r>
      <w:r>
        <w:rPr>
          <w:sz w:val="24"/>
          <w:szCs w:val="24"/>
        </w:rPr>
        <w:t xml:space="preserve"> </w:t>
      </w:r>
      <w:r w:rsidRPr="00AD1960">
        <w:rPr>
          <w:sz w:val="24"/>
          <w:szCs w:val="24"/>
        </w:rPr>
        <w:t>М., ЦГЛ, 2005;</w:t>
      </w:r>
    </w:p>
    <w:p w:rsidR="00F24B1C" w:rsidRPr="00AD1960" w:rsidRDefault="00F24B1C" w:rsidP="00B80ED2">
      <w:pPr>
        <w:pStyle w:val="TableParagraph"/>
        <w:spacing w:line="237" w:lineRule="auto"/>
        <w:ind w:left="102" w:right="282"/>
        <w:jc w:val="both"/>
        <w:rPr>
          <w:sz w:val="24"/>
          <w:szCs w:val="24"/>
        </w:rPr>
      </w:pPr>
      <w:r w:rsidRPr="00AD1960">
        <w:rPr>
          <w:sz w:val="24"/>
          <w:szCs w:val="24"/>
        </w:rPr>
        <w:t>Л.М.Шипицина</w:t>
      </w:r>
      <w:r>
        <w:rPr>
          <w:sz w:val="24"/>
          <w:szCs w:val="24"/>
        </w:rPr>
        <w:t xml:space="preserve"> </w:t>
      </w:r>
      <w:r w:rsidRPr="00AD1960">
        <w:rPr>
          <w:sz w:val="24"/>
          <w:szCs w:val="24"/>
        </w:rPr>
        <w:t>«Азбука</w:t>
      </w:r>
      <w:r>
        <w:rPr>
          <w:sz w:val="24"/>
          <w:szCs w:val="24"/>
        </w:rPr>
        <w:t xml:space="preserve"> </w:t>
      </w:r>
      <w:r w:rsidRPr="00AD1960">
        <w:rPr>
          <w:sz w:val="24"/>
          <w:szCs w:val="24"/>
        </w:rPr>
        <w:t>общения» С-П., Детство-пресс, 2007 ;</w:t>
      </w:r>
    </w:p>
    <w:p w:rsidR="00F24B1C" w:rsidRPr="00AD1960" w:rsidRDefault="00F24B1C" w:rsidP="00B80ED2">
      <w:pPr>
        <w:pStyle w:val="TableParagraph"/>
        <w:ind w:left="102" w:right="234"/>
        <w:jc w:val="both"/>
        <w:rPr>
          <w:sz w:val="24"/>
          <w:szCs w:val="24"/>
        </w:rPr>
      </w:pPr>
      <w:r w:rsidRPr="00AD1960">
        <w:rPr>
          <w:sz w:val="24"/>
          <w:szCs w:val="24"/>
        </w:rPr>
        <w:t>В.А.Деркунская</w:t>
      </w:r>
      <w:r>
        <w:rPr>
          <w:sz w:val="24"/>
          <w:szCs w:val="24"/>
        </w:rPr>
        <w:t xml:space="preserve"> </w:t>
      </w:r>
      <w:r w:rsidRPr="00AD1960">
        <w:rPr>
          <w:sz w:val="24"/>
          <w:szCs w:val="24"/>
        </w:rPr>
        <w:t>«Образовательная область</w:t>
      </w:r>
      <w:r>
        <w:rPr>
          <w:sz w:val="24"/>
          <w:szCs w:val="24"/>
        </w:rPr>
        <w:t xml:space="preserve"> </w:t>
      </w:r>
      <w:r w:rsidRPr="00AD1960">
        <w:rPr>
          <w:sz w:val="24"/>
          <w:szCs w:val="24"/>
        </w:rPr>
        <w:t>ЗДОРОВЬЕ»</w:t>
      </w:r>
      <w:r>
        <w:rPr>
          <w:sz w:val="24"/>
          <w:szCs w:val="24"/>
        </w:rPr>
        <w:t xml:space="preserve"> </w:t>
      </w:r>
      <w:r w:rsidRPr="00AD1960">
        <w:rPr>
          <w:sz w:val="24"/>
          <w:szCs w:val="24"/>
        </w:rPr>
        <w:t>С-П.,</w:t>
      </w:r>
      <w:r>
        <w:rPr>
          <w:sz w:val="24"/>
          <w:szCs w:val="24"/>
        </w:rPr>
        <w:t xml:space="preserve"> </w:t>
      </w:r>
      <w:r w:rsidRPr="00AD1960">
        <w:rPr>
          <w:sz w:val="24"/>
          <w:szCs w:val="24"/>
        </w:rPr>
        <w:t>Детство- пресс, 2013;</w:t>
      </w:r>
    </w:p>
    <w:p w:rsidR="00F24B1C" w:rsidRPr="00AD1960" w:rsidRDefault="00F24B1C" w:rsidP="00B80ED2">
      <w:pPr>
        <w:pStyle w:val="TableParagraph"/>
        <w:ind w:left="102" w:right="536"/>
        <w:rPr>
          <w:sz w:val="24"/>
          <w:szCs w:val="24"/>
        </w:rPr>
      </w:pPr>
      <w:r w:rsidRPr="00AD1960">
        <w:rPr>
          <w:sz w:val="24"/>
          <w:szCs w:val="24"/>
        </w:rPr>
        <w:t>Н.Н.Авдеева,</w:t>
      </w:r>
      <w:r>
        <w:rPr>
          <w:sz w:val="24"/>
          <w:szCs w:val="24"/>
        </w:rPr>
        <w:t xml:space="preserve"> </w:t>
      </w:r>
      <w:r w:rsidRPr="00AD1960">
        <w:rPr>
          <w:sz w:val="24"/>
          <w:szCs w:val="24"/>
        </w:rPr>
        <w:t>Н.Л.Князева,</w:t>
      </w:r>
      <w:r>
        <w:rPr>
          <w:sz w:val="24"/>
          <w:szCs w:val="24"/>
        </w:rPr>
        <w:t xml:space="preserve"> </w:t>
      </w:r>
      <w:r w:rsidRPr="00AD1960">
        <w:rPr>
          <w:sz w:val="24"/>
          <w:szCs w:val="24"/>
        </w:rPr>
        <w:t>Р.Б. Стеркина «Безопасность» С-П., Детство-пресс, 2000;</w:t>
      </w:r>
    </w:p>
    <w:p w:rsidR="00F24B1C" w:rsidRPr="00AD1960" w:rsidRDefault="00F24B1C" w:rsidP="00B80ED2">
      <w:pPr>
        <w:pStyle w:val="TableParagraph"/>
        <w:ind w:left="102" w:right="108"/>
        <w:rPr>
          <w:sz w:val="24"/>
          <w:szCs w:val="24"/>
        </w:rPr>
      </w:pPr>
      <w:r w:rsidRPr="00AD1960">
        <w:rPr>
          <w:sz w:val="24"/>
          <w:szCs w:val="24"/>
        </w:rPr>
        <w:t>Т.П. Гарнышева «ОБЖ для дошкольников»</w:t>
      </w:r>
      <w:r>
        <w:rPr>
          <w:sz w:val="24"/>
          <w:szCs w:val="24"/>
        </w:rPr>
        <w:t xml:space="preserve"> </w:t>
      </w:r>
      <w:r w:rsidRPr="00AD1960">
        <w:rPr>
          <w:sz w:val="24"/>
          <w:szCs w:val="24"/>
        </w:rPr>
        <w:t>С-П.,</w:t>
      </w:r>
      <w:r>
        <w:rPr>
          <w:sz w:val="24"/>
          <w:szCs w:val="24"/>
        </w:rPr>
        <w:t xml:space="preserve"> </w:t>
      </w:r>
      <w:r w:rsidRPr="00AD1960">
        <w:rPr>
          <w:sz w:val="24"/>
          <w:szCs w:val="24"/>
        </w:rPr>
        <w:t xml:space="preserve">Детство-пресс, </w:t>
      </w:r>
      <w:r w:rsidRPr="00AD1960">
        <w:rPr>
          <w:spacing w:val="-2"/>
          <w:sz w:val="24"/>
          <w:szCs w:val="24"/>
        </w:rPr>
        <w:t>2010;</w:t>
      </w:r>
    </w:p>
    <w:p w:rsidR="00F24B1C" w:rsidRPr="00AD1960" w:rsidRDefault="00F24B1C" w:rsidP="00B80ED2">
      <w:pPr>
        <w:pStyle w:val="TableParagraph"/>
        <w:spacing w:line="242" w:lineRule="auto"/>
        <w:ind w:left="102" w:right="314"/>
        <w:rPr>
          <w:sz w:val="24"/>
          <w:szCs w:val="24"/>
        </w:rPr>
      </w:pPr>
      <w:r w:rsidRPr="00AD1960">
        <w:rPr>
          <w:sz w:val="24"/>
          <w:szCs w:val="24"/>
        </w:rPr>
        <w:t>В.К. Полынова</w:t>
      </w:r>
      <w:r>
        <w:rPr>
          <w:sz w:val="24"/>
          <w:szCs w:val="24"/>
        </w:rPr>
        <w:t xml:space="preserve"> </w:t>
      </w:r>
      <w:r w:rsidRPr="00AD1960">
        <w:rPr>
          <w:sz w:val="24"/>
          <w:szCs w:val="24"/>
        </w:rPr>
        <w:t>«Основы безопасности жизнедеятельности детей</w:t>
      </w:r>
      <w:r>
        <w:rPr>
          <w:sz w:val="24"/>
          <w:szCs w:val="24"/>
        </w:rPr>
        <w:t xml:space="preserve"> </w:t>
      </w:r>
      <w:r w:rsidRPr="00AD1960">
        <w:rPr>
          <w:sz w:val="24"/>
          <w:szCs w:val="24"/>
        </w:rPr>
        <w:t>дошкольного</w:t>
      </w:r>
      <w:r>
        <w:rPr>
          <w:sz w:val="24"/>
          <w:szCs w:val="24"/>
        </w:rPr>
        <w:t xml:space="preserve"> </w:t>
      </w:r>
      <w:r w:rsidRPr="00AD1960">
        <w:rPr>
          <w:sz w:val="24"/>
          <w:szCs w:val="24"/>
        </w:rPr>
        <w:t>возраста»</w:t>
      </w:r>
      <w:r>
        <w:rPr>
          <w:sz w:val="24"/>
          <w:szCs w:val="24"/>
        </w:rPr>
        <w:t xml:space="preserve"> </w:t>
      </w:r>
      <w:r w:rsidRPr="00AD1960">
        <w:rPr>
          <w:sz w:val="24"/>
          <w:szCs w:val="24"/>
        </w:rPr>
        <w:t>С-П., Детство-пресс, 2009;</w:t>
      </w:r>
    </w:p>
    <w:p w:rsidR="00F24B1C" w:rsidRPr="00AD1960" w:rsidRDefault="00F24B1C" w:rsidP="00B80ED2">
      <w:pPr>
        <w:pStyle w:val="TableParagraph"/>
        <w:spacing w:line="237" w:lineRule="auto"/>
        <w:ind w:left="102" w:right="108"/>
        <w:rPr>
          <w:sz w:val="24"/>
          <w:szCs w:val="24"/>
        </w:rPr>
      </w:pPr>
      <w:r w:rsidRPr="00AD1960">
        <w:rPr>
          <w:sz w:val="24"/>
          <w:szCs w:val="24"/>
        </w:rPr>
        <w:t>О.В.Дыбина</w:t>
      </w:r>
      <w:r>
        <w:rPr>
          <w:sz w:val="24"/>
          <w:szCs w:val="24"/>
        </w:rPr>
        <w:t xml:space="preserve"> </w:t>
      </w:r>
      <w:r w:rsidRPr="00AD1960">
        <w:rPr>
          <w:sz w:val="24"/>
          <w:szCs w:val="24"/>
        </w:rPr>
        <w:t>«Неизведанное</w:t>
      </w:r>
      <w:r>
        <w:rPr>
          <w:sz w:val="24"/>
          <w:szCs w:val="24"/>
        </w:rPr>
        <w:t xml:space="preserve"> </w:t>
      </w:r>
      <w:r w:rsidRPr="00AD1960">
        <w:rPr>
          <w:sz w:val="24"/>
          <w:szCs w:val="24"/>
        </w:rPr>
        <w:t>рядом» М., ТЦ Сфера, 2010;</w:t>
      </w:r>
    </w:p>
    <w:p w:rsidR="00F24B1C" w:rsidRDefault="00F24B1C" w:rsidP="00B80ED2">
      <w:pPr>
        <w:pStyle w:val="TableParagraph"/>
        <w:spacing w:line="206" w:lineRule="exact"/>
        <w:ind w:left="102"/>
        <w:rPr>
          <w:sz w:val="24"/>
          <w:szCs w:val="24"/>
        </w:rPr>
      </w:pPr>
      <w:r>
        <w:rPr>
          <w:sz w:val="24"/>
          <w:szCs w:val="24"/>
        </w:rPr>
        <w:t>Е.А.Мартынова, И</w:t>
      </w:r>
      <w:r w:rsidRPr="00AD1960">
        <w:rPr>
          <w:sz w:val="24"/>
          <w:szCs w:val="24"/>
        </w:rPr>
        <w:t>.М.</w:t>
      </w:r>
      <w:r w:rsidRPr="00AD1960">
        <w:rPr>
          <w:spacing w:val="-2"/>
          <w:sz w:val="24"/>
          <w:szCs w:val="24"/>
        </w:rPr>
        <w:t>Сучкова</w:t>
      </w:r>
      <w:r>
        <w:rPr>
          <w:spacing w:val="-2"/>
          <w:sz w:val="24"/>
          <w:szCs w:val="24"/>
        </w:rPr>
        <w:t xml:space="preserve"> </w:t>
      </w:r>
      <w:r w:rsidRPr="00AD1960">
        <w:rPr>
          <w:sz w:val="24"/>
          <w:szCs w:val="24"/>
        </w:rPr>
        <w:t>«Организация опытно- экспериментальной деятельности детей 2-7 лет» В., Учитель, 2011</w:t>
      </w:r>
    </w:p>
    <w:p w:rsidR="00F24B1C" w:rsidRPr="00AD1960" w:rsidRDefault="00F24B1C" w:rsidP="00B80ED2">
      <w:pPr>
        <w:pStyle w:val="TableParagraph"/>
        <w:spacing w:line="206" w:lineRule="exact"/>
        <w:ind w:left="102"/>
        <w:rPr>
          <w:sz w:val="24"/>
          <w:szCs w:val="24"/>
        </w:rPr>
      </w:pPr>
      <w:r w:rsidRPr="00AD1960">
        <w:rPr>
          <w:sz w:val="24"/>
          <w:szCs w:val="24"/>
        </w:rPr>
        <w:t>М.Д.Маханева</w:t>
      </w:r>
      <w:r>
        <w:rPr>
          <w:sz w:val="24"/>
          <w:szCs w:val="24"/>
        </w:rPr>
        <w:t xml:space="preserve"> </w:t>
      </w:r>
      <w:r w:rsidRPr="00AD1960">
        <w:rPr>
          <w:sz w:val="24"/>
          <w:szCs w:val="24"/>
        </w:rPr>
        <w:t>Театрализованные занятия в детском саду»М., ТЦ</w:t>
      </w:r>
      <w:r>
        <w:rPr>
          <w:sz w:val="24"/>
          <w:szCs w:val="24"/>
        </w:rPr>
        <w:t xml:space="preserve"> </w:t>
      </w:r>
      <w:r w:rsidRPr="00AD1960">
        <w:rPr>
          <w:sz w:val="24"/>
          <w:szCs w:val="24"/>
        </w:rPr>
        <w:t>Сфера,</w:t>
      </w:r>
      <w:r w:rsidRPr="00AD1960">
        <w:rPr>
          <w:spacing w:val="-2"/>
          <w:sz w:val="24"/>
          <w:szCs w:val="24"/>
        </w:rPr>
        <w:t xml:space="preserve"> 2004;</w:t>
      </w:r>
    </w:p>
    <w:p w:rsidR="00F24B1C" w:rsidRPr="00AD1960" w:rsidRDefault="00F24B1C" w:rsidP="00B80ED2">
      <w:pPr>
        <w:pStyle w:val="TableParagraph"/>
        <w:ind w:left="102" w:right="460"/>
        <w:rPr>
          <w:sz w:val="24"/>
          <w:szCs w:val="24"/>
        </w:rPr>
      </w:pPr>
      <w:r w:rsidRPr="00AD1960">
        <w:rPr>
          <w:sz w:val="24"/>
          <w:szCs w:val="24"/>
        </w:rPr>
        <w:t>И.А. Лыкова «Изобразительная деятельность</w:t>
      </w:r>
      <w:r>
        <w:rPr>
          <w:sz w:val="24"/>
          <w:szCs w:val="24"/>
        </w:rPr>
        <w:t xml:space="preserve"> </w:t>
      </w:r>
      <w:r w:rsidRPr="00AD1960">
        <w:rPr>
          <w:sz w:val="24"/>
          <w:szCs w:val="24"/>
        </w:rPr>
        <w:t>в</w:t>
      </w:r>
      <w:r>
        <w:rPr>
          <w:sz w:val="24"/>
          <w:szCs w:val="24"/>
        </w:rPr>
        <w:t xml:space="preserve"> </w:t>
      </w:r>
      <w:r w:rsidRPr="00AD1960">
        <w:rPr>
          <w:sz w:val="24"/>
          <w:szCs w:val="24"/>
        </w:rPr>
        <w:t>детском</w:t>
      </w:r>
      <w:r>
        <w:rPr>
          <w:sz w:val="24"/>
          <w:szCs w:val="24"/>
        </w:rPr>
        <w:t xml:space="preserve"> </w:t>
      </w:r>
      <w:r w:rsidRPr="00AD1960">
        <w:rPr>
          <w:sz w:val="24"/>
          <w:szCs w:val="24"/>
        </w:rPr>
        <w:t>саду»М., Карапуз-дидактика, 2007;</w:t>
      </w:r>
    </w:p>
    <w:p w:rsidR="00F24B1C" w:rsidRDefault="00F24B1C" w:rsidP="00B80ED2">
      <w:pPr>
        <w:pStyle w:val="TableParagraph"/>
        <w:ind w:left="102" w:right="215"/>
        <w:rPr>
          <w:sz w:val="24"/>
          <w:szCs w:val="24"/>
        </w:rPr>
      </w:pPr>
      <w:r w:rsidRPr="00AD1960">
        <w:rPr>
          <w:sz w:val="24"/>
          <w:szCs w:val="24"/>
        </w:rPr>
        <w:t>Картотека подвижных игр;</w:t>
      </w:r>
    </w:p>
    <w:p w:rsidR="00F24B1C" w:rsidRPr="00AD1960" w:rsidRDefault="00F24B1C" w:rsidP="00B80ED2">
      <w:pPr>
        <w:pStyle w:val="TableParagraph"/>
        <w:ind w:right="215"/>
        <w:rPr>
          <w:sz w:val="24"/>
          <w:szCs w:val="24"/>
        </w:rPr>
      </w:pPr>
      <w:r>
        <w:rPr>
          <w:sz w:val="24"/>
          <w:szCs w:val="24"/>
        </w:rPr>
        <w:t xml:space="preserve"> </w:t>
      </w:r>
      <w:r w:rsidRPr="00AD1960">
        <w:rPr>
          <w:sz w:val="24"/>
          <w:szCs w:val="24"/>
        </w:rPr>
        <w:t xml:space="preserve"> Картотека артикуляционной гимнастики</w:t>
      </w:r>
      <w:r>
        <w:rPr>
          <w:sz w:val="24"/>
          <w:szCs w:val="24"/>
        </w:rPr>
        <w:t xml:space="preserve"> </w:t>
      </w:r>
      <w:r w:rsidRPr="00AD1960">
        <w:rPr>
          <w:sz w:val="24"/>
          <w:szCs w:val="24"/>
        </w:rPr>
        <w:t>по</w:t>
      </w:r>
      <w:r>
        <w:rPr>
          <w:sz w:val="24"/>
          <w:szCs w:val="24"/>
        </w:rPr>
        <w:t xml:space="preserve"> </w:t>
      </w:r>
      <w:r w:rsidRPr="00AD1960">
        <w:rPr>
          <w:sz w:val="24"/>
          <w:szCs w:val="24"/>
        </w:rPr>
        <w:t>лексическим</w:t>
      </w:r>
      <w:r>
        <w:rPr>
          <w:sz w:val="24"/>
          <w:szCs w:val="24"/>
        </w:rPr>
        <w:t xml:space="preserve"> </w:t>
      </w:r>
      <w:r w:rsidRPr="00AD1960">
        <w:rPr>
          <w:sz w:val="24"/>
          <w:szCs w:val="24"/>
        </w:rPr>
        <w:t>темам;</w:t>
      </w:r>
    </w:p>
    <w:p w:rsidR="00F24B1C" w:rsidRPr="00CC44BF" w:rsidRDefault="00F24B1C" w:rsidP="00B80ED2">
      <w:pPr>
        <w:pStyle w:val="BodyText"/>
        <w:ind w:left="-720" w:right="-261"/>
        <w:jc w:val="both"/>
        <w:rPr>
          <w:spacing w:val="-5"/>
        </w:rPr>
      </w:pPr>
      <w:r>
        <w:t xml:space="preserve">              </w:t>
      </w:r>
      <w:r w:rsidRPr="00CC44BF">
        <w:t>Картотека</w:t>
      </w:r>
      <w:r>
        <w:t xml:space="preserve"> </w:t>
      </w:r>
      <w:r w:rsidRPr="00CC44BF">
        <w:t>пальчиковых</w:t>
      </w:r>
      <w:r>
        <w:t xml:space="preserve"> </w:t>
      </w:r>
      <w:r w:rsidRPr="00CC44BF">
        <w:rPr>
          <w:spacing w:val="-5"/>
        </w:rPr>
        <w:t>игр</w:t>
      </w:r>
    </w:p>
    <w:p w:rsidR="00F24B1C" w:rsidRPr="00CC44BF" w:rsidRDefault="00F24B1C" w:rsidP="00B80ED2">
      <w:pPr>
        <w:pStyle w:val="BodyText"/>
        <w:ind w:left="-720" w:right="-261"/>
        <w:jc w:val="both"/>
        <w:rPr>
          <w:spacing w:val="-5"/>
        </w:rPr>
      </w:pPr>
    </w:p>
    <w:p w:rsidR="00F24B1C" w:rsidRDefault="00F24B1C" w:rsidP="00B80ED2">
      <w:pPr>
        <w:pStyle w:val="BodyText"/>
        <w:ind w:left="-720" w:right="-261"/>
        <w:jc w:val="both"/>
        <w:rPr>
          <w:spacing w:val="-5"/>
        </w:rPr>
      </w:pPr>
      <w:r>
        <w:rPr>
          <w:sz w:val="28"/>
          <w:szCs w:val="28"/>
        </w:rPr>
        <w:t xml:space="preserve">  </w:t>
      </w:r>
      <w:r w:rsidRPr="00D10EA3">
        <w:rPr>
          <w:sz w:val="28"/>
          <w:szCs w:val="28"/>
        </w:rPr>
        <w:t xml:space="preserve">     </w:t>
      </w:r>
      <w:r>
        <w:rPr>
          <w:sz w:val="28"/>
          <w:szCs w:val="28"/>
        </w:rPr>
        <w:t xml:space="preserve">     </w:t>
      </w:r>
      <w:r w:rsidRPr="00D10EA3">
        <w:rPr>
          <w:b/>
        </w:rPr>
        <w:t>Литература для дополнительной и специальной ра</w:t>
      </w:r>
      <w:r>
        <w:rPr>
          <w:b/>
        </w:rPr>
        <w:t>боты учителя-логопеда</w:t>
      </w:r>
    </w:p>
    <w:p w:rsidR="00F24B1C" w:rsidRDefault="00F24B1C" w:rsidP="00B80ED2">
      <w:pPr>
        <w:pStyle w:val="TableParagraph"/>
        <w:ind w:left="102" w:right="108"/>
      </w:pPr>
      <w:r>
        <w:t>Либлинг М.М. Подготовка к обучению детей с ранним детским аутизмом.Дефектология, №4, 1997. ЯнушкоЕ.А. Игры с аутичным ребенком. Установление контакта, способы взаимодействия, развитие</w:t>
      </w:r>
    </w:p>
    <w:p w:rsidR="00F24B1C" w:rsidRDefault="00F24B1C" w:rsidP="00B80ED2">
      <w:pPr>
        <w:pStyle w:val="TableParagraph"/>
        <w:ind w:left="102"/>
      </w:pPr>
      <w:r>
        <w:t>речи. Москва</w:t>
      </w:r>
      <w:r>
        <w:rPr>
          <w:spacing w:val="-2"/>
        </w:rPr>
        <w:t xml:space="preserve"> 2004.</w:t>
      </w:r>
    </w:p>
    <w:p w:rsidR="00F24B1C" w:rsidRDefault="00F24B1C" w:rsidP="00B80ED2">
      <w:pPr>
        <w:pStyle w:val="TableParagraph"/>
        <w:ind w:left="102"/>
      </w:pPr>
      <w:r>
        <w:t>Баенская Е.Р.</w:t>
      </w:r>
      <w:r>
        <w:rPr>
          <w:spacing w:val="-10"/>
        </w:rPr>
        <w:t xml:space="preserve"> О </w:t>
      </w:r>
      <w:r>
        <w:t xml:space="preserve">коррекционной помощи аутичному ребенку раннего возраста.Дефектология,№1, </w:t>
      </w:r>
      <w:r>
        <w:rPr>
          <w:spacing w:val="-2"/>
        </w:rPr>
        <w:t>1999.</w:t>
      </w:r>
    </w:p>
    <w:p w:rsidR="00F24B1C" w:rsidRDefault="00F24B1C" w:rsidP="00B80ED2">
      <w:pPr>
        <w:pStyle w:val="TableParagraph"/>
        <w:ind w:left="102" w:right="108"/>
      </w:pPr>
      <w:r>
        <w:t xml:space="preserve">Новиковская О.А. Большой альбом по развитию речи для самых маленьких. Москва </w:t>
      </w:r>
      <w:r>
        <w:rPr>
          <w:spacing w:val="-2"/>
        </w:rPr>
        <w:t>2019.</w:t>
      </w:r>
    </w:p>
    <w:p w:rsidR="00F24B1C" w:rsidRDefault="00F24B1C" w:rsidP="00B80ED2">
      <w:pPr>
        <w:pStyle w:val="TableParagraph"/>
        <w:ind w:left="102" w:right="215"/>
      </w:pPr>
      <w:r>
        <w:rPr>
          <w:b/>
        </w:rPr>
        <w:t xml:space="preserve">Технологии: </w:t>
      </w:r>
      <w:r>
        <w:t xml:space="preserve">игры, музыкотерапия, дыхательная гимнастика, артикуляционная гимнастика, дидактические игры, речевые игры, пальчиковые </w:t>
      </w:r>
      <w:r>
        <w:rPr>
          <w:spacing w:val="-4"/>
        </w:rPr>
        <w:t>игры.</w:t>
      </w:r>
    </w:p>
    <w:p w:rsidR="00F24B1C" w:rsidRDefault="00F24B1C" w:rsidP="00B80ED2">
      <w:pPr>
        <w:pStyle w:val="TableParagraph"/>
        <w:tabs>
          <w:tab w:val="left" w:pos="1183"/>
        </w:tabs>
        <w:ind w:left="102" w:right="101"/>
        <w:jc w:val="both"/>
        <w:rPr>
          <w:spacing w:val="-2"/>
        </w:rPr>
      </w:pPr>
      <w:r>
        <w:rPr>
          <w:b/>
        </w:rPr>
        <w:t xml:space="preserve">Методы и приёмы: </w:t>
      </w:r>
      <w:r>
        <w:t xml:space="preserve">Нетрадиционные упражнения </w:t>
      </w:r>
      <w:r>
        <w:rPr>
          <w:spacing w:val="-4"/>
        </w:rPr>
        <w:t>для</w:t>
      </w:r>
      <w:r>
        <w:tab/>
      </w:r>
      <w:r>
        <w:rPr>
          <w:spacing w:val="-2"/>
        </w:rPr>
        <w:t xml:space="preserve">совершенствования </w:t>
      </w:r>
      <w:r>
        <w:t xml:space="preserve">артикуляционной моторики, здоровьесберегающие: су- джок терапия, </w:t>
      </w:r>
      <w:r>
        <w:rPr>
          <w:spacing w:val="-2"/>
        </w:rPr>
        <w:t xml:space="preserve">применение </w:t>
      </w:r>
      <w:r>
        <w:t xml:space="preserve">ИКТ на занятиях, </w:t>
      </w:r>
      <w:r>
        <w:rPr>
          <w:spacing w:val="-2"/>
        </w:rPr>
        <w:t>игротерапия.</w:t>
      </w:r>
    </w:p>
    <w:p w:rsidR="00F24B1C" w:rsidRDefault="00F24B1C" w:rsidP="00B80ED2">
      <w:pPr>
        <w:pStyle w:val="TableParagraph"/>
        <w:tabs>
          <w:tab w:val="left" w:pos="1183"/>
        </w:tabs>
        <w:ind w:left="102" w:right="101"/>
        <w:jc w:val="both"/>
        <w:rPr>
          <w:spacing w:val="-2"/>
        </w:rPr>
      </w:pPr>
    </w:p>
    <w:p w:rsidR="00F24B1C" w:rsidRPr="00AD1960" w:rsidRDefault="00F24B1C" w:rsidP="00B80ED2">
      <w:pPr>
        <w:pStyle w:val="BodyText"/>
        <w:ind w:left="-720" w:right="-261"/>
        <w:jc w:val="both"/>
      </w:pPr>
      <w:r>
        <w:rPr>
          <w:sz w:val="28"/>
          <w:szCs w:val="28"/>
        </w:rPr>
        <w:t xml:space="preserve">  </w:t>
      </w:r>
      <w:r w:rsidRPr="00D10EA3">
        <w:rPr>
          <w:sz w:val="28"/>
          <w:szCs w:val="28"/>
        </w:rPr>
        <w:t xml:space="preserve">    </w:t>
      </w:r>
      <w:r>
        <w:rPr>
          <w:sz w:val="28"/>
          <w:szCs w:val="28"/>
        </w:rPr>
        <w:t xml:space="preserve">    </w:t>
      </w:r>
      <w:r w:rsidRPr="00D10EA3">
        <w:rPr>
          <w:sz w:val="28"/>
          <w:szCs w:val="28"/>
        </w:rPr>
        <w:t xml:space="preserve"> </w:t>
      </w:r>
      <w:r w:rsidRPr="00D10EA3">
        <w:rPr>
          <w:b/>
        </w:rPr>
        <w:t>Литература</w:t>
      </w:r>
      <w:r>
        <w:rPr>
          <w:b/>
        </w:rPr>
        <w:t xml:space="preserve"> и методы </w:t>
      </w:r>
      <w:r w:rsidRPr="00D10EA3">
        <w:rPr>
          <w:b/>
        </w:rPr>
        <w:t xml:space="preserve"> для дополнительной и специальной ра</w:t>
      </w:r>
      <w:r>
        <w:rPr>
          <w:b/>
        </w:rPr>
        <w:t>боты педагога-психолога</w:t>
      </w:r>
    </w:p>
    <w:p w:rsidR="00F24B1C" w:rsidRPr="00D10EA3" w:rsidRDefault="00F24B1C" w:rsidP="00B80ED2">
      <w:pPr>
        <w:pStyle w:val="TableParagraph"/>
        <w:ind w:left="102" w:right="102"/>
        <w:jc w:val="both"/>
        <w:rPr>
          <w:sz w:val="24"/>
          <w:szCs w:val="24"/>
        </w:rPr>
      </w:pPr>
      <w:r w:rsidRPr="00D10EA3">
        <w:rPr>
          <w:sz w:val="24"/>
          <w:szCs w:val="24"/>
        </w:rPr>
        <w:t>Нейропсихологические занятия с детьми. – М.: АЙРИС-пресс, 2015.</w:t>
      </w:r>
    </w:p>
    <w:p w:rsidR="00F24B1C" w:rsidRDefault="00F24B1C" w:rsidP="00B80ED2">
      <w:pPr>
        <w:pStyle w:val="TableParagraph"/>
        <w:tabs>
          <w:tab w:val="left" w:pos="1838"/>
        </w:tabs>
        <w:spacing w:line="206" w:lineRule="exact"/>
        <w:ind w:left="72" w:right="320"/>
        <w:jc w:val="both"/>
        <w:rPr>
          <w:sz w:val="24"/>
          <w:szCs w:val="24"/>
        </w:rPr>
      </w:pPr>
      <w:r w:rsidRPr="00D10EA3">
        <w:rPr>
          <w:b/>
          <w:spacing w:val="-2"/>
          <w:sz w:val="24"/>
          <w:szCs w:val="24"/>
        </w:rPr>
        <w:t>Технологии:</w:t>
      </w:r>
      <w:r>
        <w:rPr>
          <w:b/>
          <w:sz w:val="24"/>
          <w:szCs w:val="24"/>
        </w:rPr>
        <w:t xml:space="preserve"> </w:t>
      </w:r>
      <w:r w:rsidRPr="00D10EA3">
        <w:rPr>
          <w:spacing w:val="-2"/>
          <w:sz w:val="24"/>
          <w:szCs w:val="24"/>
        </w:rPr>
        <w:t>кинезиология,</w:t>
      </w:r>
      <w:r>
        <w:rPr>
          <w:spacing w:val="-2"/>
          <w:sz w:val="24"/>
          <w:szCs w:val="24"/>
        </w:rPr>
        <w:t xml:space="preserve"> </w:t>
      </w:r>
      <w:r w:rsidRPr="00D10EA3">
        <w:rPr>
          <w:spacing w:val="-2"/>
          <w:sz w:val="24"/>
          <w:szCs w:val="24"/>
        </w:rPr>
        <w:t>сказкотерапия,</w:t>
      </w:r>
      <w:r>
        <w:rPr>
          <w:sz w:val="24"/>
          <w:szCs w:val="24"/>
        </w:rPr>
        <w:t xml:space="preserve"> </w:t>
      </w:r>
      <w:r w:rsidRPr="00D10EA3">
        <w:rPr>
          <w:spacing w:val="-2"/>
          <w:sz w:val="24"/>
          <w:szCs w:val="24"/>
        </w:rPr>
        <w:t xml:space="preserve">арт-терапия, </w:t>
      </w:r>
      <w:r w:rsidRPr="00D10EA3">
        <w:rPr>
          <w:sz w:val="24"/>
          <w:szCs w:val="24"/>
        </w:rPr>
        <w:t>песочная</w:t>
      </w:r>
      <w:r>
        <w:rPr>
          <w:sz w:val="24"/>
          <w:szCs w:val="24"/>
        </w:rPr>
        <w:t xml:space="preserve"> </w:t>
      </w:r>
      <w:r w:rsidRPr="00D10EA3">
        <w:rPr>
          <w:sz w:val="24"/>
          <w:szCs w:val="24"/>
        </w:rPr>
        <w:t>терапия,</w:t>
      </w:r>
      <w:r>
        <w:rPr>
          <w:sz w:val="24"/>
          <w:szCs w:val="24"/>
        </w:rPr>
        <w:t xml:space="preserve"> </w:t>
      </w:r>
      <w:r w:rsidRPr="00D10EA3">
        <w:rPr>
          <w:sz w:val="24"/>
          <w:szCs w:val="24"/>
        </w:rPr>
        <w:t xml:space="preserve">музыкотерапия, игротерапия, </w:t>
      </w:r>
      <w:r>
        <w:rPr>
          <w:sz w:val="24"/>
          <w:szCs w:val="24"/>
        </w:rPr>
        <w:t xml:space="preserve"> </w:t>
      </w:r>
      <w:r w:rsidRPr="00D10EA3">
        <w:rPr>
          <w:sz w:val="24"/>
          <w:szCs w:val="24"/>
        </w:rPr>
        <w:t xml:space="preserve">здоровьесберегающие. </w:t>
      </w:r>
    </w:p>
    <w:p w:rsidR="00F24B1C" w:rsidRDefault="00F24B1C" w:rsidP="00B80ED2">
      <w:pPr>
        <w:pStyle w:val="TableParagraph"/>
        <w:tabs>
          <w:tab w:val="left" w:pos="1838"/>
        </w:tabs>
        <w:spacing w:line="206" w:lineRule="exact"/>
        <w:ind w:left="72" w:right="320"/>
        <w:jc w:val="both"/>
        <w:rPr>
          <w:sz w:val="24"/>
          <w:szCs w:val="24"/>
        </w:rPr>
      </w:pPr>
      <w:r w:rsidRPr="00D10EA3">
        <w:rPr>
          <w:b/>
          <w:sz w:val="24"/>
          <w:szCs w:val="24"/>
        </w:rPr>
        <w:t>Методы</w:t>
      </w:r>
      <w:r>
        <w:rPr>
          <w:b/>
          <w:sz w:val="24"/>
          <w:szCs w:val="24"/>
        </w:rPr>
        <w:t xml:space="preserve"> </w:t>
      </w:r>
      <w:r w:rsidRPr="00D10EA3">
        <w:rPr>
          <w:b/>
          <w:sz w:val="24"/>
          <w:szCs w:val="24"/>
        </w:rPr>
        <w:t>и</w:t>
      </w:r>
      <w:r>
        <w:rPr>
          <w:b/>
          <w:sz w:val="24"/>
          <w:szCs w:val="24"/>
        </w:rPr>
        <w:t xml:space="preserve"> </w:t>
      </w:r>
      <w:r w:rsidRPr="00D10EA3">
        <w:rPr>
          <w:b/>
          <w:sz w:val="24"/>
          <w:szCs w:val="24"/>
        </w:rPr>
        <w:t>приемы:</w:t>
      </w:r>
      <w:r>
        <w:rPr>
          <w:b/>
          <w:sz w:val="24"/>
          <w:szCs w:val="24"/>
        </w:rPr>
        <w:t xml:space="preserve"> </w:t>
      </w:r>
      <w:r>
        <w:rPr>
          <w:sz w:val="24"/>
          <w:szCs w:val="24"/>
        </w:rPr>
        <w:t>наглядные</w:t>
      </w:r>
      <w:r w:rsidRPr="00D10EA3">
        <w:rPr>
          <w:sz w:val="24"/>
          <w:szCs w:val="24"/>
        </w:rPr>
        <w:t xml:space="preserve"> </w:t>
      </w:r>
      <w:r>
        <w:rPr>
          <w:spacing w:val="-2"/>
          <w:sz w:val="24"/>
          <w:szCs w:val="24"/>
        </w:rPr>
        <w:t>методы</w:t>
      </w:r>
      <w:r w:rsidRPr="00D10EA3">
        <w:rPr>
          <w:spacing w:val="-2"/>
          <w:sz w:val="24"/>
          <w:szCs w:val="24"/>
        </w:rPr>
        <w:t>:</w:t>
      </w:r>
      <w:r>
        <w:rPr>
          <w:sz w:val="24"/>
          <w:szCs w:val="24"/>
        </w:rPr>
        <w:t xml:space="preserve"> </w:t>
      </w:r>
      <w:r w:rsidRPr="00D10EA3">
        <w:rPr>
          <w:spacing w:val="-2"/>
          <w:sz w:val="24"/>
          <w:szCs w:val="24"/>
        </w:rPr>
        <w:t>картины,</w:t>
      </w:r>
      <w:r>
        <w:rPr>
          <w:sz w:val="24"/>
          <w:szCs w:val="24"/>
        </w:rPr>
        <w:t xml:space="preserve"> </w:t>
      </w:r>
      <w:r w:rsidRPr="00D10EA3">
        <w:rPr>
          <w:spacing w:val="-2"/>
          <w:sz w:val="24"/>
          <w:szCs w:val="24"/>
        </w:rPr>
        <w:t xml:space="preserve">игрушки, </w:t>
      </w:r>
      <w:r w:rsidRPr="00D10EA3">
        <w:rPr>
          <w:sz w:val="24"/>
          <w:szCs w:val="24"/>
        </w:rPr>
        <w:t>предметные</w:t>
      </w:r>
      <w:r>
        <w:rPr>
          <w:sz w:val="24"/>
          <w:szCs w:val="24"/>
        </w:rPr>
        <w:t xml:space="preserve"> картинки, </w:t>
      </w:r>
      <w:r w:rsidRPr="00D10EA3">
        <w:rPr>
          <w:sz w:val="24"/>
          <w:szCs w:val="24"/>
        </w:rPr>
        <w:t xml:space="preserve">демонстрация </w:t>
      </w:r>
      <w:r w:rsidRPr="00D10EA3">
        <w:rPr>
          <w:spacing w:val="-2"/>
          <w:sz w:val="24"/>
          <w:szCs w:val="24"/>
        </w:rPr>
        <w:t>предметов</w:t>
      </w:r>
      <w:r>
        <w:rPr>
          <w:sz w:val="24"/>
          <w:szCs w:val="24"/>
        </w:rPr>
        <w:t xml:space="preserve"> </w:t>
      </w:r>
      <w:r w:rsidRPr="00D10EA3">
        <w:rPr>
          <w:spacing w:val="-10"/>
          <w:sz w:val="24"/>
          <w:szCs w:val="24"/>
        </w:rPr>
        <w:t>и</w:t>
      </w:r>
      <w:r>
        <w:rPr>
          <w:sz w:val="24"/>
          <w:szCs w:val="24"/>
        </w:rPr>
        <w:t xml:space="preserve"> </w:t>
      </w:r>
      <w:r w:rsidRPr="00D10EA3">
        <w:rPr>
          <w:spacing w:val="-2"/>
          <w:sz w:val="24"/>
          <w:szCs w:val="24"/>
        </w:rPr>
        <w:t>опытов;</w:t>
      </w:r>
      <w:r w:rsidRPr="00D10EA3">
        <w:rPr>
          <w:sz w:val="24"/>
          <w:szCs w:val="24"/>
        </w:rPr>
        <w:tab/>
      </w:r>
    </w:p>
    <w:p w:rsidR="00F24B1C" w:rsidRDefault="00F24B1C" w:rsidP="00B80ED2">
      <w:pPr>
        <w:pStyle w:val="TableParagraph"/>
        <w:tabs>
          <w:tab w:val="left" w:pos="1847"/>
        </w:tabs>
        <w:spacing w:line="206" w:lineRule="exact"/>
        <w:ind w:left="72" w:right="320"/>
        <w:jc w:val="both"/>
        <w:rPr>
          <w:sz w:val="24"/>
          <w:szCs w:val="24"/>
        </w:rPr>
      </w:pPr>
      <w:r w:rsidRPr="00D10EA3">
        <w:rPr>
          <w:spacing w:val="-2"/>
          <w:sz w:val="24"/>
          <w:szCs w:val="24"/>
        </w:rPr>
        <w:t xml:space="preserve">комплекс </w:t>
      </w:r>
      <w:r w:rsidRPr="00D10EA3">
        <w:rPr>
          <w:sz w:val="24"/>
          <w:szCs w:val="24"/>
        </w:rPr>
        <w:t>практических</w:t>
      </w:r>
      <w:r>
        <w:rPr>
          <w:sz w:val="24"/>
          <w:szCs w:val="24"/>
        </w:rPr>
        <w:t xml:space="preserve"> </w:t>
      </w:r>
      <w:r w:rsidRPr="00D10EA3">
        <w:rPr>
          <w:sz w:val="24"/>
          <w:szCs w:val="24"/>
        </w:rPr>
        <w:t>методов</w:t>
      </w:r>
      <w:r>
        <w:rPr>
          <w:sz w:val="24"/>
          <w:szCs w:val="24"/>
        </w:rPr>
        <w:t xml:space="preserve"> </w:t>
      </w:r>
      <w:r w:rsidRPr="00D10EA3">
        <w:rPr>
          <w:sz w:val="24"/>
          <w:szCs w:val="24"/>
        </w:rPr>
        <w:t xml:space="preserve">:рисование, </w:t>
      </w:r>
      <w:r w:rsidRPr="00D10EA3">
        <w:rPr>
          <w:spacing w:val="-2"/>
          <w:sz w:val="24"/>
          <w:szCs w:val="24"/>
        </w:rPr>
        <w:t>лепка,</w:t>
      </w:r>
      <w:r>
        <w:rPr>
          <w:sz w:val="24"/>
          <w:szCs w:val="24"/>
        </w:rPr>
        <w:t xml:space="preserve"> </w:t>
      </w:r>
      <w:r w:rsidRPr="00D10EA3">
        <w:rPr>
          <w:sz w:val="24"/>
          <w:szCs w:val="24"/>
        </w:rPr>
        <w:t>аппликация,</w:t>
      </w:r>
      <w:r>
        <w:rPr>
          <w:sz w:val="24"/>
          <w:szCs w:val="24"/>
        </w:rPr>
        <w:t xml:space="preserve"> </w:t>
      </w:r>
      <w:r w:rsidRPr="00D10EA3">
        <w:rPr>
          <w:spacing w:val="-2"/>
          <w:sz w:val="24"/>
          <w:szCs w:val="24"/>
        </w:rPr>
        <w:t>конструирование;</w:t>
      </w:r>
      <w:r w:rsidRPr="00D10EA3">
        <w:rPr>
          <w:sz w:val="24"/>
          <w:szCs w:val="24"/>
        </w:rPr>
        <w:tab/>
      </w:r>
    </w:p>
    <w:p w:rsidR="00F24B1C" w:rsidRDefault="00F24B1C" w:rsidP="00B80ED2">
      <w:pPr>
        <w:pStyle w:val="TableParagraph"/>
        <w:tabs>
          <w:tab w:val="left" w:pos="1847"/>
        </w:tabs>
        <w:spacing w:line="206" w:lineRule="exact"/>
        <w:ind w:left="72" w:right="320"/>
        <w:jc w:val="both"/>
        <w:rPr>
          <w:sz w:val="24"/>
          <w:szCs w:val="24"/>
        </w:rPr>
      </w:pPr>
      <w:r w:rsidRPr="00D10EA3">
        <w:rPr>
          <w:spacing w:val="-2"/>
          <w:sz w:val="24"/>
          <w:szCs w:val="24"/>
        </w:rPr>
        <w:t xml:space="preserve">комплекс </w:t>
      </w:r>
      <w:r w:rsidRPr="00D10EA3">
        <w:rPr>
          <w:sz w:val="24"/>
          <w:szCs w:val="24"/>
        </w:rPr>
        <w:t>словесных методов: рассказ, беседа, объяснение</w:t>
      </w:r>
      <w:r>
        <w:rPr>
          <w:sz w:val="24"/>
          <w:szCs w:val="24"/>
        </w:rPr>
        <w:t xml:space="preserve"> </w:t>
      </w:r>
      <w:r w:rsidRPr="00D10EA3">
        <w:rPr>
          <w:sz w:val="24"/>
          <w:szCs w:val="24"/>
        </w:rPr>
        <w:t>методом «малых</w:t>
      </w:r>
      <w:r>
        <w:rPr>
          <w:sz w:val="24"/>
          <w:szCs w:val="24"/>
        </w:rPr>
        <w:t xml:space="preserve"> </w:t>
      </w:r>
      <w:r w:rsidRPr="00D10EA3">
        <w:rPr>
          <w:sz w:val="24"/>
          <w:szCs w:val="24"/>
        </w:rPr>
        <w:t xml:space="preserve">шагов» </w:t>
      </w:r>
      <w:r w:rsidRPr="00D10EA3">
        <w:rPr>
          <w:spacing w:val="-10"/>
          <w:sz w:val="24"/>
          <w:szCs w:val="24"/>
        </w:rPr>
        <w:t>с</w:t>
      </w:r>
      <w:r>
        <w:rPr>
          <w:sz w:val="24"/>
          <w:szCs w:val="24"/>
        </w:rPr>
        <w:t xml:space="preserve"> </w:t>
      </w:r>
      <w:r w:rsidRPr="00D10EA3">
        <w:rPr>
          <w:spacing w:val="-2"/>
          <w:sz w:val="24"/>
          <w:szCs w:val="24"/>
        </w:rPr>
        <w:t>большо</w:t>
      </w:r>
      <w:r>
        <w:rPr>
          <w:spacing w:val="-2"/>
          <w:sz w:val="24"/>
          <w:szCs w:val="24"/>
        </w:rPr>
        <w:t>й</w:t>
      </w:r>
      <w:r>
        <w:rPr>
          <w:sz w:val="24"/>
          <w:szCs w:val="24"/>
        </w:rPr>
        <w:t xml:space="preserve"> </w:t>
      </w:r>
      <w:r w:rsidRPr="00D10EA3">
        <w:rPr>
          <w:spacing w:val="-2"/>
          <w:sz w:val="24"/>
          <w:szCs w:val="24"/>
        </w:rPr>
        <w:t xml:space="preserve">детализацией, </w:t>
      </w:r>
      <w:r w:rsidRPr="00D10EA3">
        <w:rPr>
          <w:sz w:val="24"/>
          <w:szCs w:val="24"/>
        </w:rPr>
        <w:t xml:space="preserve">развернутостью, с конкретностью действий в форме алгоритмов; </w:t>
      </w:r>
    </w:p>
    <w:p w:rsidR="00F24B1C" w:rsidRPr="00D10EA3" w:rsidRDefault="00F24B1C" w:rsidP="00B80ED2">
      <w:pPr>
        <w:pStyle w:val="TableParagraph"/>
        <w:tabs>
          <w:tab w:val="left" w:pos="1847"/>
        </w:tabs>
        <w:spacing w:line="206" w:lineRule="exact"/>
        <w:ind w:left="72" w:right="320"/>
        <w:jc w:val="both"/>
      </w:pPr>
      <w:r w:rsidRPr="00D10EA3">
        <w:rPr>
          <w:sz w:val="24"/>
          <w:szCs w:val="24"/>
        </w:rPr>
        <w:t>комплекс</w:t>
      </w:r>
      <w:r>
        <w:rPr>
          <w:sz w:val="24"/>
          <w:szCs w:val="24"/>
        </w:rPr>
        <w:t xml:space="preserve"> </w:t>
      </w:r>
      <w:r w:rsidRPr="00D10EA3">
        <w:rPr>
          <w:sz w:val="24"/>
          <w:szCs w:val="24"/>
        </w:rPr>
        <w:t>игровых</w:t>
      </w:r>
      <w:r>
        <w:rPr>
          <w:sz w:val="24"/>
          <w:szCs w:val="24"/>
        </w:rPr>
        <w:t xml:space="preserve"> </w:t>
      </w:r>
      <w:r w:rsidRPr="00D10EA3">
        <w:rPr>
          <w:spacing w:val="-2"/>
          <w:sz w:val="24"/>
          <w:szCs w:val="24"/>
        </w:rPr>
        <w:t>методов:</w:t>
      </w:r>
      <w:r>
        <w:rPr>
          <w:spacing w:val="-2"/>
          <w:sz w:val="24"/>
          <w:szCs w:val="24"/>
        </w:rPr>
        <w:t xml:space="preserve"> </w:t>
      </w:r>
      <w:r w:rsidRPr="00D10EA3">
        <w:t xml:space="preserve">дидактические игры, игры- </w:t>
      </w:r>
      <w:r w:rsidRPr="00D10EA3">
        <w:rPr>
          <w:spacing w:val="-2"/>
        </w:rPr>
        <w:t>драматизации.</w:t>
      </w:r>
    </w:p>
    <w:p w:rsidR="00F24B1C" w:rsidRDefault="00F24B1C" w:rsidP="00B80ED2">
      <w:pPr>
        <w:pStyle w:val="BodyText"/>
        <w:ind w:left="-720" w:right="-261"/>
        <w:jc w:val="both"/>
      </w:pPr>
    </w:p>
    <w:p w:rsidR="00F24B1C" w:rsidRDefault="00F24B1C" w:rsidP="00B80ED2">
      <w:pPr>
        <w:ind w:left="-1260"/>
        <w:jc w:val="center"/>
        <w:rPr>
          <w:b/>
        </w:rPr>
      </w:pPr>
      <w:r>
        <w:rPr>
          <w:b/>
        </w:rPr>
        <w:t xml:space="preserve">         </w:t>
      </w:r>
      <w:r w:rsidRPr="00AD1960">
        <w:rPr>
          <w:b/>
        </w:rPr>
        <w:t xml:space="preserve">Режим дня воспитанников МБДОУ «Параньгинский детский сад №5 «Ласточка» </w:t>
      </w:r>
    </w:p>
    <w:p w:rsidR="00F24B1C" w:rsidRDefault="00F24B1C" w:rsidP="00B80ED2">
      <w:pPr>
        <w:ind w:left="-1260"/>
        <w:jc w:val="center"/>
      </w:pPr>
      <w:r>
        <w:rPr>
          <w:b/>
        </w:rPr>
        <w:t xml:space="preserve">     на 2025-26</w:t>
      </w:r>
      <w:r w:rsidRPr="00AD1960">
        <w:rPr>
          <w:b/>
        </w:rPr>
        <w:t xml:space="preserve"> учебный год</w:t>
      </w:r>
      <w:r>
        <w:t xml:space="preserve">  </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948"/>
        <w:gridCol w:w="2160"/>
      </w:tblGrid>
      <w:tr w:rsidR="00F24B1C" w:rsidRPr="005F3EC6" w:rsidTr="0064494A">
        <w:tc>
          <w:tcPr>
            <w:tcW w:w="6948" w:type="dxa"/>
          </w:tcPr>
          <w:p w:rsidR="00F24B1C" w:rsidRPr="005F3EC6" w:rsidRDefault="00F24B1C" w:rsidP="0064494A">
            <w:r>
              <w:rPr>
                <w:sz w:val="28"/>
                <w:szCs w:val="28"/>
              </w:rPr>
              <w:t xml:space="preserve">     </w:t>
            </w:r>
            <w:r w:rsidRPr="005F3EC6">
              <w:rPr>
                <w:b/>
              </w:rPr>
              <w:t>Дома:</w:t>
            </w:r>
            <w:r w:rsidRPr="005F3EC6">
              <w:t xml:space="preserve">            </w:t>
            </w:r>
          </w:p>
        </w:tc>
        <w:tc>
          <w:tcPr>
            <w:tcW w:w="2160" w:type="dxa"/>
          </w:tcPr>
          <w:p w:rsidR="00F24B1C" w:rsidRPr="005F3EC6" w:rsidRDefault="00F24B1C" w:rsidP="0064494A">
            <w:pPr>
              <w:rPr>
                <w:b/>
              </w:rPr>
            </w:pPr>
            <w:r>
              <w:rPr>
                <w:b/>
              </w:rPr>
              <w:t xml:space="preserve"> </w:t>
            </w:r>
          </w:p>
        </w:tc>
      </w:tr>
      <w:tr w:rsidR="00F24B1C" w:rsidRPr="005F3EC6" w:rsidTr="0064494A">
        <w:tc>
          <w:tcPr>
            <w:tcW w:w="6948" w:type="dxa"/>
          </w:tcPr>
          <w:p w:rsidR="00F24B1C" w:rsidRPr="005F3EC6" w:rsidRDefault="00F24B1C" w:rsidP="0064494A">
            <w:r w:rsidRPr="005F3EC6">
              <w:t>Подъём, утренний туалет</w:t>
            </w:r>
          </w:p>
        </w:tc>
        <w:tc>
          <w:tcPr>
            <w:tcW w:w="2160" w:type="dxa"/>
          </w:tcPr>
          <w:p w:rsidR="00F24B1C" w:rsidRPr="00265501" w:rsidRDefault="00F24B1C" w:rsidP="0064494A">
            <w:r>
              <w:t>6.30-8,0</w:t>
            </w:r>
            <w:r w:rsidRPr="00265501">
              <w:t>0</w:t>
            </w:r>
          </w:p>
        </w:tc>
      </w:tr>
      <w:tr w:rsidR="00F24B1C" w:rsidRPr="005F3EC6" w:rsidTr="0064494A">
        <w:tc>
          <w:tcPr>
            <w:tcW w:w="6948" w:type="dxa"/>
          </w:tcPr>
          <w:p w:rsidR="00F24B1C" w:rsidRPr="005F3EC6" w:rsidRDefault="00F24B1C" w:rsidP="0064494A">
            <w:pPr>
              <w:rPr>
                <w:b/>
              </w:rPr>
            </w:pPr>
            <w:r w:rsidRPr="005F3EC6">
              <w:rPr>
                <w:b/>
              </w:rPr>
              <w:t>В дошкольном учреждении:</w:t>
            </w:r>
          </w:p>
        </w:tc>
        <w:tc>
          <w:tcPr>
            <w:tcW w:w="2160" w:type="dxa"/>
          </w:tcPr>
          <w:p w:rsidR="00F24B1C" w:rsidRPr="00265501" w:rsidRDefault="00F24B1C" w:rsidP="0064494A"/>
        </w:tc>
      </w:tr>
      <w:tr w:rsidR="00F24B1C" w:rsidRPr="005F3EC6" w:rsidTr="0064494A">
        <w:tc>
          <w:tcPr>
            <w:tcW w:w="6948" w:type="dxa"/>
          </w:tcPr>
          <w:p w:rsidR="00F24B1C" w:rsidRPr="005F3EC6" w:rsidRDefault="00F24B1C" w:rsidP="0064494A">
            <w:r w:rsidRPr="005F3EC6">
              <w:t>Приём, осмотр, игры, дежурство, утренняя гимнастика</w:t>
            </w:r>
          </w:p>
        </w:tc>
        <w:tc>
          <w:tcPr>
            <w:tcW w:w="2160" w:type="dxa"/>
          </w:tcPr>
          <w:p w:rsidR="00F24B1C" w:rsidRPr="00265501" w:rsidRDefault="00F24B1C" w:rsidP="0064494A">
            <w:r>
              <w:t>7.00-8.25</w:t>
            </w:r>
          </w:p>
        </w:tc>
      </w:tr>
      <w:tr w:rsidR="00F24B1C" w:rsidRPr="005F3EC6" w:rsidTr="0064494A">
        <w:tc>
          <w:tcPr>
            <w:tcW w:w="6948" w:type="dxa"/>
          </w:tcPr>
          <w:p w:rsidR="00F24B1C" w:rsidRPr="005F3EC6" w:rsidRDefault="00F24B1C" w:rsidP="0064494A">
            <w:r w:rsidRPr="005F3EC6">
              <w:t>Подготовка к завтраку, завтрак</w:t>
            </w:r>
          </w:p>
        </w:tc>
        <w:tc>
          <w:tcPr>
            <w:tcW w:w="2160" w:type="dxa"/>
          </w:tcPr>
          <w:p w:rsidR="00F24B1C" w:rsidRPr="00265501" w:rsidRDefault="00F24B1C" w:rsidP="0064494A">
            <w:r>
              <w:t>8.25</w:t>
            </w:r>
            <w:r w:rsidRPr="00265501">
              <w:t>-8.55</w:t>
            </w:r>
          </w:p>
        </w:tc>
      </w:tr>
      <w:tr w:rsidR="00F24B1C" w:rsidRPr="005F3EC6" w:rsidTr="0064494A">
        <w:tc>
          <w:tcPr>
            <w:tcW w:w="6948" w:type="dxa"/>
          </w:tcPr>
          <w:p w:rsidR="00F24B1C" w:rsidRPr="005F3EC6" w:rsidRDefault="00F24B1C" w:rsidP="0064494A">
            <w:r>
              <w:t>Подготовка к ООД</w:t>
            </w:r>
            <w:r w:rsidRPr="005F3EC6">
              <w:t xml:space="preserve">, </w:t>
            </w:r>
            <w:r>
              <w:t>ООД</w:t>
            </w:r>
          </w:p>
        </w:tc>
        <w:tc>
          <w:tcPr>
            <w:tcW w:w="2160" w:type="dxa"/>
          </w:tcPr>
          <w:p w:rsidR="00F24B1C" w:rsidRPr="00265501" w:rsidRDefault="00F24B1C" w:rsidP="0064494A">
            <w:r>
              <w:t>8.55-10.20</w:t>
            </w:r>
          </w:p>
        </w:tc>
      </w:tr>
      <w:tr w:rsidR="00F24B1C" w:rsidRPr="005F3EC6" w:rsidTr="0064494A">
        <w:tc>
          <w:tcPr>
            <w:tcW w:w="6948" w:type="dxa"/>
          </w:tcPr>
          <w:p w:rsidR="00F24B1C" w:rsidRPr="005F3EC6" w:rsidRDefault="00F24B1C" w:rsidP="0064494A">
            <w:r w:rsidRPr="005F3EC6">
              <w:t xml:space="preserve">Подготовка к прогулке, прогулка (игры, труд, наблюдения) </w:t>
            </w:r>
          </w:p>
        </w:tc>
        <w:tc>
          <w:tcPr>
            <w:tcW w:w="2160" w:type="dxa"/>
          </w:tcPr>
          <w:p w:rsidR="00F24B1C" w:rsidRPr="00265501" w:rsidRDefault="00F24B1C" w:rsidP="0064494A">
            <w:r>
              <w:t>10.20-12.00</w:t>
            </w:r>
          </w:p>
        </w:tc>
      </w:tr>
      <w:tr w:rsidR="00F24B1C" w:rsidRPr="005F3EC6" w:rsidTr="0064494A">
        <w:tc>
          <w:tcPr>
            <w:tcW w:w="6948" w:type="dxa"/>
          </w:tcPr>
          <w:p w:rsidR="00F24B1C" w:rsidRPr="005F3EC6" w:rsidRDefault="00F24B1C" w:rsidP="0064494A">
            <w:r w:rsidRPr="005F3EC6">
              <w:t>Возвращение с прогулки</w:t>
            </w:r>
          </w:p>
        </w:tc>
        <w:tc>
          <w:tcPr>
            <w:tcW w:w="2160" w:type="dxa"/>
          </w:tcPr>
          <w:p w:rsidR="00F24B1C" w:rsidRPr="00265501" w:rsidRDefault="00F24B1C" w:rsidP="0064494A">
            <w:r>
              <w:t>12.00-12.15</w:t>
            </w:r>
          </w:p>
        </w:tc>
      </w:tr>
      <w:tr w:rsidR="00F24B1C" w:rsidRPr="005F3EC6" w:rsidTr="0064494A">
        <w:tc>
          <w:tcPr>
            <w:tcW w:w="6948" w:type="dxa"/>
          </w:tcPr>
          <w:p w:rsidR="00F24B1C" w:rsidRPr="005F3EC6" w:rsidRDefault="00F24B1C" w:rsidP="0064494A">
            <w:r w:rsidRPr="005F3EC6">
              <w:t>Подготовка к обеду, обед</w:t>
            </w:r>
          </w:p>
        </w:tc>
        <w:tc>
          <w:tcPr>
            <w:tcW w:w="2160" w:type="dxa"/>
          </w:tcPr>
          <w:p w:rsidR="00F24B1C" w:rsidRPr="00265501" w:rsidRDefault="00F24B1C" w:rsidP="0064494A">
            <w:r>
              <w:t>12.15-12.35</w:t>
            </w:r>
          </w:p>
        </w:tc>
      </w:tr>
      <w:tr w:rsidR="00F24B1C" w:rsidRPr="005F3EC6" w:rsidTr="0064494A">
        <w:tc>
          <w:tcPr>
            <w:tcW w:w="6948" w:type="dxa"/>
          </w:tcPr>
          <w:p w:rsidR="00F24B1C" w:rsidRPr="005F3EC6" w:rsidRDefault="00F24B1C" w:rsidP="0064494A">
            <w:r w:rsidRPr="005F3EC6">
              <w:t>Подготовка ко сну, дневной сон</w:t>
            </w:r>
          </w:p>
        </w:tc>
        <w:tc>
          <w:tcPr>
            <w:tcW w:w="2160" w:type="dxa"/>
          </w:tcPr>
          <w:p w:rsidR="00F24B1C" w:rsidRPr="00265501" w:rsidRDefault="00F24B1C" w:rsidP="0064494A">
            <w:r>
              <w:t>12.35-</w:t>
            </w:r>
            <w:r w:rsidRPr="00265501">
              <w:t>15.00</w:t>
            </w:r>
          </w:p>
        </w:tc>
      </w:tr>
      <w:tr w:rsidR="00F24B1C" w:rsidRPr="005F3EC6" w:rsidTr="0064494A">
        <w:tc>
          <w:tcPr>
            <w:tcW w:w="6948" w:type="dxa"/>
          </w:tcPr>
          <w:p w:rsidR="00F24B1C" w:rsidRPr="005F3EC6" w:rsidRDefault="00F24B1C" w:rsidP="0064494A">
            <w:r w:rsidRPr="005F3EC6">
              <w:t>Подъём, воздушные и водные процедуры,  индивидуальная работа с детьми</w:t>
            </w:r>
            <w:r>
              <w:t>, ООД</w:t>
            </w:r>
          </w:p>
        </w:tc>
        <w:tc>
          <w:tcPr>
            <w:tcW w:w="2160" w:type="dxa"/>
          </w:tcPr>
          <w:p w:rsidR="00F24B1C" w:rsidRPr="00265501" w:rsidRDefault="00F24B1C" w:rsidP="0064494A">
            <w:r w:rsidRPr="00265501">
              <w:t>15.00-</w:t>
            </w:r>
            <w:r>
              <w:t>16.15</w:t>
            </w:r>
          </w:p>
        </w:tc>
      </w:tr>
      <w:tr w:rsidR="00F24B1C" w:rsidRPr="005F3EC6" w:rsidTr="0064494A">
        <w:tc>
          <w:tcPr>
            <w:tcW w:w="6948" w:type="dxa"/>
          </w:tcPr>
          <w:p w:rsidR="00F24B1C" w:rsidRPr="005F3EC6" w:rsidRDefault="00F24B1C" w:rsidP="0064494A">
            <w:r w:rsidRPr="005F3EC6">
              <w:t xml:space="preserve">Подготовка к </w:t>
            </w:r>
            <w:r>
              <w:t>ужину</w:t>
            </w:r>
            <w:r w:rsidRPr="005F3EC6">
              <w:t>,</w:t>
            </w:r>
            <w:r>
              <w:t xml:space="preserve"> </w:t>
            </w:r>
            <w:r w:rsidRPr="005F3EC6">
              <w:t>ужин</w:t>
            </w:r>
          </w:p>
        </w:tc>
        <w:tc>
          <w:tcPr>
            <w:tcW w:w="2160" w:type="dxa"/>
          </w:tcPr>
          <w:p w:rsidR="00F24B1C" w:rsidRPr="00265501" w:rsidRDefault="00F24B1C" w:rsidP="0064494A">
            <w:r>
              <w:t>16.15-16.3</w:t>
            </w:r>
            <w:r w:rsidRPr="00265501">
              <w:t>0</w:t>
            </w:r>
          </w:p>
        </w:tc>
      </w:tr>
      <w:tr w:rsidR="00F24B1C" w:rsidRPr="005F3EC6" w:rsidTr="0064494A">
        <w:tc>
          <w:tcPr>
            <w:tcW w:w="6948" w:type="dxa"/>
          </w:tcPr>
          <w:p w:rsidR="00F24B1C" w:rsidRPr="005F3EC6" w:rsidRDefault="00F24B1C" w:rsidP="0064494A">
            <w:r>
              <w:t>Игры, труд, индивидуальные занятия</w:t>
            </w:r>
          </w:p>
        </w:tc>
        <w:tc>
          <w:tcPr>
            <w:tcW w:w="2160" w:type="dxa"/>
          </w:tcPr>
          <w:p w:rsidR="00F24B1C" w:rsidRDefault="00F24B1C" w:rsidP="0064494A">
            <w:r>
              <w:t>16.30 – 17.10</w:t>
            </w:r>
          </w:p>
        </w:tc>
      </w:tr>
      <w:tr w:rsidR="00F24B1C" w:rsidRPr="005F3EC6" w:rsidTr="0064494A">
        <w:tc>
          <w:tcPr>
            <w:tcW w:w="6948" w:type="dxa"/>
          </w:tcPr>
          <w:p w:rsidR="00F24B1C" w:rsidRPr="005F3EC6" w:rsidRDefault="00F24B1C" w:rsidP="0064494A">
            <w:r w:rsidRPr="005F3EC6">
              <w:t>Подготовка к прогулке, вечерняя прогулка, игры, уход детей домой</w:t>
            </w:r>
          </w:p>
        </w:tc>
        <w:tc>
          <w:tcPr>
            <w:tcW w:w="2160" w:type="dxa"/>
          </w:tcPr>
          <w:p w:rsidR="00F24B1C" w:rsidRDefault="00F24B1C" w:rsidP="0064494A">
            <w:r>
              <w:t>17.10 – 18.00</w:t>
            </w:r>
          </w:p>
        </w:tc>
      </w:tr>
      <w:tr w:rsidR="00F24B1C" w:rsidRPr="005F3EC6" w:rsidTr="0064494A">
        <w:tc>
          <w:tcPr>
            <w:tcW w:w="6948" w:type="dxa"/>
          </w:tcPr>
          <w:p w:rsidR="00F24B1C" w:rsidRPr="005F3EC6" w:rsidRDefault="00F24B1C" w:rsidP="0064494A">
            <w:pPr>
              <w:rPr>
                <w:b/>
              </w:rPr>
            </w:pPr>
            <w:r w:rsidRPr="005F3EC6">
              <w:rPr>
                <w:b/>
              </w:rPr>
              <w:t>Дома:</w:t>
            </w:r>
          </w:p>
        </w:tc>
        <w:tc>
          <w:tcPr>
            <w:tcW w:w="2160" w:type="dxa"/>
          </w:tcPr>
          <w:p w:rsidR="00F24B1C" w:rsidRPr="00265501" w:rsidRDefault="00F24B1C" w:rsidP="0064494A"/>
        </w:tc>
      </w:tr>
      <w:tr w:rsidR="00F24B1C" w:rsidRPr="005F3EC6" w:rsidTr="0064494A">
        <w:tc>
          <w:tcPr>
            <w:tcW w:w="6948" w:type="dxa"/>
          </w:tcPr>
          <w:p w:rsidR="00F24B1C" w:rsidRPr="005F3EC6" w:rsidRDefault="00F24B1C" w:rsidP="0064494A">
            <w:r w:rsidRPr="005F3EC6">
              <w:t xml:space="preserve">Спокойные игры, лёгкий ужин </w:t>
            </w:r>
          </w:p>
        </w:tc>
        <w:tc>
          <w:tcPr>
            <w:tcW w:w="2160" w:type="dxa"/>
          </w:tcPr>
          <w:p w:rsidR="00F24B1C" w:rsidRPr="00265501" w:rsidRDefault="00F24B1C" w:rsidP="0064494A">
            <w:r>
              <w:t>18.00-19.4</w:t>
            </w:r>
            <w:r w:rsidRPr="00265501">
              <w:t>0</w:t>
            </w:r>
          </w:p>
        </w:tc>
      </w:tr>
      <w:tr w:rsidR="00F24B1C" w:rsidRPr="005F3EC6" w:rsidTr="0064494A">
        <w:tc>
          <w:tcPr>
            <w:tcW w:w="6948" w:type="dxa"/>
          </w:tcPr>
          <w:p w:rsidR="00F24B1C" w:rsidRPr="005F3EC6" w:rsidRDefault="00F24B1C" w:rsidP="0064494A">
            <w:r w:rsidRPr="005F3EC6">
              <w:t>Вечерняя прогулка</w:t>
            </w:r>
          </w:p>
        </w:tc>
        <w:tc>
          <w:tcPr>
            <w:tcW w:w="2160" w:type="dxa"/>
          </w:tcPr>
          <w:p w:rsidR="00F24B1C" w:rsidRPr="00265501" w:rsidRDefault="00F24B1C" w:rsidP="0064494A">
            <w:r w:rsidRPr="00265501">
              <w:t>1</w:t>
            </w:r>
            <w:r>
              <w:t>9.40-20.30</w:t>
            </w:r>
          </w:p>
        </w:tc>
      </w:tr>
      <w:tr w:rsidR="00F24B1C" w:rsidRPr="005F3EC6" w:rsidTr="0064494A">
        <w:tc>
          <w:tcPr>
            <w:tcW w:w="6948" w:type="dxa"/>
          </w:tcPr>
          <w:p w:rsidR="00F24B1C" w:rsidRPr="005F3EC6" w:rsidRDefault="00F24B1C" w:rsidP="0064494A">
            <w:r>
              <w:t>Спокойные игры, гигиенические процедуры</w:t>
            </w:r>
          </w:p>
        </w:tc>
        <w:tc>
          <w:tcPr>
            <w:tcW w:w="2160" w:type="dxa"/>
          </w:tcPr>
          <w:p w:rsidR="00F24B1C" w:rsidRPr="00265501" w:rsidRDefault="00F24B1C" w:rsidP="0064494A">
            <w:r>
              <w:t>20.30-21.00</w:t>
            </w:r>
          </w:p>
        </w:tc>
      </w:tr>
      <w:tr w:rsidR="00F24B1C" w:rsidRPr="005F3EC6" w:rsidTr="0064494A">
        <w:tc>
          <w:tcPr>
            <w:tcW w:w="6948" w:type="dxa"/>
          </w:tcPr>
          <w:p w:rsidR="00F24B1C" w:rsidRPr="005F3EC6" w:rsidRDefault="00F24B1C" w:rsidP="0064494A">
            <w:r w:rsidRPr="005F3EC6">
              <w:t>Ночной сон</w:t>
            </w:r>
          </w:p>
        </w:tc>
        <w:tc>
          <w:tcPr>
            <w:tcW w:w="2160" w:type="dxa"/>
          </w:tcPr>
          <w:p w:rsidR="00F24B1C" w:rsidRPr="00265501" w:rsidRDefault="00F24B1C" w:rsidP="0064494A">
            <w:r>
              <w:t>21.00</w:t>
            </w:r>
            <w:r w:rsidRPr="00265501">
              <w:t>-6.30</w:t>
            </w:r>
          </w:p>
        </w:tc>
      </w:tr>
      <w:tr w:rsidR="00F24B1C" w:rsidRPr="005F3EC6" w:rsidTr="0064494A">
        <w:tc>
          <w:tcPr>
            <w:tcW w:w="6948" w:type="dxa"/>
          </w:tcPr>
          <w:p w:rsidR="00F24B1C" w:rsidRPr="005F3EC6" w:rsidRDefault="00F24B1C" w:rsidP="0064494A"/>
        </w:tc>
        <w:tc>
          <w:tcPr>
            <w:tcW w:w="2160" w:type="dxa"/>
          </w:tcPr>
          <w:p w:rsidR="00F24B1C" w:rsidRDefault="00F24B1C" w:rsidP="0064494A"/>
        </w:tc>
      </w:tr>
    </w:tbl>
    <w:p w:rsidR="00F24B1C" w:rsidRDefault="00F24B1C" w:rsidP="00B80ED2">
      <w:pPr>
        <w:pStyle w:val="BodyText"/>
        <w:ind w:left="-720" w:right="-261"/>
        <w:jc w:val="both"/>
      </w:pPr>
    </w:p>
    <w:p w:rsidR="00F24B1C" w:rsidRPr="00CC44BF" w:rsidRDefault="00F24B1C" w:rsidP="00B80ED2">
      <w:pPr>
        <w:pStyle w:val="Heading3"/>
        <w:keepNext w:val="0"/>
        <w:widowControl w:val="0"/>
        <w:numPr>
          <w:ilvl w:val="1"/>
          <w:numId w:val="30"/>
        </w:numPr>
        <w:tabs>
          <w:tab w:val="left" w:pos="709"/>
        </w:tabs>
        <w:autoSpaceDE w:val="0"/>
        <w:autoSpaceDN w:val="0"/>
        <w:spacing w:before="0" w:after="0"/>
        <w:ind w:left="255" w:right="383"/>
        <w:jc w:val="both"/>
      </w:pPr>
      <w:r w:rsidRPr="00CC44BF">
        <w:t>Перспективы работы по совершенствованию и развитию содержания Программы и обеспечивающих ее реализацию нормативно-правовых, финансовых, научно- методических, кадровых, информационных и материально-технических ресурсов</w:t>
      </w:r>
    </w:p>
    <w:p w:rsidR="00F24B1C" w:rsidRPr="00CC44BF" w:rsidRDefault="00F24B1C" w:rsidP="00B80ED2">
      <w:pPr>
        <w:pStyle w:val="BodyText"/>
        <w:ind w:right="402" w:firstLine="565"/>
        <w:jc w:val="both"/>
      </w:pPr>
      <w:r w:rsidRPr="00CC44BF">
        <w:t>В целях совершенствования нормативных и научно-методических ресурсов Программы запланирована следующая работа.</w:t>
      </w:r>
    </w:p>
    <w:p w:rsidR="00F24B1C" w:rsidRPr="00CC44BF" w:rsidRDefault="00F24B1C" w:rsidP="00B80ED2">
      <w:pPr>
        <w:pStyle w:val="ListParagraph"/>
        <w:widowControl w:val="0"/>
        <w:numPr>
          <w:ilvl w:val="0"/>
          <w:numId w:val="42"/>
        </w:numPr>
        <w:tabs>
          <w:tab w:val="left" w:pos="820"/>
        </w:tabs>
        <w:autoSpaceDE w:val="0"/>
        <w:autoSpaceDN w:val="0"/>
        <w:spacing w:before="1" w:after="0" w:line="275" w:lineRule="exact"/>
        <w:contextualSpacing w:val="0"/>
        <w:jc w:val="both"/>
        <w:rPr>
          <w:sz w:val="24"/>
        </w:rPr>
      </w:pPr>
      <w:r w:rsidRPr="00CC44BF">
        <w:rPr>
          <w:sz w:val="24"/>
        </w:rPr>
        <w:t xml:space="preserve">Разработка и публикация в электронном и бумажном </w:t>
      </w:r>
      <w:r w:rsidRPr="00CC44BF">
        <w:rPr>
          <w:spacing w:val="-2"/>
          <w:sz w:val="24"/>
        </w:rPr>
        <w:t>виде:</w:t>
      </w:r>
    </w:p>
    <w:p w:rsidR="00F24B1C" w:rsidRPr="00CC44BF" w:rsidRDefault="00F24B1C" w:rsidP="00B80ED2">
      <w:pPr>
        <w:pStyle w:val="ListParagraph"/>
        <w:widowControl w:val="0"/>
        <w:numPr>
          <w:ilvl w:val="0"/>
          <w:numId w:val="41"/>
        </w:numPr>
        <w:tabs>
          <w:tab w:val="left" w:pos="535"/>
        </w:tabs>
        <w:autoSpaceDE w:val="0"/>
        <w:autoSpaceDN w:val="0"/>
        <w:spacing w:after="0" w:line="240" w:lineRule="auto"/>
        <w:ind w:right="399" w:firstLine="0"/>
        <w:contextualSpacing w:val="0"/>
        <w:rPr>
          <w:sz w:val="24"/>
        </w:rPr>
      </w:pPr>
      <w:r w:rsidRPr="00CC44BF">
        <w:rPr>
          <w:sz w:val="24"/>
        </w:rPr>
        <w:t xml:space="preserve">нормативных и методических материалов по обеспечению условий реализации </w:t>
      </w:r>
      <w:r w:rsidRPr="00CC44BF">
        <w:rPr>
          <w:spacing w:val="-2"/>
          <w:sz w:val="24"/>
        </w:rPr>
        <w:t>программы;</w:t>
      </w:r>
    </w:p>
    <w:p w:rsidR="00F24B1C" w:rsidRPr="00CC44BF" w:rsidRDefault="00F24B1C" w:rsidP="00B80ED2">
      <w:pPr>
        <w:pStyle w:val="ListParagraph"/>
        <w:tabs>
          <w:tab w:val="left" w:pos="435"/>
        </w:tabs>
        <w:ind w:right="404"/>
        <w:rPr>
          <w:sz w:val="24"/>
        </w:rPr>
      </w:pPr>
      <w:r w:rsidRPr="00CC44BF">
        <w:rPr>
          <w:sz w:val="24"/>
        </w:rPr>
        <w:t xml:space="preserve">-методических материалов по организации образовательного процесса в соответствии с </w:t>
      </w:r>
      <w:r w:rsidRPr="00CC44BF">
        <w:rPr>
          <w:spacing w:val="-2"/>
          <w:sz w:val="24"/>
        </w:rPr>
        <w:t>Программой;</w:t>
      </w:r>
    </w:p>
    <w:p w:rsidR="00F24B1C" w:rsidRPr="00CC44BF" w:rsidRDefault="00F24B1C" w:rsidP="00B80ED2">
      <w:pPr>
        <w:pStyle w:val="ListParagraph"/>
        <w:widowControl w:val="0"/>
        <w:numPr>
          <w:ilvl w:val="0"/>
          <w:numId w:val="41"/>
        </w:numPr>
        <w:tabs>
          <w:tab w:val="left" w:pos="435"/>
        </w:tabs>
        <w:autoSpaceDE w:val="0"/>
        <w:autoSpaceDN w:val="0"/>
        <w:spacing w:before="1" w:after="0" w:line="275" w:lineRule="exact"/>
        <w:ind w:left="435" w:hanging="180"/>
        <w:contextualSpacing w:val="0"/>
        <w:rPr>
          <w:sz w:val="24"/>
        </w:rPr>
      </w:pPr>
      <w:r w:rsidRPr="00CC44BF">
        <w:rPr>
          <w:sz w:val="24"/>
        </w:rPr>
        <w:t>практических материалов и рекомендаций по реализации</w:t>
      </w:r>
      <w:r w:rsidRPr="00CC44BF">
        <w:rPr>
          <w:spacing w:val="-2"/>
          <w:sz w:val="24"/>
        </w:rPr>
        <w:t xml:space="preserve"> Программы.</w:t>
      </w:r>
    </w:p>
    <w:p w:rsidR="00F24B1C" w:rsidRPr="00CC44BF" w:rsidRDefault="00F24B1C" w:rsidP="00B80ED2">
      <w:pPr>
        <w:pStyle w:val="ListParagraph"/>
        <w:widowControl w:val="0"/>
        <w:numPr>
          <w:ilvl w:val="0"/>
          <w:numId w:val="42"/>
        </w:numPr>
        <w:tabs>
          <w:tab w:val="left" w:pos="820"/>
          <w:tab w:val="left" w:pos="976"/>
        </w:tabs>
        <w:autoSpaceDE w:val="0"/>
        <w:autoSpaceDN w:val="0"/>
        <w:spacing w:after="0" w:line="240" w:lineRule="auto"/>
        <w:ind w:left="976" w:right="410" w:hanging="361"/>
        <w:contextualSpacing w:val="0"/>
        <w:rPr>
          <w:sz w:val="24"/>
        </w:rPr>
      </w:pPr>
      <w:r w:rsidRPr="00CC44BF">
        <w:rPr>
          <w:sz w:val="24"/>
        </w:rPr>
        <w:t>Внесение корректив в Программу, разработка рекомендаций по особенностям ее реализации и т. д.</w:t>
      </w:r>
    </w:p>
    <w:p w:rsidR="00F24B1C" w:rsidRPr="00CC44BF" w:rsidRDefault="00F24B1C" w:rsidP="00B80ED2">
      <w:pPr>
        <w:pStyle w:val="BodyText"/>
        <w:ind w:right="400" w:firstLine="710"/>
        <w:jc w:val="both"/>
      </w:pPr>
      <w:r w:rsidRPr="00CC44BF">
        <w:rPr>
          <w:b/>
        </w:rPr>
        <w:t>Для совершенствования и развития кадровых ресурсов</w:t>
      </w:r>
      <w:r w:rsidRPr="00CC44BF">
        <w:t>, требующихся для реализации Программы, разработчиками предусмотрено повышение профессионального развития педагогических и руководящих работников, в том числе их дополнительного профессионального образования, а также их методическое сопровождение.</w:t>
      </w:r>
    </w:p>
    <w:p w:rsidR="00F24B1C" w:rsidRPr="00CC44BF" w:rsidRDefault="00F24B1C" w:rsidP="00B80ED2">
      <w:pPr>
        <w:pStyle w:val="BodyText"/>
        <w:ind w:right="398" w:firstLine="770"/>
        <w:jc w:val="both"/>
      </w:pPr>
      <w:r w:rsidRPr="00CC44BF">
        <w:rPr>
          <w:b/>
        </w:rPr>
        <w:t xml:space="preserve">Развитие информационных ресурсов, </w:t>
      </w:r>
      <w:r w:rsidRPr="00CC44BF">
        <w:t>необходимых для разработки и утверждения адаптированных образовательных программ ДОУ с учетом Программы и вариативных образовательных программ дошкольного образования, направлено на осуществление  методической и практической поддержки ДОУ.</w:t>
      </w:r>
    </w:p>
    <w:p w:rsidR="00F24B1C" w:rsidRDefault="00F24B1C" w:rsidP="00B80ED2">
      <w:pPr>
        <w:spacing w:before="1"/>
        <w:ind w:left="255" w:right="401" w:firstLine="770"/>
        <w:jc w:val="both"/>
      </w:pPr>
      <w:r w:rsidRPr="00CC44BF">
        <w:rPr>
          <w:b/>
        </w:rPr>
        <w:t>Совершенствование материально-технических условий</w:t>
      </w:r>
      <w:r w:rsidRPr="00CC44BF">
        <w:t>, в т. ч. необходимых для</w:t>
      </w:r>
      <w:r>
        <w:t xml:space="preserve"> создания развивающей предметно-пространственной среды, планируется осуществлять в процессе реализации Программы.</w:t>
      </w:r>
    </w:p>
    <w:p w:rsidR="00F24B1C" w:rsidRDefault="00F24B1C" w:rsidP="00B80ED2">
      <w:pPr>
        <w:jc w:val="both"/>
        <w:sectPr w:rsidR="00F24B1C">
          <w:pgSz w:w="11900" w:h="16840"/>
          <w:pgMar w:top="640" w:right="440" w:bottom="440" w:left="880" w:header="0" w:footer="248" w:gutter="0"/>
          <w:cols w:space="720"/>
        </w:sectPr>
      </w:pPr>
    </w:p>
    <w:p w:rsidR="00F24B1C" w:rsidRDefault="00F24B1C" w:rsidP="00B80ED2">
      <w:pPr>
        <w:spacing w:before="71"/>
        <w:ind w:left="-540" w:right="396"/>
        <w:jc w:val="both"/>
      </w:pPr>
      <w:r>
        <w:rPr>
          <w:b/>
        </w:rPr>
        <w:t xml:space="preserve">Совершенствование финансовых условий реализации Программы </w:t>
      </w:r>
      <w:r>
        <w:t>направлено в первую очередь на повышение эффективности экономики содействия.</w:t>
      </w:r>
    </w:p>
    <w:p w:rsidR="00F24B1C" w:rsidRPr="00CC44BF" w:rsidRDefault="00F24B1C" w:rsidP="00B80ED2">
      <w:pPr>
        <w:pStyle w:val="BodyText"/>
        <w:spacing w:line="274" w:lineRule="exact"/>
        <w:ind w:left="-540"/>
        <w:jc w:val="both"/>
      </w:pPr>
      <w:r w:rsidRPr="00CC44BF">
        <w:t xml:space="preserve">Совершенствование финансовых условий на целено на </w:t>
      </w:r>
      <w:r w:rsidRPr="00CC44BF">
        <w:rPr>
          <w:spacing w:val="-2"/>
        </w:rPr>
        <w:t>содействие:</w:t>
      </w:r>
    </w:p>
    <w:p w:rsidR="00F24B1C" w:rsidRPr="00CC44BF" w:rsidRDefault="00F24B1C" w:rsidP="00B80ED2">
      <w:pPr>
        <w:pStyle w:val="BodyText"/>
        <w:spacing w:line="242" w:lineRule="auto"/>
        <w:ind w:left="-540" w:right="409"/>
        <w:jc w:val="both"/>
      </w:pPr>
      <w:r w:rsidRPr="00CC44BF">
        <w:t>–развития кадровых ресурсов путем разработки проектов различных программ мотивации сотрудников ДОУ;</w:t>
      </w:r>
    </w:p>
    <w:p w:rsidR="00F24B1C" w:rsidRPr="00CC44BF" w:rsidRDefault="00F24B1C" w:rsidP="00B80ED2">
      <w:pPr>
        <w:pStyle w:val="BodyText"/>
        <w:ind w:left="-540" w:right="399"/>
        <w:jc w:val="both"/>
      </w:pPr>
      <w:r w:rsidRPr="00CC44BF">
        <w:t>–развития материально-технических, информационно-методических и других ресурсов, необходимых для достижения целей Программы;</w:t>
      </w:r>
    </w:p>
    <w:p w:rsidR="00F24B1C" w:rsidRPr="00CC44BF" w:rsidRDefault="00F24B1C" w:rsidP="00B80ED2">
      <w:pPr>
        <w:pStyle w:val="BodyText"/>
        <w:ind w:left="-540" w:right="405"/>
        <w:jc w:val="both"/>
      </w:pPr>
      <w:r w:rsidRPr="00CC44BF">
        <w:t>–сетевого взаимодействия с целью эффективной реализации Программы, в т. ч. поддержке работы ДОУ с семьями воспитанников;</w:t>
      </w:r>
    </w:p>
    <w:p w:rsidR="00F24B1C" w:rsidRPr="00CC44BF" w:rsidRDefault="00F24B1C" w:rsidP="00B80ED2">
      <w:pPr>
        <w:pStyle w:val="BodyText"/>
        <w:ind w:left="-540" w:right="401"/>
        <w:jc w:val="both"/>
      </w:pPr>
      <w:r w:rsidRPr="00CC44BF">
        <w:t xml:space="preserve">–достаточного обеспечения условий реализации Программы разных ДОУ, работающих в различных географических, экономических, социокультурных, климатических и других </w:t>
      </w:r>
      <w:r w:rsidRPr="00CC44BF">
        <w:rPr>
          <w:spacing w:val="-2"/>
        </w:rPr>
        <w:t>условиях.</w:t>
      </w:r>
    </w:p>
    <w:p w:rsidR="00F24B1C" w:rsidRDefault="00F24B1C" w:rsidP="00B80ED2">
      <w:pPr>
        <w:pStyle w:val="Heading3"/>
        <w:keepNext w:val="0"/>
        <w:widowControl w:val="0"/>
        <w:numPr>
          <w:ilvl w:val="1"/>
          <w:numId w:val="30"/>
        </w:numPr>
        <w:tabs>
          <w:tab w:val="left" w:pos="1240"/>
        </w:tabs>
        <w:autoSpaceDE w:val="0"/>
        <w:autoSpaceDN w:val="0"/>
        <w:spacing w:before="271" w:after="0"/>
        <w:ind w:left="1240" w:hanging="205"/>
        <w:jc w:val="both"/>
      </w:pPr>
      <w:r>
        <w:t xml:space="preserve">Рекомендуемая </w:t>
      </w:r>
      <w:r>
        <w:rPr>
          <w:spacing w:val="-2"/>
        </w:rPr>
        <w:t>литература</w:t>
      </w:r>
    </w:p>
    <w:p w:rsidR="00F24B1C" w:rsidRPr="00CC44BF" w:rsidRDefault="00F24B1C" w:rsidP="00B80ED2">
      <w:pPr>
        <w:pStyle w:val="BodyText"/>
        <w:tabs>
          <w:tab w:val="left" w:pos="-540"/>
        </w:tabs>
        <w:spacing w:before="4"/>
        <w:ind w:left="-540" w:right="398"/>
        <w:jc w:val="both"/>
      </w:pPr>
      <w:r>
        <w:t xml:space="preserve">          </w:t>
      </w:r>
      <w:r w:rsidRPr="00CC44BF">
        <w:t xml:space="preserve">Барбера М.Л. Детский аутизм и вербально-поведенческий подход. Пер. с англ. – Екатеринбург, </w:t>
      </w:r>
      <w:r>
        <w:t xml:space="preserve">        </w:t>
      </w:r>
      <w:r w:rsidRPr="00CC44BF">
        <w:t>2014.</w:t>
      </w:r>
    </w:p>
    <w:p w:rsidR="00F24B1C" w:rsidRPr="00CC44BF" w:rsidRDefault="00F24B1C" w:rsidP="00B80ED2">
      <w:pPr>
        <w:pStyle w:val="BodyText"/>
        <w:tabs>
          <w:tab w:val="left" w:pos="-540"/>
        </w:tabs>
        <w:ind w:left="-540" w:right="398"/>
        <w:jc w:val="both"/>
      </w:pPr>
      <w:r>
        <w:t xml:space="preserve">        </w:t>
      </w:r>
      <w:r w:rsidRPr="00CC44BF">
        <w:t>Бардышевская М.К.,ЛебединскийВ.В. Диагностика эмоциональных нарушений у детей.– М., 2003.</w:t>
      </w:r>
    </w:p>
    <w:p w:rsidR="00F24B1C" w:rsidRPr="00CC44BF" w:rsidRDefault="00F24B1C" w:rsidP="00B80ED2">
      <w:pPr>
        <w:pStyle w:val="BodyText"/>
        <w:tabs>
          <w:tab w:val="left" w:pos="-540"/>
        </w:tabs>
        <w:spacing w:line="244" w:lineRule="auto"/>
        <w:ind w:left="-540" w:right="411"/>
        <w:jc w:val="both"/>
      </w:pPr>
      <w:r w:rsidRPr="00CC44BF">
        <w:t>Волкмар Ф.Р., Вайзнер Л.А. Аутизм. Практическое руководство для родителей, членов семьи и учителей. Книги 1, 2, 3. Пер. с англ. – Екатеринбург, 2014.</w:t>
      </w:r>
    </w:p>
    <w:p w:rsidR="00F24B1C" w:rsidRPr="00CC44BF" w:rsidRDefault="00F24B1C" w:rsidP="00B80ED2">
      <w:pPr>
        <w:pStyle w:val="BodyText"/>
        <w:tabs>
          <w:tab w:val="left" w:pos="-540"/>
        </w:tabs>
        <w:spacing w:line="268" w:lineRule="exact"/>
        <w:ind w:left="-540"/>
        <w:jc w:val="both"/>
      </w:pPr>
      <w:r w:rsidRPr="00CC44BF">
        <w:t xml:space="preserve">Гринспен С., Уидер С. На ты с аутизмом (пер. с англ.).–М., </w:t>
      </w:r>
      <w:r w:rsidRPr="00CC44BF">
        <w:rPr>
          <w:spacing w:val="-2"/>
        </w:rPr>
        <w:t>2013.</w:t>
      </w:r>
    </w:p>
    <w:p w:rsidR="00F24B1C" w:rsidRPr="00CC44BF" w:rsidRDefault="00F24B1C" w:rsidP="00B80ED2">
      <w:pPr>
        <w:pStyle w:val="BodyText"/>
        <w:tabs>
          <w:tab w:val="left" w:pos="-540"/>
        </w:tabs>
        <w:ind w:left="-540" w:right="398"/>
        <w:jc w:val="both"/>
      </w:pPr>
      <w:r w:rsidRPr="00CC44BF">
        <w:t>Довбня С., Морозова Т., Залогина А., Монова И. Дети с расстройством аутистического спектра в детском саду и школе: практики с доказанной эффективностью. – СПб. Сеанс, 2018. – 202 с.</w:t>
      </w:r>
    </w:p>
    <w:p w:rsidR="00F24B1C" w:rsidRPr="00400F9C" w:rsidRDefault="00F24B1C" w:rsidP="00B80ED2">
      <w:pPr>
        <w:pStyle w:val="BodyText"/>
        <w:tabs>
          <w:tab w:val="left" w:pos="-540"/>
        </w:tabs>
        <w:spacing w:line="273" w:lineRule="exact"/>
        <w:ind w:left="-540"/>
        <w:jc w:val="both"/>
      </w:pPr>
      <w:r w:rsidRPr="00400F9C">
        <w:t>КуперДж.О.,ХеронТ.Э.,ХьюардУ.Л. Прикладной анализ поведения. Пер. с англ.–</w:t>
      </w:r>
      <w:r w:rsidRPr="00400F9C">
        <w:rPr>
          <w:spacing w:val="-5"/>
        </w:rPr>
        <w:t>М.,</w:t>
      </w:r>
      <w:r w:rsidRPr="00400F9C">
        <w:rPr>
          <w:spacing w:val="-2"/>
        </w:rPr>
        <w:t xml:space="preserve">                           </w:t>
      </w:r>
    </w:p>
    <w:p w:rsidR="00F24B1C" w:rsidRPr="00CC44BF" w:rsidRDefault="00F24B1C" w:rsidP="00B80ED2">
      <w:pPr>
        <w:pStyle w:val="BodyText"/>
        <w:spacing w:before="4"/>
        <w:ind w:left="-540" w:right="412"/>
        <w:jc w:val="both"/>
      </w:pPr>
      <w:r w:rsidRPr="00CC44BF">
        <w:t>Морозов С.А. Выявление риска развития расстройств аутистического спектра в условиях первичного звена здравоохранения у детей раннего возраста. Пособие для врачей. – Воронеж,</w:t>
      </w:r>
    </w:p>
    <w:p w:rsidR="00F24B1C" w:rsidRPr="00CC44BF" w:rsidRDefault="00F24B1C" w:rsidP="00B80ED2">
      <w:pPr>
        <w:pStyle w:val="BodyText"/>
        <w:ind w:left="-540" w:right="393"/>
        <w:jc w:val="both"/>
      </w:pPr>
      <w:r w:rsidRPr="00CC44BF">
        <w:t>Морозов С.А., Морозова Т.И. Воспитание и обучение детей саутизмом (дошкольный возраст): учебно-методическое пособие.–Cамара:ООО «Книжное издательство»,2017.– 324 с.2014.</w:t>
      </w:r>
    </w:p>
    <w:p w:rsidR="00F24B1C" w:rsidRPr="00CC44BF" w:rsidRDefault="00F24B1C" w:rsidP="00B80ED2">
      <w:pPr>
        <w:pStyle w:val="BodyText"/>
        <w:ind w:left="-540" w:right="396"/>
        <w:jc w:val="both"/>
      </w:pPr>
      <w:r w:rsidRPr="00CC44BF">
        <w:t xml:space="preserve">Морозов С.А., Морозова С.С., Морозова Т.И. Некоторые особенности ранней помощи детям с расстройствами аутистического спектра. //Аутизм и нарушения развития, 2017, 15, №2, </w:t>
      </w:r>
      <w:r w:rsidRPr="00CC44BF">
        <w:rPr>
          <w:spacing w:val="-2"/>
        </w:rPr>
        <w:t>с.19-31.</w:t>
      </w:r>
    </w:p>
    <w:p w:rsidR="00F24B1C" w:rsidRPr="00CC44BF" w:rsidRDefault="00F24B1C" w:rsidP="00B80ED2">
      <w:pPr>
        <w:pStyle w:val="BodyText"/>
        <w:spacing w:line="273" w:lineRule="exact"/>
        <w:ind w:left="-540"/>
        <w:jc w:val="both"/>
      </w:pPr>
      <w:r w:rsidRPr="00CC44BF">
        <w:t xml:space="preserve">Морозов С.А. Комплексное сопровождение лиц с расстройствами аутистического  </w:t>
      </w:r>
      <w:r w:rsidRPr="00CC44BF">
        <w:rPr>
          <w:spacing w:val="-2"/>
        </w:rPr>
        <w:t>спектра.</w:t>
      </w:r>
    </w:p>
    <w:p w:rsidR="00F24B1C" w:rsidRPr="00CC44BF" w:rsidRDefault="00F24B1C" w:rsidP="00B80ED2">
      <w:pPr>
        <w:pStyle w:val="BodyText"/>
        <w:spacing w:line="276" w:lineRule="exact"/>
        <w:ind w:left="-540"/>
        <w:jc w:val="both"/>
      </w:pPr>
      <w:r w:rsidRPr="00CC44BF">
        <w:t xml:space="preserve">М.:Медиа-пресс,2015.-540 </w:t>
      </w:r>
      <w:r w:rsidRPr="00CC44BF">
        <w:rPr>
          <w:spacing w:val="-5"/>
        </w:rPr>
        <w:t>с.</w:t>
      </w:r>
    </w:p>
    <w:p w:rsidR="00F24B1C" w:rsidRPr="00CC44BF" w:rsidRDefault="00F24B1C" w:rsidP="00B80ED2">
      <w:pPr>
        <w:pStyle w:val="BodyText"/>
        <w:spacing w:before="4"/>
        <w:ind w:left="-540" w:right="392"/>
        <w:jc w:val="both"/>
      </w:pPr>
      <w:r w:rsidRPr="00CC44BF">
        <w:t>Морозов С.А.Основы диагностики и коррекции расстройств аутистического спектра. М.: Добрый век, 2014</w:t>
      </w:r>
    </w:p>
    <w:p w:rsidR="00F24B1C" w:rsidRPr="00CC44BF" w:rsidRDefault="00F24B1C" w:rsidP="00B80ED2">
      <w:pPr>
        <w:pStyle w:val="BodyText"/>
        <w:ind w:left="-540" w:right="401"/>
        <w:jc w:val="both"/>
      </w:pPr>
      <w:r w:rsidRPr="00CC44BF">
        <w:t>Морозова С.С. Аутизм: коррекционная работа при тяжелых и осложненных формах. М.: Владос, 2007. 176 с</w:t>
      </w:r>
    </w:p>
    <w:p w:rsidR="00F24B1C" w:rsidRPr="00CC44BF" w:rsidRDefault="00F24B1C" w:rsidP="00B80ED2">
      <w:pPr>
        <w:pStyle w:val="BodyText"/>
        <w:spacing w:line="242" w:lineRule="auto"/>
        <w:ind w:left="-540" w:right="393"/>
        <w:jc w:val="both"/>
      </w:pPr>
      <w:r w:rsidRPr="00CC44BF">
        <w:t>Манелис Н.Г., Волгина Н.Н., Никитина Ю.В., Панцырь С.Н., Феррои Л.М. Организация работы с родителями детей с расстройствами аутистического спектра. Методическое пособие / Под общ. ред. А.В. Хаустова. М.: ФРЦ ФГБОУ ВО МГППУ, 2017. 94 с.</w:t>
      </w:r>
    </w:p>
    <w:p w:rsidR="00F24B1C" w:rsidRPr="00CC44BF" w:rsidRDefault="00F24B1C" w:rsidP="00B80ED2">
      <w:pPr>
        <w:pStyle w:val="BodyText"/>
        <w:ind w:left="-540" w:right="398"/>
        <w:jc w:val="both"/>
      </w:pPr>
      <w:r w:rsidRPr="00CC44BF">
        <w:t>Никольская О.С., Баенская Е.Р., Либлинг М.М. Аутичный ребенок. Пути помощи. М.: Теревинф, 2017. 288 с.</w:t>
      </w:r>
    </w:p>
    <w:p w:rsidR="00F24B1C" w:rsidRPr="00CC44BF" w:rsidRDefault="00F24B1C" w:rsidP="00B80ED2">
      <w:pPr>
        <w:pStyle w:val="BodyText"/>
        <w:ind w:left="-540" w:right="397"/>
        <w:jc w:val="both"/>
      </w:pPr>
      <w:r w:rsidRPr="00CC44BF">
        <w:t>Хаустов А.В., Богорад П.Л., Загуменная О.В., Козорез А.И., Панцырь С.Н., Никитина Ю.В., Стальмахович О.В. Психолого-педагогическое сопровождение обучающихся с расстройствами аутистического спектра. Методическое пособие / Под общ. ред. Хаустова А.В. М.: ФРЦ ФГБОУ ВО МГППУ, 2016. 125с</w:t>
      </w:r>
    </w:p>
    <w:p w:rsidR="00F24B1C" w:rsidRPr="00CC44BF" w:rsidRDefault="00F24B1C" w:rsidP="00B80ED2">
      <w:pPr>
        <w:pStyle w:val="BodyText"/>
        <w:ind w:left="-540" w:right="402"/>
        <w:jc w:val="both"/>
      </w:pPr>
      <w:r w:rsidRPr="00CC44BF">
        <w:t>Янушко Е. Игры с аутичным ребенком. Установление контакта, способы взаимодействия, развитие речи, психотерапия. М.: Теревинф, 2018</w:t>
      </w:r>
    </w:p>
    <w:p w:rsidR="00F24B1C" w:rsidRPr="007E4CC3" w:rsidRDefault="00F24B1C" w:rsidP="00313030">
      <w:pPr>
        <w:jc w:val="both"/>
      </w:pPr>
    </w:p>
    <w:p w:rsidR="00F24B1C" w:rsidRPr="007E4CC3" w:rsidRDefault="00F24B1C" w:rsidP="00313030">
      <w:pPr>
        <w:jc w:val="both"/>
        <w:rPr>
          <w:b/>
        </w:rPr>
      </w:pPr>
      <w:bookmarkStart w:id="597" w:name="sub_1029"/>
      <w:r>
        <w:rPr>
          <w:b/>
          <w:sz w:val="28"/>
          <w:szCs w:val="28"/>
        </w:rPr>
        <w:t>2.7</w:t>
      </w:r>
      <w:r w:rsidRPr="002F4230">
        <w:rPr>
          <w:b/>
          <w:sz w:val="28"/>
          <w:szCs w:val="28"/>
        </w:rPr>
        <w:t>. Федеральная рабочая программа воспитания.</w:t>
      </w:r>
    </w:p>
    <w:p w:rsidR="00F24B1C" w:rsidRPr="007E4CC3" w:rsidRDefault="00F24B1C" w:rsidP="00313030">
      <w:pPr>
        <w:jc w:val="both"/>
      </w:pPr>
      <w:bookmarkStart w:id="598" w:name="sub_291"/>
      <w:bookmarkEnd w:id="597"/>
      <w:r w:rsidRPr="007E4CC3">
        <w:t xml:space="preserve"> Пояснительная записка.</w:t>
      </w:r>
    </w:p>
    <w:p w:rsidR="00F24B1C" w:rsidRPr="007E4CC3" w:rsidRDefault="00F24B1C" w:rsidP="00313030">
      <w:pPr>
        <w:jc w:val="both"/>
      </w:pPr>
      <w:bookmarkStart w:id="599" w:name="sub_2911"/>
      <w:bookmarkEnd w:id="598"/>
      <w:r w:rsidRPr="007E4CC3">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F24B1C" w:rsidRPr="007E4CC3" w:rsidRDefault="00F24B1C" w:rsidP="00313030">
      <w:pPr>
        <w:jc w:val="both"/>
      </w:pPr>
      <w:bookmarkStart w:id="600" w:name="sub_2912"/>
      <w:bookmarkEnd w:id="599"/>
      <w:r w:rsidRPr="007E4CC3">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7E4CC3">
        <w:rPr>
          <w:vertAlign w:val="superscript"/>
        </w:rPr>
        <w:t> </w:t>
      </w:r>
      <w:hyperlink w:anchor="sub_1119" w:history="1">
        <w:r w:rsidRPr="007E4CC3">
          <w:rPr>
            <w:rStyle w:val="a3"/>
            <w:vertAlign w:val="superscript"/>
          </w:rPr>
          <w:t>9</w:t>
        </w:r>
      </w:hyperlink>
      <w:r w:rsidRPr="007E4CC3">
        <w:t>.</w:t>
      </w:r>
    </w:p>
    <w:p w:rsidR="00F24B1C" w:rsidRPr="007E4CC3" w:rsidRDefault="00F24B1C" w:rsidP="00313030">
      <w:pPr>
        <w:jc w:val="both"/>
      </w:pPr>
      <w:bookmarkStart w:id="601" w:name="sub_2913"/>
      <w:bookmarkEnd w:id="600"/>
      <w:r w:rsidRPr="007E4CC3">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7E4CC3">
        <w:rPr>
          <w:vertAlign w:val="superscript"/>
        </w:rPr>
        <w:t> </w:t>
      </w:r>
      <w:hyperlink w:anchor="sub_11110" w:history="1">
        <w:r w:rsidRPr="007E4CC3">
          <w:rPr>
            <w:rStyle w:val="a3"/>
            <w:vertAlign w:val="superscript"/>
          </w:rPr>
          <w:t>10</w:t>
        </w:r>
      </w:hyperlink>
      <w:r w:rsidRPr="007E4CC3">
        <w:t>.</w:t>
      </w:r>
    </w:p>
    <w:p w:rsidR="00F24B1C" w:rsidRPr="007E4CC3" w:rsidRDefault="00F24B1C" w:rsidP="00313030">
      <w:pPr>
        <w:jc w:val="both"/>
      </w:pPr>
      <w:bookmarkStart w:id="602" w:name="sub_2914"/>
      <w:bookmarkEnd w:id="601"/>
      <w:r w:rsidRPr="007E4CC3">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7E4CC3">
        <w:rPr>
          <w:vertAlign w:val="superscript"/>
        </w:rPr>
        <w:t> </w:t>
      </w:r>
      <w:hyperlink w:anchor="sub_11111" w:history="1">
        <w:r w:rsidRPr="007E4CC3">
          <w:rPr>
            <w:rStyle w:val="a3"/>
            <w:vertAlign w:val="superscript"/>
          </w:rPr>
          <w:t>11</w:t>
        </w:r>
      </w:hyperlink>
      <w:r w:rsidRPr="007E4CC3">
        <w:t>.</w:t>
      </w:r>
    </w:p>
    <w:p w:rsidR="00F24B1C" w:rsidRPr="007E4CC3" w:rsidRDefault="00F24B1C" w:rsidP="00313030">
      <w:pPr>
        <w:jc w:val="both"/>
      </w:pPr>
      <w:bookmarkStart w:id="603" w:name="sub_2915"/>
      <w:bookmarkEnd w:id="602"/>
      <w:r w:rsidRPr="007E4CC3">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F24B1C" w:rsidRPr="007E4CC3" w:rsidRDefault="00F24B1C" w:rsidP="00313030">
      <w:pPr>
        <w:jc w:val="both"/>
      </w:pPr>
      <w:bookmarkStart w:id="604" w:name="sub_2916"/>
      <w:bookmarkEnd w:id="603"/>
      <w:r w:rsidRPr="007E4CC3">
        <w:t>6) Ценности Родина и природа лежат в основе патриотического направления воспитания.</w:t>
      </w:r>
    </w:p>
    <w:p w:rsidR="00F24B1C" w:rsidRPr="007E4CC3" w:rsidRDefault="00F24B1C" w:rsidP="00313030">
      <w:pPr>
        <w:jc w:val="both"/>
      </w:pPr>
      <w:bookmarkStart w:id="605" w:name="sub_2917"/>
      <w:bookmarkEnd w:id="604"/>
      <w:r w:rsidRPr="007E4CC3">
        <w:t>7) Ценности милосердие, жизнь, добро лежат в основе духовно-нравственного направления воспитания</w:t>
      </w:r>
    </w:p>
    <w:p w:rsidR="00F24B1C" w:rsidRPr="007E4CC3" w:rsidRDefault="00F24B1C" w:rsidP="00313030">
      <w:pPr>
        <w:jc w:val="both"/>
      </w:pPr>
      <w:bookmarkStart w:id="606" w:name="sub_2918"/>
      <w:bookmarkEnd w:id="605"/>
      <w:r w:rsidRPr="007E4CC3">
        <w:t>8) Ценности человек, семья, дружба, сотрудничество лежат в основе социального направления воспитания.</w:t>
      </w:r>
    </w:p>
    <w:p w:rsidR="00F24B1C" w:rsidRPr="007E4CC3" w:rsidRDefault="00F24B1C" w:rsidP="00313030">
      <w:pPr>
        <w:jc w:val="both"/>
      </w:pPr>
      <w:bookmarkStart w:id="607" w:name="sub_2919"/>
      <w:bookmarkEnd w:id="606"/>
      <w:r w:rsidRPr="007E4CC3">
        <w:t>9) Ценность познание лежит в основе познавательного направления воспитания.</w:t>
      </w:r>
    </w:p>
    <w:p w:rsidR="00F24B1C" w:rsidRPr="007E4CC3" w:rsidRDefault="00F24B1C" w:rsidP="00313030">
      <w:pPr>
        <w:jc w:val="both"/>
      </w:pPr>
      <w:bookmarkStart w:id="608" w:name="sub_29110"/>
      <w:bookmarkEnd w:id="607"/>
      <w:r w:rsidRPr="007E4CC3">
        <w:t>10) Ценности жизнь и здоровье лежат в основе физического и оздоровительного направления воспитания.</w:t>
      </w:r>
    </w:p>
    <w:p w:rsidR="00F24B1C" w:rsidRPr="007E4CC3" w:rsidRDefault="00F24B1C" w:rsidP="00313030">
      <w:pPr>
        <w:jc w:val="both"/>
      </w:pPr>
      <w:bookmarkStart w:id="609" w:name="sub_29111"/>
      <w:bookmarkEnd w:id="608"/>
      <w:r w:rsidRPr="007E4CC3">
        <w:t>11) Ценность труд лежит в основе трудового направления воспитания.</w:t>
      </w:r>
    </w:p>
    <w:p w:rsidR="00F24B1C" w:rsidRPr="007E4CC3" w:rsidRDefault="00F24B1C" w:rsidP="00313030">
      <w:pPr>
        <w:jc w:val="both"/>
      </w:pPr>
      <w:bookmarkStart w:id="610" w:name="sub_29112"/>
      <w:bookmarkEnd w:id="609"/>
      <w:r w:rsidRPr="007E4CC3">
        <w:t>12) Ценности культура и красота лежат в основе эстетического направления воспитания.</w:t>
      </w:r>
    </w:p>
    <w:p w:rsidR="00F24B1C" w:rsidRPr="007E4CC3" w:rsidRDefault="00F24B1C" w:rsidP="00313030">
      <w:pPr>
        <w:jc w:val="both"/>
      </w:pPr>
      <w:bookmarkStart w:id="611" w:name="sub_29113"/>
      <w:bookmarkEnd w:id="610"/>
      <w:r w:rsidRPr="007E4CC3">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F24B1C" w:rsidRPr="007E4CC3" w:rsidRDefault="00F24B1C" w:rsidP="00313030">
      <w:pPr>
        <w:jc w:val="both"/>
      </w:pPr>
      <w:bookmarkStart w:id="612" w:name="sub_29114"/>
      <w:bookmarkEnd w:id="611"/>
      <w:r w:rsidRPr="007E4CC3">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F24B1C" w:rsidRPr="007E4CC3" w:rsidRDefault="00F24B1C" w:rsidP="00313030">
      <w:pPr>
        <w:jc w:val="both"/>
      </w:pPr>
      <w:bookmarkStart w:id="613" w:name="sub_29115"/>
      <w:bookmarkEnd w:id="612"/>
      <w:r w:rsidRPr="007E4CC3">
        <w:t>15) Структура Программы воспитания включает три раздела: целевой, содержательный и организационный.</w:t>
      </w:r>
    </w:p>
    <w:p w:rsidR="00F24B1C" w:rsidRDefault="00F24B1C" w:rsidP="00313030">
      <w:pPr>
        <w:jc w:val="both"/>
      </w:pPr>
      <w:bookmarkStart w:id="614" w:name="sub_29116"/>
      <w:bookmarkEnd w:id="613"/>
      <w:r w:rsidRPr="007E4CC3">
        <w:t>16) Пояснительная записка не является частью рабочей программы воспитания в ДОО.</w:t>
      </w:r>
    </w:p>
    <w:p w:rsidR="00F24B1C" w:rsidRPr="007E4CC3" w:rsidRDefault="00F24B1C" w:rsidP="00313030">
      <w:pPr>
        <w:jc w:val="both"/>
      </w:pPr>
    </w:p>
    <w:p w:rsidR="00F24B1C" w:rsidRPr="002F4230" w:rsidRDefault="00F24B1C" w:rsidP="00A65358">
      <w:pPr>
        <w:jc w:val="both"/>
        <w:outlineLvl w:val="0"/>
        <w:rPr>
          <w:b/>
        </w:rPr>
      </w:pPr>
      <w:bookmarkStart w:id="615" w:name="sub_292"/>
      <w:bookmarkEnd w:id="614"/>
      <w:r>
        <w:rPr>
          <w:b/>
        </w:rPr>
        <w:t>2.7</w:t>
      </w:r>
      <w:r w:rsidRPr="002F4230">
        <w:rPr>
          <w:b/>
        </w:rPr>
        <w:t>.1. Целевой раздел Программы воспитания.</w:t>
      </w:r>
    </w:p>
    <w:p w:rsidR="00F24B1C" w:rsidRPr="007E4CC3" w:rsidRDefault="00F24B1C" w:rsidP="00313030">
      <w:pPr>
        <w:jc w:val="both"/>
      </w:pPr>
      <w:bookmarkStart w:id="616" w:name="sub_2921"/>
      <w:bookmarkEnd w:id="615"/>
      <w:r w:rsidRPr="007E4CC3">
        <w:t>Цели и задачи воспитания.</w:t>
      </w:r>
    </w:p>
    <w:p w:rsidR="00F24B1C" w:rsidRPr="007E4CC3" w:rsidRDefault="00F24B1C" w:rsidP="00313030">
      <w:pPr>
        <w:jc w:val="both"/>
      </w:pPr>
      <w:bookmarkStart w:id="617" w:name="sub_29211"/>
      <w:bookmarkEnd w:id="616"/>
      <w:r w:rsidRPr="007E4CC3">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F24B1C" w:rsidRPr="007E4CC3" w:rsidRDefault="00F24B1C" w:rsidP="00313030">
      <w:pPr>
        <w:jc w:val="both"/>
      </w:pPr>
      <w:bookmarkStart w:id="618" w:name="sub_292111"/>
      <w:bookmarkEnd w:id="617"/>
      <w:r w:rsidRPr="007E4CC3">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F24B1C" w:rsidRPr="007E4CC3" w:rsidRDefault="00F24B1C" w:rsidP="00313030">
      <w:pPr>
        <w:jc w:val="both"/>
      </w:pPr>
      <w:bookmarkStart w:id="619" w:name="sub_292112"/>
      <w:bookmarkEnd w:id="618"/>
      <w:r w:rsidRPr="007E4CC3">
        <w:t>2) формирование ценностного отношения к окружающему миру (природному и социокультурному), другим людям, самому себе;</w:t>
      </w:r>
    </w:p>
    <w:p w:rsidR="00F24B1C" w:rsidRPr="007E4CC3" w:rsidRDefault="00F24B1C" w:rsidP="00313030">
      <w:pPr>
        <w:jc w:val="both"/>
      </w:pPr>
      <w:bookmarkStart w:id="620" w:name="sub_292113"/>
      <w:bookmarkEnd w:id="619"/>
      <w:r w:rsidRPr="007E4CC3">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F24B1C" w:rsidRPr="007E4CC3" w:rsidRDefault="00F24B1C" w:rsidP="00313030">
      <w:pPr>
        <w:jc w:val="both"/>
      </w:pPr>
      <w:bookmarkStart w:id="621" w:name="sub_29212"/>
      <w:bookmarkEnd w:id="620"/>
      <w:r w:rsidRPr="007E4CC3">
        <w:t>2</w:t>
      </w:r>
      <w:r>
        <w:t>.6.1.2</w:t>
      </w:r>
      <w:r w:rsidRPr="007E4CC3">
        <w:t>. Общие задачи воспитания в ДОО:</w:t>
      </w:r>
    </w:p>
    <w:p w:rsidR="00F24B1C" w:rsidRPr="007E4CC3" w:rsidRDefault="00F24B1C" w:rsidP="00313030">
      <w:pPr>
        <w:jc w:val="both"/>
      </w:pPr>
      <w:bookmarkStart w:id="622" w:name="sub_292121"/>
      <w:bookmarkEnd w:id="621"/>
      <w:r w:rsidRPr="007E4CC3">
        <w:t>1) содействовать развитию личности, основанному на принятых в обществе представлениях о добре и зле, должном и недопустимом;</w:t>
      </w:r>
    </w:p>
    <w:p w:rsidR="00F24B1C" w:rsidRPr="007E4CC3" w:rsidRDefault="00F24B1C" w:rsidP="00313030">
      <w:pPr>
        <w:jc w:val="both"/>
      </w:pPr>
      <w:bookmarkStart w:id="623" w:name="sub_292122"/>
      <w:bookmarkEnd w:id="622"/>
      <w:r w:rsidRPr="007E4CC3">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F24B1C" w:rsidRPr="007E4CC3" w:rsidRDefault="00F24B1C" w:rsidP="00313030">
      <w:pPr>
        <w:jc w:val="both"/>
      </w:pPr>
      <w:bookmarkStart w:id="624" w:name="sub_292123"/>
      <w:bookmarkEnd w:id="623"/>
      <w:r w:rsidRPr="007E4CC3">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F24B1C" w:rsidRDefault="00F24B1C" w:rsidP="00313030">
      <w:pPr>
        <w:jc w:val="both"/>
      </w:pPr>
      <w:bookmarkStart w:id="625" w:name="sub_292124"/>
      <w:bookmarkEnd w:id="624"/>
      <w:r w:rsidRPr="007E4CC3">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F24B1C" w:rsidRPr="007E4CC3" w:rsidRDefault="00F24B1C" w:rsidP="00313030">
      <w:pPr>
        <w:jc w:val="both"/>
      </w:pPr>
    </w:p>
    <w:p w:rsidR="00F24B1C" w:rsidRPr="00E70048" w:rsidRDefault="00F24B1C" w:rsidP="00313030">
      <w:pPr>
        <w:jc w:val="both"/>
        <w:rPr>
          <w:b/>
        </w:rPr>
      </w:pPr>
      <w:bookmarkStart w:id="626" w:name="sub_2922"/>
      <w:bookmarkEnd w:id="625"/>
      <w:r>
        <w:rPr>
          <w:b/>
        </w:rPr>
        <w:t>2.7</w:t>
      </w:r>
      <w:r w:rsidRPr="00E70048">
        <w:rPr>
          <w:b/>
        </w:rPr>
        <w:t>.1.3. Направления воспитания.</w:t>
      </w:r>
    </w:p>
    <w:p w:rsidR="00F24B1C" w:rsidRPr="00E70048" w:rsidRDefault="00F24B1C" w:rsidP="00A65358">
      <w:pPr>
        <w:jc w:val="both"/>
        <w:outlineLvl w:val="0"/>
        <w:rPr>
          <w:b/>
        </w:rPr>
      </w:pPr>
      <w:bookmarkStart w:id="627" w:name="sub_29221"/>
      <w:bookmarkEnd w:id="626"/>
      <w:r>
        <w:rPr>
          <w:b/>
        </w:rPr>
        <w:t>2.7</w:t>
      </w:r>
      <w:r w:rsidRPr="00E70048">
        <w:rPr>
          <w:b/>
        </w:rPr>
        <w:t>.1.3.1. Патриотическое направление воспитания.</w:t>
      </w:r>
    </w:p>
    <w:p w:rsidR="00F24B1C" w:rsidRPr="007E4CC3" w:rsidRDefault="00F24B1C" w:rsidP="00313030">
      <w:pPr>
        <w:jc w:val="both"/>
      </w:pPr>
      <w:bookmarkStart w:id="628" w:name="sub_292211"/>
      <w:bookmarkEnd w:id="627"/>
      <w:r w:rsidRPr="007E4CC3">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F24B1C" w:rsidRPr="007E4CC3" w:rsidRDefault="00F24B1C" w:rsidP="00313030">
      <w:pPr>
        <w:jc w:val="both"/>
      </w:pPr>
      <w:bookmarkStart w:id="629" w:name="sub_292212"/>
      <w:bookmarkEnd w:id="628"/>
      <w:r w:rsidRPr="007E4CC3">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F24B1C" w:rsidRPr="007E4CC3" w:rsidRDefault="00F24B1C" w:rsidP="00313030">
      <w:pPr>
        <w:jc w:val="both"/>
      </w:pPr>
      <w:bookmarkStart w:id="630" w:name="sub_292213"/>
      <w:bookmarkEnd w:id="629"/>
      <w:r w:rsidRPr="007E4CC3">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F24B1C" w:rsidRPr="007E4CC3" w:rsidRDefault="00F24B1C" w:rsidP="00313030">
      <w:pPr>
        <w:jc w:val="both"/>
      </w:pPr>
      <w:bookmarkStart w:id="631" w:name="sub_292214"/>
      <w:bookmarkEnd w:id="630"/>
      <w:r w:rsidRPr="007E4CC3">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F24B1C" w:rsidRPr="00E70048" w:rsidRDefault="00F24B1C" w:rsidP="00A65358">
      <w:pPr>
        <w:jc w:val="both"/>
        <w:outlineLvl w:val="0"/>
        <w:rPr>
          <w:b/>
        </w:rPr>
      </w:pPr>
      <w:bookmarkStart w:id="632" w:name="sub_29222"/>
      <w:bookmarkEnd w:id="631"/>
      <w:r>
        <w:rPr>
          <w:b/>
        </w:rPr>
        <w:t>2.7</w:t>
      </w:r>
      <w:r w:rsidRPr="00E70048">
        <w:rPr>
          <w:b/>
        </w:rPr>
        <w:t>.1.3.2. Духовно-нравственное направление воспитания.</w:t>
      </w:r>
    </w:p>
    <w:p w:rsidR="00F24B1C" w:rsidRPr="007E4CC3" w:rsidRDefault="00F24B1C" w:rsidP="00313030">
      <w:pPr>
        <w:jc w:val="both"/>
      </w:pPr>
      <w:bookmarkStart w:id="633" w:name="sub_292221"/>
      <w:bookmarkEnd w:id="632"/>
      <w:r w:rsidRPr="007E4CC3">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F24B1C" w:rsidRPr="007E4CC3" w:rsidRDefault="00F24B1C" w:rsidP="00313030">
      <w:pPr>
        <w:jc w:val="both"/>
      </w:pPr>
      <w:bookmarkStart w:id="634" w:name="sub_292222"/>
      <w:bookmarkEnd w:id="633"/>
      <w:r w:rsidRPr="007E4CC3">
        <w:t>2) Ценности - жизнь, милосердие, добро лежат в основе духовно-нравственного направления воспитания.</w:t>
      </w:r>
    </w:p>
    <w:p w:rsidR="00F24B1C" w:rsidRPr="007E4CC3" w:rsidRDefault="00F24B1C" w:rsidP="00313030">
      <w:pPr>
        <w:jc w:val="both"/>
      </w:pPr>
      <w:bookmarkStart w:id="635" w:name="sub_292223"/>
      <w:bookmarkEnd w:id="634"/>
      <w:r w:rsidRPr="007E4CC3">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F24B1C" w:rsidRPr="00E70048" w:rsidRDefault="00F24B1C" w:rsidP="00A65358">
      <w:pPr>
        <w:jc w:val="both"/>
        <w:outlineLvl w:val="0"/>
        <w:rPr>
          <w:b/>
        </w:rPr>
      </w:pPr>
      <w:bookmarkStart w:id="636" w:name="sub_29223"/>
      <w:bookmarkEnd w:id="635"/>
      <w:r>
        <w:rPr>
          <w:b/>
        </w:rPr>
        <w:t>2.7</w:t>
      </w:r>
      <w:r w:rsidRPr="00E70048">
        <w:rPr>
          <w:b/>
        </w:rPr>
        <w:t>.1.3.3. Социальное направление воспитания.</w:t>
      </w:r>
    </w:p>
    <w:p w:rsidR="00F24B1C" w:rsidRPr="007E4CC3" w:rsidRDefault="00F24B1C" w:rsidP="00313030">
      <w:pPr>
        <w:jc w:val="both"/>
      </w:pPr>
      <w:bookmarkStart w:id="637" w:name="sub_292231"/>
      <w:bookmarkEnd w:id="636"/>
      <w:r w:rsidRPr="007E4CC3">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F24B1C" w:rsidRPr="007E4CC3" w:rsidRDefault="00F24B1C" w:rsidP="00313030">
      <w:pPr>
        <w:jc w:val="both"/>
      </w:pPr>
      <w:bookmarkStart w:id="638" w:name="sub_292232"/>
      <w:bookmarkEnd w:id="637"/>
      <w:r w:rsidRPr="007E4CC3">
        <w:t>2) Ценности - семья, дружба, человек и сотрудничество лежат в основе социального направления воспитания.</w:t>
      </w:r>
    </w:p>
    <w:p w:rsidR="00F24B1C" w:rsidRPr="007E4CC3" w:rsidRDefault="00F24B1C" w:rsidP="00313030">
      <w:pPr>
        <w:jc w:val="both"/>
      </w:pPr>
      <w:bookmarkStart w:id="639" w:name="sub_292233"/>
      <w:bookmarkEnd w:id="638"/>
      <w:r w:rsidRPr="007E4CC3">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F24B1C" w:rsidRPr="007E4CC3" w:rsidRDefault="00F24B1C" w:rsidP="00313030">
      <w:pPr>
        <w:jc w:val="both"/>
      </w:pPr>
      <w:bookmarkStart w:id="640" w:name="sub_292234"/>
      <w:bookmarkEnd w:id="639"/>
      <w:r w:rsidRPr="007E4CC3">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F24B1C" w:rsidRPr="00E70048" w:rsidRDefault="00F24B1C" w:rsidP="00A65358">
      <w:pPr>
        <w:jc w:val="both"/>
        <w:outlineLvl w:val="0"/>
        <w:rPr>
          <w:b/>
        </w:rPr>
      </w:pPr>
      <w:bookmarkStart w:id="641" w:name="sub_29224"/>
      <w:bookmarkEnd w:id="640"/>
      <w:r>
        <w:rPr>
          <w:b/>
        </w:rPr>
        <w:t>2.7</w:t>
      </w:r>
      <w:r w:rsidRPr="00E70048">
        <w:rPr>
          <w:b/>
        </w:rPr>
        <w:t>.1.3.4. Познавательное направление воспитания.</w:t>
      </w:r>
    </w:p>
    <w:p w:rsidR="00F24B1C" w:rsidRPr="007E4CC3" w:rsidRDefault="00F24B1C" w:rsidP="00313030">
      <w:pPr>
        <w:jc w:val="both"/>
      </w:pPr>
      <w:bookmarkStart w:id="642" w:name="sub_292241"/>
      <w:bookmarkEnd w:id="641"/>
      <w:r w:rsidRPr="007E4CC3">
        <w:t>1) Цель познавательного направления воспитания - формирование ценности познания.</w:t>
      </w:r>
    </w:p>
    <w:p w:rsidR="00F24B1C" w:rsidRPr="007E4CC3" w:rsidRDefault="00F24B1C" w:rsidP="00313030">
      <w:pPr>
        <w:jc w:val="both"/>
      </w:pPr>
      <w:bookmarkStart w:id="643" w:name="sub_292242"/>
      <w:bookmarkEnd w:id="642"/>
      <w:r w:rsidRPr="007E4CC3">
        <w:t>2) Ценность - познание лежит в основе познавательного направления воспитания.</w:t>
      </w:r>
    </w:p>
    <w:p w:rsidR="00F24B1C" w:rsidRPr="007E4CC3" w:rsidRDefault="00F24B1C" w:rsidP="00313030">
      <w:pPr>
        <w:jc w:val="both"/>
      </w:pPr>
      <w:bookmarkStart w:id="644" w:name="sub_292243"/>
      <w:bookmarkEnd w:id="643"/>
      <w:r w:rsidRPr="007E4CC3">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F24B1C" w:rsidRPr="007E4CC3" w:rsidRDefault="00F24B1C" w:rsidP="00313030">
      <w:pPr>
        <w:jc w:val="both"/>
      </w:pPr>
      <w:bookmarkStart w:id="645" w:name="sub_292244"/>
      <w:bookmarkEnd w:id="644"/>
      <w:r w:rsidRPr="007E4CC3">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F24B1C" w:rsidRPr="00E70048" w:rsidRDefault="00F24B1C" w:rsidP="00A65358">
      <w:pPr>
        <w:jc w:val="both"/>
        <w:outlineLvl w:val="0"/>
        <w:rPr>
          <w:b/>
        </w:rPr>
      </w:pPr>
      <w:bookmarkStart w:id="646" w:name="sub_29225"/>
      <w:bookmarkEnd w:id="645"/>
      <w:r>
        <w:rPr>
          <w:b/>
        </w:rPr>
        <w:t>2.7</w:t>
      </w:r>
      <w:r w:rsidRPr="00E70048">
        <w:rPr>
          <w:b/>
        </w:rPr>
        <w:t>.1.3.5. Физическое и оздоровительное направление воспитания.</w:t>
      </w:r>
    </w:p>
    <w:p w:rsidR="00F24B1C" w:rsidRPr="007E4CC3" w:rsidRDefault="00F24B1C" w:rsidP="00313030">
      <w:pPr>
        <w:jc w:val="both"/>
      </w:pPr>
      <w:bookmarkStart w:id="647" w:name="sub_292251"/>
      <w:bookmarkEnd w:id="646"/>
      <w:r w:rsidRPr="007E4CC3">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F24B1C" w:rsidRPr="007E4CC3" w:rsidRDefault="00F24B1C" w:rsidP="00313030">
      <w:pPr>
        <w:jc w:val="both"/>
      </w:pPr>
      <w:bookmarkStart w:id="648" w:name="sub_292252"/>
      <w:bookmarkEnd w:id="647"/>
      <w:r w:rsidRPr="007E4CC3">
        <w:t>2) Ценности - жизнь и здоровье лежит в основе физического и оздоровительного направления воспитания.</w:t>
      </w:r>
    </w:p>
    <w:p w:rsidR="00F24B1C" w:rsidRPr="007E4CC3" w:rsidRDefault="00F24B1C" w:rsidP="00313030">
      <w:pPr>
        <w:jc w:val="both"/>
      </w:pPr>
      <w:bookmarkStart w:id="649" w:name="sub_292253"/>
      <w:bookmarkEnd w:id="648"/>
      <w:r w:rsidRPr="007E4CC3">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F24B1C" w:rsidRPr="00E70048" w:rsidRDefault="00F24B1C" w:rsidP="00A65358">
      <w:pPr>
        <w:jc w:val="both"/>
        <w:outlineLvl w:val="0"/>
        <w:rPr>
          <w:b/>
        </w:rPr>
      </w:pPr>
      <w:bookmarkStart w:id="650" w:name="sub_29226"/>
      <w:bookmarkEnd w:id="649"/>
      <w:r>
        <w:rPr>
          <w:b/>
        </w:rPr>
        <w:t>2.7.</w:t>
      </w:r>
      <w:r w:rsidRPr="00E70048">
        <w:rPr>
          <w:b/>
        </w:rPr>
        <w:t>1.3.6. Трудовое направление воспитания.</w:t>
      </w:r>
    </w:p>
    <w:p w:rsidR="00F24B1C" w:rsidRPr="007E4CC3" w:rsidRDefault="00F24B1C" w:rsidP="00313030">
      <w:pPr>
        <w:jc w:val="both"/>
      </w:pPr>
      <w:bookmarkStart w:id="651" w:name="sub_292261"/>
      <w:bookmarkEnd w:id="650"/>
      <w:r w:rsidRPr="007E4CC3">
        <w:t>1) Цель трудового воспитания - формирование ценностного отношения детей к труду, трудолюбию и приобщение ребёнка к труду.</w:t>
      </w:r>
    </w:p>
    <w:p w:rsidR="00F24B1C" w:rsidRPr="007E4CC3" w:rsidRDefault="00F24B1C" w:rsidP="00313030">
      <w:pPr>
        <w:jc w:val="both"/>
      </w:pPr>
      <w:bookmarkStart w:id="652" w:name="sub_292262"/>
      <w:bookmarkEnd w:id="651"/>
      <w:r w:rsidRPr="007E4CC3">
        <w:t>2) Ценность - труд лежит в основе трудового направления воспитания.</w:t>
      </w:r>
    </w:p>
    <w:p w:rsidR="00F24B1C" w:rsidRPr="007E4CC3" w:rsidRDefault="00F24B1C" w:rsidP="00313030">
      <w:pPr>
        <w:jc w:val="both"/>
      </w:pPr>
      <w:bookmarkStart w:id="653" w:name="sub_292263"/>
      <w:bookmarkEnd w:id="652"/>
      <w:r w:rsidRPr="007E4CC3">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F24B1C" w:rsidRPr="00E70048" w:rsidRDefault="00F24B1C" w:rsidP="00A65358">
      <w:pPr>
        <w:jc w:val="both"/>
        <w:outlineLvl w:val="0"/>
        <w:rPr>
          <w:b/>
        </w:rPr>
      </w:pPr>
      <w:bookmarkStart w:id="654" w:name="sub_29227"/>
      <w:bookmarkEnd w:id="653"/>
      <w:r>
        <w:rPr>
          <w:b/>
        </w:rPr>
        <w:t>2.7</w:t>
      </w:r>
      <w:r w:rsidRPr="00E70048">
        <w:rPr>
          <w:b/>
        </w:rPr>
        <w:t>.1.3.7. Эстетическое направление воспитания.</w:t>
      </w:r>
    </w:p>
    <w:p w:rsidR="00F24B1C" w:rsidRPr="007E4CC3" w:rsidRDefault="00F24B1C" w:rsidP="00313030">
      <w:pPr>
        <w:jc w:val="both"/>
      </w:pPr>
      <w:bookmarkStart w:id="655" w:name="sub_292271"/>
      <w:bookmarkEnd w:id="654"/>
      <w:r w:rsidRPr="007E4CC3">
        <w:t>1) Цель эстетического направления воспитания - способствовать становлению у ребёнка ценностного отношения к красоте.</w:t>
      </w:r>
    </w:p>
    <w:p w:rsidR="00F24B1C" w:rsidRPr="007E4CC3" w:rsidRDefault="00F24B1C" w:rsidP="00313030">
      <w:pPr>
        <w:jc w:val="both"/>
      </w:pPr>
      <w:bookmarkStart w:id="656" w:name="sub_292272"/>
      <w:bookmarkEnd w:id="655"/>
      <w:r w:rsidRPr="007E4CC3">
        <w:t>2) Ценности - культура, красота, лежат в основе эстетического направления воспитания.</w:t>
      </w:r>
    </w:p>
    <w:p w:rsidR="00F24B1C" w:rsidRPr="007E4CC3" w:rsidRDefault="00F24B1C" w:rsidP="00313030">
      <w:pPr>
        <w:jc w:val="both"/>
      </w:pPr>
      <w:bookmarkStart w:id="657" w:name="sub_292273"/>
      <w:bookmarkEnd w:id="656"/>
      <w:r w:rsidRPr="007E4CC3">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F24B1C" w:rsidRPr="007E4CC3" w:rsidRDefault="00F24B1C" w:rsidP="00A65358">
      <w:pPr>
        <w:jc w:val="both"/>
        <w:outlineLvl w:val="0"/>
      </w:pPr>
      <w:bookmarkStart w:id="658" w:name="sub_2923"/>
      <w:bookmarkEnd w:id="657"/>
      <w:r w:rsidRPr="007E4CC3">
        <w:t>2</w:t>
      </w:r>
      <w:r>
        <w:t>.7.1.3.8.</w:t>
      </w:r>
      <w:r w:rsidRPr="007E4CC3">
        <w:t xml:space="preserve"> Целевые ориентиры воспитания.</w:t>
      </w:r>
    </w:p>
    <w:p w:rsidR="00F24B1C" w:rsidRPr="007E4CC3" w:rsidRDefault="00F24B1C" w:rsidP="00313030">
      <w:pPr>
        <w:jc w:val="both"/>
      </w:pPr>
      <w:bookmarkStart w:id="659" w:name="sub_29231"/>
      <w:bookmarkEnd w:id="658"/>
      <w:r w:rsidRPr="007E4CC3">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F24B1C" w:rsidRPr="007E4CC3" w:rsidRDefault="00F24B1C" w:rsidP="00313030">
      <w:pPr>
        <w:jc w:val="both"/>
      </w:pPr>
      <w:bookmarkStart w:id="660" w:name="sub_29232"/>
      <w:bookmarkEnd w:id="659"/>
      <w:r w:rsidRPr="007E4CC3">
        <w:t xml:space="preserve">2) В соответствии с </w:t>
      </w:r>
      <w:hyperlink r:id="rId23" w:history="1">
        <w:r w:rsidRPr="007E4CC3">
          <w:rPr>
            <w:rStyle w:val="a3"/>
          </w:rPr>
          <w:t>ФГОС</w:t>
        </w:r>
      </w:hyperlink>
      <w:r w:rsidRPr="007E4CC3">
        <w:t xml:space="preserve">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F24B1C" w:rsidRPr="007E4CC3" w:rsidRDefault="00F24B1C" w:rsidP="00A65358">
      <w:pPr>
        <w:jc w:val="both"/>
        <w:outlineLvl w:val="0"/>
      </w:pPr>
      <w:bookmarkStart w:id="661" w:name="sub_129231"/>
      <w:bookmarkEnd w:id="660"/>
      <w:r w:rsidRPr="007E4CC3">
        <w:t>2</w:t>
      </w:r>
      <w:r>
        <w:t>.7.1.3.9.</w:t>
      </w:r>
      <w:r w:rsidRPr="007E4CC3">
        <w:t xml:space="preserve"> Целевые ориентиры воспитания детей раннего возраста (к трем годам).</w:t>
      </w:r>
    </w:p>
    <w:bookmarkEnd w:id="661"/>
    <w:p w:rsidR="00F24B1C" w:rsidRPr="007E4CC3" w:rsidRDefault="00F24B1C" w:rsidP="00C6511C"/>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410"/>
        <w:gridCol w:w="2630"/>
        <w:gridCol w:w="5040"/>
      </w:tblGrid>
      <w:tr w:rsidR="00F24B1C" w:rsidRPr="007E4CC3" w:rsidTr="00C6511C">
        <w:tc>
          <w:tcPr>
            <w:tcW w:w="2410"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Направление воспитания</w:t>
            </w:r>
          </w:p>
        </w:tc>
        <w:tc>
          <w:tcPr>
            <w:tcW w:w="26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Ценности</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Целевые ориентиры</w:t>
            </w:r>
          </w:p>
        </w:tc>
      </w:tr>
      <w:tr w:rsidR="00F24B1C" w:rsidRPr="007E4CC3" w:rsidTr="00C6511C">
        <w:tc>
          <w:tcPr>
            <w:tcW w:w="241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Патриотическое</w:t>
            </w:r>
          </w:p>
        </w:tc>
        <w:tc>
          <w:tcPr>
            <w:tcW w:w="26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Родина, природа</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Проявляющий привязанность к близким людям, бережное отношение к живому</w:t>
            </w:r>
          </w:p>
        </w:tc>
      </w:tr>
      <w:tr w:rsidR="00F24B1C" w:rsidRPr="007E4CC3" w:rsidTr="00C6511C">
        <w:tc>
          <w:tcPr>
            <w:tcW w:w="241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Духовно-нравственное</w:t>
            </w:r>
          </w:p>
        </w:tc>
        <w:tc>
          <w:tcPr>
            <w:tcW w:w="26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Жизнь,</w:t>
            </w:r>
          </w:p>
          <w:p w:rsidR="00F24B1C" w:rsidRPr="00524ED3" w:rsidRDefault="00F24B1C" w:rsidP="00C6511C">
            <w:pPr>
              <w:pStyle w:val="a5"/>
            </w:pPr>
            <w:r w:rsidRPr="00524ED3">
              <w:t>милосердие, добро</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Способный понять и принять, что такое "хорошо" и "плохо".</w:t>
            </w:r>
          </w:p>
          <w:p w:rsidR="00F24B1C" w:rsidRPr="00524ED3" w:rsidRDefault="00F24B1C" w:rsidP="00C6511C">
            <w:pPr>
              <w:pStyle w:val="a5"/>
            </w:pPr>
            <w:r w:rsidRPr="00524ED3">
              <w:t>Проявляющий сочувствие, доброту.</w:t>
            </w:r>
          </w:p>
        </w:tc>
      </w:tr>
      <w:tr w:rsidR="00F24B1C" w:rsidRPr="007E4CC3" w:rsidTr="00C6511C">
        <w:tc>
          <w:tcPr>
            <w:tcW w:w="241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Социальное</w:t>
            </w:r>
          </w:p>
        </w:tc>
        <w:tc>
          <w:tcPr>
            <w:tcW w:w="26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Человек, семья,</w:t>
            </w:r>
          </w:p>
          <w:p w:rsidR="00F24B1C" w:rsidRPr="00524ED3" w:rsidRDefault="00F24B1C" w:rsidP="00C6511C">
            <w:pPr>
              <w:pStyle w:val="a5"/>
            </w:pPr>
            <w:r w:rsidRPr="00524ED3">
              <w:t>дружба,</w:t>
            </w:r>
          </w:p>
          <w:p w:rsidR="00F24B1C" w:rsidRPr="00524ED3" w:rsidRDefault="00F24B1C" w:rsidP="00C6511C">
            <w:pPr>
              <w:pStyle w:val="a5"/>
            </w:pPr>
            <w:r w:rsidRPr="00524ED3">
              <w:t>сотрудничество</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F24B1C" w:rsidRPr="00524ED3" w:rsidRDefault="00F24B1C" w:rsidP="00C6511C">
            <w:pPr>
              <w:pStyle w:val="a5"/>
            </w:pPr>
            <w:r w:rsidRPr="00524ED3">
              <w:t>Проявляющий позицию "Я сам!".</w:t>
            </w:r>
          </w:p>
          <w:p w:rsidR="00F24B1C" w:rsidRPr="00524ED3" w:rsidRDefault="00F24B1C" w:rsidP="00C6511C">
            <w:pPr>
              <w:pStyle w:val="a5"/>
            </w:pPr>
            <w:r w:rsidRPr="00524ED3">
              <w:t>Способный к самостоятельным (свободным) активным действиям в общении.</w:t>
            </w:r>
          </w:p>
        </w:tc>
      </w:tr>
      <w:tr w:rsidR="00F24B1C" w:rsidRPr="007E4CC3" w:rsidTr="00C6511C">
        <w:tc>
          <w:tcPr>
            <w:tcW w:w="241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Познавательное</w:t>
            </w:r>
          </w:p>
        </w:tc>
        <w:tc>
          <w:tcPr>
            <w:tcW w:w="26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Познание</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Проявляющий интерес к окружающему миру. Любознательный, активный в поведении и деятельности.</w:t>
            </w:r>
          </w:p>
        </w:tc>
      </w:tr>
      <w:tr w:rsidR="00F24B1C" w:rsidRPr="007E4CC3" w:rsidTr="00C6511C">
        <w:tc>
          <w:tcPr>
            <w:tcW w:w="241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Физическое и оздоровительное</w:t>
            </w:r>
          </w:p>
        </w:tc>
        <w:tc>
          <w:tcPr>
            <w:tcW w:w="26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Здоровье, жизнь</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F24B1C" w:rsidRPr="00524ED3" w:rsidRDefault="00F24B1C" w:rsidP="00C6511C">
            <w:pPr>
              <w:pStyle w:val="a5"/>
            </w:pPr>
            <w:r w:rsidRPr="00524ED3">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F24B1C" w:rsidRPr="007E4CC3" w:rsidTr="00C6511C">
        <w:tc>
          <w:tcPr>
            <w:tcW w:w="241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Трудовое</w:t>
            </w:r>
          </w:p>
        </w:tc>
        <w:tc>
          <w:tcPr>
            <w:tcW w:w="26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Труд</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F24B1C" w:rsidRPr="007E4CC3" w:rsidTr="00C6511C">
        <w:tc>
          <w:tcPr>
            <w:tcW w:w="241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Эстетическое</w:t>
            </w:r>
          </w:p>
        </w:tc>
        <w:tc>
          <w:tcPr>
            <w:tcW w:w="26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Культура и красота</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F24B1C" w:rsidRPr="007E4CC3" w:rsidRDefault="00F24B1C" w:rsidP="00C6511C"/>
    <w:p w:rsidR="00F24B1C" w:rsidRPr="00534280" w:rsidRDefault="00F24B1C" w:rsidP="00A65358">
      <w:pPr>
        <w:outlineLvl w:val="0"/>
        <w:rPr>
          <w:b/>
        </w:rPr>
      </w:pPr>
      <w:bookmarkStart w:id="662" w:name="sub_129232"/>
      <w:r w:rsidRPr="00534280">
        <w:rPr>
          <w:b/>
        </w:rPr>
        <w:t>2.7.1.3.10. Целевые ориентиры воспитания детей на этапе завершения освоения программы.</w:t>
      </w:r>
    </w:p>
    <w:bookmarkEnd w:id="662"/>
    <w:p w:rsidR="00F24B1C" w:rsidRPr="007E4CC3" w:rsidRDefault="00F24B1C" w:rsidP="00C6511C"/>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544"/>
        <w:gridCol w:w="2496"/>
        <w:gridCol w:w="5040"/>
      </w:tblGrid>
      <w:tr w:rsidR="00F24B1C" w:rsidRPr="007E4CC3" w:rsidTr="00C6511C">
        <w:tc>
          <w:tcPr>
            <w:tcW w:w="2544"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Направления воспитания</w:t>
            </w:r>
          </w:p>
        </w:tc>
        <w:tc>
          <w:tcPr>
            <w:tcW w:w="249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Ценности</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Целевые ориентиры</w:t>
            </w:r>
          </w:p>
        </w:tc>
      </w:tr>
      <w:tr w:rsidR="00F24B1C" w:rsidRPr="007E4CC3" w:rsidTr="00C6511C">
        <w:tc>
          <w:tcPr>
            <w:tcW w:w="2544"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Патриотическое</w:t>
            </w:r>
          </w:p>
        </w:tc>
        <w:tc>
          <w:tcPr>
            <w:tcW w:w="249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Родина, природа</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F24B1C" w:rsidRPr="007E4CC3" w:rsidTr="00C6511C">
        <w:tc>
          <w:tcPr>
            <w:tcW w:w="2544"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Духовно-нравственное</w:t>
            </w:r>
          </w:p>
        </w:tc>
        <w:tc>
          <w:tcPr>
            <w:tcW w:w="249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Жизнь,</w:t>
            </w:r>
          </w:p>
          <w:p w:rsidR="00F24B1C" w:rsidRPr="00524ED3" w:rsidRDefault="00F24B1C" w:rsidP="00C6511C">
            <w:pPr>
              <w:pStyle w:val="a5"/>
            </w:pPr>
            <w:r w:rsidRPr="00524ED3">
              <w:t>милосердие,</w:t>
            </w:r>
          </w:p>
          <w:p w:rsidR="00F24B1C" w:rsidRPr="00524ED3" w:rsidRDefault="00F24B1C" w:rsidP="00C6511C">
            <w:pPr>
              <w:pStyle w:val="a5"/>
            </w:pPr>
            <w:r w:rsidRPr="00524ED3">
              <w:t>добро</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F24B1C" w:rsidRPr="00524ED3" w:rsidRDefault="00F24B1C" w:rsidP="00C6511C">
            <w:pPr>
              <w:pStyle w:val="a5"/>
            </w:pPr>
            <w:r w:rsidRPr="00524ED3">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F24B1C" w:rsidRPr="007E4CC3" w:rsidTr="00C6511C">
        <w:tc>
          <w:tcPr>
            <w:tcW w:w="2544"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Социальное</w:t>
            </w:r>
          </w:p>
        </w:tc>
        <w:tc>
          <w:tcPr>
            <w:tcW w:w="249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Человек, семья,</w:t>
            </w:r>
          </w:p>
          <w:p w:rsidR="00F24B1C" w:rsidRPr="00524ED3" w:rsidRDefault="00F24B1C" w:rsidP="00C6511C">
            <w:pPr>
              <w:pStyle w:val="a5"/>
            </w:pPr>
            <w:r w:rsidRPr="00524ED3">
              <w:t>дружба,</w:t>
            </w:r>
          </w:p>
          <w:p w:rsidR="00F24B1C" w:rsidRPr="00524ED3" w:rsidRDefault="00F24B1C" w:rsidP="00C6511C">
            <w:pPr>
              <w:pStyle w:val="a5"/>
            </w:pPr>
            <w:r w:rsidRPr="00524ED3">
              <w:t>сотрудничество</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F24B1C" w:rsidRPr="007E4CC3" w:rsidTr="00C6511C">
        <w:tc>
          <w:tcPr>
            <w:tcW w:w="2544"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Познавательное</w:t>
            </w:r>
          </w:p>
        </w:tc>
        <w:tc>
          <w:tcPr>
            <w:tcW w:w="249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Познание</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F24B1C" w:rsidRPr="007E4CC3" w:rsidTr="00C6511C">
        <w:tc>
          <w:tcPr>
            <w:tcW w:w="2544"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Физическое и оздоровительное</w:t>
            </w:r>
          </w:p>
        </w:tc>
        <w:tc>
          <w:tcPr>
            <w:tcW w:w="249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Здоровье, жизнь</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F24B1C" w:rsidRPr="007E4CC3" w:rsidTr="00C6511C">
        <w:tc>
          <w:tcPr>
            <w:tcW w:w="2544"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Трудовое</w:t>
            </w:r>
          </w:p>
        </w:tc>
        <w:tc>
          <w:tcPr>
            <w:tcW w:w="249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Труд</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Понимающий ценность труда в семье и в обществе на основе уважения к людям труда, результатам их деятельности.</w:t>
            </w:r>
          </w:p>
          <w:p w:rsidR="00F24B1C" w:rsidRPr="00524ED3" w:rsidRDefault="00F24B1C" w:rsidP="00C6511C">
            <w:pPr>
              <w:pStyle w:val="a5"/>
            </w:pPr>
            <w:r w:rsidRPr="00524ED3">
              <w:t>Проявляющий трудолюбие при выполнении поручений и в самостоятельной деятельности.</w:t>
            </w:r>
          </w:p>
        </w:tc>
      </w:tr>
      <w:tr w:rsidR="00F24B1C" w:rsidRPr="007E4CC3" w:rsidTr="00C6511C">
        <w:tc>
          <w:tcPr>
            <w:tcW w:w="2544"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Эстетическое</w:t>
            </w:r>
          </w:p>
        </w:tc>
        <w:tc>
          <w:tcPr>
            <w:tcW w:w="249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5"/>
            </w:pPr>
            <w:r w:rsidRPr="00524ED3">
              <w:t>Культура и красота</w:t>
            </w:r>
          </w:p>
        </w:tc>
        <w:tc>
          <w:tcPr>
            <w:tcW w:w="504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Способный воспринимать и чувствовать прекрасное в быту, природе, поступках, искусстве.</w:t>
            </w:r>
          </w:p>
          <w:p w:rsidR="00F24B1C" w:rsidRPr="00524ED3" w:rsidRDefault="00F24B1C" w:rsidP="00C6511C">
            <w:pPr>
              <w:pStyle w:val="a5"/>
            </w:pPr>
            <w:r w:rsidRPr="00524ED3">
              <w:t>Стремящийся к отображению прекрасного в продуктивных видах деятельности.</w:t>
            </w:r>
          </w:p>
        </w:tc>
      </w:tr>
    </w:tbl>
    <w:p w:rsidR="00F24B1C" w:rsidRPr="007E4CC3" w:rsidRDefault="00F24B1C" w:rsidP="00C6511C"/>
    <w:p w:rsidR="00F24B1C" w:rsidRPr="002F4230" w:rsidRDefault="00F24B1C" w:rsidP="00A65358">
      <w:pPr>
        <w:jc w:val="both"/>
        <w:outlineLvl w:val="0"/>
        <w:rPr>
          <w:b/>
          <w:u w:val="single"/>
        </w:rPr>
      </w:pPr>
      <w:bookmarkStart w:id="663" w:name="sub_293"/>
      <w:r>
        <w:rPr>
          <w:b/>
          <w:u w:val="single"/>
        </w:rPr>
        <w:t>2.7</w:t>
      </w:r>
      <w:r w:rsidRPr="002F4230">
        <w:rPr>
          <w:b/>
          <w:u w:val="single"/>
        </w:rPr>
        <w:t>.2. Содержательный раздел Программы воспитания.</w:t>
      </w:r>
    </w:p>
    <w:p w:rsidR="00F24B1C" w:rsidRPr="007E4CC3" w:rsidRDefault="00F24B1C" w:rsidP="00313030">
      <w:pPr>
        <w:jc w:val="both"/>
      </w:pPr>
      <w:bookmarkStart w:id="664" w:name="sub_2931"/>
      <w:bookmarkEnd w:id="663"/>
      <w:r w:rsidRPr="007E4CC3">
        <w:t>2</w:t>
      </w:r>
      <w:r>
        <w:t>.7.2.1.</w:t>
      </w:r>
      <w:r w:rsidRPr="007E4CC3">
        <w:t xml:space="preserve"> Уклад образовательной организации.</w:t>
      </w:r>
    </w:p>
    <w:p w:rsidR="00F24B1C" w:rsidRPr="00E465D4" w:rsidRDefault="00F24B1C" w:rsidP="00E465D4">
      <w:pPr>
        <w:pStyle w:val="ab"/>
        <w:ind w:firstLine="540"/>
        <w:jc w:val="both"/>
        <w:rPr>
          <w:rFonts w:ascii="Times New Roman" w:hAnsi="Times New Roman"/>
          <w:sz w:val="24"/>
          <w:szCs w:val="24"/>
        </w:rPr>
      </w:pPr>
      <w:bookmarkStart w:id="665" w:name="sub_29311"/>
      <w:bookmarkEnd w:id="664"/>
      <w:r w:rsidRPr="00E465D4">
        <w:rPr>
          <w:sz w:val="24"/>
          <w:szCs w:val="24"/>
        </w:rPr>
        <w:t xml:space="preserve">1) </w:t>
      </w:r>
      <w:r w:rsidRPr="00E465D4">
        <w:rPr>
          <w:rFonts w:ascii="Times New Roman" w:hAnsi="Times New Roman"/>
          <w:sz w:val="24"/>
          <w:szCs w:val="24"/>
        </w:rPr>
        <w:t>В нашем муниципальном бюджетном дошкольном образовательном учреждении «Параньгинский детский сад №5 «Ласточка», построенном и сданном в эксплуатацию в январе 1985 года функционируют 6 возрастных групп с контингентом 100детей.</w:t>
      </w:r>
    </w:p>
    <w:p w:rsidR="00F24B1C" w:rsidRPr="00E465D4" w:rsidRDefault="00F24B1C" w:rsidP="00E465D4">
      <w:pPr>
        <w:pStyle w:val="ab"/>
        <w:ind w:firstLine="540"/>
        <w:jc w:val="both"/>
        <w:rPr>
          <w:rFonts w:ascii="Times New Roman" w:hAnsi="Times New Roman"/>
          <w:sz w:val="24"/>
          <w:szCs w:val="24"/>
        </w:rPr>
      </w:pPr>
      <w:r w:rsidRPr="00E465D4">
        <w:rPr>
          <w:rFonts w:ascii="Times New Roman" w:hAnsi="Times New Roman"/>
          <w:sz w:val="24"/>
          <w:szCs w:val="24"/>
        </w:rPr>
        <w:t>Трудится в детском саду коллектив из 28 человек, возглавляет его заведующий Мухаметгалиева Гульнара Гаптельфатовна, 12 педагогов заняты процессом воспитания и обучения детей: 9 воспитателей, старший воспитатель, музыкальный руководитель, педагог-психолог, учитель-логопед.6  педагогов имеют высшее педагогическое образование, 5 – среднее специальное; 7 педагогов имеет высшую квалификационную категорию, 1 педагог имеет первую квалификационную категорию, 3 педагога – СЗД. Такой высокий образовательный и квалификационный ценз педагогов дают возможность организовать на высоком уровне всю педагогическую работу. Вместе с педагогами вопросами воспитания и образования детей заняты заведующая хозяйством, 7 младших воспитателей и 8 человек технического персонала.</w:t>
      </w:r>
    </w:p>
    <w:p w:rsidR="00F24B1C" w:rsidRPr="00E465D4" w:rsidRDefault="00F24B1C" w:rsidP="00E465D4">
      <w:pPr>
        <w:pStyle w:val="ab"/>
        <w:ind w:firstLine="540"/>
        <w:jc w:val="both"/>
        <w:rPr>
          <w:rFonts w:ascii="Times New Roman" w:hAnsi="Times New Roman"/>
          <w:sz w:val="24"/>
          <w:szCs w:val="24"/>
        </w:rPr>
      </w:pPr>
      <w:r w:rsidRPr="00E465D4">
        <w:rPr>
          <w:rFonts w:ascii="Times New Roman" w:hAnsi="Times New Roman"/>
          <w:sz w:val="24"/>
          <w:szCs w:val="24"/>
        </w:rPr>
        <w:t xml:space="preserve">  ДОУ расположено в типовом двухэтажном здании. Отдельно имеются складские помещения, овощехранилище, площадки с верандами и игровым оборудованием для прогулок детей на свежем воздухе.</w:t>
      </w:r>
    </w:p>
    <w:p w:rsidR="00F24B1C" w:rsidRPr="00E465D4" w:rsidRDefault="00F24B1C" w:rsidP="00E465D4">
      <w:pPr>
        <w:pStyle w:val="ab"/>
        <w:jc w:val="both"/>
        <w:rPr>
          <w:rFonts w:ascii="Times New Roman" w:hAnsi="Times New Roman"/>
          <w:sz w:val="24"/>
          <w:szCs w:val="24"/>
        </w:rPr>
      </w:pPr>
      <w:r>
        <w:rPr>
          <w:rFonts w:ascii="Times New Roman" w:hAnsi="Times New Roman"/>
          <w:sz w:val="24"/>
          <w:szCs w:val="24"/>
        </w:rPr>
        <w:t xml:space="preserve">      </w:t>
      </w:r>
      <w:r w:rsidRPr="00E465D4">
        <w:rPr>
          <w:rFonts w:ascii="Times New Roman" w:hAnsi="Times New Roman"/>
          <w:sz w:val="24"/>
          <w:szCs w:val="24"/>
        </w:rPr>
        <w:t xml:space="preserve">   14 апреля 2015 года зарегистрирована новая редакция Устава МДОУ,</w:t>
      </w:r>
    </w:p>
    <w:p w:rsidR="00F24B1C" w:rsidRPr="00E465D4" w:rsidRDefault="00F24B1C" w:rsidP="00E465D4">
      <w:pPr>
        <w:pStyle w:val="ab"/>
        <w:ind w:firstLine="540"/>
        <w:jc w:val="both"/>
        <w:rPr>
          <w:rFonts w:ascii="Times New Roman" w:hAnsi="Times New Roman"/>
          <w:sz w:val="24"/>
          <w:szCs w:val="24"/>
        </w:rPr>
      </w:pPr>
      <w:r w:rsidRPr="00E465D4">
        <w:rPr>
          <w:rFonts w:ascii="Times New Roman" w:hAnsi="Times New Roman"/>
          <w:sz w:val="24"/>
          <w:szCs w:val="24"/>
        </w:rPr>
        <w:t>14 ноября 2017 года внесены поправки в Устав. Лицензия на право образовательной деятельности серия РО №028944 выдана Министерством образования РМЭ 14.10.2011 за регистрационным номером 83 бессрочно, свидетельство о государственной аккредитации №1407 от 03.06.2009 ГА 018567.</w:t>
      </w:r>
    </w:p>
    <w:p w:rsidR="00F24B1C" w:rsidRPr="00E465D4" w:rsidRDefault="00F24B1C" w:rsidP="00E465D4">
      <w:pPr>
        <w:pStyle w:val="ab"/>
        <w:ind w:firstLine="540"/>
        <w:jc w:val="both"/>
        <w:rPr>
          <w:rFonts w:ascii="Times New Roman" w:hAnsi="Times New Roman"/>
          <w:sz w:val="24"/>
          <w:szCs w:val="24"/>
        </w:rPr>
      </w:pPr>
      <w:r w:rsidRPr="00E465D4">
        <w:rPr>
          <w:rFonts w:ascii="Times New Roman" w:hAnsi="Times New Roman"/>
          <w:sz w:val="24"/>
          <w:szCs w:val="24"/>
        </w:rPr>
        <w:t xml:space="preserve"> Учреждение является юридическим лицом, внесено в единый государственный реестр юридических  лиц, имеет систему расходов, печать. Финансирование бюджетное.</w:t>
      </w:r>
    </w:p>
    <w:p w:rsidR="00F24B1C" w:rsidRPr="00E465D4" w:rsidRDefault="00F24B1C" w:rsidP="00E465D4">
      <w:pPr>
        <w:pStyle w:val="ab"/>
        <w:ind w:firstLine="540"/>
        <w:jc w:val="both"/>
        <w:rPr>
          <w:rFonts w:ascii="Times New Roman" w:hAnsi="Times New Roman"/>
          <w:sz w:val="24"/>
          <w:szCs w:val="24"/>
        </w:rPr>
      </w:pPr>
      <w:r w:rsidRPr="00E465D4">
        <w:rPr>
          <w:rFonts w:ascii="Times New Roman" w:hAnsi="Times New Roman"/>
          <w:sz w:val="24"/>
          <w:szCs w:val="24"/>
        </w:rPr>
        <w:t xml:space="preserve">  Порядок комплектования ДОУ определяется учредителем, контингент воспитанников формируется в соответствии с их возрастом. В ДОУ принимаются дети от 1 года до 7 лет на основании путёвки ОО и по ДМ, а также медицинской карты ребёнка, выданной детской поликлиникой.</w:t>
      </w:r>
    </w:p>
    <w:p w:rsidR="00F24B1C" w:rsidRPr="00E465D4" w:rsidRDefault="00F24B1C" w:rsidP="00E465D4">
      <w:pPr>
        <w:ind w:firstLine="540"/>
        <w:jc w:val="both"/>
      </w:pPr>
      <w:r>
        <w:t>ДОУ работает с понедельника по пятницу с 7.30 до 18.00.</w:t>
      </w:r>
    </w:p>
    <w:p w:rsidR="00F24B1C" w:rsidRPr="007E4CC3" w:rsidRDefault="00F24B1C" w:rsidP="00313030">
      <w:pPr>
        <w:jc w:val="both"/>
      </w:pPr>
      <w:bookmarkStart w:id="666" w:name="sub_29312"/>
      <w:bookmarkEnd w:id="665"/>
      <w:r w:rsidRPr="007E4CC3">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F24B1C" w:rsidRPr="007E4CC3" w:rsidRDefault="00F24B1C" w:rsidP="00313030">
      <w:pPr>
        <w:jc w:val="both"/>
      </w:pPr>
      <w:bookmarkStart w:id="667" w:name="sub_29313"/>
      <w:bookmarkEnd w:id="666"/>
      <w:r w:rsidRPr="007E4CC3">
        <w:t>3) Уклад ДОО - это её необходимый фундамент, основа и инструмент воспитания.</w:t>
      </w:r>
    </w:p>
    <w:p w:rsidR="00F24B1C" w:rsidRPr="007E4CC3" w:rsidRDefault="00F24B1C" w:rsidP="00313030">
      <w:pPr>
        <w:jc w:val="both"/>
      </w:pPr>
      <w:bookmarkStart w:id="668" w:name="sub_29314"/>
      <w:bookmarkEnd w:id="667"/>
      <w:r w:rsidRPr="007E4CC3">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w:t>
      </w:r>
      <w:r>
        <w:t>елей), субъектов социокультурного</w:t>
      </w:r>
      <w:r w:rsidRPr="007E4CC3">
        <w:t xml:space="preserve"> окружения ОО.</w:t>
      </w:r>
    </w:p>
    <w:p w:rsidR="00F24B1C" w:rsidRPr="007E4CC3" w:rsidRDefault="00F24B1C" w:rsidP="00313030">
      <w:pPr>
        <w:jc w:val="both"/>
      </w:pPr>
      <w:bookmarkStart w:id="669" w:name="sub_29315"/>
      <w:bookmarkEnd w:id="668"/>
      <w:r w:rsidRPr="007E4CC3">
        <w:t>5) Основные характеристики (целесообразно учитывать в описании):</w:t>
      </w:r>
    </w:p>
    <w:bookmarkEnd w:id="669"/>
    <w:p w:rsidR="00F24B1C" w:rsidRPr="007E4CC3" w:rsidRDefault="00F24B1C" w:rsidP="00313030">
      <w:pPr>
        <w:jc w:val="both"/>
      </w:pPr>
      <w:r w:rsidRPr="007E4CC3">
        <w:t>цель и смысл деятельности ДОО, её миссия;</w:t>
      </w:r>
    </w:p>
    <w:p w:rsidR="00F24B1C" w:rsidRPr="007E4CC3" w:rsidRDefault="00F24B1C" w:rsidP="00313030">
      <w:pPr>
        <w:jc w:val="both"/>
      </w:pPr>
      <w:r w:rsidRPr="007E4CC3">
        <w:t>принципы жизни и воспитания в ДОО;</w:t>
      </w:r>
    </w:p>
    <w:p w:rsidR="00F24B1C" w:rsidRPr="007E4CC3" w:rsidRDefault="00F24B1C" w:rsidP="00313030">
      <w:pPr>
        <w:jc w:val="both"/>
      </w:pPr>
      <w:r w:rsidRPr="007E4CC3">
        <w:t>образ ДОО, её особенности, символика, внешний имидж;</w:t>
      </w:r>
    </w:p>
    <w:p w:rsidR="00F24B1C" w:rsidRPr="007E4CC3" w:rsidRDefault="00F24B1C" w:rsidP="00313030">
      <w:pPr>
        <w:jc w:val="both"/>
      </w:pPr>
      <w:r w:rsidRPr="007E4CC3">
        <w:t>отношения к воспитанникам, их родителям (законным представителям), сотрудникам и партнерам ДОО;</w:t>
      </w:r>
    </w:p>
    <w:p w:rsidR="00F24B1C" w:rsidRPr="007E4CC3" w:rsidRDefault="00F24B1C" w:rsidP="00313030">
      <w:pPr>
        <w:jc w:val="both"/>
      </w:pPr>
      <w:r w:rsidRPr="007E4CC3">
        <w:t>ключевые правила ДОО;</w:t>
      </w:r>
    </w:p>
    <w:p w:rsidR="00F24B1C" w:rsidRPr="007E4CC3" w:rsidRDefault="00F24B1C" w:rsidP="00313030">
      <w:pPr>
        <w:jc w:val="both"/>
      </w:pPr>
      <w:r w:rsidRPr="007E4CC3">
        <w:t>традиции и ритуалы, особые нормы этикета в ДОО;</w:t>
      </w:r>
    </w:p>
    <w:p w:rsidR="00F24B1C" w:rsidRPr="007E4CC3" w:rsidRDefault="00F24B1C" w:rsidP="00313030">
      <w:pPr>
        <w:jc w:val="both"/>
      </w:pPr>
      <w:r w:rsidRPr="007E4CC3">
        <w:t>особенности РППС, отражающие образ и ценности ДОО;</w:t>
      </w:r>
    </w:p>
    <w:p w:rsidR="00F24B1C" w:rsidRPr="007E4CC3" w:rsidRDefault="00F24B1C" w:rsidP="00313030">
      <w:pPr>
        <w:jc w:val="both"/>
      </w:pPr>
      <w:r w:rsidRPr="007E4CC3">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F24B1C" w:rsidRPr="007E4CC3" w:rsidRDefault="00F24B1C" w:rsidP="00313030">
      <w:pPr>
        <w:jc w:val="both"/>
      </w:pPr>
      <w:bookmarkStart w:id="670" w:name="sub_2932"/>
      <w:r w:rsidRPr="007E4CC3">
        <w:t>2</w:t>
      </w:r>
      <w:r>
        <w:t>.7.2.2.</w:t>
      </w:r>
      <w:r w:rsidRPr="007E4CC3">
        <w:t xml:space="preserve"> Воспитывающая среда образовательной организации.</w:t>
      </w:r>
    </w:p>
    <w:p w:rsidR="00F24B1C" w:rsidRPr="007E4CC3" w:rsidRDefault="00F24B1C" w:rsidP="00313030">
      <w:pPr>
        <w:jc w:val="both"/>
      </w:pPr>
      <w:bookmarkStart w:id="671" w:name="sub_29321"/>
      <w:bookmarkEnd w:id="670"/>
      <w:r w:rsidRPr="007E4CC3">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F24B1C" w:rsidRPr="007E4CC3" w:rsidRDefault="00F24B1C" w:rsidP="00313030">
      <w:pPr>
        <w:jc w:val="both"/>
      </w:pPr>
      <w:bookmarkStart w:id="672" w:name="sub_29322"/>
      <w:bookmarkEnd w:id="671"/>
      <w:r w:rsidRPr="007E4CC3">
        <w:t>2) При описании воспитывающей среды целесообразно учитывать:</w:t>
      </w:r>
    </w:p>
    <w:bookmarkEnd w:id="672"/>
    <w:p w:rsidR="00F24B1C" w:rsidRPr="007E4CC3" w:rsidRDefault="00F24B1C" w:rsidP="00313030">
      <w:pPr>
        <w:jc w:val="both"/>
      </w:pPr>
      <w:r w:rsidRPr="007E4CC3">
        <w:t>условия для формирования эмоционально-ценностного отношения ребёнка к окружающему миру, другим людям, себе;</w:t>
      </w:r>
    </w:p>
    <w:p w:rsidR="00F24B1C" w:rsidRPr="007E4CC3" w:rsidRDefault="00F24B1C" w:rsidP="00313030">
      <w:pPr>
        <w:jc w:val="both"/>
      </w:pPr>
      <w:r w:rsidRPr="007E4CC3">
        <w:t>условия для обретения ребёнком первичного опыта деятельности и поступка в соответствии с традиционными ценностями российского общества;</w:t>
      </w:r>
    </w:p>
    <w:p w:rsidR="00F24B1C" w:rsidRPr="007E4CC3" w:rsidRDefault="00F24B1C" w:rsidP="00313030">
      <w:pPr>
        <w:jc w:val="both"/>
      </w:pPr>
      <w:r w:rsidRPr="007E4CC3">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F24B1C" w:rsidRPr="007E4CC3" w:rsidRDefault="00F24B1C" w:rsidP="00313030">
      <w:pPr>
        <w:jc w:val="both"/>
      </w:pPr>
      <w:bookmarkStart w:id="673" w:name="sub_2933"/>
      <w:r w:rsidRPr="007E4CC3">
        <w:t>2</w:t>
      </w:r>
      <w:r>
        <w:t>.7.2.3.</w:t>
      </w:r>
      <w:r w:rsidRPr="007E4CC3">
        <w:t xml:space="preserve"> Общности образовательной организации.</w:t>
      </w:r>
    </w:p>
    <w:p w:rsidR="00F24B1C" w:rsidRPr="007E4CC3" w:rsidRDefault="00F24B1C" w:rsidP="00313030">
      <w:pPr>
        <w:jc w:val="both"/>
      </w:pPr>
      <w:bookmarkStart w:id="674" w:name="sub_29331"/>
      <w:bookmarkEnd w:id="673"/>
      <w:r w:rsidRPr="007E4CC3">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F24B1C" w:rsidRPr="007E4CC3" w:rsidRDefault="00F24B1C" w:rsidP="00313030">
      <w:pPr>
        <w:jc w:val="both"/>
      </w:pPr>
      <w:bookmarkStart w:id="675" w:name="sub_29332"/>
      <w:bookmarkEnd w:id="674"/>
      <w:r w:rsidRPr="007E4CC3">
        <w:t>2) В ДОО, прежде всего, следует выделить следующие общности:</w:t>
      </w:r>
    </w:p>
    <w:bookmarkEnd w:id="675"/>
    <w:p w:rsidR="00F24B1C" w:rsidRPr="007E4CC3" w:rsidRDefault="00F24B1C" w:rsidP="00313030">
      <w:pPr>
        <w:jc w:val="both"/>
      </w:pPr>
      <w:r w:rsidRPr="007E4CC3">
        <w:t>педагог - дети, родители (законные представители) - ребёнок (дети), педагог - родители (законные представители).</w:t>
      </w:r>
    </w:p>
    <w:p w:rsidR="00F24B1C" w:rsidRPr="007E4CC3" w:rsidRDefault="00F24B1C" w:rsidP="00313030">
      <w:pPr>
        <w:jc w:val="both"/>
      </w:pPr>
      <w:bookmarkStart w:id="676" w:name="sub_29333"/>
      <w:r w:rsidRPr="007E4CC3">
        <w:t>3) Разработчикам необходимо описать:</w:t>
      </w:r>
    </w:p>
    <w:bookmarkEnd w:id="676"/>
    <w:p w:rsidR="00F24B1C" w:rsidRPr="007E4CC3" w:rsidRDefault="00F24B1C" w:rsidP="00313030">
      <w:pPr>
        <w:jc w:val="both"/>
      </w:pPr>
      <w:r w:rsidRPr="007E4CC3">
        <w:t>ценности и цели: профессионального сообщества, профессионально-родительского сообщества и детско-взрослой общности;</w:t>
      </w:r>
    </w:p>
    <w:p w:rsidR="00F24B1C" w:rsidRPr="007E4CC3" w:rsidRDefault="00F24B1C" w:rsidP="00313030">
      <w:pPr>
        <w:jc w:val="both"/>
      </w:pPr>
      <w:r w:rsidRPr="007E4CC3">
        <w:t>особенности организации всех общностей и их роль в процессе воспитания детей.</w:t>
      </w:r>
    </w:p>
    <w:p w:rsidR="00F24B1C" w:rsidRPr="007E4CC3" w:rsidRDefault="00F24B1C" w:rsidP="00313030">
      <w:pPr>
        <w:jc w:val="both"/>
      </w:pPr>
      <w:r w:rsidRPr="007E4CC3">
        <w:t>особенности обеспечения возможности разновозрастного взаимодействия детей.</w:t>
      </w:r>
    </w:p>
    <w:p w:rsidR="00F24B1C" w:rsidRPr="007E4CC3" w:rsidRDefault="00F24B1C" w:rsidP="00313030">
      <w:pPr>
        <w:jc w:val="both"/>
      </w:pPr>
      <w:bookmarkStart w:id="677" w:name="sub_2934"/>
      <w:r w:rsidRPr="007E4CC3">
        <w:t>2</w:t>
      </w:r>
      <w:r>
        <w:t>.7.2.4.</w:t>
      </w:r>
      <w:r w:rsidRPr="007E4CC3">
        <w:t xml:space="preserve"> Задачи воспитания в образовательных областях.</w:t>
      </w:r>
    </w:p>
    <w:p w:rsidR="00F24B1C" w:rsidRPr="007E4CC3" w:rsidRDefault="00F24B1C" w:rsidP="00313030">
      <w:pPr>
        <w:jc w:val="both"/>
      </w:pPr>
      <w:bookmarkStart w:id="678" w:name="sub_29341"/>
      <w:bookmarkEnd w:id="677"/>
      <w:r w:rsidRPr="007E4CC3">
        <w:t>1) Для проектирования содержания воспитательной работы необходимо соотнести направления воспитания и образовательные области.</w:t>
      </w:r>
    </w:p>
    <w:p w:rsidR="00F24B1C" w:rsidRPr="007E4CC3" w:rsidRDefault="00F24B1C" w:rsidP="00313030">
      <w:pPr>
        <w:jc w:val="both"/>
      </w:pPr>
      <w:bookmarkStart w:id="679" w:name="sub_29342"/>
      <w:bookmarkEnd w:id="678"/>
      <w:r w:rsidRPr="007E4CC3">
        <w:t xml:space="preserve">2) Содержание Программы воспитания реализуется в ходе освоения детьми дошкольного возраста всех образовательных областей, обозначенных в </w:t>
      </w:r>
      <w:hyperlink r:id="rId24" w:history="1">
        <w:r w:rsidRPr="007E4CC3">
          <w:rPr>
            <w:rStyle w:val="a3"/>
            <w:rFonts w:cs="Times New Roman CYR"/>
          </w:rPr>
          <w:t>ФГОС</w:t>
        </w:r>
      </w:hyperlink>
      <w:r w:rsidRPr="007E4CC3">
        <w:t xml:space="preserve"> ДО:</w:t>
      </w:r>
    </w:p>
    <w:bookmarkEnd w:id="679"/>
    <w:p w:rsidR="00F24B1C" w:rsidRPr="007E4CC3" w:rsidRDefault="00F24B1C" w:rsidP="00313030">
      <w:pPr>
        <w:jc w:val="both"/>
      </w:pPr>
      <w:r w:rsidRPr="007E4CC3">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F24B1C" w:rsidRPr="007E4CC3" w:rsidRDefault="00F24B1C" w:rsidP="00313030">
      <w:pPr>
        <w:jc w:val="both"/>
      </w:pPr>
      <w:r w:rsidRPr="007E4CC3">
        <w:t>Образовательная область "Познавательное развитие" соотносится с познавательным и патриотическим направлениями воспитания;</w:t>
      </w:r>
    </w:p>
    <w:p w:rsidR="00F24B1C" w:rsidRPr="007E4CC3" w:rsidRDefault="00F24B1C" w:rsidP="00313030">
      <w:pPr>
        <w:jc w:val="both"/>
      </w:pPr>
      <w:r w:rsidRPr="007E4CC3">
        <w:t>Образовательная область "Речевое развитие" соотносится с социальным и эстетическим направлениями воспитания;</w:t>
      </w:r>
    </w:p>
    <w:p w:rsidR="00F24B1C" w:rsidRPr="007E4CC3" w:rsidRDefault="00F24B1C" w:rsidP="00313030">
      <w:pPr>
        <w:jc w:val="both"/>
      </w:pPr>
      <w:r w:rsidRPr="007E4CC3">
        <w:t>Образовательная область "Художественно-эстетическое развитие" соотносится с эстетическим направлением воспитания;</w:t>
      </w:r>
    </w:p>
    <w:p w:rsidR="00F24B1C" w:rsidRPr="007E4CC3" w:rsidRDefault="00F24B1C" w:rsidP="00313030">
      <w:pPr>
        <w:jc w:val="both"/>
      </w:pPr>
      <w:r w:rsidRPr="007E4CC3">
        <w:t>Образовательная область "Физическое развитие" соотносится с физическим и оздоровительным направлениями воспитания.</w:t>
      </w:r>
    </w:p>
    <w:p w:rsidR="00F24B1C" w:rsidRPr="007E4CC3" w:rsidRDefault="00F24B1C" w:rsidP="00313030">
      <w:pPr>
        <w:jc w:val="both"/>
      </w:pPr>
      <w:bookmarkStart w:id="680" w:name="sub_29343"/>
      <w:r w:rsidRPr="007E4CC3">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bookmarkEnd w:id="680"/>
    <w:p w:rsidR="00F24B1C" w:rsidRPr="007E4CC3" w:rsidRDefault="00F24B1C" w:rsidP="00313030">
      <w:pPr>
        <w:jc w:val="both"/>
      </w:pPr>
      <w:r w:rsidRPr="007E4CC3">
        <w:t>воспитание любви к своей семье, своему населенному пункту, родному краю, своей стране;</w:t>
      </w:r>
    </w:p>
    <w:p w:rsidR="00F24B1C" w:rsidRPr="007E4CC3" w:rsidRDefault="00F24B1C" w:rsidP="00313030">
      <w:pPr>
        <w:jc w:val="both"/>
      </w:pPr>
      <w:r w:rsidRPr="007E4CC3">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F24B1C" w:rsidRPr="007E4CC3" w:rsidRDefault="00F24B1C" w:rsidP="00313030">
      <w:pPr>
        <w:jc w:val="both"/>
      </w:pPr>
      <w:r w:rsidRPr="007E4CC3">
        <w:t>воспитание ценностного отношения к культурному наследию своего народа, к нравственным и культурным традициям России;</w:t>
      </w:r>
    </w:p>
    <w:p w:rsidR="00F24B1C" w:rsidRPr="007E4CC3" w:rsidRDefault="00F24B1C" w:rsidP="00313030">
      <w:pPr>
        <w:jc w:val="both"/>
      </w:pPr>
      <w:r w:rsidRPr="007E4CC3">
        <w:t>содействие становлению целостной картины мира, основанной на представлениях о добре и зле, прекрасном и безобразном, правдивом и ложном;</w:t>
      </w:r>
    </w:p>
    <w:p w:rsidR="00F24B1C" w:rsidRPr="007E4CC3" w:rsidRDefault="00F24B1C" w:rsidP="00313030">
      <w:pPr>
        <w:jc w:val="both"/>
      </w:pPr>
      <w:r w:rsidRPr="007E4CC3">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F24B1C" w:rsidRPr="007E4CC3" w:rsidRDefault="00F24B1C" w:rsidP="00313030">
      <w:pPr>
        <w:jc w:val="both"/>
      </w:pPr>
      <w:r w:rsidRPr="007E4CC3">
        <w:t>создание условий для возникновения у ребёнка нравственного, социально значимого поступка, приобретения ребёнком опыта милосердия и заботы;</w:t>
      </w:r>
    </w:p>
    <w:p w:rsidR="00F24B1C" w:rsidRPr="007E4CC3" w:rsidRDefault="00F24B1C" w:rsidP="00313030">
      <w:pPr>
        <w:jc w:val="both"/>
      </w:pPr>
      <w:r w:rsidRPr="007E4CC3">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F24B1C" w:rsidRPr="007E4CC3" w:rsidRDefault="00F24B1C" w:rsidP="00313030">
      <w:pPr>
        <w:jc w:val="both"/>
      </w:pPr>
      <w:r w:rsidRPr="007E4CC3">
        <w:t>формирование способности бережно и уважительно относиться к результатам своего труда и труда других людей.</w:t>
      </w:r>
    </w:p>
    <w:p w:rsidR="00F24B1C" w:rsidRPr="007E4CC3" w:rsidRDefault="00F24B1C" w:rsidP="00313030">
      <w:pPr>
        <w:jc w:val="both"/>
      </w:pPr>
      <w:bookmarkStart w:id="681" w:name="sub_29344"/>
      <w:r w:rsidRPr="007E4CC3">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bookmarkEnd w:id="681"/>
    <w:p w:rsidR="00F24B1C" w:rsidRPr="007E4CC3" w:rsidRDefault="00F24B1C" w:rsidP="00313030">
      <w:pPr>
        <w:jc w:val="both"/>
      </w:pPr>
      <w:r w:rsidRPr="007E4CC3">
        <w:t>воспитание отношения к знанию как ценности, понимание значения образования для человека, общества, страны;</w:t>
      </w:r>
    </w:p>
    <w:p w:rsidR="00F24B1C" w:rsidRPr="007E4CC3" w:rsidRDefault="00F24B1C" w:rsidP="00313030">
      <w:pPr>
        <w:jc w:val="both"/>
      </w:pPr>
      <w:r w:rsidRPr="007E4CC3">
        <w:t>приобщение к отечественным традициям и праздникам, к истории и достижениям родной страны, к культурному наследию народов России;</w:t>
      </w:r>
    </w:p>
    <w:p w:rsidR="00F24B1C" w:rsidRPr="007E4CC3" w:rsidRDefault="00F24B1C" w:rsidP="00313030">
      <w:pPr>
        <w:jc w:val="both"/>
      </w:pPr>
      <w:r w:rsidRPr="007E4CC3">
        <w:t>воспитание уважения к людям - представителям разных народов России независимо от их этнической принадлежности;</w:t>
      </w:r>
    </w:p>
    <w:p w:rsidR="00F24B1C" w:rsidRPr="007E4CC3" w:rsidRDefault="00F24B1C" w:rsidP="00313030">
      <w:pPr>
        <w:jc w:val="both"/>
      </w:pPr>
      <w:r w:rsidRPr="007E4CC3">
        <w:t>воспитание уважительного отношения к государственным символам страны (флагу, гербу, гимну);</w:t>
      </w:r>
    </w:p>
    <w:p w:rsidR="00F24B1C" w:rsidRPr="007E4CC3" w:rsidRDefault="00F24B1C" w:rsidP="00313030">
      <w:pPr>
        <w:jc w:val="both"/>
      </w:pPr>
      <w:r w:rsidRPr="007E4CC3">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24B1C" w:rsidRPr="007E4CC3" w:rsidRDefault="00F24B1C" w:rsidP="00313030">
      <w:pPr>
        <w:jc w:val="both"/>
      </w:pPr>
      <w:bookmarkStart w:id="682" w:name="sub_29345"/>
      <w:r w:rsidRPr="007E4CC3">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bookmarkEnd w:id="682"/>
    <w:p w:rsidR="00F24B1C" w:rsidRPr="007E4CC3" w:rsidRDefault="00F24B1C" w:rsidP="00313030">
      <w:pPr>
        <w:jc w:val="both"/>
      </w:pPr>
      <w:r w:rsidRPr="007E4CC3">
        <w:t>владение формами речевого этикета, отражающими принятые в обществе правила и нормы культурного поведения;</w:t>
      </w:r>
    </w:p>
    <w:p w:rsidR="00F24B1C" w:rsidRPr="007E4CC3" w:rsidRDefault="00F24B1C" w:rsidP="00313030">
      <w:pPr>
        <w:jc w:val="both"/>
      </w:pPr>
      <w:r w:rsidRPr="007E4CC3">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F24B1C" w:rsidRPr="007E4CC3" w:rsidRDefault="00F24B1C" w:rsidP="00313030">
      <w:pPr>
        <w:jc w:val="both"/>
      </w:pPr>
      <w:bookmarkStart w:id="683" w:name="sub_29346"/>
      <w:r w:rsidRPr="007E4CC3">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bookmarkEnd w:id="683"/>
    <w:p w:rsidR="00F24B1C" w:rsidRPr="007E4CC3" w:rsidRDefault="00F24B1C" w:rsidP="00313030">
      <w:pPr>
        <w:jc w:val="both"/>
      </w:pPr>
      <w:r w:rsidRPr="007E4CC3">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F24B1C" w:rsidRPr="007E4CC3" w:rsidRDefault="00F24B1C" w:rsidP="00313030">
      <w:pPr>
        <w:jc w:val="both"/>
      </w:pPr>
      <w:r w:rsidRPr="007E4CC3">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F24B1C" w:rsidRPr="007E4CC3" w:rsidRDefault="00F24B1C" w:rsidP="00313030">
      <w:pPr>
        <w:jc w:val="both"/>
      </w:pPr>
      <w:r w:rsidRPr="007E4CC3">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F24B1C" w:rsidRPr="007E4CC3" w:rsidRDefault="00F24B1C" w:rsidP="00313030">
      <w:pPr>
        <w:jc w:val="both"/>
      </w:pPr>
      <w:r w:rsidRPr="007E4CC3">
        <w:t>формирование целостной картины мира на основе интеграции интеллектуального и эмоционально-образного способов его освоения детьми;</w:t>
      </w:r>
    </w:p>
    <w:p w:rsidR="00F24B1C" w:rsidRPr="007E4CC3" w:rsidRDefault="00F24B1C" w:rsidP="00313030">
      <w:pPr>
        <w:jc w:val="both"/>
      </w:pPr>
      <w:r w:rsidRPr="007E4CC3">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F24B1C" w:rsidRPr="007E4CC3" w:rsidRDefault="00F24B1C" w:rsidP="00313030">
      <w:pPr>
        <w:jc w:val="both"/>
      </w:pPr>
      <w:bookmarkStart w:id="684" w:name="sub_29347"/>
      <w:r w:rsidRPr="007E4CC3">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bookmarkEnd w:id="684"/>
    <w:p w:rsidR="00F24B1C" w:rsidRPr="007E4CC3" w:rsidRDefault="00F24B1C" w:rsidP="00313030">
      <w:pPr>
        <w:jc w:val="both"/>
      </w:pPr>
      <w:r w:rsidRPr="007E4CC3">
        <w:t>формирование у ребёнка возрастосообразных представлений о жизни, здоровье и физической культуре;</w:t>
      </w:r>
    </w:p>
    <w:p w:rsidR="00F24B1C" w:rsidRPr="007E4CC3" w:rsidRDefault="00F24B1C" w:rsidP="00313030">
      <w:pPr>
        <w:jc w:val="both"/>
      </w:pPr>
      <w:r w:rsidRPr="007E4CC3">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F24B1C" w:rsidRPr="007E4CC3" w:rsidRDefault="00F24B1C" w:rsidP="00313030">
      <w:pPr>
        <w:jc w:val="both"/>
      </w:pPr>
      <w:r w:rsidRPr="007E4CC3">
        <w:t>воспитание активности, самостоятельности, уверенности, нравственных и волевых качеств.</w:t>
      </w:r>
    </w:p>
    <w:p w:rsidR="00F24B1C" w:rsidRPr="007E4CC3" w:rsidRDefault="00F24B1C" w:rsidP="00313030">
      <w:pPr>
        <w:jc w:val="both"/>
      </w:pPr>
      <w:bookmarkStart w:id="685" w:name="sub_2935"/>
      <w:r w:rsidRPr="007E4CC3">
        <w:t>2</w:t>
      </w:r>
      <w:r>
        <w:t>.7.2.5.</w:t>
      </w:r>
      <w:r w:rsidRPr="007E4CC3">
        <w:t>Формы совместной деятельности в образовательной организации.</w:t>
      </w:r>
    </w:p>
    <w:p w:rsidR="00F24B1C" w:rsidRPr="007E4CC3" w:rsidRDefault="00F24B1C" w:rsidP="00A65358">
      <w:pPr>
        <w:jc w:val="both"/>
        <w:outlineLvl w:val="0"/>
      </w:pPr>
      <w:bookmarkStart w:id="686" w:name="sub_29351"/>
      <w:bookmarkEnd w:id="685"/>
      <w:r w:rsidRPr="007E4CC3">
        <w:t>2</w:t>
      </w:r>
      <w:r>
        <w:t>.7.2.5.1.</w:t>
      </w:r>
      <w:r w:rsidRPr="007E4CC3">
        <w:t xml:space="preserve"> Работа с родителями (законными представителями).</w:t>
      </w:r>
    </w:p>
    <w:bookmarkEnd w:id="686"/>
    <w:p w:rsidR="00F24B1C" w:rsidRPr="007E4CC3" w:rsidRDefault="00F24B1C" w:rsidP="00313030">
      <w:pPr>
        <w:jc w:val="both"/>
      </w:pPr>
      <w:r w:rsidRPr="007E4CC3">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F24B1C" w:rsidRPr="007E4CC3" w:rsidRDefault="00F24B1C" w:rsidP="00313030">
      <w:pPr>
        <w:jc w:val="both"/>
      </w:pPr>
      <w:r w:rsidRPr="007E4CC3">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F24B1C" w:rsidRPr="007E4CC3" w:rsidRDefault="00F24B1C" w:rsidP="00313030">
      <w:pPr>
        <w:jc w:val="both"/>
      </w:pPr>
      <w:r w:rsidRPr="007E4CC3">
        <w:t>родительское собрание;</w:t>
      </w:r>
    </w:p>
    <w:p w:rsidR="00F24B1C" w:rsidRPr="007E4CC3" w:rsidRDefault="00F24B1C" w:rsidP="00313030">
      <w:pPr>
        <w:jc w:val="both"/>
      </w:pPr>
      <w:r w:rsidRPr="007E4CC3">
        <w:t>педагогические лектории;</w:t>
      </w:r>
    </w:p>
    <w:p w:rsidR="00F24B1C" w:rsidRPr="007E4CC3" w:rsidRDefault="00F24B1C" w:rsidP="00313030">
      <w:pPr>
        <w:jc w:val="both"/>
      </w:pPr>
      <w:r w:rsidRPr="007E4CC3">
        <w:t>родительские конференции;</w:t>
      </w:r>
    </w:p>
    <w:p w:rsidR="00F24B1C" w:rsidRPr="007E4CC3" w:rsidRDefault="00F24B1C" w:rsidP="00313030">
      <w:pPr>
        <w:jc w:val="both"/>
      </w:pPr>
      <w:r w:rsidRPr="007E4CC3">
        <w:t>круглые столы;</w:t>
      </w:r>
    </w:p>
    <w:p w:rsidR="00F24B1C" w:rsidRPr="007E4CC3" w:rsidRDefault="00F24B1C" w:rsidP="00313030">
      <w:pPr>
        <w:jc w:val="both"/>
      </w:pPr>
      <w:r w:rsidRPr="007E4CC3">
        <w:t>родительские клубы, клубы выходного дня;</w:t>
      </w:r>
    </w:p>
    <w:p w:rsidR="00F24B1C" w:rsidRPr="007E4CC3" w:rsidRDefault="00F24B1C" w:rsidP="00313030">
      <w:pPr>
        <w:jc w:val="both"/>
      </w:pPr>
      <w:r w:rsidRPr="007E4CC3">
        <w:t>мастер-классы;</w:t>
      </w:r>
    </w:p>
    <w:p w:rsidR="00F24B1C" w:rsidRPr="007E4CC3" w:rsidRDefault="00F24B1C" w:rsidP="00313030">
      <w:pPr>
        <w:jc w:val="both"/>
      </w:pPr>
      <w:r w:rsidRPr="007E4CC3">
        <w:t>иные формы взаимодействия, существующие в ДОО.</w:t>
      </w:r>
    </w:p>
    <w:p w:rsidR="00F24B1C" w:rsidRPr="007E4CC3" w:rsidRDefault="00F24B1C" w:rsidP="00313030">
      <w:pPr>
        <w:jc w:val="both"/>
      </w:pPr>
      <w:r w:rsidRPr="007E4CC3">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F24B1C" w:rsidRPr="007E4CC3" w:rsidRDefault="00F24B1C" w:rsidP="00A65358">
      <w:pPr>
        <w:jc w:val="both"/>
        <w:outlineLvl w:val="0"/>
      </w:pPr>
      <w:bookmarkStart w:id="687" w:name="sub_29352"/>
      <w:r w:rsidRPr="007E4CC3">
        <w:t>2</w:t>
      </w:r>
      <w:r>
        <w:t>.7.2.5.2.</w:t>
      </w:r>
      <w:r w:rsidRPr="007E4CC3">
        <w:t xml:space="preserve">  События образовательной организации.</w:t>
      </w:r>
    </w:p>
    <w:bookmarkEnd w:id="687"/>
    <w:p w:rsidR="00F24B1C" w:rsidRPr="007E4CC3" w:rsidRDefault="00F24B1C" w:rsidP="00313030">
      <w:pPr>
        <w:jc w:val="both"/>
      </w:pPr>
      <w:r w:rsidRPr="007E4CC3">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F24B1C" w:rsidRPr="007E4CC3" w:rsidRDefault="00F24B1C" w:rsidP="00313030">
      <w:pPr>
        <w:jc w:val="both"/>
      </w:pPr>
      <w:r w:rsidRPr="007E4CC3">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F24B1C" w:rsidRPr="007E4CC3" w:rsidRDefault="00F24B1C" w:rsidP="00313030">
      <w:pPr>
        <w:jc w:val="both"/>
      </w:pPr>
      <w:r w:rsidRPr="007E4CC3">
        <w:t>Разработчикам рабочей программы воспитания необходимо описать:</w:t>
      </w:r>
    </w:p>
    <w:p w:rsidR="00F24B1C" w:rsidRPr="007E4CC3" w:rsidRDefault="00F24B1C" w:rsidP="00313030">
      <w:pPr>
        <w:jc w:val="both"/>
      </w:pPr>
      <w:r w:rsidRPr="007E4CC3">
        <w:t>проекты воспитательной направленности;</w:t>
      </w:r>
    </w:p>
    <w:p w:rsidR="00F24B1C" w:rsidRPr="007E4CC3" w:rsidRDefault="00F24B1C" w:rsidP="00313030">
      <w:pPr>
        <w:jc w:val="both"/>
      </w:pPr>
      <w:r w:rsidRPr="007E4CC3">
        <w:t>праздники;</w:t>
      </w:r>
    </w:p>
    <w:p w:rsidR="00F24B1C" w:rsidRPr="007E4CC3" w:rsidRDefault="00F24B1C" w:rsidP="00313030">
      <w:pPr>
        <w:jc w:val="both"/>
      </w:pPr>
      <w:r w:rsidRPr="007E4CC3">
        <w:t>общие дела;</w:t>
      </w:r>
    </w:p>
    <w:p w:rsidR="00F24B1C" w:rsidRPr="007E4CC3" w:rsidRDefault="00F24B1C" w:rsidP="00313030">
      <w:pPr>
        <w:jc w:val="both"/>
      </w:pPr>
      <w:r w:rsidRPr="007E4CC3">
        <w:t>ритмы жизни (утренний и вечерний круг, прогулка);</w:t>
      </w:r>
    </w:p>
    <w:p w:rsidR="00F24B1C" w:rsidRPr="007E4CC3" w:rsidRDefault="00F24B1C" w:rsidP="00313030">
      <w:pPr>
        <w:jc w:val="both"/>
      </w:pPr>
      <w:r w:rsidRPr="007E4CC3">
        <w:t>режимные моменты (прием пищи, подготовка ко сну и прочее);</w:t>
      </w:r>
    </w:p>
    <w:p w:rsidR="00F24B1C" w:rsidRPr="007E4CC3" w:rsidRDefault="00F24B1C" w:rsidP="00313030">
      <w:pPr>
        <w:jc w:val="both"/>
      </w:pPr>
      <w:r w:rsidRPr="007E4CC3">
        <w:t>свободная игра;</w:t>
      </w:r>
    </w:p>
    <w:p w:rsidR="00F24B1C" w:rsidRPr="007E4CC3" w:rsidRDefault="00F24B1C" w:rsidP="00313030">
      <w:pPr>
        <w:jc w:val="both"/>
      </w:pPr>
      <w:r w:rsidRPr="007E4CC3">
        <w:t>свободная деятельность детей.</w:t>
      </w:r>
    </w:p>
    <w:p w:rsidR="00F24B1C" w:rsidRPr="007E4CC3" w:rsidRDefault="00F24B1C" w:rsidP="00313030">
      <w:pPr>
        <w:jc w:val="both"/>
      </w:pPr>
      <w:r w:rsidRPr="007E4CC3">
        <w:t>Указанные события являются примерными. Разработчики могут указать любые иные воспитательные события.</w:t>
      </w:r>
    </w:p>
    <w:p w:rsidR="00F24B1C" w:rsidRPr="007E4CC3" w:rsidRDefault="00F24B1C" w:rsidP="00A65358">
      <w:pPr>
        <w:jc w:val="both"/>
        <w:outlineLvl w:val="0"/>
      </w:pPr>
      <w:bookmarkStart w:id="688" w:name="sub_29353"/>
      <w:r w:rsidRPr="007E4CC3">
        <w:t>2</w:t>
      </w:r>
      <w:r>
        <w:t>.7.2.5.3</w:t>
      </w:r>
      <w:r w:rsidRPr="007E4CC3">
        <w:t xml:space="preserve"> Совместная деятельность в образовательных ситуациях.</w:t>
      </w:r>
    </w:p>
    <w:bookmarkEnd w:id="688"/>
    <w:p w:rsidR="00F24B1C" w:rsidRPr="007E4CC3" w:rsidRDefault="00F24B1C" w:rsidP="00313030">
      <w:pPr>
        <w:jc w:val="both"/>
      </w:pPr>
      <w:r w:rsidRPr="007E4CC3">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F24B1C" w:rsidRPr="007E4CC3" w:rsidRDefault="00F24B1C" w:rsidP="00313030">
      <w:pPr>
        <w:jc w:val="both"/>
      </w:pPr>
      <w:r w:rsidRPr="007E4CC3">
        <w:t>Воспитание в образовательной деятельности осуществляется в течение всего времени пребывания ребёнка в ДОО.</w:t>
      </w:r>
    </w:p>
    <w:p w:rsidR="00F24B1C" w:rsidRPr="007E4CC3" w:rsidRDefault="00F24B1C" w:rsidP="00313030">
      <w:pPr>
        <w:jc w:val="both"/>
      </w:pPr>
      <w:r w:rsidRPr="007E4CC3">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F24B1C" w:rsidRPr="007E4CC3" w:rsidRDefault="00F24B1C" w:rsidP="00313030">
      <w:pPr>
        <w:jc w:val="both"/>
      </w:pPr>
      <w:r w:rsidRPr="007E4CC3">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F24B1C" w:rsidRPr="007E4CC3" w:rsidRDefault="00F24B1C" w:rsidP="00313030">
      <w:pPr>
        <w:jc w:val="both"/>
      </w:pPr>
      <w:r w:rsidRPr="007E4CC3">
        <w:t>ситуативная беседа, рассказ, советы, вопросы;</w:t>
      </w:r>
    </w:p>
    <w:p w:rsidR="00F24B1C" w:rsidRPr="007E4CC3" w:rsidRDefault="00F24B1C" w:rsidP="00313030">
      <w:pPr>
        <w:jc w:val="both"/>
      </w:pPr>
      <w:r w:rsidRPr="007E4CC3">
        <w:t>социальное моделирование, воспитывающая (проблемная) ситуация, составление рассказов из личного опыта;</w:t>
      </w:r>
    </w:p>
    <w:p w:rsidR="00F24B1C" w:rsidRPr="007E4CC3" w:rsidRDefault="00F24B1C" w:rsidP="00313030">
      <w:pPr>
        <w:jc w:val="both"/>
      </w:pPr>
      <w:r w:rsidRPr="007E4CC3">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F24B1C" w:rsidRPr="007E4CC3" w:rsidRDefault="00F24B1C" w:rsidP="00313030">
      <w:pPr>
        <w:jc w:val="both"/>
      </w:pPr>
      <w:r w:rsidRPr="007E4CC3">
        <w:t>разучивание и исполнение песен, театрализация, драматизация, этюды-инсценировки;</w:t>
      </w:r>
    </w:p>
    <w:p w:rsidR="00F24B1C" w:rsidRPr="007E4CC3" w:rsidRDefault="00F24B1C" w:rsidP="00313030">
      <w:pPr>
        <w:jc w:val="both"/>
      </w:pPr>
      <w:r w:rsidRPr="007E4CC3">
        <w:t>рассматривание и обсуждение картин и книжных иллюстраций, просмотр видеороликов, презентаций, мультфильмов;</w:t>
      </w:r>
    </w:p>
    <w:p w:rsidR="00F24B1C" w:rsidRPr="007E4CC3" w:rsidRDefault="00F24B1C" w:rsidP="00313030">
      <w:pPr>
        <w:jc w:val="both"/>
      </w:pPr>
      <w:r w:rsidRPr="007E4CC3">
        <w:t>организация выставок (книг, репродукций картин, тематических или авторских, детских поделок и тому подобное),</w:t>
      </w:r>
    </w:p>
    <w:p w:rsidR="00F24B1C" w:rsidRPr="007E4CC3" w:rsidRDefault="00F24B1C" w:rsidP="00313030">
      <w:pPr>
        <w:jc w:val="both"/>
      </w:pPr>
      <w:r w:rsidRPr="007E4CC3">
        <w:t>экскурсии (в музей, в общеобразовательную организацию и тому подобное), посещение спектаклей, выставок;</w:t>
      </w:r>
    </w:p>
    <w:p w:rsidR="00F24B1C" w:rsidRPr="007E4CC3" w:rsidRDefault="00F24B1C" w:rsidP="00313030">
      <w:pPr>
        <w:jc w:val="both"/>
      </w:pPr>
      <w:r w:rsidRPr="007E4CC3">
        <w:t>игровые методы (игровая роль, игровая ситуация, игровое действие и другие);</w:t>
      </w:r>
    </w:p>
    <w:p w:rsidR="00F24B1C" w:rsidRPr="007E4CC3" w:rsidRDefault="00F24B1C" w:rsidP="00313030">
      <w:pPr>
        <w:jc w:val="both"/>
      </w:pPr>
      <w:r w:rsidRPr="007E4CC3">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F24B1C" w:rsidRPr="007E4CC3" w:rsidRDefault="00F24B1C" w:rsidP="00313030">
      <w:pPr>
        <w:jc w:val="both"/>
      </w:pPr>
      <w:r w:rsidRPr="007E4CC3">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F24B1C" w:rsidRPr="007E4CC3" w:rsidRDefault="00F24B1C" w:rsidP="00A65358">
      <w:pPr>
        <w:jc w:val="both"/>
        <w:outlineLvl w:val="0"/>
      </w:pPr>
      <w:bookmarkStart w:id="689" w:name="sub_2936"/>
      <w:r w:rsidRPr="007E4CC3">
        <w:t>2</w:t>
      </w:r>
      <w:r>
        <w:t>.7.2.5.4.</w:t>
      </w:r>
      <w:r w:rsidRPr="007E4CC3">
        <w:t xml:space="preserve"> Организация предметно-пространственной среды.</w:t>
      </w:r>
    </w:p>
    <w:bookmarkEnd w:id="689"/>
    <w:p w:rsidR="00F24B1C" w:rsidRPr="007E4CC3" w:rsidRDefault="00F24B1C" w:rsidP="00313030">
      <w:pPr>
        <w:jc w:val="both"/>
      </w:pPr>
      <w:r w:rsidRPr="007E4CC3">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F24B1C" w:rsidRPr="007E4CC3" w:rsidRDefault="00F24B1C" w:rsidP="00313030">
      <w:pPr>
        <w:jc w:val="both"/>
      </w:pPr>
      <w:r w:rsidRPr="007E4CC3">
        <w:t>знаки и символы государства, региона, населенного пункта и ДОО;</w:t>
      </w:r>
    </w:p>
    <w:p w:rsidR="00F24B1C" w:rsidRPr="007E4CC3" w:rsidRDefault="00F24B1C" w:rsidP="00313030">
      <w:pPr>
        <w:jc w:val="both"/>
      </w:pPr>
      <w:r w:rsidRPr="007E4CC3">
        <w:t>компоненты среды, отражающие региональные, этнографические и другие особенности социокультурных условий, в которых находится ДОО;</w:t>
      </w:r>
    </w:p>
    <w:p w:rsidR="00F24B1C" w:rsidRPr="007E4CC3" w:rsidRDefault="00F24B1C" w:rsidP="00313030">
      <w:pPr>
        <w:jc w:val="both"/>
      </w:pPr>
      <w:r w:rsidRPr="007E4CC3">
        <w:t>компоненты среды, отражающие экологичность, природосообразность и безопасность;</w:t>
      </w:r>
    </w:p>
    <w:p w:rsidR="00F24B1C" w:rsidRPr="007E4CC3" w:rsidRDefault="00F24B1C" w:rsidP="00313030">
      <w:pPr>
        <w:jc w:val="both"/>
      </w:pPr>
      <w:r w:rsidRPr="007E4CC3">
        <w:t>компоненты среды, обеспечивающие детям возможность общения, игры и совместной деятельности;</w:t>
      </w:r>
    </w:p>
    <w:p w:rsidR="00F24B1C" w:rsidRPr="007E4CC3" w:rsidRDefault="00F24B1C" w:rsidP="00313030">
      <w:pPr>
        <w:jc w:val="both"/>
      </w:pPr>
      <w:r w:rsidRPr="007E4CC3">
        <w:t>компоненты среды, отражающие ценность семьи, людей разных поколений, радость общения с семьей;</w:t>
      </w:r>
    </w:p>
    <w:p w:rsidR="00F24B1C" w:rsidRPr="007E4CC3" w:rsidRDefault="00F24B1C" w:rsidP="00313030">
      <w:pPr>
        <w:jc w:val="both"/>
      </w:pPr>
      <w:r w:rsidRPr="007E4CC3">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F24B1C" w:rsidRPr="007E4CC3" w:rsidRDefault="00F24B1C" w:rsidP="00313030">
      <w:pPr>
        <w:jc w:val="both"/>
      </w:pPr>
      <w:r w:rsidRPr="007E4CC3">
        <w:t>компоненты среды, обеспечивающие ребёнку возможность посильного труда, а также отражающие ценности труда в жизни человека и государства;</w:t>
      </w:r>
    </w:p>
    <w:p w:rsidR="00F24B1C" w:rsidRPr="007E4CC3" w:rsidRDefault="00F24B1C" w:rsidP="00313030">
      <w:pPr>
        <w:jc w:val="both"/>
      </w:pPr>
      <w:r w:rsidRPr="007E4CC3">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F24B1C" w:rsidRPr="007E4CC3" w:rsidRDefault="00F24B1C" w:rsidP="00313030">
      <w:pPr>
        <w:jc w:val="both"/>
      </w:pPr>
      <w:r w:rsidRPr="007E4CC3">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F24B1C" w:rsidRPr="007E4CC3" w:rsidRDefault="00F24B1C" w:rsidP="00313030">
      <w:pPr>
        <w:jc w:val="both"/>
      </w:pPr>
      <w:r w:rsidRPr="007E4CC3">
        <w:t>Вся среда ДОО должна быть гармоничной и эстетически привлекательной.</w:t>
      </w:r>
    </w:p>
    <w:p w:rsidR="00F24B1C" w:rsidRPr="007E4CC3" w:rsidRDefault="00F24B1C" w:rsidP="00313030">
      <w:pPr>
        <w:jc w:val="both"/>
      </w:pPr>
      <w:r w:rsidRPr="007E4CC3">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F24B1C" w:rsidRPr="007E4CC3" w:rsidRDefault="00F24B1C" w:rsidP="00A65358">
      <w:pPr>
        <w:jc w:val="both"/>
        <w:outlineLvl w:val="0"/>
      </w:pPr>
      <w:bookmarkStart w:id="690" w:name="sub_2937"/>
      <w:r w:rsidRPr="007E4CC3">
        <w:t>2</w:t>
      </w:r>
      <w:r>
        <w:t>.7.2.5.5.</w:t>
      </w:r>
      <w:r w:rsidRPr="007E4CC3">
        <w:t xml:space="preserve"> Социальное партнерство.</w:t>
      </w:r>
    </w:p>
    <w:bookmarkEnd w:id="690"/>
    <w:p w:rsidR="00F24B1C" w:rsidRPr="007E4CC3" w:rsidRDefault="00F24B1C" w:rsidP="00313030">
      <w:pPr>
        <w:jc w:val="both"/>
      </w:pPr>
      <w:r w:rsidRPr="007E4CC3">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F24B1C" w:rsidRPr="007E4CC3" w:rsidRDefault="00F24B1C" w:rsidP="00313030">
      <w:pPr>
        <w:jc w:val="both"/>
      </w:pPr>
      <w:r w:rsidRPr="007E4CC3">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F24B1C" w:rsidRPr="007E4CC3" w:rsidRDefault="00F24B1C" w:rsidP="00313030">
      <w:pPr>
        <w:jc w:val="both"/>
      </w:pPr>
      <w:r w:rsidRPr="007E4CC3">
        <w:t>участие представителей организаций-партнеров в проведении занятий в рамках дополнительного образования;</w:t>
      </w:r>
    </w:p>
    <w:p w:rsidR="00F24B1C" w:rsidRPr="007E4CC3" w:rsidRDefault="00F24B1C" w:rsidP="00313030">
      <w:pPr>
        <w:jc w:val="both"/>
      </w:pPr>
      <w:r w:rsidRPr="007E4CC3">
        <w:t>проведение на базе организаций-партнеров различных мероприятий, событий и акций воспитательной направленности;</w:t>
      </w:r>
    </w:p>
    <w:p w:rsidR="00F24B1C" w:rsidRDefault="00F24B1C" w:rsidP="00313030">
      <w:pPr>
        <w:jc w:val="both"/>
      </w:pPr>
      <w:r w:rsidRPr="007E4CC3">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F24B1C" w:rsidRPr="007E4CC3" w:rsidRDefault="00F24B1C" w:rsidP="00313030">
      <w:pPr>
        <w:jc w:val="both"/>
      </w:pPr>
    </w:p>
    <w:p w:rsidR="00F24B1C" w:rsidRPr="002F4230" w:rsidRDefault="00F24B1C" w:rsidP="00A65358">
      <w:pPr>
        <w:jc w:val="both"/>
        <w:outlineLvl w:val="0"/>
        <w:rPr>
          <w:b/>
        </w:rPr>
      </w:pPr>
      <w:bookmarkStart w:id="691" w:name="sub_294"/>
      <w:r>
        <w:rPr>
          <w:b/>
        </w:rPr>
        <w:t>2.7</w:t>
      </w:r>
      <w:r w:rsidRPr="002F4230">
        <w:rPr>
          <w:b/>
        </w:rPr>
        <w:t>.3. Организационный раздел Программы воспитания.</w:t>
      </w:r>
    </w:p>
    <w:p w:rsidR="00F24B1C" w:rsidRPr="001F38FA" w:rsidRDefault="00F24B1C" w:rsidP="00A65358">
      <w:pPr>
        <w:jc w:val="both"/>
        <w:outlineLvl w:val="0"/>
        <w:rPr>
          <w:b/>
          <w:u w:val="single"/>
        </w:rPr>
      </w:pPr>
      <w:bookmarkStart w:id="692" w:name="sub_2941"/>
      <w:bookmarkEnd w:id="691"/>
      <w:r>
        <w:rPr>
          <w:b/>
          <w:u w:val="single"/>
        </w:rPr>
        <w:t>2.7</w:t>
      </w:r>
      <w:r w:rsidRPr="00E70048">
        <w:rPr>
          <w:b/>
          <w:u w:val="single"/>
        </w:rPr>
        <w:t>.3.1. Кадровое обеспечение.</w:t>
      </w:r>
      <w:bookmarkEnd w:id="692"/>
    </w:p>
    <w:p w:rsidR="00F24B1C" w:rsidRPr="007E4CC3" w:rsidRDefault="00F24B1C" w:rsidP="00BB31A4">
      <w:pPr>
        <w:jc w:val="both"/>
      </w:pPr>
      <w:r w:rsidRPr="007E4CC3">
        <w:t xml:space="preserve">В данном разделе могут быть представлены решения в образовательной организации в соответствии с </w:t>
      </w:r>
      <w:hyperlink r:id="rId25" w:history="1">
        <w:r w:rsidRPr="007E4CC3">
          <w:rPr>
            <w:rStyle w:val="a3"/>
          </w:rPr>
          <w:t>ФГОС</w:t>
        </w:r>
      </w:hyperlink>
      <w:r w:rsidRPr="007E4CC3">
        <w:t xml:space="preserve">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F24B1C" w:rsidRPr="007E4CC3" w:rsidRDefault="00F24B1C" w:rsidP="00313030">
      <w:pPr>
        <w:jc w:val="both"/>
      </w:pPr>
    </w:p>
    <w:p w:rsidR="00F24B1C" w:rsidRPr="002F4230" w:rsidRDefault="00F24B1C" w:rsidP="00A65358">
      <w:pPr>
        <w:jc w:val="both"/>
        <w:outlineLvl w:val="0"/>
        <w:rPr>
          <w:u w:val="single"/>
        </w:rPr>
      </w:pPr>
      <w:bookmarkStart w:id="693" w:name="sub_2942"/>
      <w:r>
        <w:rPr>
          <w:b/>
          <w:u w:val="single"/>
        </w:rPr>
        <w:t>2.7</w:t>
      </w:r>
      <w:r w:rsidRPr="00E70048">
        <w:rPr>
          <w:b/>
          <w:u w:val="single"/>
        </w:rPr>
        <w:t>.3.2. Нормативно-методическое обеспечение</w:t>
      </w:r>
      <w:r w:rsidRPr="002F4230">
        <w:rPr>
          <w:u w:val="single"/>
        </w:rPr>
        <w:t>.</w:t>
      </w:r>
    </w:p>
    <w:bookmarkEnd w:id="693"/>
    <w:p w:rsidR="00F24B1C" w:rsidRPr="007E4CC3" w:rsidRDefault="00F24B1C" w:rsidP="00313030">
      <w:pPr>
        <w:jc w:val="both"/>
      </w:pPr>
      <w:r w:rsidRPr="007E4CC3">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t xml:space="preserve"> </w:t>
      </w:r>
      <w:r w:rsidRPr="007E4CC3">
        <w:t>воспитания.рф.</w:t>
      </w:r>
    </w:p>
    <w:p w:rsidR="00F24B1C" w:rsidRPr="007E4CC3" w:rsidRDefault="00F24B1C" w:rsidP="00313030">
      <w:pPr>
        <w:jc w:val="both"/>
      </w:pPr>
      <w:r w:rsidRPr="007E4CC3">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F24B1C" w:rsidRPr="007E4CC3" w:rsidRDefault="00F24B1C" w:rsidP="00A65358">
      <w:pPr>
        <w:jc w:val="both"/>
        <w:outlineLvl w:val="0"/>
      </w:pPr>
      <w:bookmarkStart w:id="694" w:name="sub_2943"/>
      <w:r w:rsidRPr="007E4CC3">
        <w:t>2</w:t>
      </w:r>
      <w:r>
        <w:t>.7.3</w:t>
      </w:r>
      <w:r w:rsidRPr="007E4CC3">
        <w:t>.3. Требования к условиям работы с особыми категориями детей.</w:t>
      </w:r>
    </w:p>
    <w:p w:rsidR="00F24B1C" w:rsidRPr="007E4CC3" w:rsidRDefault="00F24B1C" w:rsidP="00A65358">
      <w:pPr>
        <w:jc w:val="both"/>
        <w:outlineLvl w:val="0"/>
      </w:pPr>
      <w:bookmarkStart w:id="695" w:name="sub_29431"/>
      <w:bookmarkEnd w:id="694"/>
      <w:r w:rsidRPr="007E4CC3">
        <w:t>2</w:t>
      </w:r>
      <w:r>
        <w:t>.7.3.3.1.</w:t>
      </w:r>
      <w:r w:rsidRPr="007E4CC3">
        <w:t xml:space="preserve"> По своим основным задачам воспитательная работа в ДОО не зависит от наличия (отсутствия) у ребёнка особых образовательных потребностей.</w:t>
      </w:r>
    </w:p>
    <w:bookmarkEnd w:id="695"/>
    <w:p w:rsidR="00F24B1C" w:rsidRPr="007E4CC3" w:rsidRDefault="00F24B1C" w:rsidP="00313030">
      <w:pPr>
        <w:jc w:val="both"/>
      </w:pPr>
      <w:r w:rsidRPr="007E4CC3">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F24B1C" w:rsidRPr="007E4CC3" w:rsidRDefault="00F24B1C" w:rsidP="00313030">
      <w:pPr>
        <w:jc w:val="both"/>
      </w:pPr>
      <w:r w:rsidRPr="007E4CC3">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F24B1C" w:rsidRPr="007E4CC3" w:rsidRDefault="00F24B1C" w:rsidP="00A65358">
      <w:pPr>
        <w:jc w:val="both"/>
        <w:outlineLvl w:val="0"/>
      </w:pPr>
      <w:bookmarkStart w:id="696" w:name="sub_29432"/>
      <w:r w:rsidRPr="007E4CC3">
        <w:t>2</w:t>
      </w:r>
      <w:r>
        <w:t>.7.3.3.2.</w:t>
      </w:r>
      <w:r w:rsidRPr="007E4CC3">
        <w:t xml:space="preserve"> Программа предполагает создание следующих условий, обеспечивающих достижение целевых ориентиров в работе с особыми категориями детей:</w:t>
      </w:r>
    </w:p>
    <w:p w:rsidR="00F24B1C" w:rsidRPr="007E4CC3" w:rsidRDefault="00F24B1C" w:rsidP="00313030">
      <w:pPr>
        <w:jc w:val="both"/>
      </w:pPr>
      <w:bookmarkStart w:id="697" w:name="sub_294321"/>
      <w:bookmarkEnd w:id="696"/>
      <w:r w:rsidRPr="007E4CC3">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F24B1C" w:rsidRPr="007E4CC3" w:rsidRDefault="00F24B1C" w:rsidP="00313030">
      <w:pPr>
        <w:jc w:val="both"/>
      </w:pPr>
      <w:bookmarkStart w:id="698" w:name="sub_294322"/>
      <w:bookmarkEnd w:id="697"/>
      <w:r w:rsidRPr="007E4CC3">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F24B1C" w:rsidRPr="007E4CC3" w:rsidRDefault="00F24B1C" w:rsidP="00313030">
      <w:pPr>
        <w:jc w:val="both"/>
      </w:pPr>
      <w:bookmarkStart w:id="699" w:name="sub_2944323"/>
      <w:bookmarkEnd w:id="698"/>
      <w:r w:rsidRPr="007E4CC3">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F24B1C" w:rsidRPr="007E4CC3" w:rsidRDefault="00F24B1C" w:rsidP="00313030">
      <w:pPr>
        <w:jc w:val="both"/>
      </w:pPr>
      <w:bookmarkStart w:id="700" w:name="sub_2944324"/>
      <w:bookmarkEnd w:id="699"/>
      <w:r w:rsidRPr="007E4CC3">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F24B1C" w:rsidRPr="007E4CC3" w:rsidRDefault="00F24B1C" w:rsidP="00313030">
      <w:pPr>
        <w:jc w:val="both"/>
      </w:pPr>
      <w:bookmarkStart w:id="701" w:name="sub_2944325"/>
      <w:bookmarkEnd w:id="700"/>
      <w:r w:rsidRPr="007E4CC3">
        <w:t>5) участие семьи как необходимое условие для полноценного воспитания ребёнка дошкольного возраста с особыми образовательными потребностями.</w:t>
      </w:r>
    </w:p>
    <w:bookmarkEnd w:id="701"/>
    <w:p w:rsidR="00F24B1C" w:rsidRPr="007E4CC3" w:rsidRDefault="00F24B1C" w:rsidP="00313030">
      <w:pPr>
        <w:jc w:val="both"/>
      </w:pPr>
      <w:r w:rsidRPr="007E4CC3">
        <w:t xml:space="preserve">   </w:t>
      </w:r>
    </w:p>
    <w:p w:rsidR="00F24B1C" w:rsidRPr="007E4CC3" w:rsidRDefault="00F24B1C" w:rsidP="00313030">
      <w:pPr>
        <w:pStyle w:val="22"/>
        <w:framePr w:w="8938" w:wrap="notBeside" w:vAnchor="text" w:hAnchor="text" w:xAlign="center" w:y="1"/>
        <w:shd w:val="clear" w:color="auto" w:fill="auto"/>
        <w:spacing w:line="288" w:lineRule="exact"/>
        <w:ind w:firstLine="0"/>
        <w:rPr>
          <w:sz w:val="24"/>
          <w:szCs w:val="24"/>
        </w:rPr>
      </w:pPr>
      <w:r>
        <w:rPr>
          <w:rStyle w:val="210"/>
          <w:sz w:val="24"/>
          <w:szCs w:val="24"/>
        </w:rPr>
        <w:t xml:space="preserve">2.8. </w:t>
      </w:r>
      <w:r w:rsidRPr="007E4CC3">
        <w:rPr>
          <w:rStyle w:val="210"/>
          <w:sz w:val="24"/>
          <w:szCs w:val="24"/>
        </w:rPr>
        <w:t>Часть, формируемая участниками образовательных отношений</w:t>
      </w:r>
    </w:p>
    <w:p w:rsidR="00F24B1C" w:rsidRPr="007E4CC3" w:rsidRDefault="00F24B1C" w:rsidP="008C2487">
      <w:pPr>
        <w:pStyle w:val="22"/>
        <w:framePr w:w="8938" w:wrap="notBeside" w:vAnchor="text" w:hAnchor="text" w:xAlign="center" w:y="1"/>
        <w:numPr>
          <w:ilvl w:val="0"/>
          <w:numId w:val="6"/>
        </w:numPr>
        <w:shd w:val="clear" w:color="auto" w:fill="auto"/>
        <w:tabs>
          <w:tab w:val="left" w:pos="245"/>
        </w:tabs>
        <w:spacing w:line="288" w:lineRule="exact"/>
        <w:ind w:firstLine="0"/>
        <w:rPr>
          <w:sz w:val="24"/>
          <w:szCs w:val="24"/>
        </w:rPr>
      </w:pPr>
      <w:r w:rsidRPr="007E4CC3">
        <w:rPr>
          <w:sz w:val="24"/>
          <w:szCs w:val="24"/>
        </w:rPr>
        <w:t>Специфика национальных, социокультурных и иных условий, в которых осуществляется образовательная деятельность</w:t>
      </w:r>
    </w:p>
    <w:p w:rsidR="00F24B1C" w:rsidRPr="007E4CC3" w:rsidRDefault="00F24B1C" w:rsidP="008C2487">
      <w:pPr>
        <w:pStyle w:val="22"/>
        <w:framePr w:w="8938" w:wrap="notBeside" w:vAnchor="text" w:hAnchor="text" w:xAlign="center" w:y="1"/>
        <w:numPr>
          <w:ilvl w:val="0"/>
          <w:numId w:val="6"/>
        </w:numPr>
        <w:shd w:val="clear" w:color="auto" w:fill="auto"/>
        <w:tabs>
          <w:tab w:val="left" w:pos="139"/>
        </w:tabs>
        <w:spacing w:line="288" w:lineRule="exact"/>
        <w:ind w:firstLine="0"/>
        <w:rPr>
          <w:sz w:val="24"/>
          <w:szCs w:val="24"/>
        </w:rPr>
      </w:pPr>
      <w:r w:rsidRPr="007E4CC3">
        <w:rPr>
          <w:sz w:val="24"/>
          <w:szCs w:val="24"/>
        </w:rPr>
        <w:t>Направления, выбранные участниками образовательных отношений из числа парциальных и иных программ и/или созданных ими самостоятельно (ссылка на программу, ее выходные данные, краткая характеристика)</w:t>
      </w:r>
    </w:p>
    <w:p w:rsidR="00F24B1C" w:rsidRPr="007E4CC3" w:rsidRDefault="00F24B1C" w:rsidP="00313030">
      <w:pPr>
        <w:jc w:val="both"/>
      </w:pPr>
      <w:r w:rsidRPr="007E4CC3">
        <w:t>Комплексно - тематическое планирование и сложившиеся традиции Организации или Группы, план воспитательной работы в соответствии с ФОП</w:t>
      </w:r>
    </w:p>
    <w:p w:rsidR="00F24B1C" w:rsidRDefault="00F24B1C" w:rsidP="00313030">
      <w:pPr>
        <w:jc w:val="both"/>
      </w:pPr>
      <w:r>
        <w:t xml:space="preserve">  Учитывая направленность ФОП на формирование у детей духовно-нравственных качеств и чувства сопричастности к культурному наследию и традициям своего народа; уважительного отношения и чувства гордости за свою малую Родину; привитие любви к природе родного края; знакомства с произведениями культурного наследия своего родного татарского народа, педагогом средней возрастной группы разработан план кружковой работы по изучению родного (татарского) народа, знакомства с традициями, культурой и природой родного края и проводится работа в соответствии с этим планом.</w:t>
      </w:r>
    </w:p>
    <w:p w:rsidR="00F24B1C" w:rsidRPr="00600912" w:rsidRDefault="00F24B1C" w:rsidP="00A65358">
      <w:pPr>
        <w:jc w:val="both"/>
        <w:outlineLvl w:val="0"/>
        <w:rPr>
          <w:b/>
          <w:color w:val="FF0000"/>
          <w:lang w:val="tt-RU"/>
        </w:rPr>
      </w:pPr>
      <w:r w:rsidRPr="00600912">
        <w:rPr>
          <w:b/>
          <w:color w:val="FF0000"/>
        </w:rPr>
        <w:t>ПРОГРАММА КРУЖКОВОЙ РАБОТЫ</w:t>
      </w:r>
      <w:r>
        <w:rPr>
          <w:b/>
          <w:color w:val="FF0000"/>
        </w:rPr>
        <w:t xml:space="preserve">  </w:t>
      </w:r>
      <w:r>
        <w:rPr>
          <w:b/>
          <w:color w:val="FF0000"/>
          <w:lang w:val="tt-RU"/>
        </w:rPr>
        <w:t>“</w:t>
      </w:r>
      <w:r w:rsidRPr="00600912">
        <w:rPr>
          <w:b/>
          <w:color w:val="FF0000"/>
          <w:lang w:val="tt-RU"/>
        </w:rPr>
        <w:t xml:space="preserve">БАЛАЧАК-УЙНАП-КӨЛЕП ҮСӘР ЧАК”           </w:t>
      </w:r>
    </w:p>
    <w:p w:rsidR="00F24B1C" w:rsidRPr="00600912" w:rsidRDefault="00F24B1C" w:rsidP="0074559E">
      <w:pPr>
        <w:jc w:val="center"/>
        <w:rPr>
          <w:lang w:val="tt-RU"/>
        </w:rPr>
      </w:pPr>
      <w:r>
        <w:rPr>
          <w:lang w:val="tt-RU"/>
        </w:rPr>
        <w:t>(Старш</w:t>
      </w:r>
      <w:r w:rsidRPr="00600912">
        <w:rPr>
          <w:lang w:val="tt-RU"/>
        </w:rPr>
        <w:t>я группа)</w:t>
      </w:r>
    </w:p>
    <w:p w:rsidR="00F24B1C" w:rsidRPr="00600912" w:rsidRDefault="00F24B1C" w:rsidP="0074559E">
      <w:pPr>
        <w:jc w:val="center"/>
        <w:rPr>
          <w:b/>
        </w:rPr>
      </w:pPr>
      <w:r w:rsidRPr="00600912">
        <w:rPr>
          <w:b/>
        </w:rPr>
        <w:t>Пояснительная записка</w:t>
      </w:r>
    </w:p>
    <w:p w:rsidR="00F24B1C" w:rsidRPr="00600912" w:rsidRDefault="00F24B1C" w:rsidP="0074559E">
      <w:pPr>
        <w:jc w:val="both"/>
      </w:pPr>
      <w:r w:rsidRPr="00600912">
        <w:t>Многие исследователи отмечают, что дошкольники к 4-5 годам овладевают умениями «лингвистического анализа». В процессе обучения  у них развивается слуховое внимание, речевой слух, моторика артикуляционного аппарата, умение выделять, вычленять отдельные звуки в слове, определять количество слов в предложении и др.</w:t>
      </w:r>
    </w:p>
    <w:p w:rsidR="00F24B1C" w:rsidRPr="00600912" w:rsidRDefault="00F24B1C" w:rsidP="0074559E">
      <w:pPr>
        <w:jc w:val="both"/>
      </w:pPr>
      <w:r w:rsidRPr="00600912">
        <w:t>Дошкольники отличаются особой чуткостью к языковым явлениям. Они так же проявляют интерес  к другим языкам, легко и непринужденно могут запомнить небольшой по объему языковой материал на неродном языке.</w:t>
      </w:r>
    </w:p>
    <w:p w:rsidR="00F24B1C" w:rsidRPr="00600912" w:rsidRDefault="00F24B1C" w:rsidP="00A65358">
      <w:pPr>
        <w:jc w:val="both"/>
        <w:outlineLvl w:val="0"/>
        <w:rPr>
          <w:b/>
        </w:rPr>
      </w:pPr>
      <w:r w:rsidRPr="00600912">
        <w:rPr>
          <w:b/>
        </w:rPr>
        <w:t xml:space="preserve">Актуальность. </w:t>
      </w:r>
    </w:p>
    <w:p w:rsidR="00F24B1C" w:rsidRPr="00600912" w:rsidRDefault="00F24B1C" w:rsidP="0074559E">
      <w:pPr>
        <w:jc w:val="both"/>
      </w:pPr>
      <w:r w:rsidRPr="00600912">
        <w:t>Одна из актуальных проблем в системе образования – это вопрос об овладении вторым языком. Учеными доказано, что освоение звуковой стороны второго языка положительно влияет на развитие не только речевого, но и на уровень общего интеллектуального  развития ребенка. Поэтому при составлении плана кружка учитывались психологические особенности развития детей – огромное их желание к познанию нового в окружающем.</w:t>
      </w:r>
    </w:p>
    <w:p w:rsidR="00F24B1C" w:rsidRPr="00600912" w:rsidRDefault="00F24B1C" w:rsidP="0074559E">
      <w:pPr>
        <w:jc w:val="both"/>
      </w:pPr>
      <w:r w:rsidRPr="00600912">
        <w:t>План кружка направлен на развитие устойчивого интереса татарскому языку, на автоматизацию речевой активности детей. Содержание обучения составляет в первую очередь конкретный языковой материал, которым должны овладевать дети.</w:t>
      </w:r>
    </w:p>
    <w:p w:rsidR="00F24B1C" w:rsidRPr="00600912" w:rsidRDefault="00F24B1C" w:rsidP="0074559E">
      <w:pPr>
        <w:jc w:val="both"/>
      </w:pPr>
      <w:r w:rsidRPr="00600912">
        <w:t>Это, прежде всего словарь, куда входят наиболее частотные слова татарского языка, необходимые для элементарного общения.</w:t>
      </w:r>
    </w:p>
    <w:p w:rsidR="00F24B1C" w:rsidRPr="00600912" w:rsidRDefault="00F24B1C" w:rsidP="0074559E">
      <w:pPr>
        <w:jc w:val="both"/>
      </w:pPr>
      <w:r w:rsidRPr="00600912">
        <w:t>Среди детей среднего дошкольного возраста наблюдаются весьма значительные индивидуальные различия  в психологическом развитии (эмоционально-волевой сферы, памяти, внимания, мышления и др.), которое определяется различным опытом их жизни и деятельности в семье и в детском саду. При обучении татарскому языку необходимо учитывать эти факторы как при организации групповой, так и индивидуальной работы с детьми.</w:t>
      </w:r>
    </w:p>
    <w:p w:rsidR="00F24B1C" w:rsidRPr="00600912" w:rsidRDefault="00F24B1C" w:rsidP="0074559E">
      <w:pPr>
        <w:jc w:val="both"/>
      </w:pPr>
      <w:r w:rsidRPr="00600912">
        <w:rPr>
          <w:b/>
        </w:rPr>
        <w:t xml:space="preserve">Основной  целью </w:t>
      </w:r>
      <w:r w:rsidRPr="00600912">
        <w:t xml:space="preserve"> является обучение дошкольников татарскому языку, развитие речи, развитие языковой способности детей, ознакомление их с другим языком как средством общения и с культурой другого народа.</w:t>
      </w:r>
    </w:p>
    <w:p w:rsidR="00F24B1C" w:rsidRPr="00600912" w:rsidRDefault="00F24B1C" w:rsidP="00A65358">
      <w:pPr>
        <w:jc w:val="both"/>
        <w:outlineLvl w:val="0"/>
      </w:pPr>
      <w:r w:rsidRPr="00600912">
        <w:rPr>
          <w:b/>
        </w:rPr>
        <w:t>Задачи:</w:t>
      </w:r>
    </w:p>
    <w:p w:rsidR="00F24B1C" w:rsidRPr="00600912" w:rsidRDefault="00F24B1C" w:rsidP="0074559E">
      <w:pPr>
        <w:jc w:val="both"/>
      </w:pPr>
      <w:r w:rsidRPr="00600912">
        <w:rPr>
          <w:i/>
        </w:rPr>
        <w:t>Образовательные:</w:t>
      </w:r>
    </w:p>
    <w:p w:rsidR="00F24B1C" w:rsidRPr="00600912" w:rsidRDefault="00F24B1C" w:rsidP="0074559E">
      <w:pPr>
        <w:jc w:val="both"/>
      </w:pPr>
      <w:r w:rsidRPr="00600912">
        <w:t>- совершенствовать общее языковое развитие учащихся;</w:t>
      </w:r>
    </w:p>
    <w:p w:rsidR="00F24B1C" w:rsidRPr="00600912" w:rsidRDefault="00F24B1C" w:rsidP="0074559E">
      <w:pPr>
        <w:jc w:val="both"/>
      </w:pPr>
      <w:r w:rsidRPr="00600912">
        <w:t>- углубить и расширить знание и представление о литературном языке;</w:t>
      </w:r>
    </w:p>
    <w:p w:rsidR="00F24B1C" w:rsidRPr="00600912" w:rsidRDefault="00F24B1C" w:rsidP="0074559E">
      <w:pPr>
        <w:jc w:val="both"/>
      </w:pPr>
      <w:r w:rsidRPr="00600912">
        <w:t>- формировать умение отличать русскую или татарскую речь одну от другой на элементарном уровне общения (аудирование);</w:t>
      </w:r>
    </w:p>
    <w:p w:rsidR="00F24B1C" w:rsidRPr="00600912" w:rsidRDefault="00F24B1C" w:rsidP="0074559E">
      <w:pPr>
        <w:rPr>
          <w:i/>
        </w:rPr>
      </w:pPr>
      <w:r w:rsidRPr="00600912">
        <w:t>- формировать умение правильно произносить звуки, слова, типические грамматические конструкции на двух языках, общаться со сверстниками и взрослыми по предложенным темами ситуациям на уровне повседневного общения (говорение);</w:t>
      </w:r>
    </w:p>
    <w:p w:rsidR="00F24B1C" w:rsidRPr="00600912" w:rsidRDefault="00F24B1C" w:rsidP="0074559E">
      <w:pPr>
        <w:jc w:val="both"/>
        <w:rPr>
          <w:i/>
        </w:rPr>
      </w:pPr>
      <w:r w:rsidRPr="00600912">
        <w:rPr>
          <w:i/>
        </w:rPr>
        <w:t>Развивающие:</w:t>
      </w:r>
    </w:p>
    <w:p w:rsidR="00F24B1C" w:rsidRPr="00600912" w:rsidRDefault="00F24B1C" w:rsidP="0074559E">
      <w:pPr>
        <w:jc w:val="both"/>
      </w:pPr>
      <w:r w:rsidRPr="00600912">
        <w:rPr>
          <w:rStyle w:val="apple-converted-space"/>
          <w:color w:val="000000"/>
        </w:rPr>
        <w:t xml:space="preserve">- </w:t>
      </w:r>
      <w:r w:rsidRPr="00600912">
        <w:t>развитие интереса к татарскому языку;</w:t>
      </w:r>
    </w:p>
    <w:p w:rsidR="00F24B1C" w:rsidRPr="00600912" w:rsidRDefault="00F24B1C" w:rsidP="0074559E">
      <w:pPr>
        <w:jc w:val="both"/>
        <w:rPr>
          <w:i/>
        </w:rPr>
      </w:pPr>
      <w:r w:rsidRPr="00600912">
        <w:t>- развитие творчества и обогащение словарного запаса;</w:t>
      </w:r>
    </w:p>
    <w:p w:rsidR="00F24B1C" w:rsidRPr="00600912" w:rsidRDefault="00F24B1C" w:rsidP="0074559E">
      <w:pPr>
        <w:jc w:val="both"/>
        <w:rPr>
          <w:i/>
        </w:rPr>
      </w:pPr>
      <w:r w:rsidRPr="00600912">
        <w:rPr>
          <w:i/>
        </w:rPr>
        <w:t>Воспитательные:</w:t>
      </w:r>
    </w:p>
    <w:p w:rsidR="00F24B1C" w:rsidRPr="00600912" w:rsidRDefault="00F24B1C" w:rsidP="0074559E">
      <w:pPr>
        <w:jc w:val="both"/>
      </w:pPr>
      <w:r w:rsidRPr="00600912">
        <w:t xml:space="preserve">-приобщать к истории, культуре, обычаям и традициям татар посредством языка. У детей формируются навыки позитивного и уважительного отношения к родному краю, природе, людям разных национальностей, проживающим в их окружении. </w:t>
      </w:r>
    </w:p>
    <w:p w:rsidR="00F24B1C" w:rsidRPr="00600912" w:rsidRDefault="00F24B1C" w:rsidP="0074559E">
      <w:pPr>
        <w:jc w:val="both"/>
        <w:rPr>
          <w:color w:val="000000"/>
          <w:highlight w:val="white"/>
        </w:rPr>
      </w:pPr>
      <w:r w:rsidRPr="00600912">
        <w:rPr>
          <w:color w:val="000000"/>
          <w:shd w:val="clear" w:color="auto" w:fill="FFFFFF"/>
        </w:rPr>
        <w:t>Дошкольное образование является неотъемлемой составной частью и первым звеном в единой системе непрерывного образования, где происходит становление основ личности. Происходит активное формирование двигательной, чувственной и интеллектуальной сфер ребенка, развитие его речи и основных психических процессов. Высокая интенсивность процесса формирования личности в период дошкольного детства позволяет особенно эффективно осуществлять педагогическое взаимодействие с ребенком и решать задачи его развития, воспитания и обучения.  </w:t>
      </w:r>
    </w:p>
    <w:p w:rsidR="00F24B1C" w:rsidRPr="00600912" w:rsidRDefault="00F24B1C" w:rsidP="0074559E">
      <w:pPr>
        <w:jc w:val="both"/>
      </w:pPr>
      <w:r w:rsidRPr="00600912">
        <w:rPr>
          <w:color w:val="000000"/>
          <w:shd w:val="clear" w:color="auto" w:fill="FFFFFF"/>
        </w:rPr>
        <w:t xml:space="preserve">Таким образом, основой организации работы с детьми  является следующая </w:t>
      </w:r>
      <w:r w:rsidRPr="00600912">
        <w:rPr>
          <w:b/>
          <w:color w:val="000000"/>
          <w:shd w:val="clear" w:color="auto" w:fill="FFFFFF"/>
        </w:rPr>
        <w:t>система дидактических принципов</w:t>
      </w:r>
      <w:r w:rsidRPr="00600912">
        <w:rPr>
          <w:color w:val="000000"/>
          <w:shd w:val="clear" w:color="auto" w:fill="FFFFFF"/>
        </w:rPr>
        <w:t xml:space="preserve">: </w:t>
      </w:r>
    </w:p>
    <w:p w:rsidR="00F24B1C" w:rsidRPr="00600912" w:rsidRDefault="00F24B1C" w:rsidP="00B80ED2">
      <w:pPr>
        <w:numPr>
          <w:ilvl w:val="0"/>
          <w:numId w:val="12"/>
        </w:numPr>
        <w:ind w:left="0" w:firstLine="0"/>
        <w:jc w:val="both"/>
      </w:pPr>
      <w:r w:rsidRPr="00600912">
        <w:rPr>
          <w:bCs/>
          <w:color w:val="000000"/>
        </w:rPr>
        <w:t>Принцип индивидуального подхода.</w:t>
      </w:r>
    </w:p>
    <w:p w:rsidR="00F24B1C" w:rsidRPr="00600912" w:rsidRDefault="00F24B1C" w:rsidP="0074559E">
      <w:pPr>
        <w:jc w:val="both"/>
        <w:rPr>
          <w:rStyle w:val="apple-converted-space"/>
          <w:color w:val="000000"/>
        </w:rPr>
      </w:pPr>
      <w:r w:rsidRPr="00600912">
        <w:rPr>
          <w:color w:val="000000"/>
          <w:shd w:val="clear" w:color="auto" w:fill="FFFFFF"/>
        </w:rPr>
        <w:t>Индивидуальный подход используется в целях создания условий для всестороннего развития каждого ребенка и предупреждения влияния на его развитие неприятных обстоятельств.</w:t>
      </w:r>
      <w:r w:rsidRPr="00600912">
        <w:rPr>
          <w:rStyle w:val="apple-converted-space"/>
          <w:color w:val="000000"/>
        </w:rPr>
        <w:t> </w:t>
      </w:r>
    </w:p>
    <w:p w:rsidR="00F24B1C" w:rsidRPr="00600912" w:rsidRDefault="00F24B1C" w:rsidP="00B80ED2">
      <w:pPr>
        <w:numPr>
          <w:ilvl w:val="0"/>
          <w:numId w:val="12"/>
        </w:numPr>
        <w:ind w:left="0" w:firstLine="0"/>
        <w:jc w:val="both"/>
        <w:rPr>
          <w:bCs/>
          <w:color w:val="000000"/>
          <w:highlight w:val="white"/>
        </w:rPr>
      </w:pPr>
      <w:r w:rsidRPr="00600912">
        <w:rPr>
          <w:rStyle w:val="apple-converted-space"/>
          <w:color w:val="000000"/>
        </w:rPr>
        <w:t> </w:t>
      </w:r>
      <w:r w:rsidRPr="00600912">
        <w:rPr>
          <w:bCs/>
          <w:color w:val="000000"/>
          <w:shd w:val="clear" w:color="auto" w:fill="FFFFFF"/>
        </w:rPr>
        <w:t>Принцип  доступности.</w:t>
      </w:r>
    </w:p>
    <w:p w:rsidR="00F24B1C" w:rsidRPr="00600912" w:rsidRDefault="00F24B1C" w:rsidP="0074559E">
      <w:pPr>
        <w:jc w:val="both"/>
        <w:rPr>
          <w:color w:val="000000"/>
          <w:highlight w:val="white"/>
        </w:rPr>
      </w:pPr>
      <w:r w:rsidRPr="00600912">
        <w:rPr>
          <w:color w:val="000000"/>
          <w:shd w:val="clear" w:color="auto" w:fill="FFFFFF"/>
        </w:rPr>
        <w:t>Дети должны, прежде всего, изучать те  предметы и явления окружающего мира, которые им понятны и доступны.</w:t>
      </w:r>
    </w:p>
    <w:p w:rsidR="00F24B1C" w:rsidRPr="00600912" w:rsidRDefault="00F24B1C" w:rsidP="00B80ED2">
      <w:pPr>
        <w:numPr>
          <w:ilvl w:val="0"/>
          <w:numId w:val="12"/>
        </w:numPr>
        <w:ind w:left="0" w:firstLine="0"/>
        <w:jc w:val="both"/>
      </w:pPr>
      <w:r w:rsidRPr="00600912">
        <w:rPr>
          <w:bCs/>
          <w:color w:val="000000"/>
        </w:rPr>
        <w:t>Принцип систематичности и последовательности.</w:t>
      </w:r>
    </w:p>
    <w:p w:rsidR="00F24B1C" w:rsidRPr="00600912" w:rsidRDefault="00F24B1C" w:rsidP="0074559E">
      <w:pPr>
        <w:jc w:val="both"/>
      </w:pPr>
      <w:r w:rsidRPr="00600912">
        <w:rPr>
          <w:color w:val="000000"/>
          <w:shd w:val="clear" w:color="auto" w:fill="FFFFFF"/>
        </w:rPr>
        <w:t>Материал распределен  таким образом, чтобы обеспечивалось его последовательное усложнение, связь последующего материала с предыдущим.</w:t>
      </w:r>
    </w:p>
    <w:p w:rsidR="00F24B1C" w:rsidRPr="00600912" w:rsidRDefault="00F24B1C" w:rsidP="00B80ED2">
      <w:pPr>
        <w:numPr>
          <w:ilvl w:val="0"/>
          <w:numId w:val="12"/>
        </w:numPr>
        <w:ind w:left="0" w:firstLine="0"/>
        <w:jc w:val="both"/>
      </w:pPr>
      <w:r w:rsidRPr="00600912">
        <w:rPr>
          <w:bCs/>
          <w:color w:val="000000"/>
        </w:rPr>
        <w:t>Принцип наглядности.</w:t>
      </w:r>
    </w:p>
    <w:p w:rsidR="00F24B1C" w:rsidRPr="00600912" w:rsidRDefault="00F24B1C" w:rsidP="0074559E">
      <w:pPr>
        <w:jc w:val="both"/>
      </w:pPr>
      <w:r w:rsidRPr="00600912">
        <w:rPr>
          <w:color w:val="000000"/>
        </w:rPr>
        <w:t>Данный принцип играет важную роль в обучении детей дошкольного возраста, так как мышление дошкольника носит наглядно-действенный и наглядно-образный характер.</w:t>
      </w:r>
    </w:p>
    <w:p w:rsidR="00F24B1C" w:rsidRPr="00600912" w:rsidRDefault="00F24B1C" w:rsidP="00A65358">
      <w:pPr>
        <w:shd w:val="clear" w:color="auto" w:fill="FFFFFF"/>
        <w:jc w:val="both"/>
        <w:outlineLvl w:val="0"/>
      </w:pPr>
      <w:r w:rsidRPr="00600912">
        <w:rPr>
          <w:b/>
          <w:bCs/>
          <w:color w:val="000000"/>
        </w:rPr>
        <w:t>Используются разные формы проведения занятий</w:t>
      </w:r>
      <w:r w:rsidRPr="00600912">
        <w:rPr>
          <w:color w:val="000000"/>
        </w:rPr>
        <w:t>:</w:t>
      </w:r>
    </w:p>
    <w:p w:rsidR="00F24B1C" w:rsidRPr="00600912" w:rsidRDefault="00F24B1C" w:rsidP="00B80ED2">
      <w:pPr>
        <w:numPr>
          <w:ilvl w:val="0"/>
          <w:numId w:val="13"/>
        </w:numPr>
        <w:shd w:val="clear" w:color="auto" w:fill="FFFFFF"/>
        <w:tabs>
          <w:tab w:val="clear" w:pos="720"/>
          <w:tab w:val="num" w:pos="0"/>
        </w:tabs>
        <w:ind w:left="0" w:firstLine="0"/>
      </w:pPr>
      <w:r w:rsidRPr="00600912">
        <w:rPr>
          <w:color w:val="000000"/>
        </w:rPr>
        <w:t>занятие – игра;</w:t>
      </w:r>
    </w:p>
    <w:p w:rsidR="00F24B1C" w:rsidRPr="00600912" w:rsidRDefault="00F24B1C" w:rsidP="00B80ED2">
      <w:pPr>
        <w:numPr>
          <w:ilvl w:val="0"/>
          <w:numId w:val="13"/>
        </w:numPr>
        <w:shd w:val="clear" w:color="auto" w:fill="FFFFFF"/>
        <w:tabs>
          <w:tab w:val="clear" w:pos="720"/>
          <w:tab w:val="num" w:pos="0"/>
        </w:tabs>
        <w:ind w:left="0" w:firstLine="0"/>
        <w:jc w:val="both"/>
        <w:rPr>
          <w:color w:val="000000"/>
        </w:rPr>
      </w:pPr>
      <w:r w:rsidRPr="00600912">
        <w:rPr>
          <w:color w:val="000000"/>
        </w:rPr>
        <w:t>занятие – сказка;</w:t>
      </w:r>
    </w:p>
    <w:p w:rsidR="00F24B1C" w:rsidRPr="00600912" w:rsidRDefault="00F24B1C" w:rsidP="00B80ED2">
      <w:pPr>
        <w:numPr>
          <w:ilvl w:val="0"/>
          <w:numId w:val="13"/>
        </w:numPr>
        <w:shd w:val="clear" w:color="auto" w:fill="FFFFFF"/>
        <w:tabs>
          <w:tab w:val="clear" w:pos="720"/>
          <w:tab w:val="num" w:pos="0"/>
        </w:tabs>
        <w:ind w:left="0" w:firstLine="0"/>
        <w:jc w:val="both"/>
        <w:rPr>
          <w:color w:val="000000"/>
        </w:rPr>
      </w:pPr>
      <w:r w:rsidRPr="00600912">
        <w:rPr>
          <w:color w:val="000000"/>
        </w:rPr>
        <w:t>занятие – загадка;</w:t>
      </w:r>
    </w:p>
    <w:p w:rsidR="00F24B1C" w:rsidRPr="00600912" w:rsidRDefault="00F24B1C" w:rsidP="00A65358">
      <w:pPr>
        <w:shd w:val="clear" w:color="auto" w:fill="FFFFFF"/>
        <w:jc w:val="both"/>
        <w:outlineLvl w:val="0"/>
        <w:rPr>
          <w:color w:val="000000"/>
        </w:rPr>
      </w:pPr>
      <w:r w:rsidRPr="00600912">
        <w:rPr>
          <w:b/>
          <w:bCs/>
          <w:color w:val="000000"/>
        </w:rPr>
        <w:t>Методы работы:</w:t>
      </w:r>
    </w:p>
    <w:p w:rsidR="00F24B1C" w:rsidRPr="00600912" w:rsidRDefault="00F24B1C" w:rsidP="00B80ED2">
      <w:pPr>
        <w:numPr>
          <w:ilvl w:val="0"/>
          <w:numId w:val="14"/>
        </w:numPr>
        <w:shd w:val="clear" w:color="auto" w:fill="FFFFFF"/>
        <w:tabs>
          <w:tab w:val="clear" w:pos="720"/>
          <w:tab w:val="num" w:pos="0"/>
        </w:tabs>
        <w:ind w:left="0" w:firstLine="0"/>
        <w:jc w:val="both"/>
      </w:pPr>
      <w:r w:rsidRPr="00600912">
        <w:rPr>
          <w:color w:val="000000"/>
        </w:rPr>
        <w:t>Объяснительно - иллюстративный (беседа, художественное слово)</w:t>
      </w:r>
    </w:p>
    <w:p w:rsidR="00F24B1C" w:rsidRPr="00600912" w:rsidRDefault="00F24B1C" w:rsidP="00B80ED2">
      <w:pPr>
        <w:numPr>
          <w:ilvl w:val="0"/>
          <w:numId w:val="14"/>
        </w:numPr>
        <w:shd w:val="clear" w:color="auto" w:fill="FFFFFF"/>
        <w:tabs>
          <w:tab w:val="clear" w:pos="720"/>
          <w:tab w:val="num" w:pos="0"/>
        </w:tabs>
        <w:ind w:left="0" w:firstLine="0"/>
        <w:jc w:val="both"/>
        <w:rPr>
          <w:color w:val="000000"/>
        </w:rPr>
      </w:pPr>
      <w:r w:rsidRPr="00600912">
        <w:rPr>
          <w:color w:val="000000"/>
        </w:rPr>
        <w:t>Репродуктивный (разучивание, закрепление материала);</w:t>
      </w:r>
    </w:p>
    <w:p w:rsidR="00F24B1C" w:rsidRPr="00600912" w:rsidRDefault="00F24B1C" w:rsidP="00B80ED2">
      <w:pPr>
        <w:numPr>
          <w:ilvl w:val="0"/>
          <w:numId w:val="14"/>
        </w:numPr>
        <w:shd w:val="clear" w:color="auto" w:fill="FFFFFF"/>
        <w:tabs>
          <w:tab w:val="clear" w:pos="720"/>
          <w:tab w:val="num" w:pos="0"/>
        </w:tabs>
        <w:ind w:left="0" w:firstLine="0"/>
        <w:jc w:val="both"/>
      </w:pPr>
      <w:r w:rsidRPr="00600912">
        <w:rPr>
          <w:color w:val="000000"/>
        </w:rPr>
        <w:t>Исследовательский (оценка, самооценка);</w:t>
      </w:r>
    </w:p>
    <w:p w:rsidR="00F24B1C" w:rsidRPr="00600912" w:rsidRDefault="00F24B1C" w:rsidP="00B80ED2">
      <w:pPr>
        <w:numPr>
          <w:ilvl w:val="0"/>
          <w:numId w:val="14"/>
        </w:numPr>
        <w:shd w:val="clear" w:color="auto" w:fill="FFFFFF"/>
        <w:tabs>
          <w:tab w:val="clear" w:pos="720"/>
          <w:tab w:val="num" w:pos="0"/>
        </w:tabs>
        <w:ind w:left="0" w:firstLine="0"/>
        <w:jc w:val="both"/>
        <w:rPr>
          <w:color w:val="000000"/>
        </w:rPr>
      </w:pPr>
      <w:r w:rsidRPr="00600912">
        <w:rPr>
          <w:color w:val="000000"/>
        </w:rPr>
        <w:t>Метод побуждения к сопереживанию (эмоциональная отзывчивость);</w:t>
      </w:r>
    </w:p>
    <w:p w:rsidR="00F24B1C" w:rsidRPr="00600912" w:rsidRDefault="00F24B1C" w:rsidP="00B80ED2">
      <w:pPr>
        <w:numPr>
          <w:ilvl w:val="0"/>
          <w:numId w:val="14"/>
        </w:numPr>
        <w:shd w:val="clear" w:color="auto" w:fill="FFFFFF"/>
        <w:tabs>
          <w:tab w:val="clear" w:pos="720"/>
          <w:tab w:val="num" w:pos="0"/>
        </w:tabs>
        <w:ind w:left="0" w:firstLine="0"/>
        <w:jc w:val="both"/>
        <w:rPr>
          <w:b/>
          <w:bCs/>
          <w:color w:val="000000"/>
        </w:rPr>
      </w:pPr>
      <w:r w:rsidRPr="00600912">
        <w:rPr>
          <w:color w:val="000000"/>
        </w:rPr>
        <w:t>Метод поисковых ситуаций (побуждение детей к творческой и практической деятельности);</w:t>
      </w:r>
    </w:p>
    <w:p w:rsidR="00F24B1C" w:rsidRPr="00600912" w:rsidRDefault="00F24B1C" w:rsidP="00A65358">
      <w:pPr>
        <w:shd w:val="clear" w:color="auto" w:fill="FFFFFF"/>
        <w:jc w:val="both"/>
        <w:outlineLvl w:val="0"/>
        <w:rPr>
          <w:color w:val="000000"/>
        </w:rPr>
      </w:pPr>
      <w:r w:rsidRPr="00600912">
        <w:rPr>
          <w:b/>
          <w:bCs/>
          <w:color w:val="000000"/>
        </w:rPr>
        <w:t>Приёмы</w:t>
      </w:r>
      <w:r>
        <w:rPr>
          <w:b/>
          <w:bCs/>
          <w:color w:val="000000"/>
        </w:rPr>
        <w:t>,</w:t>
      </w:r>
      <w:r w:rsidRPr="00600912">
        <w:rPr>
          <w:b/>
          <w:bCs/>
          <w:color w:val="000000"/>
        </w:rPr>
        <w:t xml:space="preserve"> используемые на занятии:</w:t>
      </w:r>
    </w:p>
    <w:p w:rsidR="00F24B1C" w:rsidRDefault="00F24B1C" w:rsidP="0074559E">
      <w:pPr>
        <w:pStyle w:val="BodyText"/>
        <w:spacing w:after="0"/>
        <w:jc w:val="both"/>
      </w:pPr>
      <w:r w:rsidRPr="00600912">
        <w:t>Проводится 1 занятие в неделю продолжительностью 15-20 минут в средней группе. Проводятся  в  форме  игры, что дает ребенку возможность усваивать материал в непринужденной атмосфере. На занятиях используются сюрпризные моменты, народные,  хороводные, музыкальные  дидактические игры, работа с демонстрационным, раздаточным материалом, слушание аудио записи, просмотр мультфильмов на татарском языке, ознакомление детей с творчеством  татарских детских поэтов и писателей, культурой, бытом, традициями и обычаями, праздниками татарского народа, чтение художественной литературы. Включение национальной культуры в систему дошкольного образования осуществляется посредством педагогического потенциала элементов национальной культуры – музыки, изобразительного искусства, театра, фольклора, народных песен, народных танцев, игры.</w:t>
      </w:r>
    </w:p>
    <w:p w:rsidR="00F24B1C" w:rsidRPr="00600912" w:rsidRDefault="00F24B1C" w:rsidP="0074559E">
      <w:pPr>
        <w:pStyle w:val="BodyText"/>
        <w:spacing w:after="0"/>
        <w:jc w:val="both"/>
      </w:pPr>
    </w:p>
    <w:p w:rsidR="00F24B1C" w:rsidRPr="00600912" w:rsidRDefault="00F24B1C" w:rsidP="00A65358">
      <w:pPr>
        <w:jc w:val="both"/>
        <w:outlineLvl w:val="0"/>
        <w:rPr>
          <w:b/>
        </w:rPr>
      </w:pPr>
      <w:r w:rsidRPr="00600912">
        <w:rPr>
          <w:b/>
        </w:rPr>
        <w:t xml:space="preserve">Инструменты и приспособления </w:t>
      </w:r>
    </w:p>
    <w:tbl>
      <w:tblPr>
        <w:tblW w:w="0" w:type="auto"/>
        <w:tblLook w:val="00A0"/>
      </w:tblPr>
      <w:tblGrid>
        <w:gridCol w:w="3420"/>
        <w:gridCol w:w="3415"/>
        <w:gridCol w:w="2894"/>
      </w:tblGrid>
      <w:tr w:rsidR="00F24B1C" w:rsidRPr="00600912" w:rsidTr="00376280">
        <w:tc>
          <w:tcPr>
            <w:tcW w:w="3683" w:type="dxa"/>
          </w:tcPr>
          <w:p w:rsidR="00F24B1C" w:rsidRPr="00600912" w:rsidRDefault="00F24B1C" w:rsidP="00376280">
            <w:pPr>
              <w:jc w:val="both"/>
            </w:pPr>
            <w:r w:rsidRPr="00600912">
              <w:rPr>
                <w:b/>
              </w:rPr>
              <w:t xml:space="preserve">- </w:t>
            </w:r>
            <w:r w:rsidRPr="00600912">
              <w:t>магнитно-маркерная доска;</w:t>
            </w:r>
          </w:p>
          <w:p w:rsidR="00F24B1C" w:rsidRPr="00600912" w:rsidRDefault="00F24B1C" w:rsidP="00376280">
            <w:pPr>
              <w:jc w:val="both"/>
            </w:pPr>
            <w:r w:rsidRPr="00600912">
              <w:t>- ноутбук;</w:t>
            </w:r>
          </w:p>
          <w:p w:rsidR="00F24B1C" w:rsidRPr="00600912" w:rsidRDefault="00F24B1C" w:rsidP="00376280">
            <w:pPr>
              <w:jc w:val="both"/>
            </w:pPr>
          </w:p>
        </w:tc>
        <w:tc>
          <w:tcPr>
            <w:tcW w:w="3664" w:type="dxa"/>
          </w:tcPr>
          <w:p w:rsidR="00F24B1C" w:rsidRPr="00600912" w:rsidRDefault="00F24B1C" w:rsidP="00376280">
            <w:pPr>
              <w:jc w:val="both"/>
            </w:pPr>
            <w:r w:rsidRPr="00600912">
              <w:t>- альбом;</w:t>
            </w:r>
          </w:p>
          <w:p w:rsidR="00F24B1C" w:rsidRPr="00600912" w:rsidRDefault="00F24B1C" w:rsidP="00376280">
            <w:pPr>
              <w:jc w:val="both"/>
            </w:pPr>
            <w:r w:rsidRPr="00600912">
              <w:t>- карандаши;</w:t>
            </w:r>
          </w:p>
          <w:p w:rsidR="00F24B1C" w:rsidRPr="00600912" w:rsidRDefault="00F24B1C" w:rsidP="00376280">
            <w:pPr>
              <w:jc w:val="both"/>
            </w:pPr>
            <w:r w:rsidRPr="00600912">
              <w:t>- книги.</w:t>
            </w:r>
          </w:p>
        </w:tc>
        <w:tc>
          <w:tcPr>
            <w:tcW w:w="3074" w:type="dxa"/>
          </w:tcPr>
          <w:p w:rsidR="00F24B1C" w:rsidRPr="00600912" w:rsidRDefault="00F24B1C" w:rsidP="00376280">
            <w:pPr>
              <w:jc w:val="both"/>
            </w:pPr>
            <w:r w:rsidRPr="00600912">
              <w:t>- кукла;</w:t>
            </w:r>
          </w:p>
          <w:p w:rsidR="00F24B1C" w:rsidRPr="00600912" w:rsidRDefault="00F24B1C" w:rsidP="00376280">
            <w:pPr>
              <w:jc w:val="both"/>
            </w:pPr>
            <w:r w:rsidRPr="00600912">
              <w:t>- игрушечная посуда;</w:t>
            </w:r>
          </w:p>
          <w:p w:rsidR="00F24B1C" w:rsidRPr="00600912" w:rsidRDefault="00F24B1C" w:rsidP="00376280">
            <w:pPr>
              <w:jc w:val="both"/>
            </w:pPr>
          </w:p>
        </w:tc>
      </w:tr>
    </w:tbl>
    <w:p w:rsidR="00F24B1C" w:rsidRPr="00600912" w:rsidRDefault="00F24B1C" w:rsidP="0074559E">
      <w:pPr>
        <w:jc w:val="both"/>
        <w:rPr>
          <w:b/>
        </w:rPr>
      </w:pPr>
      <w:r w:rsidRPr="00600912">
        <w:tab/>
      </w:r>
      <w:r w:rsidRPr="00600912">
        <w:rPr>
          <w:b/>
        </w:rPr>
        <w:t xml:space="preserve">Ожидаемые результаты: </w:t>
      </w:r>
    </w:p>
    <w:p w:rsidR="00F24B1C" w:rsidRPr="00600912" w:rsidRDefault="00F24B1C" w:rsidP="0074559E">
      <w:pPr>
        <w:pStyle w:val="BodyText"/>
        <w:spacing w:after="0"/>
        <w:jc w:val="both"/>
      </w:pPr>
      <w:r w:rsidRPr="00600912">
        <w:t>- у детей сформируется умение отличать русскую и татарскую речь одну от другой на элементарном уровне общения (аудирование);</w:t>
      </w:r>
    </w:p>
    <w:p w:rsidR="00F24B1C" w:rsidRPr="00600912" w:rsidRDefault="00F24B1C" w:rsidP="0074559E">
      <w:pPr>
        <w:pStyle w:val="BodyText"/>
        <w:spacing w:after="0"/>
        <w:jc w:val="both"/>
      </w:pPr>
      <w:r w:rsidRPr="00600912">
        <w:t>- у детей сформируется правильное произношение звуков, слов, типичных грамматических конструкций на двух языках, общение со сверстниками и взрослыми по предложенным темам, ситуациям на уровне повседневного общения (говорение).</w:t>
      </w:r>
    </w:p>
    <w:p w:rsidR="00F24B1C" w:rsidRPr="00600912" w:rsidRDefault="00F24B1C" w:rsidP="0074559E">
      <w:pPr>
        <w:jc w:val="both"/>
      </w:pPr>
      <w:r w:rsidRPr="00600912">
        <w:t>Должны уметь:</w:t>
      </w:r>
    </w:p>
    <w:p w:rsidR="00F24B1C" w:rsidRPr="00600912" w:rsidRDefault="00F24B1C" w:rsidP="0074559E">
      <w:pPr>
        <w:jc w:val="both"/>
      </w:pPr>
      <w:r w:rsidRPr="00600912">
        <w:t>- выделять и изолированно произносить специфические звуки татарского языка по их символам;</w:t>
      </w:r>
    </w:p>
    <w:p w:rsidR="00F24B1C" w:rsidRPr="00600912" w:rsidRDefault="00F24B1C" w:rsidP="0074559E">
      <w:pPr>
        <w:jc w:val="both"/>
      </w:pPr>
      <w:r w:rsidRPr="00600912">
        <w:t>- придумывать, называть слова, которые начинаются на одинаковые буквы;</w:t>
      </w:r>
    </w:p>
    <w:p w:rsidR="00F24B1C" w:rsidRPr="00600912" w:rsidRDefault="00F24B1C" w:rsidP="0074559E">
      <w:pPr>
        <w:jc w:val="both"/>
      </w:pPr>
      <w:r w:rsidRPr="00600912">
        <w:t>- составлять предложения из 5 и более слов;</w:t>
      </w:r>
    </w:p>
    <w:p w:rsidR="00F24B1C" w:rsidRPr="00600912" w:rsidRDefault="00F24B1C" w:rsidP="0074559E">
      <w:pPr>
        <w:jc w:val="both"/>
      </w:pPr>
      <w:r w:rsidRPr="00600912">
        <w:t>- определять темп речи;</w:t>
      </w:r>
    </w:p>
    <w:p w:rsidR="00F24B1C" w:rsidRPr="00600912" w:rsidRDefault="00F24B1C" w:rsidP="0074559E">
      <w:pPr>
        <w:jc w:val="both"/>
      </w:pPr>
      <w:r w:rsidRPr="00600912">
        <w:t>- понимать содержание и рассказывать 2-3  стихотворений наизусть;</w:t>
      </w:r>
    </w:p>
    <w:p w:rsidR="00F24B1C" w:rsidRDefault="00F24B1C" w:rsidP="0074559E">
      <w:pPr>
        <w:jc w:val="center"/>
        <w:rPr>
          <w:b/>
        </w:rPr>
      </w:pPr>
    </w:p>
    <w:p w:rsidR="00F24B1C" w:rsidRPr="00600912" w:rsidRDefault="00F24B1C" w:rsidP="00A65358">
      <w:pPr>
        <w:jc w:val="center"/>
        <w:outlineLvl w:val="0"/>
        <w:rPr>
          <w:b/>
        </w:rPr>
      </w:pPr>
      <w:r w:rsidRPr="00600912">
        <w:rPr>
          <w:b/>
        </w:rPr>
        <w:t>Список литературы</w:t>
      </w:r>
    </w:p>
    <w:p w:rsidR="00F24B1C" w:rsidRPr="00600912" w:rsidRDefault="00F24B1C" w:rsidP="00B80ED2">
      <w:pPr>
        <w:pStyle w:val="BodyText"/>
        <w:numPr>
          <w:ilvl w:val="0"/>
          <w:numId w:val="15"/>
        </w:numPr>
        <w:tabs>
          <w:tab w:val="left" w:pos="0"/>
        </w:tabs>
        <w:spacing w:after="0"/>
        <w:ind w:left="0" w:firstLine="0"/>
      </w:pPr>
      <w:r w:rsidRPr="00600912">
        <w:t>Бурганова Р.А., Хисамова Ф.М. Малыши изучают татарский язык. Пособие для воспитателей детских садов. На татарском языке. – Казань: Магариф, 2005. – 207 с.</w:t>
      </w:r>
    </w:p>
    <w:p w:rsidR="00F24B1C" w:rsidRPr="00600912" w:rsidRDefault="00F24B1C" w:rsidP="00B80ED2">
      <w:pPr>
        <w:pStyle w:val="BodyText"/>
        <w:numPr>
          <w:ilvl w:val="0"/>
          <w:numId w:val="15"/>
        </w:numPr>
        <w:tabs>
          <w:tab w:val="left" w:pos="0"/>
        </w:tabs>
        <w:spacing w:after="0"/>
        <w:ind w:left="0" w:firstLine="0"/>
      </w:pPr>
      <w:r w:rsidRPr="00600912">
        <w:t>Зарипова З.М. Непосредственно образовательная деятельность в детском саду: методическое пособие для воспитателей детских садов. — Казань: Первая полиграфическая компания, 2013 – 240 с.</w:t>
      </w:r>
    </w:p>
    <w:p w:rsidR="00F24B1C" w:rsidRPr="00600912" w:rsidRDefault="00F24B1C" w:rsidP="00B80ED2">
      <w:pPr>
        <w:pStyle w:val="BodyText"/>
        <w:numPr>
          <w:ilvl w:val="0"/>
          <w:numId w:val="15"/>
        </w:numPr>
        <w:tabs>
          <w:tab w:val="left" w:pos="0"/>
        </w:tabs>
        <w:spacing w:after="0"/>
        <w:ind w:left="0" w:firstLine="0"/>
      </w:pPr>
      <w:r w:rsidRPr="00600912">
        <w:t>Методическое пособие по обучению детей 4-5 лет татарскому языку «Татарчасөйләшәбез». Казань: Хəтер, 2011 – 56 с.</w:t>
      </w:r>
    </w:p>
    <w:p w:rsidR="00F24B1C" w:rsidRPr="00600912" w:rsidRDefault="00F24B1C" w:rsidP="00B80ED2">
      <w:pPr>
        <w:pStyle w:val="BodyText"/>
        <w:numPr>
          <w:ilvl w:val="0"/>
          <w:numId w:val="15"/>
        </w:numPr>
        <w:tabs>
          <w:tab w:val="left" w:pos="0"/>
        </w:tabs>
        <w:spacing w:after="0"/>
        <w:ind w:left="0" w:firstLine="0"/>
      </w:pPr>
      <w:r w:rsidRPr="00600912">
        <w:t>Муяссарова И.Х. Отдохнем чуть-чуть: Физкультминутки и сюжетные игры (на татарском языке). – Казань, 1998. – 60 с.</w:t>
      </w:r>
    </w:p>
    <w:p w:rsidR="00F24B1C" w:rsidRPr="00600912" w:rsidRDefault="00F24B1C" w:rsidP="00B80ED2">
      <w:pPr>
        <w:pStyle w:val="BodyText"/>
        <w:numPr>
          <w:ilvl w:val="0"/>
          <w:numId w:val="15"/>
        </w:numPr>
        <w:tabs>
          <w:tab w:val="left" w:pos="0"/>
        </w:tabs>
        <w:spacing w:after="0"/>
        <w:ind w:left="0" w:firstLine="0"/>
      </w:pPr>
      <w:r w:rsidRPr="00600912">
        <w:t>Программа по обучению детей татарскому языку в детском саду. – Казань: Школа, 2004. – 84 с.</w:t>
      </w:r>
    </w:p>
    <w:p w:rsidR="00F24B1C" w:rsidRPr="00600912" w:rsidRDefault="00F24B1C" w:rsidP="00B80ED2">
      <w:pPr>
        <w:pStyle w:val="BodyText"/>
        <w:numPr>
          <w:ilvl w:val="0"/>
          <w:numId w:val="15"/>
        </w:numPr>
        <w:tabs>
          <w:tab w:val="left" w:pos="0"/>
        </w:tabs>
        <w:spacing w:after="0"/>
        <w:ind w:left="0" w:firstLine="0"/>
      </w:pPr>
      <w:r w:rsidRPr="00600912">
        <w:t>Харисова Ч. М. Методика обучения татарскому произношению. — Казань: Магариф, 2000. — 167 с.</w:t>
      </w:r>
    </w:p>
    <w:p w:rsidR="00F24B1C" w:rsidRPr="00600912" w:rsidRDefault="00F24B1C" w:rsidP="00A65358">
      <w:pPr>
        <w:shd w:val="clear" w:color="auto" w:fill="FFFFFF"/>
        <w:ind w:left="720"/>
        <w:jc w:val="center"/>
        <w:outlineLvl w:val="0"/>
        <w:rPr>
          <w:b/>
          <w:color w:val="000000"/>
        </w:rPr>
      </w:pPr>
      <w:r w:rsidRPr="00600912">
        <w:rPr>
          <w:b/>
          <w:color w:val="000000"/>
        </w:rPr>
        <w:t>Перспективный тематический план на учебный год</w:t>
      </w:r>
    </w:p>
    <w:tbl>
      <w:tblPr>
        <w:tblW w:w="10314" w:type="dxa"/>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left w:w="73" w:type="dxa"/>
        </w:tblCellMar>
        <w:tblLook w:val="00A0"/>
      </w:tblPr>
      <w:tblGrid>
        <w:gridCol w:w="534"/>
        <w:gridCol w:w="654"/>
        <w:gridCol w:w="2408"/>
        <w:gridCol w:w="6718"/>
      </w:tblGrid>
      <w:tr w:rsidR="00F24B1C" w:rsidRPr="00600912" w:rsidTr="00376280">
        <w:trPr>
          <w:cantSplit/>
          <w:trHeight w:val="1134"/>
        </w:trPr>
        <w:tc>
          <w:tcPr>
            <w:tcW w:w="534" w:type="dxa"/>
            <w:textDirection w:val="btLr"/>
          </w:tcPr>
          <w:p w:rsidR="00F24B1C" w:rsidRPr="00600912" w:rsidRDefault="00F24B1C" w:rsidP="00376280">
            <w:pPr>
              <w:ind w:left="113" w:right="113"/>
              <w:jc w:val="center"/>
            </w:pPr>
            <w:r w:rsidRPr="00600912">
              <w:t>Месяц</w:t>
            </w:r>
          </w:p>
        </w:tc>
        <w:tc>
          <w:tcPr>
            <w:tcW w:w="654" w:type="dxa"/>
            <w:tcMar>
              <w:left w:w="73" w:type="dxa"/>
            </w:tcMar>
          </w:tcPr>
          <w:p w:rsidR="00F24B1C" w:rsidRPr="00600912" w:rsidRDefault="00F24B1C" w:rsidP="00376280">
            <w:pPr>
              <w:jc w:val="both"/>
            </w:pPr>
            <w:r w:rsidRPr="00600912">
              <w:t>№ занятия</w:t>
            </w:r>
          </w:p>
        </w:tc>
        <w:tc>
          <w:tcPr>
            <w:tcW w:w="2408" w:type="dxa"/>
            <w:tcMar>
              <w:left w:w="73" w:type="dxa"/>
            </w:tcMar>
          </w:tcPr>
          <w:p w:rsidR="00F24B1C" w:rsidRPr="00600912" w:rsidRDefault="00F24B1C" w:rsidP="00376280">
            <w:pPr>
              <w:jc w:val="center"/>
            </w:pPr>
            <w:r w:rsidRPr="00600912">
              <w:t xml:space="preserve">Тема </w:t>
            </w:r>
          </w:p>
          <w:p w:rsidR="00F24B1C" w:rsidRPr="00600912" w:rsidRDefault="00F24B1C" w:rsidP="00376280"/>
        </w:tc>
        <w:tc>
          <w:tcPr>
            <w:tcW w:w="6718" w:type="dxa"/>
            <w:tcMar>
              <w:left w:w="73" w:type="dxa"/>
            </w:tcMar>
          </w:tcPr>
          <w:p w:rsidR="00F24B1C" w:rsidRPr="00600912" w:rsidRDefault="00F24B1C" w:rsidP="00376280">
            <w:pPr>
              <w:jc w:val="center"/>
            </w:pPr>
            <w:r w:rsidRPr="00600912">
              <w:t>Программное содержание</w:t>
            </w:r>
          </w:p>
        </w:tc>
      </w:tr>
      <w:tr w:rsidR="00F24B1C" w:rsidRPr="00600912" w:rsidTr="00376280">
        <w:tc>
          <w:tcPr>
            <w:tcW w:w="534" w:type="dxa"/>
            <w:vMerge w:val="restart"/>
            <w:textDirection w:val="btLr"/>
          </w:tcPr>
          <w:p w:rsidR="00F24B1C" w:rsidRPr="00600912" w:rsidRDefault="00F24B1C" w:rsidP="00376280">
            <w:pPr>
              <w:ind w:left="113" w:right="113"/>
              <w:jc w:val="center"/>
              <w:rPr>
                <w:lang w:val="ba-RU"/>
              </w:rPr>
            </w:pPr>
            <w:r w:rsidRPr="00600912">
              <w:rPr>
                <w:b/>
              </w:rPr>
              <w:t>Сентябрь</w:t>
            </w:r>
          </w:p>
        </w:tc>
        <w:tc>
          <w:tcPr>
            <w:tcW w:w="654" w:type="dxa"/>
            <w:tcMar>
              <w:left w:w="73" w:type="dxa"/>
            </w:tcMar>
          </w:tcPr>
          <w:p w:rsidR="00F24B1C" w:rsidRPr="00600912" w:rsidRDefault="00F24B1C" w:rsidP="00376280">
            <w:pPr>
              <w:jc w:val="both"/>
              <w:rPr>
                <w:lang w:val="ba-RU"/>
              </w:rPr>
            </w:pPr>
            <w:r w:rsidRPr="00600912">
              <w:t>1</w:t>
            </w:r>
            <w:r w:rsidRPr="00600912">
              <w:rPr>
                <w:lang w:val="ba-RU"/>
              </w:rPr>
              <w:t>-2</w:t>
            </w:r>
          </w:p>
        </w:tc>
        <w:tc>
          <w:tcPr>
            <w:tcW w:w="2408" w:type="dxa"/>
            <w:tcMar>
              <w:left w:w="73" w:type="dxa"/>
            </w:tcMar>
          </w:tcPr>
          <w:p w:rsidR="00F24B1C" w:rsidRPr="00600912" w:rsidRDefault="00F24B1C" w:rsidP="00376280">
            <w:pPr>
              <w:jc w:val="both"/>
            </w:pPr>
            <w:r w:rsidRPr="00600912">
              <w:rPr>
                <w:lang w:val="ba-RU"/>
              </w:rPr>
              <w:t xml:space="preserve">Танышу </w:t>
            </w:r>
          </w:p>
          <w:p w:rsidR="00F24B1C" w:rsidRPr="00600912" w:rsidRDefault="00F24B1C" w:rsidP="00376280">
            <w:pPr>
              <w:jc w:val="both"/>
              <w:rPr>
                <w:lang w:val="ba-RU"/>
              </w:rPr>
            </w:pPr>
            <w:r w:rsidRPr="00600912">
              <w:rPr>
                <w:lang w:val="ba-RU"/>
              </w:rPr>
              <w:t>(Знакомство)</w:t>
            </w:r>
          </w:p>
        </w:tc>
        <w:tc>
          <w:tcPr>
            <w:tcW w:w="6718" w:type="dxa"/>
            <w:tcMar>
              <w:left w:w="73" w:type="dxa"/>
            </w:tcMar>
          </w:tcPr>
          <w:p w:rsidR="00F24B1C" w:rsidRPr="00600912" w:rsidRDefault="00F24B1C" w:rsidP="00376280">
            <w:r w:rsidRPr="00600912">
              <w:rPr>
                <w:lang w:val="ba-RU"/>
              </w:rPr>
              <w:t>Дать первоначальное представление детям о татарском языке.</w:t>
            </w:r>
          </w:p>
          <w:p w:rsidR="00F24B1C" w:rsidRPr="00600912" w:rsidRDefault="00F24B1C" w:rsidP="00376280">
            <w:pPr>
              <w:jc w:val="both"/>
            </w:pPr>
            <w:r w:rsidRPr="00600912">
              <w:rPr>
                <w:lang w:val="ba-RU"/>
              </w:rPr>
              <w:t>Словарная работа</w:t>
            </w:r>
            <w:r w:rsidRPr="00600912">
              <w:t xml:space="preserve">: </w:t>
            </w:r>
            <w:r w:rsidRPr="00600912">
              <w:rPr>
                <w:lang w:val="ba-RU"/>
              </w:rPr>
              <w:t>бу, мин, син, кем, исәнме(-исәнмесез), сау бул.</w:t>
            </w:r>
          </w:p>
          <w:p w:rsidR="00F24B1C" w:rsidRPr="00600912" w:rsidRDefault="00F24B1C" w:rsidP="00376280">
            <w:pPr>
              <w:jc w:val="both"/>
              <w:rPr>
                <w:lang w:val="ba-RU"/>
              </w:rPr>
            </w:pPr>
            <w:r w:rsidRPr="00600912">
              <w:rPr>
                <w:lang w:val="ba-RU"/>
              </w:rPr>
              <w:t>Звуковая культура речи: работа над звукопроизношением у, т.</w:t>
            </w:r>
          </w:p>
          <w:p w:rsidR="00F24B1C" w:rsidRPr="00600912" w:rsidRDefault="00F24B1C" w:rsidP="00376280">
            <w:pPr>
              <w:jc w:val="both"/>
              <w:rPr>
                <w:lang w:val="ba-RU"/>
              </w:rPr>
            </w:pPr>
            <w:r w:rsidRPr="00600912">
              <w:rPr>
                <w:lang w:val="ba-RU"/>
              </w:rPr>
              <w:t>Развивать внимание и память.</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rPr>
                <w:lang w:val="ba-RU"/>
              </w:rPr>
            </w:pPr>
            <w:r w:rsidRPr="00600912">
              <w:t>3</w:t>
            </w:r>
            <w:r w:rsidRPr="00600912">
              <w:rPr>
                <w:lang w:val="ba-RU"/>
              </w:rPr>
              <w:t>-4</w:t>
            </w:r>
          </w:p>
        </w:tc>
        <w:tc>
          <w:tcPr>
            <w:tcW w:w="2408" w:type="dxa"/>
            <w:tcMar>
              <w:left w:w="73" w:type="dxa"/>
            </w:tcMar>
          </w:tcPr>
          <w:p w:rsidR="00F24B1C" w:rsidRPr="00600912" w:rsidRDefault="00F24B1C" w:rsidP="00376280">
            <w:pPr>
              <w:jc w:val="both"/>
              <w:rPr>
                <w:lang w:val="ba-RU"/>
              </w:rPr>
            </w:pPr>
            <w:r w:rsidRPr="00600912">
              <w:rPr>
                <w:lang w:val="ba-RU"/>
              </w:rPr>
              <w:t>Балалар бакчасы</w:t>
            </w:r>
          </w:p>
          <w:p w:rsidR="00F24B1C" w:rsidRPr="00600912" w:rsidRDefault="00F24B1C" w:rsidP="00376280">
            <w:pPr>
              <w:jc w:val="both"/>
              <w:rPr>
                <w:lang w:val="ba-RU"/>
              </w:rPr>
            </w:pPr>
            <w:r w:rsidRPr="00600912">
              <w:rPr>
                <w:lang w:val="ba-RU"/>
              </w:rPr>
              <w:t>(Детский сад)</w:t>
            </w:r>
          </w:p>
        </w:tc>
        <w:tc>
          <w:tcPr>
            <w:tcW w:w="6718" w:type="dxa"/>
            <w:tcMar>
              <w:left w:w="73" w:type="dxa"/>
            </w:tcMar>
          </w:tcPr>
          <w:p w:rsidR="00F24B1C" w:rsidRPr="00600912" w:rsidRDefault="00F24B1C" w:rsidP="00376280">
            <w:pPr>
              <w:jc w:val="both"/>
              <w:rPr>
                <w:lang w:val="ba-RU"/>
              </w:rPr>
            </w:pPr>
            <w:r w:rsidRPr="00600912">
              <w:t>Формировать знания детей о д</w:t>
            </w:r>
            <w:r w:rsidRPr="00600912">
              <w:rPr>
                <w:lang w:val="ba-RU"/>
              </w:rPr>
              <w:t xml:space="preserve">етском </w:t>
            </w:r>
            <w:r w:rsidRPr="00600912">
              <w:t>саде</w:t>
            </w:r>
            <w:r w:rsidRPr="00600912">
              <w:rPr>
                <w:lang w:val="ba-RU"/>
              </w:rPr>
              <w:t>.</w:t>
            </w:r>
          </w:p>
          <w:p w:rsidR="00F24B1C" w:rsidRPr="00600912" w:rsidRDefault="00F24B1C" w:rsidP="00376280">
            <w:pPr>
              <w:jc w:val="both"/>
              <w:rPr>
                <w:lang w:val="ba-RU"/>
              </w:rPr>
            </w:pPr>
            <w:r w:rsidRPr="00600912">
              <w:rPr>
                <w:lang w:val="ba-RU"/>
              </w:rPr>
              <w:t>С</w:t>
            </w:r>
            <w:r w:rsidRPr="00600912">
              <w:t>ловарная работа:</w:t>
            </w:r>
            <w:r w:rsidRPr="00600912">
              <w:rPr>
                <w:lang w:val="ba-RU"/>
              </w:rPr>
              <w:t xml:space="preserve"> балалар бакчасы,кайда, без, өстәл, утыргыч, карауат.</w:t>
            </w:r>
          </w:p>
          <w:p w:rsidR="00F24B1C" w:rsidRPr="00600912" w:rsidRDefault="00F24B1C" w:rsidP="00376280">
            <w:pPr>
              <w:jc w:val="both"/>
              <w:rPr>
                <w:lang w:val="ba-RU"/>
              </w:rPr>
            </w:pPr>
            <w:r w:rsidRPr="00600912">
              <w:rPr>
                <w:lang w:val="ba-RU"/>
              </w:rPr>
              <w:t>Звуковая культура речи: работа над звукопроизношением с, у, и, а, ы, о.</w:t>
            </w:r>
          </w:p>
          <w:p w:rsidR="00F24B1C" w:rsidRPr="00600912" w:rsidRDefault="00F24B1C" w:rsidP="00376280">
            <w:pPr>
              <w:jc w:val="both"/>
              <w:rPr>
                <w:lang w:val="ba-RU"/>
              </w:rPr>
            </w:pPr>
            <w:r w:rsidRPr="00600912">
              <w:rPr>
                <w:lang w:val="ba-RU"/>
              </w:rPr>
              <w:t>Воспитывать любовь и уважение татарскому языку.</w:t>
            </w:r>
          </w:p>
        </w:tc>
      </w:tr>
      <w:tr w:rsidR="00F24B1C" w:rsidRPr="00600912" w:rsidTr="00376280">
        <w:tc>
          <w:tcPr>
            <w:tcW w:w="534" w:type="dxa"/>
            <w:vMerge w:val="restart"/>
            <w:textDirection w:val="btLr"/>
          </w:tcPr>
          <w:p w:rsidR="00F24B1C" w:rsidRPr="00600912" w:rsidRDefault="00F24B1C" w:rsidP="00376280">
            <w:pPr>
              <w:ind w:left="113" w:right="113"/>
              <w:jc w:val="center"/>
              <w:rPr>
                <w:b/>
                <w:bCs/>
              </w:rPr>
            </w:pPr>
            <w:r w:rsidRPr="00600912">
              <w:rPr>
                <w:b/>
                <w:bCs/>
              </w:rPr>
              <w:t>Октябрь</w:t>
            </w:r>
          </w:p>
        </w:tc>
        <w:tc>
          <w:tcPr>
            <w:tcW w:w="654" w:type="dxa"/>
            <w:tcMar>
              <w:left w:w="73" w:type="dxa"/>
            </w:tcMar>
          </w:tcPr>
          <w:p w:rsidR="00F24B1C" w:rsidRPr="00600912" w:rsidRDefault="00F24B1C" w:rsidP="00376280">
            <w:pPr>
              <w:jc w:val="both"/>
            </w:pPr>
            <w:r w:rsidRPr="00600912">
              <w:t>1-2</w:t>
            </w:r>
          </w:p>
        </w:tc>
        <w:tc>
          <w:tcPr>
            <w:tcW w:w="2408" w:type="dxa"/>
            <w:tcMar>
              <w:left w:w="73" w:type="dxa"/>
            </w:tcMar>
          </w:tcPr>
          <w:p w:rsidR="00F24B1C" w:rsidRPr="00600912" w:rsidRDefault="00F24B1C" w:rsidP="00376280">
            <w:pPr>
              <w:jc w:val="both"/>
            </w:pPr>
            <w:r w:rsidRPr="00600912">
              <w:t>Көзге уңыш</w:t>
            </w:r>
          </w:p>
          <w:p w:rsidR="00F24B1C" w:rsidRPr="00600912" w:rsidRDefault="00F24B1C" w:rsidP="00376280">
            <w:pPr>
              <w:jc w:val="both"/>
            </w:pPr>
            <w:r w:rsidRPr="00600912">
              <w:t>(Осенний урожай)</w:t>
            </w:r>
          </w:p>
        </w:tc>
        <w:tc>
          <w:tcPr>
            <w:tcW w:w="6718" w:type="dxa"/>
            <w:tcMar>
              <w:left w:w="73" w:type="dxa"/>
            </w:tcMar>
          </w:tcPr>
          <w:p w:rsidR="00F24B1C" w:rsidRPr="00600912" w:rsidRDefault="00F24B1C" w:rsidP="00376280">
            <w:pPr>
              <w:jc w:val="both"/>
            </w:pPr>
            <w:r w:rsidRPr="00600912">
              <w:t xml:space="preserve">Познакомить с названиями овощей и фруктов, повторить ранее изученные слова, побудить желание общаться на татарском языке.  </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3-4</w:t>
            </w:r>
          </w:p>
        </w:tc>
        <w:tc>
          <w:tcPr>
            <w:tcW w:w="2408" w:type="dxa"/>
            <w:tcMar>
              <w:left w:w="73" w:type="dxa"/>
            </w:tcMar>
          </w:tcPr>
          <w:p w:rsidR="00F24B1C" w:rsidRPr="00600912" w:rsidRDefault="00F24B1C" w:rsidP="00376280">
            <w:pPr>
              <w:jc w:val="both"/>
            </w:pPr>
            <w:r w:rsidRPr="00600912">
              <w:t>Әкиятяратабыз</w:t>
            </w:r>
          </w:p>
          <w:p w:rsidR="00F24B1C" w:rsidRPr="00600912" w:rsidRDefault="00F24B1C" w:rsidP="00376280">
            <w:pPr>
              <w:jc w:val="both"/>
            </w:pPr>
            <w:r w:rsidRPr="00600912">
              <w:t>(Любим сказки)</w:t>
            </w:r>
          </w:p>
          <w:p w:rsidR="00F24B1C" w:rsidRPr="00600912" w:rsidRDefault="00F24B1C" w:rsidP="00376280">
            <w:pPr>
              <w:jc w:val="both"/>
            </w:pPr>
            <w:r w:rsidRPr="00600912">
              <w:t>Г.Тукай «Шүрәле» әкияте</w:t>
            </w:r>
          </w:p>
        </w:tc>
        <w:tc>
          <w:tcPr>
            <w:tcW w:w="6718" w:type="dxa"/>
            <w:tcMar>
              <w:left w:w="73" w:type="dxa"/>
            </w:tcMar>
          </w:tcPr>
          <w:p w:rsidR="00F24B1C" w:rsidRPr="00600912" w:rsidRDefault="00F24B1C" w:rsidP="00376280">
            <w:pPr>
              <w:jc w:val="both"/>
            </w:pPr>
            <w:r w:rsidRPr="00600912">
              <w:t>Познакомить с произведением Г.Тукая «Шүрәле»; повторить ранее пройденные слова, развивать внимание, память.</w:t>
            </w:r>
          </w:p>
        </w:tc>
      </w:tr>
      <w:tr w:rsidR="00F24B1C" w:rsidRPr="00600912" w:rsidTr="00376280">
        <w:tc>
          <w:tcPr>
            <w:tcW w:w="534" w:type="dxa"/>
            <w:vMerge w:val="restart"/>
            <w:textDirection w:val="btLr"/>
          </w:tcPr>
          <w:p w:rsidR="00F24B1C" w:rsidRPr="00600912" w:rsidRDefault="00F24B1C" w:rsidP="00376280">
            <w:pPr>
              <w:ind w:left="113" w:right="113"/>
              <w:jc w:val="center"/>
            </w:pPr>
            <w:r w:rsidRPr="00600912">
              <w:rPr>
                <w:b/>
              </w:rPr>
              <w:t>Ноябрь</w:t>
            </w:r>
          </w:p>
        </w:tc>
        <w:tc>
          <w:tcPr>
            <w:tcW w:w="654" w:type="dxa"/>
            <w:tcMar>
              <w:left w:w="73" w:type="dxa"/>
            </w:tcMar>
          </w:tcPr>
          <w:p w:rsidR="00F24B1C" w:rsidRPr="00600912" w:rsidRDefault="00F24B1C" w:rsidP="00376280">
            <w:pPr>
              <w:jc w:val="both"/>
            </w:pPr>
            <w:r w:rsidRPr="00600912">
              <w:t>1</w:t>
            </w:r>
          </w:p>
        </w:tc>
        <w:tc>
          <w:tcPr>
            <w:tcW w:w="2408" w:type="dxa"/>
            <w:tcMar>
              <w:left w:w="73" w:type="dxa"/>
            </w:tcMar>
          </w:tcPr>
          <w:p w:rsidR="00F24B1C" w:rsidRPr="00600912" w:rsidRDefault="00F24B1C" w:rsidP="00376280">
            <w:pPr>
              <w:jc w:val="both"/>
            </w:pPr>
            <w:r w:rsidRPr="00600912">
              <w:rPr>
                <w:lang w:val="ba-RU"/>
              </w:rPr>
              <w:t>Уен бүлмәсе</w:t>
            </w:r>
          </w:p>
          <w:p w:rsidR="00F24B1C" w:rsidRPr="00600912" w:rsidRDefault="00F24B1C" w:rsidP="00376280">
            <w:pPr>
              <w:jc w:val="both"/>
              <w:rPr>
                <w:lang w:val="ba-RU"/>
              </w:rPr>
            </w:pPr>
            <w:r w:rsidRPr="00600912">
              <w:rPr>
                <w:lang w:val="ba-RU"/>
              </w:rPr>
              <w:t>(Игровая)</w:t>
            </w:r>
          </w:p>
        </w:tc>
        <w:tc>
          <w:tcPr>
            <w:tcW w:w="6718" w:type="dxa"/>
            <w:tcMar>
              <w:left w:w="73" w:type="dxa"/>
            </w:tcMar>
          </w:tcPr>
          <w:p w:rsidR="00F24B1C" w:rsidRPr="00600912" w:rsidRDefault="00F24B1C" w:rsidP="00376280">
            <w:pPr>
              <w:jc w:val="both"/>
              <w:rPr>
                <w:lang w:val="ba-RU"/>
              </w:rPr>
            </w:pPr>
            <w:r w:rsidRPr="00600912">
              <w:t>Познакомить детей с названиями игрушек-</w:t>
            </w:r>
            <w:r w:rsidRPr="00600912">
              <w:rPr>
                <w:lang w:val="ba-RU"/>
              </w:rPr>
              <w:t>туп, шар, куян, аю, уенчыклар.</w:t>
            </w:r>
          </w:p>
          <w:p w:rsidR="00F24B1C" w:rsidRPr="00600912" w:rsidRDefault="00F24B1C" w:rsidP="00376280">
            <w:pPr>
              <w:jc w:val="both"/>
              <w:rPr>
                <w:lang w:val="ba-RU"/>
              </w:rPr>
            </w:pPr>
            <w:r w:rsidRPr="00600912">
              <w:t>Развивать память, внимание, мышление, расширять знания об окружающем, обогащать словарный запас</w:t>
            </w:r>
            <w:r w:rsidRPr="00600912">
              <w:rPr>
                <w:lang w:val="ba-RU"/>
              </w:rPr>
              <w:t>.</w:t>
            </w:r>
          </w:p>
          <w:p w:rsidR="00F24B1C" w:rsidRPr="00600912" w:rsidRDefault="00F24B1C" w:rsidP="00376280">
            <w:pPr>
              <w:jc w:val="both"/>
              <w:rPr>
                <w:lang w:val="ba-RU"/>
              </w:rPr>
            </w:pPr>
            <w:r w:rsidRPr="00600912">
              <w:rPr>
                <w:lang w:val="ba-RU"/>
              </w:rPr>
              <w:t>Звуковая культура речи: работа над звукопроизношением  и, а, ы, о.</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2</w:t>
            </w:r>
          </w:p>
        </w:tc>
        <w:tc>
          <w:tcPr>
            <w:tcW w:w="2408" w:type="dxa"/>
            <w:tcMar>
              <w:left w:w="73" w:type="dxa"/>
            </w:tcMar>
          </w:tcPr>
          <w:p w:rsidR="00F24B1C" w:rsidRPr="00600912" w:rsidRDefault="00F24B1C" w:rsidP="00376280">
            <w:pPr>
              <w:jc w:val="both"/>
            </w:pPr>
            <w:r w:rsidRPr="00600912">
              <w:rPr>
                <w:lang w:val="ba-RU"/>
              </w:rPr>
              <w:t>Минем әнием, әтием</w:t>
            </w:r>
          </w:p>
          <w:p w:rsidR="00F24B1C" w:rsidRPr="00600912" w:rsidRDefault="00F24B1C" w:rsidP="00376280">
            <w:pPr>
              <w:jc w:val="both"/>
              <w:rPr>
                <w:lang w:val="ba-RU"/>
              </w:rPr>
            </w:pPr>
            <w:r w:rsidRPr="00600912">
              <w:rPr>
                <w:lang w:val="ba-RU"/>
              </w:rPr>
              <w:t>(Моя мама, папа)</w:t>
            </w:r>
          </w:p>
        </w:tc>
        <w:tc>
          <w:tcPr>
            <w:tcW w:w="6718" w:type="dxa"/>
            <w:tcMar>
              <w:left w:w="73" w:type="dxa"/>
            </w:tcMar>
          </w:tcPr>
          <w:p w:rsidR="00F24B1C" w:rsidRPr="00600912" w:rsidRDefault="00F24B1C" w:rsidP="00376280">
            <w:pPr>
              <w:jc w:val="both"/>
              <w:rPr>
                <w:lang w:val="ba-RU"/>
              </w:rPr>
            </w:pPr>
            <w:r w:rsidRPr="00600912">
              <w:t xml:space="preserve">Формировать знания детей по теме «Семья», учить называть людей близкого окружения, воспитывать уважение к старшим, и любовь и бережное отношение к младшим. </w:t>
            </w:r>
          </w:p>
          <w:p w:rsidR="00F24B1C" w:rsidRPr="00600912" w:rsidRDefault="00F24B1C" w:rsidP="00376280">
            <w:pPr>
              <w:jc w:val="both"/>
            </w:pPr>
            <w:r w:rsidRPr="00600912">
              <w:t>Словарная работа:</w:t>
            </w:r>
            <w:r w:rsidRPr="00600912">
              <w:rPr>
                <w:lang w:val="ba-RU"/>
              </w:rPr>
              <w:t xml:space="preserve"> әни, әти, минем әнием, әтием.</w:t>
            </w:r>
          </w:p>
          <w:p w:rsidR="00F24B1C" w:rsidRPr="00600912" w:rsidRDefault="00F24B1C" w:rsidP="00376280">
            <w:pPr>
              <w:jc w:val="both"/>
              <w:rPr>
                <w:lang w:val="ba-RU"/>
              </w:rPr>
            </w:pPr>
            <w:r w:rsidRPr="00600912">
              <w:rPr>
                <w:lang w:val="ba-RU"/>
              </w:rPr>
              <w:t>Звуковая культура речи: работа над звукопроизношением у, к, р.</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3</w:t>
            </w:r>
          </w:p>
        </w:tc>
        <w:tc>
          <w:tcPr>
            <w:tcW w:w="2408" w:type="dxa"/>
            <w:tcMar>
              <w:left w:w="73" w:type="dxa"/>
            </w:tcMar>
          </w:tcPr>
          <w:p w:rsidR="00F24B1C" w:rsidRPr="00600912" w:rsidRDefault="00F24B1C" w:rsidP="00376280">
            <w:pPr>
              <w:jc w:val="both"/>
            </w:pPr>
            <w:r w:rsidRPr="00600912">
              <w:rPr>
                <w:lang w:val="ba-RU"/>
              </w:rPr>
              <w:t>Минем туганнарым</w:t>
            </w:r>
          </w:p>
          <w:p w:rsidR="00F24B1C" w:rsidRPr="00600912" w:rsidRDefault="00F24B1C" w:rsidP="00376280">
            <w:pPr>
              <w:jc w:val="both"/>
              <w:rPr>
                <w:lang w:val="ba-RU"/>
              </w:rPr>
            </w:pPr>
            <w:r w:rsidRPr="00600912">
              <w:rPr>
                <w:lang w:val="ba-RU"/>
              </w:rPr>
              <w:t>(Мои родственники)</w:t>
            </w:r>
          </w:p>
        </w:tc>
        <w:tc>
          <w:tcPr>
            <w:tcW w:w="6718" w:type="dxa"/>
            <w:tcMar>
              <w:left w:w="73" w:type="dxa"/>
            </w:tcMar>
          </w:tcPr>
          <w:p w:rsidR="00F24B1C" w:rsidRPr="00600912" w:rsidRDefault="00F24B1C" w:rsidP="00376280">
            <w:pPr>
              <w:jc w:val="both"/>
            </w:pPr>
            <w:r w:rsidRPr="00600912">
              <w:t>Формировать знания детей по теме «Семья», умение называть людей близкого окружения, воспитывать уважение к старшим и любовь и бережное отношение к младшим.</w:t>
            </w:r>
          </w:p>
          <w:p w:rsidR="00F24B1C" w:rsidRPr="00600912" w:rsidRDefault="00F24B1C" w:rsidP="00376280">
            <w:pPr>
              <w:jc w:val="both"/>
            </w:pPr>
            <w:r w:rsidRPr="00600912">
              <w:rPr>
                <w:lang w:val="ba-RU"/>
              </w:rPr>
              <w:t>Словарная работа</w:t>
            </w:r>
            <w:r w:rsidRPr="00600912">
              <w:t xml:space="preserve">: </w:t>
            </w:r>
            <w:r w:rsidRPr="00600912">
              <w:rPr>
                <w:lang w:val="ba-RU"/>
              </w:rPr>
              <w:t>энем</w:t>
            </w:r>
            <w:r w:rsidRPr="00600912">
              <w:t xml:space="preserve">, абый, апа, </w:t>
            </w:r>
            <w:r w:rsidRPr="00600912">
              <w:rPr>
                <w:lang w:val="ba-RU"/>
              </w:rPr>
              <w:t>сеңлем.</w:t>
            </w:r>
          </w:p>
          <w:p w:rsidR="00F24B1C" w:rsidRPr="00600912" w:rsidRDefault="00F24B1C" w:rsidP="00376280">
            <w:pPr>
              <w:jc w:val="both"/>
            </w:pPr>
            <w:r w:rsidRPr="00600912">
              <w:rPr>
                <w:lang w:val="ba-RU"/>
              </w:rPr>
              <w:t>Звуковая культура речи: работа над звукопроизношением э,ң.</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4</w:t>
            </w:r>
          </w:p>
        </w:tc>
        <w:tc>
          <w:tcPr>
            <w:tcW w:w="2408" w:type="dxa"/>
            <w:tcMar>
              <w:left w:w="73" w:type="dxa"/>
            </w:tcMar>
          </w:tcPr>
          <w:p w:rsidR="00F24B1C" w:rsidRPr="00600912" w:rsidRDefault="00F24B1C" w:rsidP="00376280">
            <w:pPr>
              <w:jc w:val="both"/>
            </w:pPr>
            <w:r w:rsidRPr="00600912">
              <w:rPr>
                <w:lang w:val="ba-RU"/>
              </w:rPr>
              <w:t>Дәү әнидә кунакта</w:t>
            </w:r>
          </w:p>
          <w:p w:rsidR="00F24B1C" w:rsidRPr="00600912" w:rsidRDefault="00F24B1C" w:rsidP="00376280">
            <w:r w:rsidRPr="00600912">
              <w:rPr>
                <w:lang w:val="ba-RU"/>
              </w:rPr>
              <w:t>(У бабушки в гостях)</w:t>
            </w:r>
          </w:p>
        </w:tc>
        <w:tc>
          <w:tcPr>
            <w:tcW w:w="6718" w:type="dxa"/>
            <w:tcMar>
              <w:left w:w="73" w:type="dxa"/>
            </w:tcMar>
          </w:tcPr>
          <w:p w:rsidR="00F24B1C" w:rsidRPr="00600912" w:rsidRDefault="00F24B1C" w:rsidP="00376280">
            <w:r w:rsidRPr="00600912">
              <w:t>Способствовать формированию умений называть людей близкого окружения, воспитывать уважение к старшим, и любовь и бережное отношение к младшим.</w:t>
            </w:r>
          </w:p>
          <w:p w:rsidR="00F24B1C" w:rsidRPr="00600912" w:rsidRDefault="00F24B1C" w:rsidP="00376280">
            <w:r w:rsidRPr="00600912">
              <w:t>Формировать умение последовательного рассказа.</w:t>
            </w:r>
          </w:p>
          <w:p w:rsidR="00F24B1C" w:rsidRPr="00600912" w:rsidRDefault="00F24B1C" w:rsidP="00376280">
            <w:r w:rsidRPr="00600912">
              <w:t>Словарная работа:</w:t>
            </w:r>
            <w:r w:rsidRPr="00600912">
              <w:rPr>
                <w:lang w:val="ba-RU"/>
              </w:rPr>
              <w:t xml:space="preserve"> дәү әни,</w:t>
            </w:r>
            <w:r w:rsidRPr="00600912">
              <w:t xml:space="preserve"> д</w:t>
            </w:r>
            <w:r w:rsidRPr="00600912">
              <w:rPr>
                <w:lang w:val="ba-RU"/>
              </w:rPr>
              <w:t>әүә</w:t>
            </w:r>
            <w:r w:rsidRPr="00600912">
              <w:t>ти.</w:t>
            </w:r>
          </w:p>
          <w:p w:rsidR="00F24B1C" w:rsidRPr="00600912" w:rsidRDefault="00F24B1C" w:rsidP="00376280">
            <w:pPr>
              <w:rPr>
                <w:lang w:val="ba-RU"/>
              </w:rPr>
            </w:pPr>
            <w:r w:rsidRPr="00600912">
              <w:t>Звуковая культура речи: работа над звукопроизношением ә, ө, ү.</w:t>
            </w:r>
          </w:p>
        </w:tc>
      </w:tr>
      <w:tr w:rsidR="00F24B1C" w:rsidRPr="00600912" w:rsidTr="00376280">
        <w:tc>
          <w:tcPr>
            <w:tcW w:w="534" w:type="dxa"/>
            <w:vMerge w:val="restart"/>
            <w:textDirection w:val="btLr"/>
          </w:tcPr>
          <w:p w:rsidR="00F24B1C" w:rsidRPr="00600912" w:rsidRDefault="00F24B1C" w:rsidP="00376280">
            <w:pPr>
              <w:ind w:left="113" w:right="113"/>
              <w:jc w:val="center"/>
              <w:rPr>
                <w:lang w:val="ba-RU"/>
              </w:rPr>
            </w:pPr>
            <w:r w:rsidRPr="00600912">
              <w:rPr>
                <w:b/>
              </w:rPr>
              <w:t>Декабрь</w:t>
            </w:r>
          </w:p>
        </w:tc>
        <w:tc>
          <w:tcPr>
            <w:tcW w:w="654" w:type="dxa"/>
            <w:tcMar>
              <w:left w:w="73" w:type="dxa"/>
            </w:tcMar>
          </w:tcPr>
          <w:p w:rsidR="00F24B1C" w:rsidRPr="00600912" w:rsidRDefault="00F24B1C" w:rsidP="00376280">
            <w:pPr>
              <w:jc w:val="both"/>
            </w:pPr>
            <w:r w:rsidRPr="00600912">
              <w:t>1</w:t>
            </w:r>
          </w:p>
        </w:tc>
        <w:tc>
          <w:tcPr>
            <w:tcW w:w="2408" w:type="dxa"/>
            <w:tcMar>
              <w:left w:w="73" w:type="dxa"/>
            </w:tcMar>
          </w:tcPr>
          <w:p w:rsidR="00F24B1C" w:rsidRPr="00600912" w:rsidRDefault="00F24B1C" w:rsidP="00376280">
            <w:r w:rsidRPr="00600912">
              <w:rPr>
                <w:lang w:val="ba-RU"/>
              </w:rPr>
              <w:t>Минем белән кемнәр яши</w:t>
            </w:r>
            <w:r w:rsidRPr="00600912">
              <w:t>?</w:t>
            </w:r>
          </w:p>
          <w:p w:rsidR="00F24B1C" w:rsidRPr="00600912" w:rsidRDefault="00F24B1C" w:rsidP="00376280">
            <w:r w:rsidRPr="00600912">
              <w:t>(Кто со мной живет?)</w:t>
            </w:r>
          </w:p>
          <w:p w:rsidR="00F24B1C" w:rsidRPr="00600912" w:rsidRDefault="00F24B1C" w:rsidP="00376280">
            <w:pPr>
              <w:jc w:val="both"/>
            </w:pPr>
          </w:p>
        </w:tc>
        <w:tc>
          <w:tcPr>
            <w:tcW w:w="6718" w:type="dxa"/>
            <w:tcMar>
              <w:left w:w="73" w:type="dxa"/>
            </w:tcMar>
          </w:tcPr>
          <w:p w:rsidR="00F24B1C" w:rsidRPr="00600912" w:rsidRDefault="00F24B1C" w:rsidP="00376280">
            <w:pPr>
              <w:jc w:val="both"/>
            </w:pPr>
            <w:r w:rsidRPr="00600912">
              <w:rPr>
                <w:lang w:val="ba-RU"/>
              </w:rPr>
              <w:t>Закрепить названия людей близкого окружения, воспитывать уважение к старшим, и любовь и бережное отношение к младшим.</w:t>
            </w:r>
          </w:p>
          <w:p w:rsidR="00F24B1C" w:rsidRPr="00600912" w:rsidRDefault="00F24B1C" w:rsidP="00376280">
            <w:pPr>
              <w:jc w:val="both"/>
            </w:pPr>
            <w:r w:rsidRPr="00600912">
              <w:t xml:space="preserve">Словарная работа: </w:t>
            </w:r>
            <w:r w:rsidRPr="00600912">
              <w:rPr>
                <w:lang w:val="ba-RU"/>
              </w:rPr>
              <w:t>күтәр(-ә), итә, кит(-ә)</w:t>
            </w:r>
          </w:p>
          <w:p w:rsidR="00F24B1C" w:rsidRPr="00600912" w:rsidRDefault="00F24B1C" w:rsidP="00376280">
            <w:pPr>
              <w:jc w:val="both"/>
            </w:pPr>
            <w:r w:rsidRPr="00600912">
              <w:rPr>
                <w:lang w:val="ba-RU"/>
              </w:rPr>
              <w:t>Звуковая культура речи: работа над звукопроизношением ү, ң.</w:t>
            </w:r>
          </w:p>
          <w:p w:rsidR="00F24B1C" w:rsidRPr="00600912" w:rsidRDefault="00F24B1C" w:rsidP="00376280">
            <w:pPr>
              <w:jc w:val="both"/>
            </w:pPr>
            <w:r w:rsidRPr="00600912">
              <w:rPr>
                <w:lang w:val="ba-RU"/>
              </w:rPr>
              <w:t>Учить новую грамматическую конструкцию: Минем өйдә әнием (әтием, дәү әтием, абыем, апам, энем, сеңлем) бар. Синең өйдә кемнәрең бар?</w:t>
            </w:r>
          </w:p>
          <w:p w:rsidR="00F24B1C" w:rsidRPr="00600912" w:rsidRDefault="00F24B1C" w:rsidP="00376280">
            <w:pPr>
              <w:jc w:val="both"/>
            </w:pPr>
            <w:r w:rsidRPr="00600912">
              <w:rPr>
                <w:lang w:val="ba-RU"/>
              </w:rPr>
              <w:t>Выучить четверостишие.</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2</w:t>
            </w:r>
          </w:p>
        </w:tc>
        <w:tc>
          <w:tcPr>
            <w:tcW w:w="2408" w:type="dxa"/>
            <w:tcMar>
              <w:left w:w="73" w:type="dxa"/>
            </w:tcMar>
          </w:tcPr>
          <w:p w:rsidR="00F24B1C" w:rsidRPr="00600912" w:rsidRDefault="00F24B1C" w:rsidP="00376280">
            <w:pPr>
              <w:jc w:val="both"/>
              <w:rPr>
                <w:lang w:val="ba-RU"/>
              </w:rPr>
            </w:pPr>
            <w:r w:rsidRPr="00600912">
              <w:rPr>
                <w:lang w:val="ba-RU"/>
              </w:rPr>
              <w:t>Агачлар үсә</w:t>
            </w:r>
          </w:p>
          <w:p w:rsidR="00F24B1C" w:rsidRPr="00600912" w:rsidRDefault="00F24B1C" w:rsidP="00376280">
            <w:pPr>
              <w:jc w:val="both"/>
              <w:rPr>
                <w:lang w:val="ba-RU"/>
              </w:rPr>
            </w:pPr>
            <w:r w:rsidRPr="00600912">
              <w:rPr>
                <w:lang w:val="ba-RU"/>
              </w:rPr>
              <w:t>(Растут деревья)</w:t>
            </w:r>
          </w:p>
        </w:tc>
        <w:tc>
          <w:tcPr>
            <w:tcW w:w="6718" w:type="dxa"/>
            <w:tcMar>
              <w:left w:w="73" w:type="dxa"/>
            </w:tcMar>
          </w:tcPr>
          <w:p w:rsidR="00F24B1C" w:rsidRPr="00600912" w:rsidRDefault="00F24B1C" w:rsidP="00376280">
            <w:pPr>
              <w:jc w:val="both"/>
              <w:rPr>
                <w:lang w:val="ba-RU"/>
              </w:rPr>
            </w:pPr>
            <w:r w:rsidRPr="00600912">
              <w:t>Познакомить детей с названиями</w:t>
            </w:r>
            <w:r w:rsidRPr="00600912">
              <w:rPr>
                <w:lang w:val="ba-RU"/>
              </w:rPr>
              <w:t xml:space="preserve"> деревьев.</w:t>
            </w:r>
          </w:p>
          <w:p w:rsidR="00F24B1C" w:rsidRPr="00600912" w:rsidRDefault="00F24B1C" w:rsidP="00376280">
            <w:pPr>
              <w:jc w:val="both"/>
              <w:rPr>
                <w:lang w:val="ba-RU"/>
              </w:rPr>
            </w:pPr>
            <w:r w:rsidRPr="00600912">
              <w:rPr>
                <w:lang w:val="ba-RU"/>
              </w:rPr>
              <w:t>Словарная работа: агач(-лар), каен, чыршы, энә(-ләр), яфраклар.</w:t>
            </w:r>
          </w:p>
          <w:p w:rsidR="00F24B1C" w:rsidRPr="00600912" w:rsidRDefault="00F24B1C" w:rsidP="00376280">
            <w:pPr>
              <w:jc w:val="both"/>
              <w:rPr>
                <w:lang w:val="ba-RU"/>
              </w:rPr>
            </w:pPr>
            <w:r w:rsidRPr="00600912">
              <w:rPr>
                <w:lang w:val="ba-RU"/>
              </w:rPr>
              <w:t>Звуковая культура речи: работа над звукопроизношением ш.</w:t>
            </w:r>
          </w:p>
          <w:p w:rsidR="00F24B1C" w:rsidRPr="00600912" w:rsidRDefault="00F24B1C" w:rsidP="00376280">
            <w:pPr>
              <w:jc w:val="both"/>
            </w:pPr>
            <w:r w:rsidRPr="00600912">
              <w:rPr>
                <w:lang w:val="ba-RU"/>
              </w:rPr>
              <w:t>Повторить ранее изученные слова, словосочетания и грамматические конструкции.</w:t>
            </w:r>
          </w:p>
          <w:p w:rsidR="00F24B1C" w:rsidRPr="00600912" w:rsidRDefault="00F24B1C" w:rsidP="00376280">
            <w:pPr>
              <w:jc w:val="both"/>
            </w:pPr>
            <w:r w:rsidRPr="00600912">
              <w:rPr>
                <w:lang w:val="ba-RU"/>
              </w:rPr>
              <w:t>Побудить в детях желание общаться на татарском языке.</w:t>
            </w:r>
          </w:p>
        </w:tc>
      </w:tr>
      <w:tr w:rsidR="00F24B1C" w:rsidRPr="00600912" w:rsidTr="00376280">
        <w:tc>
          <w:tcPr>
            <w:tcW w:w="534" w:type="dxa"/>
            <w:vMerge/>
            <w:textDirection w:val="btLr"/>
          </w:tcPr>
          <w:p w:rsidR="00F24B1C" w:rsidRPr="00600912" w:rsidRDefault="00F24B1C" w:rsidP="00376280">
            <w:pPr>
              <w:ind w:left="113" w:right="113"/>
              <w:jc w:val="center"/>
              <w:rPr>
                <w:lang w:val="ba-RU"/>
              </w:rPr>
            </w:pPr>
          </w:p>
        </w:tc>
        <w:tc>
          <w:tcPr>
            <w:tcW w:w="654" w:type="dxa"/>
            <w:tcMar>
              <w:left w:w="73" w:type="dxa"/>
            </w:tcMar>
          </w:tcPr>
          <w:p w:rsidR="00F24B1C" w:rsidRPr="00600912" w:rsidRDefault="00F24B1C" w:rsidP="00376280">
            <w:pPr>
              <w:jc w:val="both"/>
            </w:pPr>
            <w:r w:rsidRPr="00600912">
              <w:rPr>
                <w:lang w:val="ba-RU"/>
              </w:rPr>
              <w:t>3-4</w:t>
            </w:r>
          </w:p>
        </w:tc>
        <w:tc>
          <w:tcPr>
            <w:tcW w:w="2408" w:type="dxa"/>
            <w:tcMar>
              <w:left w:w="73" w:type="dxa"/>
            </w:tcMar>
          </w:tcPr>
          <w:p w:rsidR="00F24B1C" w:rsidRPr="00600912" w:rsidRDefault="00F24B1C" w:rsidP="00376280">
            <w:pPr>
              <w:jc w:val="both"/>
              <w:rPr>
                <w:lang w:val="ba-RU"/>
              </w:rPr>
            </w:pPr>
            <w:r w:rsidRPr="00600912">
              <w:rPr>
                <w:lang w:val="ba-RU"/>
              </w:rPr>
              <w:t>Чыршы бәйрәме</w:t>
            </w:r>
          </w:p>
          <w:p w:rsidR="00F24B1C" w:rsidRPr="00600912" w:rsidRDefault="00F24B1C" w:rsidP="00376280">
            <w:pPr>
              <w:jc w:val="both"/>
              <w:rPr>
                <w:lang w:val="ba-RU"/>
              </w:rPr>
            </w:pPr>
            <w:r w:rsidRPr="00600912">
              <w:rPr>
                <w:lang w:val="ba-RU"/>
              </w:rPr>
              <w:t>(Праздник ёлки)</w:t>
            </w:r>
          </w:p>
        </w:tc>
        <w:tc>
          <w:tcPr>
            <w:tcW w:w="6718" w:type="dxa"/>
            <w:tcMar>
              <w:left w:w="73" w:type="dxa"/>
            </w:tcMar>
          </w:tcPr>
          <w:p w:rsidR="00F24B1C" w:rsidRPr="00600912" w:rsidRDefault="00F24B1C" w:rsidP="00376280">
            <w:pPr>
              <w:jc w:val="both"/>
              <w:rPr>
                <w:lang w:val="ba-RU"/>
              </w:rPr>
            </w:pPr>
            <w:r w:rsidRPr="00600912">
              <w:rPr>
                <w:lang w:val="ba-RU"/>
              </w:rPr>
              <w:t>Формировать знания детей о новом годе.</w:t>
            </w:r>
          </w:p>
          <w:p w:rsidR="00F24B1C" w:rsidRPr="00600912" w:rsidRDefault="00F24B1C" w:rsidP="00376280">
            <w:pPr>
              <w:jc w:val="both"/>
              <w:rPr>
                <w:lang w:val="ba-RU"/>
              </w:rPr>
            </w:pPr>
            <w:r w:rsidRPr="00600912">
              <w:rPr>
                <w:lang w:val="ba-RU"/>
              </w:rPr>
              <w:t>Словарная работа: чыршы бәйрәме, Яңа ел, Кыш бабай, бүләк, жыр, жырлый.</w:t>
            </w:r>
          </w:p>
          <w:p w:rsidR="00F24B1C" w:rsidRPr="00600912" w:rsidRDefault="00F24B1C" w:rsidP="00376280">
            <w:pPr>
              <w:jc w:val="both"/>
              <w:rPr>
                <w:lang w:val="ba-RU"/>
              </w:rPr>
            </w:pPr>
            <w:r w:rsidRPr="00600912">
              <w:rPr>
                <w:lang w:val="ba-RU"/>
              </w:rPr>
              <w:t>Звуковая культура речи: работа над звукопроизношением ш.</w:t>
            </w:r>
          </w:p>
          <w:p w:rsidR="00F24B1C" w:rsidRPr="00600912" w:rsidRDefault="00F24B1C" w:rsidP="00376280">
            <w:pPr>
              <w:jc w:val="both"/>
              <w:rPr>
                <w:lang w:val="ba-RU"/>
              </w:rPr>
            </w:pPr>
            <w:r w:rsidRPr="00600912">
              <w:rPr>
                <w:lang w:val="ba-RU"/>
              </w:rPr>
              <w:t>Учить предложения: чыршы бәйрәме булды, чыршы матур, Кыш бабай бүләк бирә, саумы Яңа ел.</w:t>
            </w:r>
          </w:p>
          <w:p w:rsidR="00F24B1C" w:rsidRPr="00600912" w:rsidRDefault="00F24B1C" w:rsidP="00376280">
            <w:pPr>
              <w:jc w:val="both"/>
              <w:rPr>
                <w:lang w:val="ba-RU"/>
              </w:rPr>
            </w:pPr>
            <w:r w:rsidRPr="00600912">
              <w:rPr>
                <w:lang w:val="ba-RU"/>
              </w:rPr>
              <w:t>Развивать связную речь, интерес к языку.</w:t>
            </w:r>
          </w:p>
        </w:tc>
      </w:tr>
      <w:tr w:rsidR="00F24B1C" w:rsidRPr="00600912" w:rsidTr="00376280">
        <w:tc>
          <w:tcPr>
            <w:tcW w:w="534" w:type="dxa"/>
            <w:vMerge w:val="restart"/>
            <w:textDirection w:val="btLr"/>
          </w:tcPr>
          <w:p w:rsidR="00F24B1C" w:rsidRPr="00600912" w:rsidRDefault="00F24B1C" w:rsidP="00376280">
            <w:pPr>
              <w:ind w:left="113" w:right="113"/>
              <w:jc w:val="center"/>
              <w:rPr>
                <w:lang w:val="ba-RU"/>
              </w:rPr>
            </w:pPr>
            <w:r w:rsidRPr="00600912">
              <w:rPr>
                <w:b/>
              </w:rPr>
              <w:t>Январь</w:t>
            </w:r>
          </w:p>
        </w:tc>
        <w:tc>
          <w:tcPr>
            <w:tcW w:w="654" w:type="dxa"/>
            <w:tcMar>
              <w:left w:w="73" w:type="dxa"/>
            </w:tcMar>
          </w:tcPr>
          <w:p w:rsidR="00F24B1C" w:rsidRPr="00600912" w:rsidRDefault="00F24B1C" w:rsidP="00376280">
            <w:pPr>
              <w:jc w:val="both"/>
            </w:pPr>
            <w:r w:rsidRPr="00600912">
              <w:t>1</w:t>
            </w:r>
          </w:p>
        </w:tc>
        <w:tc>
          <w:tcPr>
            <w:tcW w:w="2408" w:type="dxa"/>
            <w:tcMar>
              <w:left w:w="73" w:type="dxa"/>
            </w:tcMar>
          </w:tcPr>
          <w:p w:rsidR="00F24B1C" w:rsidRPr="00600912" w:rsidRDefault="00F24B1C" w:rsidP="00376280">
            <w:pPr>
              <w:jc w:val="both"/>
              <w:rPr>
                <w:lang w:val="ba-RU"/>
              </w:rPr>
            </w:pPr>
            <w:r w:rsidRPr="00600912">
              <w:rPr>
                <w:lang w:val="ba-RU"/>
              </w:rPr>
              <w:t>Кар ява</w:t>
            </w:r>
          </w:p>
          <w:p w:rsidR="00F24B1C" w:rsidRPr="00600912" w:rsidRDefault="00F24B1C" w:rsidP="00376280">
            <w:pPr>
              <w:jc w:val="both"/>
              <w:rPr>
                <w:lang w:val="ba-RU"/>
              </w:rPr>
            </w:pPr>
            <w:r w:rsidRPr="00600912">
              <w:rPr>
                <w:lang w:val="ba-RU"/>
              </w:rPr>
              <w:t>(Снег идет)</w:t>
            </w:r>
          </w:p>
        </w:tc>
        <w:tc>
          <w:tcPr>
            <w:tcW w:w="6718" w:type="dxa"/>
            <w:tcMar>
              <w:left w:w="73" w:type="dxa"/>
            </w:tcMar>
          </w:tcPr>
          <w:p w:rsidR="00F24B1C" w:rsidRPr="00600912" w:rsidRDefault="00F24B1C" w:rsidP="00376280">
            <w:pPr>
              <w:jc w:val="both"/>
              <w:rPr>
                <w:lang w:val="ba-RU"/>
              </w:rPr>
            </w:pPr>
            <w:r w:rsidRPr="00600912">
              <w:rPr>
                <w:lang w:val="ba-RU"/>
              </w:rPr>
              <w:t>Словарная работа</w:t>
            </w:r>
            <w:r w:rsidRPr="00600912">
              <w:t>:</w:t>
            </w:r>
            <w:r w:rsidRPr="00600912">
              <w:rPr>
                <w:lang w:val="ba-RU"/>
              </w:rPr>
              <w:t xml:space="preserve"> кар, суык, кыш, килде.</w:t>
            </w:r>
          </w:p>
          <w:p w:rsidR="00F24B1C" w:rsidRPr="00600912" w:rsidRDefault="00F24B1C" w:rsidP="00376280">
            <w:pPr>
              <w:jc w:val="both"/>
              <w:rPr>
                <w:lang w:val="ba-RU"/>
              </w:rPr>
            </w:pPr>
            <w:r w:rsidRPr="00600912">
              <w:rPr>
                <w:lang w:val="ba-RU"/>
              </w:rPr>
              <w:t>Учить предложения: кар ява, кар суык, Айгөл чана шуа, кыш килде.</w:t>
            </w:r>
          </w:p>
          <w:p w:rsidR="00F24B1C" w:rsidRPr="00600912" w:rsidRDefault="00F24B1C" w:rsidP="00376280">
            <w:pPr>
              <w:jc w:val="both"/>
              <w:rPr>
                <w:lang w:val="ba-RU"/>
              </w:rPr>
            </w:pPr>
            <w:r w:rsidRPr="00600912">
              <w:rPr>
                <w:lang w:val="ba-RU"/>
              </w:rPr>
              <w:t>Звуковая культура речи: работа над звукопроизношением к.</w:t>
            </w:r>
          </w:p>
          <w:p w:rsidR="00F24B1C" w:rsidRPr="00600912" w:rsidRDefault="00F24B1C" w:rsidP="00376280">
            <w:pPr>
              <w:jc w:val="both"/>
              <w:rPr>
                <w:lang w:val="ba-RU"/>
              </w:rPr>
            </w:pPr>
            <w:r w:rsidRPr="00600912">
              <w:rPr>
                <w:lang w:val="ba-RU"/>
              </w:rPr>
              <w:t>Развивать связную речь, интерес к языку.</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2-3</w:t>
            </w:r>
          </w:p>
        </w:tc>
        <w:tc>
          <w:tcPr>
            <w:tcW w:w="2408" w:type="dxa"/>
            <w:tcMar>
              <w:left w:w="73" w:type="dxa"/>
            </w:tcMar>
          </w:tcPr>
          <w:p w:rsidR="00F24B1C" w:rsidRPr="00600912" w:rsidRDefault="00F24B1C" w:rsidP="00376280">
            <w:pPr>
              <w:jc w:val="both"/>
              <w:rPr>
                <w:lang w:val="ba-RU"/>
              </w:rPr>
            </w:pPr>
            <w:r w:rsidRPr="00600912">
              <w:rPr>
                <w:lang w:val="ba-RU"/>
              </w:rPr>
              <w:t>Кышкы уеннар</w:t>
            </w:r>
          </w:p>
          <w:p w:rsidR="00F24B1C" w:rsidRPr="00600912" w:rsidRDefault="00F24B1C" w:rsidP="00376280">
            <w:pPr>
              <w:jc w:val="both"/>
              <w:rPr>
                <w:lang w:val="ba-RU"/>
              </w:rPr>
            </w:pPr>
            <w:r w:rsidRPr="00600912">
              <w:rPr>
                <w:lang w:val="ba-RU"/>
              </w:rPr>
              <w:t>(</w:t>
            </w:r>
            <w:r w:rsidRPr="00600912">
              <w:t>Зимние забавы</w:t>
            </w:r>
            <w:r w:rsidRPr="00600912">
              <w:rPr>
                <w:lang w:val="ba-RU"/>
              </w:rPr>
              <w:t>)</w:t>
            </w:r>
          </w:p>
        </w:tc>
        <w:tc>
          <w:tcPr>
            <w:tcW w:w="6718" w:type="dxa"/>
            <w:tcMar>
              <w:left w:w="73" w:type="dxa"/>
            </w:tcMar>
          </w:tcPr>
          <w:p w:rsidR="00F24B1C" w:rsidRPr="00600912" w:rsidRDefault="00F24B1C" w:rsidP="00376280">
            <w:pPr>
              <w:jc w:val="both"/>
              <w:rPr>
                <w:lang w:val="ba-RU"/>
              </w:rPr>
            </w:pPr>
            <w:r w:rsidRPr="00600912">
              <w:t>Формировать знания  детей, о зимних играх</w:t>
            </w:r>
            <w:r w:rsidRPr="00600912">
              <w:rPr>
                <w:lang w:val="ba-RU"/>
              </w:rPr>
              <w:t>.</w:t>
            </w:r>
          </w:p>
          <w:p w:rsidR="00F24B1C" w:rsidRPr="00600912" w:rsidRDefault="00F24B1C" w:rsidP="00376280">
            <w:pPr>
              <w:jc w:val="both"/>
              <w:rPr>
                <w:lang w:val="ba-RU"/>
              </w:rPr>
            </w:pPr>
            <w:r w:rsidRPr="00600912">
              <w:rPr>
                <w:lang w:val="ba-RU"/>
              </w:rPr>
              <w:t>С</w:t>
            </w:r>
            <w:r w:rsidRPr="00600912">
              <w:t>ловарная работа:</w:t>
            </w:r>
            <w:r w:rsidRPr="00600912">
              <w:rPr>
                <w:lang w:val="ba-RU"/>
              </w:rPr>
              <w:t xml:space="preserve"> чана, шуа(-лар), шатлана.</w:t>
            </w:r>
          </w:p>
          <w:p w:rsidR="00F24B1C" w:rsidRPr="00600912" w:rsidRDefault="00F24B1C" w:rsidP="00376280">
            <w:pPr>
              <w:jc w:val="both"/>
              <w:rPr>
                <w:lang w:val="ba-RU"/>
              </w:rPr>
            </w:pPr>
            <w:r w:rsidRPr="00600912">
              <w:rPr>
                <w:lang w:val="ba-RU"/>
              </w:rPr>
              <w:t>Звуковая культура речи: работа над звукопроизношением  ә, ө.</w:t>
            </w:r>
          </w:p>
          <w:p w:rsidR="00F24B1C" w:rsidRPr="00600912" w:rsidRDefault="00F24B1C" w:rsidP="00376280">
            <w:pPr>
              <w:jc w:val="both"/>
              <w:rPr>
                <w:lang w:val="ba-RU"/>
              </w:rPr>
            </w:pPr>
            <w:r w:rsidRPr="00600912">
              <w:rPr>
                <w:lang w:val="ba-RU"/>
              </w:rPr>
              <w:t>Учить предложения: Айгөл чана шуа, Азат шатлана.</w:t>
            </w:r>
          </w:p>
          <w:p w:rsidR="00F24B1C" w:rsidRPr="00600912" w:rsidRDefault="00F24B1C" w:rsidP="00376280">
            <w:pPr>
              <w:jc w:val="both"/>
              <w:rPr>
                <w:lang w:val="ba-RU"/>
              </w:rPr>
            </w:pPr>
            <w:r w:rsidRPr="00600912">
              <w:rPr>
                <w:lang w:val="ba-RU"/>
              </w:rPr>
              <w:t>Развивать связную речь, интерес к языку.</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4</w:t>
            </w:r>
          </w:p>
        </w:tc>
        <w:tc>
          <w:tcPr>
            <w:tcW w:w="2408" w:type="dxa"/>
            <w:tcMar>
              <w:left w:w="73" w:type="dxa"/>
            </w:tcMar>
          </w:tcPr>
          <w:p w:rsidR="00F24B1C" w:rsidRPr="00600912" w:rsidRDefault="00F24B1C" w:rsidP="00376280">
            <w:pPr>
              <w:jc w:val="both"/>
              <w:rPr>
                <w:lang w:val="ba-RU"/>
              </w:rPr>
            </w:pPr>
            <w:r w:rsidRPr="00600912">
              <w:rPr>
                <w:lang w:val="ba-RU"/>
              </w:rPr>
              <w:t>Минең этем Акбай</w:t>
            </w:r>
          </w:p>
          <w:p w:rsidR="00F24B1C" w:rsidRPr="00600912" w:rsidRDefault="00F24B1C" w:rsidP="00376280">
            <w:pPr>
              <w:jc w:val="both"/>
              <w:rPr>
                <w:lang w:val="ba-RU"/>
              </w:rPr>
            </w:pPr>
            <w:r w:rsidRPr="00600912">
              <w:rPr>
                <w:lang w:val="ba-RU"/>
              </w:rPr>
              <w:t>(Моя собака Акбай)</w:t>
            </w:r>
          </w:p>
        </w:tc>
        <w:tc>
          <w:tcPr>
            <w:tcW w:w="6718" w:type="dxa"/>
            <w:tcMar>
              <w:left w:w="73" w:type="dxa"/>
            </w:tcMar>
          </w:tcPr>
          <w:p w:rsidR="00F24B1C" w:rsidRPr="00600912" w:rsidRDefault="00F24B1C" w:rsidP="00376280">
            <w:pPr>
              <w:jc w:val="both"/>
              <w:rPr>
                <w:lang w:val="ba-RU"/>
              </w:rPr>
            </w:pPr>
            <w:r w:rsidRPr="00600912">
              <w:t xml:space="preserve">Словарная работа: </w:t>
            </w:r>
            <w:r w:rsidRPr="00600912">
              <w:rPr>
                <w:lang w:val="ba-RU"/>
              </w:rPr>
              <w:t>эт(-ем), өрә, шаян, йомшак, Акбай. Повторить ранее пройденные слова.</w:t>
            </w:r>
          </w:p>
          <w:p w:rsidR="00F24B1C" w:rsidRPr="00600912" w:rsidRDefault="00F24B1C" w:rsidP="00376280">
            <w:pPr>
              <w:jc w:val="both"/>
            </w:pPr>
            <w:r w:rsidRPr="00600912">
              <w:t xml:space="preserve">Звуковая культура речи: работа над звукопроизношением </w:t>
            </w:r>
            <w:r w:rsidRPr="00600912">
              <w:rPr>
                <w:lang w:val="ba-RU"/>
              </w:rPr>
              <w:t>р</w:t>
            </w:r>
            <w:r w:rsidRPr="00600912">
              <w:t>, я</w:t>
            </w:r>
            <w:r w:rsidRPr="00600912">
              <w:rPr>
                <w:lang w:val="ba-RU"/>
              </w:rPr>
              <w:t>.</w:t>
            </w:r>
          </w:p>
          <w:p w:rsidR="00F24B1C" w:rsidRPr="00600912" w:rsidRDefault="00F24B1C" w:rsidP="00376280">
            <w:pPr>
              <w:jc w:val="both"/>
              <w:rPr>
                <w:lang w:val="ba-RU"/>
              </w:rPr>
            </w:pPr>
            <w:r w:rsidRPr="00600912">
              <w:rPr>
                <w:lang w:val="ba-RU"/>
              </w:rPr>
              <w:t>Учить отвечать на вопросы.</w:t>
            </w:r>
          </w:p>
          <w:p w:rsidR="00F24B1C" w:rsidRPr="00600912" w:rsidRDefault="00F24B1C" w:rsidP="00376280">
            <w:pPr>
              <w:jc w:val="both"/>
            </w:pPr>
            <w:r w:rsidRPr="00600912">
              <w:rPr>
                <w:lang w:val="ba-RU"/>
              </w:rPr>
              <w:t>Побудить у детей желание общаться на татарском языке.</w:t>
            </w:r>
          </w:p>
        </w:tc>
      </w:tr>
      <w:tr w:rsidR="00F24B1C" w:rsidRPr="00600912" w:rsidTr="00376280">
        <w:tc>
          <w:tcPr>
            <w:tcW w:w="534" w:type="dxa"/>
            <w:vMerge w:val="restart"/>
            <w:textDirection w:val="btLr"/>
          </w:tcPr>
          <w:p w:rsidR="00F24B1C" w:rsidRPr="00600912" w:rsidRDefault="00F24B1C" w:rsidP="00376280">
            <w:pPr>
              <w:ind w:left="113" w:right="113"/>
              <w:jc w:val="center"/>
            </w:pPr>
            <w:r w:rsidRPr="00600912">
              <w:rPr>
                <w:b/>
              </w:rPr>
              <w:t>Февраль</w:t>
            </w:r>
          </w:p>
        </w:tc>
        <w:tc>
          <w:tcPr>
            <w:tcW w:w="654" w:type="dxa"/>
            <w:tcMar>
              <w:left w:w="73" w:type="dxa"/>
            </w:tcMar>
          </w:tcPr>
          <w:p w:rsidR="00F24B1C" w:rsidRPr="00600912" w:rsidRDefault="00F24B1C" w:rsidP="00376280">
            <w:pPr>
              <w:jc w:val="both"/>
            </w:pPr>
            <w:r w:rsidRPr="00600912">
              <w:t>1</w:t>
            </w:r>
          </w:p>
        </w:tc>
        <w:tc>
          <w:tcPr>
            <w:tcW w:w="2408" w:type="dxa"/>
            <w:tcMar>
              <w:left w:w="73" w:type="dxa"/>
            </w:tcMar>
          </w:tcPr>
          <w:p w:rsidR="00F24B1C" w:rsidRPr="00600912" w:rsidRDefault="00F24B1C" w:rsidP="00376280">
            <w:pPr>
              <w:jc w:val="both"/>
            </w:pPr>
            <w:r w:rsidRPr="00600912">
              <w:rPr>
                <w:lang w:val="ba-RU"/>
              </w:rPr>
              <w:t>Песи-песи-песикәй</w:t>
            </w:r>
          </w:p>
          <w:p w:rsidR="00F24B1C" w:rsidRPr="00600912" w:rsidRDefault="00F24B1C" w:rsidP="00376280">
            <w:pPr>
              <w:jc w:val="both"/>
              <w:rPr>
                <w:lang w:val="ba-RU"/>
              </w:rPr>
            </w:pPr>
            <w:r w:rsidRPr="00600912">
              <w:rPr>
                <w:lang w:val="ba-RU"/>
              </w:rPr>
              <w:t>(Киса-кисонька)</w:t>
            </w:r>
          </w:p>
        </w:tc>
        <w:tc>
          <w:tcPr>
            <w:tcW w:w="6718" w:type="dxa"/>
            <w:tcMar>
              <w:left w:w="73" w:type="dxa"/>
            </w:tcMar>
          </w:tcPr>
          <w:p w:rsidR="00F24B1C" w:rsidRPr="00600912" w:rsidRDefault="00F24B1C" w:rsidP="00376280">
            <w:pPr>
              <w:jc w:val="both"/>
            </w:pPr>
            <w:r w:rsidRPr="00600912">
              <w:t xml:space="preserve">Словарная работа: </w:t>
            </w:r>
            <w:r w:rsidRPr="00600912">
              <w:rPr>
                <w:lang w:val="ba-RU"/>
              </w:rPr>
              <w:t xml:space="preserve">песи, мыр-мыр. </w:t>
            </w:r>
            <w:r w:rsidRPr="00600912">
              <w:t>Повторить ранее пройденные слова.</w:t>
            </w:r>
          </w:p>
          <w:p w:rsidR="00F24B1C" w:rsidRPr="00600912" w:rsidRDefault="00F24B1C" w:rsidP="00376280">
            <w:pPr>
              <w:jc w:val="both"/>
              <w:rPr>
                <w:lang w:val="ba-RU"/>
              </w:rPr>
            </w:pPr>
            <w:r w:rsidRPr="00600912">
              <w:t xml:space="preserve">Звуковая культура речи: работа над звукопроизношением </w:t>
            </w:r>
            <w:r w:rsidRPr="00600912">
              <w:rPr>
                <w:lang w:val="ba-RU"/>
              </w:rPr>
              <w:t>п,ә,э.</w:t>
            </w:r>
          </w:p>
          <w:p w:rsidR="00F24B1C" w:rsidRPr="00600912" w:rsidRDefault="00F24B1C" w:rsidP="00376280">
            <w:pPr>
              <w:jc w:val="both"/>
              <w:rPr>
                <w:lang w:val="ba-RU"/>
              </w:rPr>
            </w:pPr>
            <w:r w:rsidRPr="00600912">
              <w:rPr>
                <w:lang w:val="ba-RU"/>
              </w:rPr>
              <w:t>Развивать связную речь.</w:t>
            </w:r>
          </w:p>
          <w:p w:rsidR="00F24B1C" w:rsidRPr="00600912" w:rsidRDefault="00F24B1C" w:rsidP="00376280">
            <w:pPr>
              <w:jc w:val="both"/>
              <w:rPr>
                <w:lang w:val="ba-RU"/>
              </w:rPr>
            </w:pPr>
            <w:r w:rsidRPr="00600912">
              <w:rPr>
                <w:lang w:val="ba-RU"/>
              </w:rPr>
              <w:t>Побудить у детей желание общаться на татарском языке.</w:t>
            </w:r>
          </w:p>
        </w:tc>
      </w:tr>
      <w:tr w:rsidR="00F24B1C" w:rsidRPr="00600912" w:rsidTr="00376280">
        <w:tc>
          <w:tcPr>
            <w:tcW w:w="534" w:type="dxa"/>
            <w:vMerge/>
            <w:textDirection w:val="btLr"/>
          </w:tcPr>
          <w:p w:rsidR="00F24B1C" w:rsidRPr="00600912" w:rsidRDefault="00F24B1C" w:rsidP="00376280">
            <w:pPr>
              <w:ind w:left="113" w:right="113"/>
              <w:jc w:val="center"/>
              <w:rPr>
                <w:lang w:val="ba-RU"/>
              </w:rPr>
            </w:pPr>
          </w:p>
        </w:tc>
        <w:tc>
          <w:tcPr>
            <w:tcW w:w="654" w:type="dxa"/>
            <w:tcMar>
              <w:left w:w="73" w:type="dxa"/>
            </w:tcMar>
          </w:tcPr>
          <w:p w:rsidR="00F24B1C" w:rsidRPr="00600912" w:rsidRDefault="00F24B1C" w:rsidP="00376280">
            <w:pPr>
              <w:jc w:val="both"/>
            </w:pPr>
            <w:r w:rsidRPr="00600912">
              <w:t>2</w:t>
            </w:r>
          </w:p>
        </w:tc>
        <w:tc>
          <w:tcPr>
            <w:tcW w:w="2408" w:type="dxa"/>
            <w:tcMar>
              <w:left w:w="73" w:type="dxa"/>
            </w:tcMar>
          </w:tcPr>
          <w:p w:rsidR="00F24B1C" w:rsidRPr="00600912" w:rsidRDefault="00F24B1C" w:rsidP="00376280">
            <w:r w:rsidRPr="00600912">
              <w:rPr>
                <w:lang w:val="ba-RU"/>
              </w:rPr>
              <w:t>Тавык белән әтәчкә жим бирәбез</w:t>
            </w:r>
          </w:p>
          <w:p w:rsidR="00F24B1C" w:rsidRPr="00600912" w:rsidRDefault="00F24B1C" w:rsidP="00376280">
            <w:pPr>
              <w:jc w:val="both"/>
              <w:rPr>
                <w:lang w:val="ba-RU"/>
              </w:rPr>
            </w:pPr>
            <w:r w:rsidRPr="00600912">
              <w:rPr>
                <w:lang w:val="ba-RU"/>
              </w:rPr>
              <w:t>(Кормим курицу и петушка)</w:t>
            </w:r>
          </w:p>
        </w:tc>
        <w:tc>
          <w:tcPr>
            <w:tcW w:w="6718" w:type="dxa"/>
            <w:tcMar>
              <w:left w:w="73" w:type="dxa"/>
            </w:tcMar>
          </w:tcPr>
          <w:p w:rsidR="00F24B1C" w:rsidRPr="00600912" w:rsidRDefault="00F24B1C" w:rsidP="00376280">
            <w:pPr>
              <w:jc w:val="both"/>
              <w:rPr>
                <w:lang w:val="ba-RU"/>
              </w:rPr>
            </w:pPr>
            <w:r w:rsidRPr="00600912">
              <w:rPr>
                <w:lang w:val="ba-RU"/>
              </w:rPr>
              <w:t>Формировать знания о домашних животных учить называть их на картинках, учить понимать почему их называют «домашние».</w:t>
            </w:r>
          </w:p>
          <w:p w:rsidR="00F24B1C" w:rsidRPr="00600912" w:rsidRDefault="00F24B1C" w:rsidP="00376280">
            <w:pPr>
              <w:jc w:val="both"/>
            </w:pPr>
            <w:r w:rsidRPr="00600912">
              <w:rPr>
                <w:lang w:val="ba-RU"/>
              </w:rPr>
              <w:t>Словарная работа: тавык, әтәч, жим, бирә(-без)</w:t>
            </w:r>
          </w:p>
          <w:p w:rsidR="00F24B1C" w:rsidRPr="00600912" w:rsidRDefault="00F24B1C" w:rsidP="00376280">
            <w:pPr>
              <w:jc w:val="both"/>
              <w:rPr>
                <w:lang w:val="ba-RU"/>
              </w:rPr>
            </w:pPr>
            <w:r w:rsidRPr="00600912">
              <w:rPr>
                <w:lang w:val="ba-RU"/>
              </w:rPr>
              <w:t>Звуковая культура речи: работа над звукопроизношением к.</w:t>
            </w:r>
          </w:p>
          <w:p w:rsidR="00F24B1C" w:rsidRPr="00600912" w:rsidRDefault="00F24B1C" w:rsidP="00376280">
            <w:pPr>
              <w:jc w:val="both"/>
              <w:rPr>
                <w:lang w:val="ba-RU"/>
              </w:rPr>
            </w:pPr>
            <w:r w:rsidRPr="00600912">
              <w:rPr>
                <w:lang w:val="ba-RU"/>
              </w:rPr>
              <w:t>Развивать связную речь, внимание. Научить инсценировать небольшой текст.</w:t>
            </w:r>
          </w:p>
          <w:p w:rsidR="00F24B1C" w:rsidRPr="00600912" w:rsidRDefault="00F24B1C" w:rsidP="00376280">
            <w:pPr>
              <w:jc w:val="both"/>
              <w:rPr>
                <w:lang w:val="ba-RU"/>
              </w:rPr>
            </w:pPr>
            <w:r w:rsidRPr="00600912">
              <w:rPr>
                <w:lang w:val="ba-RU"/>
              </w:rPr>
              <w:t>Воспитывать любовь, стремление и интерес к татарскому языку.</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3</w:t>
            </w:r>
          </w:p>
        </w:tc>
        <w:tc>
          <w:tcPr>
            <w:tcW w:w="2408" w:type="dxa"/>
            <w:tcMar>
              <w:left w:w="73" w:type="dxa"/>
            </w:tcMar>
          </w:tcPr>
          <w:p w:rsidR="00F24B1C" w:rsidRPr="00600912" w:rsidRDefault="00F24B1C" w:rsidP="00376280">
            <w:pPr>
              <w:jc w:val="both"/>
              <w:rPr>
                <w:lang w:val="ba-RU"/>
              </w:rPr>
            </w:pPr>
            <w:r w:rsidRPr="00600912">
              <w:rPr>
                <w:lang w:val="ba-RU"/>
              </w:rPr>
              <w:t xml:space="preserve">Балык </w:t>
            </w:r>
            <w:bookmarkStart w:id="702" w:name="__DdeLink__7866_444808740"/>
            <w:bookmarkEnd w:id="702"/>
            <w:r w:rsidRPr="00600912">
              <w:rPr>
                <w:lang w:val="ba-RU"/>
              </w:rPr>
              <w:t>йөзә</w:t>
            </w:r>
          </w:p>
          <w:p w:rsidR="00F24B1C" w:rsidRPr="00600912" w:rsidRDefault="00F24B1C" w:rsidP="00376280">
            <w:pPr>
              <w:jc w:val="both"/>
              <w:rPr>
                <w:lang w:val="ba-RU"/>
              </w:rPr>
            </w:pPr>
            <w:r w:rsidRPr="00600912">
              <w:rPr>
                <w:lang w:val="ba-RU"/>
              </w:rPr>
              <w:t>(Рыба плавает)</w:t>
            </w:r>
          </w:p>
        </w:tc>
        <w:tc>
          <w:tcPr>
            <w:tcW w:w="6718" w:type="dxa"/>
            <w:tcMar>
              <w:left w:w="73" w:type="dxa"/>
            </w:tcMar>
          </w:tcPr>
          <w:p w:rsidR="00F24B1C" w:rsidRPr="00600912" w:rsidRDefault="00F24B1C" w:rsidP="00376280">
            <w:r w:rsidRPr="00600912">
              <w:t xml:space="preserve">Словарная работа: </w:t>
            </w:r>
            <w:r w:rsidRPr="00600912">
              <w:rPr>
                <w:lang w:val="ba-RU"/>
              </w:rPr>
              <w:t>йөзә(-без), йөздек, балыклар</w:t>
            </w:r>
            <w:r w:rsidRPr="00600912">
              <w:t>. Повторить ранее пройденные слова</w:t>
            </w:r>
            <w:r w:rsidRPr="00600912">
              <w:rPr>
                <w:lang w:val="ba-RU"/>
              </w:rPr>
              <w:t xml:space="preserve"> и предложения.</w:t>
            </w:r>
          </w:p>
          <w:p w:rsidR="00F24B1C" w:rsidRPr="00600912" w:rsidRDefault="00F24B1C" w:rsidP="00376280">
            <w:pPr>
              <w:jc w:val="both"/>
              <w:rPr>
                <w:lang w:val="ba-RU"/>
              </w:rPr>
            </w:pPr>
            <w:r w:rsidRPr="00600912">
              <w:t xml:space="preserve">Звуковая культура речи: работа над звукопроизношением </w:t>
            </w:r>
            <w:r w:rsidRPr="00600912">
              <w:rPr>
                <w:lang w:val="ba-RU"/>
              </w:rPr>
              <w:t>ө, з.</w:t>
            </w:r>
          </w:p>
          <w:p w:rsidR="00F24B1C" w:rsidRPr="00600912" w:rsidRDefault="00F24B1C" w:rsidP="00376280">
            <w:pPr>
              <w:jc w:val="both"/>
              <w:rPr>
                <w:lang w:val="ba-RU"/>
              </w:rPr>
            </w:pPr>
            <w:r w:rsidRPr="00600912">
              <w:rPr>
                <w:lang w:val="ba-RU"/>
              </w:rPr>
              <w:t>Учить отвечать на вопросы.</w:t>
            </w:r>
          </w:p>
          <w:p w:rsidR="00F24B1C" w:rsidRPr="00600912" w:rsidRDefault="00F24B1C" w:rsidP="00376280">
            <w:pPr>
              <w:jc w:val="both"/>
            </w:pPr>
            <w:r w:rsidRPr="00600912">
              <w:rPr>
                <w:lang w:val="ba-RU"/>
              </w:rPr>
              <w:t>Воспитывать любовь, стремление и интерес к татарскому языку.</w:t>
            </w:r>
          </w:p>
        </w:tc>
      </w:tr>
      <w:tr w:rsidR="00F24B1C" w:rsidRPr="00600912" w:rsidTr="00376280">
        <w:tc>
          <w:tcPr>
            <w:tcW w:w="534" w:type="dxa"/>
            <w:vMerge/>
            <w:textDirection w:val="btLr"/>
          </w:tcPr>
          <w:p w:rsidR="00F24B1C" w:rsidRPr="00600912" w:rsidRDefault="00F24B1C" w:rsidP="00376280">
            <w:pPr>
              <w:ind w:left="113" w:right="113"/>
              <w:jc w:val="center"/>
              <w:rPr>
                <w:lang w:val="ba-RU"/>
              </w:rPr>
            </w:pPr>
          </w:p>
        </w:tc>
        <w:tc>
          <w:tcPr>
            <w:tcW w:w="654" w:type="dxa"/>
            <w:tcMar>
              <w:left w:w="73" w:type="dxa"/>
            </w:tcMar>
          </w:tcPr>
          <w:p w:rsidR="00F24B1C" w:rsidRPr="00600912" w:rsidRDefault="00F24B1C" w:rsidP="00376280">
            <w:pPr>
              <w:jc w:val="both"/>
            </w:pPr>
            <w:r w:rsidRPr="00600912">
              <w:t>4</w:t>
            </w:r>
          </w:p>
        </w:tc>
        <w:tc>
          <w:tcPr>
            <w:tcW w:w="2408" w:type="dxa"/>
            <w:tcMar>
              <w:left w:w="73" w:type="dxa"/>
            </w:tcMar>
          </w:tcPr>
          <w:p w:rsidR="00F24B1C" w:rsidRPr="00600912" w:rsidRDefault="00F24B1C" w:rsidP="00376280">
            <w:pPr>
              <w:jc w:val="both"/>
            </w:pPr>
            <w:r w:rsidRPr="00600912">
              <w:rPr>
                <w:lang w:val="ba-RU"/>
              </w:rPr>
              <w:t>Курчаклар бәйрәмгә килгән</w:t>
            </w:r>
          </w:p>
          <w:p w:rsidR="00F24B1C" w:rsidRPr="00600912" w:rsidRDefault="00F24B1C" w:rsidP="00376280">
            <w:pPr>
              <w:jc w:val="both"/>
              <w:rPr>
                <w:lang w:val="ba-RU"/>
              </w:rPr>
            </w:pPr>
            <w:r w:rsidRPr="00600912">
              <w:rPr>
                <w:lang w:val="ba-RU"/>
              </w:rPr>
              <w:t>(Куклы пришли на праздник)</w:t>
            </w:r>
          </w:p>
        </w:tc>
        <w:tc>
          <w:tcPr>
            <w:tcW w:w="6718" w:type="dxa"/>
            <w:tcMar>
              <w:left w:w="73" w:type="dxa"/>
            </w:tcMar>
          </w:tcPr>
          <w:p w:rsidR="00F24B1C" w:rsidRPr="00600912" w:rsidRDefault="00F24B1C" w:rsidP="00376280">
            <w:pPr>
              <w:rPr>
                <w:lang w:val="ba-RU"/>
              </w:rPr>
            </w:pPr>
            <w:r w:rsidRPr="00600912">
              <w:rPr>
                <w:lang w:val="ba-RU"/>
              </w:rPr>
              <w:t>Познакомить детей с национальной одеждой татар.</w:t>
            </w:r>
          </w:p>
          <w:p w:rsidR="00F24B1C" w:rsidRPr="00600912" w:rsidRDefault="00F24B1C" w:rsidP="00376280">
            <w:pPr>
              <w:jc w:val="both"/>
            </w:pPr>
            <w:r w:rsidRPr="00600912">
              <w:t>Словарная работа:</w:t>
            </w:r>
            <w:r w:rsidRPr="00600912">
              <w:rPr>
                <w:lang w:val="ba-RU"/>
              </w:rPr>
              <w:t xml:space="preserve"> калфак, читек,түбәтәй.</w:t>
            </w:r>
            <w:r w:rsidRPr="00600912">
              <w:t xml:space="preserve"> Повторить ранее пройденные слова и предложения.</w:t>
            </w:r>
          </w:p>
          <w:p w:rsidR="00F24B1C" w:rsidRPr="00600912" w:rsidRDefault="00F24B1C" w:rsidP="00376280">
            <w:pPr>
              <w:jc w:val="both"/>
              <w:rPr>
                <w:lang w:val="ba-RU"/>
              </w:rPr>
            </w:pPr>
            <w:r w:rsidRPr="00600912">
              <w:t xml:space="preserve">Звуковая культура речи: работа над звукопроизношением </w:t>
            </w:r>
            <w:r w:rsidRPr="00600912">
              <w:rPr>
                <w:lang w:val="ba-RU"/>
              </w:rPr>
              <w:t>у, ы, и.</w:t>
            </w:r>
          </w:p>
          <w:p w:rsidR="00F24B1C" w:rsidRPr="00600912" w:rsidRDefault="00F24B1C" w:rsidP="00376280">
            <w:pPr>
              <w:jc w:val="both"/>
              <w:rPr>
                <w:lang w:val="ba-RU"/>
              </w:rPr>
            </w:pPr>
            <w:r w:rsidRPr="00600912">
              <w:rPr>
                <w:lang w:val="ba-RU"/>
              </w:rPr>
              <w:t>Побудить стремление общаться между собой на татарском языке.</w:t>
            </w:r>
          </w:p>
        </w:tc>
      </w:tr>
      <w:tr w:rsidR="00F24B1C" w:rsidRPr="00600912" w:rsidTr="00376280">
        <w:tc>
          <w:tcPr>
            <w:tcW w:w="534" w:type="dxa"/>
            <w:vMerge w:val="restart"/>
            <w:textDirection w:val="btLr"/>
          </w:tcPr>
          <w:p w:rsidR="00F24B1C" w:rsidRPr="00600912" w:rsidRDefault="00F24B1C" w:rsidP="00376280">
            <w:pPr>
              <w:ind w:left="113" w:right="113"/>
              <w:jc w:val="center"/>
              <w:rPr>
                <w:lang w:val="ba-RU"/>
              </w:rPr>
            </w:pPr>
            <w:r w:rsidRPr="00600912">
              <w:rPr>
                <w:b/>
              </w:rPr>
              <w:t>Март</w:t>
            </w:r>
          </w:p>
        </w:tc>
        <w:tc>
          <w:tcPr>
            <w:tcW w:w="654" w:type="dxa"/>
            <w:tcMar>
              <w:left w:w="73" w:type="dxa"/>
            </w:tcMar>
          </w:tcPr>
          <w:p w:rsidR="00F24B1C" w:rsidRPr="00600912" w:rsidRDefault="00F24B1C" w:rsidP="00376280">
            <w:pPr>
              <w:jc w:val="both"/>
            </w:pPr>
            <w:r w:rsidRPr="00600912">
              <w:t>1</w:t>
            </w:r>
          </w:p>
        </w:tc>
        <w:tc>
          <w:tcPr>
            <w:tcW w:w="2408" w:type="dxa"/>
            <w:tcMar>
              <w:left w:w="73" w:type="dxa"/>
            </w:tcMar>
          </w:tcPr>
          <w:p w:rsidR="00F24B1C" w:rsidRPr="00600912" w:rsidRDefault="00F24B1C" w:rsidP="00376280">
            <w:pPr>
              <w:jc w:val="both"/>
            </w:pPr>
            <w:r w:rsidRPr="00600912">
              <w:rPr>
                <w:lang w:val="ba-RU"/>
              </w:rPr>
              <w:t>Әниләр бәйрәме</w:t>
            </w:r>
          </w:p>
          <w:p w:rsidR="00F24B1C" w:rsidRPr="00600912" w:rsidRDefault="00F24B1C" w:rsidP="00376280">
            <w:pPr>
              <w:jc w:val="both"/>
              <w:rPr>
                <w:lang w:val="ba-RU"/>
              </w:rPr>
            </w:pPr>
            <w:r w:rsidRPr="00600912">
              <w:rPr>
                <w:lang w:val="ba-RU"/>
              </w:rPr>
              <w:t>(Мамин праздник )</w:t>
            </w:r>
          </w:p>
        </w:tc>
        <w:tc>
          <w:tcPr>
            <w:tcW w:w="6718" w:type="dxa"/>
            <w:tcMar>
              <w:left w:w="73" w:type="dxa"/>
            </w:tcMar>
          </w:tcPr>
          <w:p w:rsidR="00F24B1C" w:rsidRPr="00600912" w:rsidRDefault="00F24B1C" w:rsidP="00376280">
            <w:pPr>
              <w:jc w:val="both"/>
              <w:rPr>
                <w:lang w:val="ba-RU"/>
              </w:rPr>
            </w:pPr>
            <w:r w:rsidRPr="00600912">
              <w:rPr>
                <w:lang w:val="ba-RU"/>
              </w:rPr>
              <w:t>Словарная работа: бәйрәм, бергә, котлый(-ым, -быз). Повторить ранее пройденные слова и предложения.</w:t>
            </w:r>
          </w:p>
          <w:p w:rsidR="00F24B1C" w:rsidRPr="00600912" w:rsidRDefault="00F24B1C" w:rsidP="00376280">
            <w:pPr>
              <w:jc w:val="both"/>
              <w:rPr>
                <w:lang w:val="ba-RU"/>
              </w:rPr>
            </w:pPr>
            <w:r w:rsidRPr="00600912">
              <w:rPr>
                <w:lang w:val="ba-RU"/>
              </w:rPr>
              <w:t>Звуковая культура речи: работа над звукопроизношением ә,з.</w:t>
            </w:r>
          </w:p>
          <w:p w:rsidR="00F24B1C" w:rsidRPr="00600912" w:rsidRDefault="00F24B1C" w:rsidP="00376280">
            <w:pPr>
              <w:jc w:val="both"/>
              <w:rPr>
                <w:lang w:val="ba-RU"/>
              </w:rPr>
            </w:pPr>
            <w:r w:rsidRPr="00600912">
              <w:rPr>
                <w:lang w:val="ba-RU"/>
              </w:rPr>
              <w:t>Разучивание стихотворения для мамы к празднику.</w:t>
            </w:r>
          </w:p>
          <w:p w:rsidR="00F24B1C" w:rsidRPr="00600912" w:rsidRDefault="00F24B1C" w:rsidP="00376280">
            <w:pPr>
              <w:rPr>
                <w:lang w:val="ba-RU"/>
              </w:rPr>
            </w:pPr>
            <w:r w:rsidRPr="00600912">
              <w:rPr>
                <w:lang w:val="ba-RU"/>
              </w:rPr>
              <w:t>В</w:t>
            </w:r>
            <w:r w:rsidRPr="00600912">
              <w:t>оспитывать</w:t>
            </w:r>
            <w:r w:rsidRPr="00600912">
              <w:rPr>
                <w:lang w:val="ba-RU"/>
              </w:rPr>
              <w:t>любовь и уважение к мамам и бабушкам.</w:t>
            </w:r>
          </w:p>
          <w:p w:rsidR="00F24B1C" w:rsidRPr="00600912" w:rsidRDefault="00F24B1C" w:rsidP="00376280">
            <w:pPr>
              <w:jc w:val="both"/>
            </w:pPr>
            <w:r w:rsidRPr="00600912">
              <w:rPr>
                <w:lang w:val="ba-RU"/>
              </w:rPr>
              <w:t>П</w:t>
            </w:r>
            <w:r w:rsidRPr="00600912">
              <w:t>родолжать развивать речь,</w:t>
            </w:r>
          </w:p>
          <w:p w:rsidR="00F24B1C" w:rsidRPr="00600912" w:rsidRDefault="00F24B1C" w:rsidP="00376280">
            <w:pPr>
              <w:jc w:val="both"/>
            </w:pP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t>2</w:t>
            </w:r>
          </w:p>
        </w:tc>
        <w:tc>
          <w:tcPr>
            <w:tcW w:w="2408" w:type="dxa"/>
            <w:tcMar>
              <w:left w:w="73" w:type="dxa"/>
            </w:tcMar>
          </w:tcPr>
          <w:p w:rsidR="00F24B1C" w:rsidRPr="00600912" w:rsidRDefault="00F24B1C" w:rsidP="00376280">
            <w:pPr>
              <w:jc w:val="both"/>
              <w:rPr>
                <w:lang w:val="ba-RU"/>
              </w:rPr>
            </w:pPr>
            <w:r w:rsidRPr="00600912">
              <w:rPr>
                <w:lang w:val="ba-RU"/>
              </w:rPr>
              <w:t>Яз килә</w:t>
            </w:r>
          </w:p>
          <w:p w:rsidR="00F24B1C" w:rsidRPr="00600912" w:rsidRDefault="00F24B1C" w:rsidP="00376280">
            <w:pPr>
              <w:jc w:val="both"/>
              <w:rPr>
                <w:lang w:val="ba-RU"/>
              </w:rPr>
            </w:pPr>
            <w:r w:rsidRPr="00600912">
              <w:rPr>
                <w:lang w:val="ba-RU"/>
              </w:rPr>
              <w:t>(Весна идет)</w:t>
            </w:r>
          </w:p>
        </w:tc>
        <w:tc>
          <w:tcPr>
            <w:tcW w:w="6718" w:type="dxa"/>
            <w:tcMar>
              <w:left w:w="73" w:type="dxa"/>
            </w:tcMar>
          </w:tcPr>
          <w:p w:rsidR="00F24B1C" w:rsidRPr="00600912" w:rsidRDefault="00F24B1C" w:rsidP="00376280">
            <w:pPr>
              <w:jc w:val="both"/>
            </w:pPr>
            <w:r w:rsidRPr="00600912">
              <w:t>Словарная работа:</w:t>
            </w:r>
            <w:r w:rsidRPr="00600912">
              <w:rPr>
                <w:lang w:val="ba-RU"/>
              </w:rPr>
              <w:t xml:space="preserve"> кояш апа, суык абый, эри, яз килде</w:t>
            </w:r>
            <w:r w:rsidRPr="00600912">
              <w:t>. Повторить ранее пройденные слова и предложения.</w:t>
            </w:r>
          </w:p>
          <w:p w:rsidR="00F24B1C" w:rsidRPr="00600912" w:rsidRDefault="00F24B1C" w:rsidP="00376280">
            <w:pPr>
              <w:jc w:val="both"/>
              <w:rPr>
                <w:lang w:val="ba-RU"/>
              </w:rPr>
            </w:pPr>
            <w:r w:rsidRPr="00600912">
              <w:t xml:space="preserve">Звуковая культура речи: работа над звукопроизношением </w:t>
            </w:r>
            <w:r w:rsidRPr="00600912">
              <w:rPr>
                <w:lang w:val="ba-RU"/>
              </w:rPr>
              <w:t>у, ү, к</w:t>
            </w:r>
            <w:r w:rsidRPr="00600912">
              <w:t>.</w:t>
            </w:r>
          </w:p>
          <w:p w:rsidR="00F24B1C" w:rsidRPr="00600912" w:rsidRDefault="00F24B1C" w:rsidP="00376280">
            <w:pPr>
              <w:jc w:val="both"/>
              <w:rPr>
                <w:lang w:val="ba-RU"/>
              </w:rPr>
            </w:pPr>
            <w:r w:rsidRPr="00600912">
              <w:rPr>
                <w:lang w:val="ba-RU"/>
              </w:rPr>
              <w:t>Познакомить детей со свойствами снега и воды.</w:t>
            </w:r>
          </w:p>
          <w:p w:rsidR="00F24B1C" w:rsidRPr="00600912" w:rsidRDefault="00F24B1C" w:rsidP="00376280">
            <w:pPr>
              <w:jc w:val="both"/>
              <w:rPr>
                <w:lang w:val="ba-RU"/>
              </w:rPr>
            </w:pPr>
            <w:r w:rsidRPr="00600912">
              <w:rPr>
                <w:lang w:val="ba-RU"/>
              </w:rPr>
              <w:t>Развивать внимание, память и  мышление.</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rPr>
                <w:lang w:val="ba-RU"/>
              </w:rPr>
              <w:t>3</w:t>
            </w:r>
          </w:p>
        </w:tc>
        <w:tc>
          <w:tcPr>
            <w:tcW w:w="2408" w:type="dxa"/>
            <w:tcMar>
              <w:left w:w="73" w:type="dxa"/>
            </w:tcMar>
          </w:tcPr>
          <w:p w:rsidR="00F24B1C" w:rsidRPr="00600912" w:rsidRDefault="00F24B1C" w:rsidP="00376280">
            <w:pPr>
              <w:jc w:val="both"/>
            </w:pPr>
            <w:r w:rsidRPr="00600912">
              <w:rPr>
                <w:lang w:val="ba-RU"/>
              </w:rPr>
              <w:t>Кем санамыш белә</w:t>
            </w:r>
            <w:r w:rsidRPr="00600912">
              <w:t>?</w:t>
            </w:r>
          </w:p>
          <w:p w:rsidR="00F24B1C" w:rsidRPr="00600912" w:rsidRDefault="00F24B1C" w:rsidP="00376280">
            <w:pPr>
              <w:jc w:val="both"/>
            </w:pPr>
            <w:r w:rsidRPr="00600912">
              <w:t>(Кто знает считалочки?)</w:t>
            </w:r>
          </w:p>
        </w:tc>
        <w:tc>
          <w:tcPr>
            <w:tcW w:w="6718" w:type="dxa"/>
            <w:tcMar>
              <w:left w:w="73" w:type="dxa"/>
            </w:tcMar>
          </w:tcPr>
          <w:p w:rsidR="00F24B1C" w:rsidRPr="00600912" w:rsidRDefault="00F24B1C" w:rsidP="00376280">
            <w:pPr>
              <w:jc w:val="both"/>
            </w:pPr>
            <w:r w:rsidRPr="00600912">
              <w:t xml:space="preserve">Словарная работа: </w:t>
            </w:r>
            <w:r w:rsidRPr="00600912">
              <w:rPr>
                <w:lang w:val="ba-RU"/>
              </w:rPr>
              <w:t>сана, санамыш, чыпчык, чык, җиләк</w:t>
            </w:r>
            <w:r w:rsidRPr="00600912">
              <w:t>. Повторить ранее пройденные слова и предложения.</w:t>
            </w:r>
          </w:p>
          <w:p w:rsidR="00F24B1C" w:rsidRPr="00600912" w:rsidRDefault="00F24B1C" w:rsidP="00376280">
            <w:pPr>
              <w:jc w:val="both"/>
            </w:pPr>
            <w:r w:rsidRPr="00600912">
              <w:t>Звуковая культура речи: работа над звукопроизношением җ</w:t>
            </w:r>
            <w:r w:rsidRPr="00600912">
              <w:rPr>
                <w:lang w:val="ba-RU"/>
              </w:rPr>
              <w:t xml:space="preserve">, ы, </w:t>
            </w:r>
            <w:r w:rsidRPr="00600912">
              <w:t xml:space="preserve">к, </w:t>
            </w:r>
            <w:r w:rsidRPr="00600912">
              <w:rPr>
                <w:lang w:val="ba-RU"/>
              </w:rPr>
              <w:t>р</w:t>
            </w:r>
            <w:r w:rsidRPr="00600912">
              <w:t>.</w:t>
            </w:r>
          </w:p>
          <w:p w:rsidR="00F24B1C" w:rsidRPr="00600912" w:rsidRDefault="00F24B1C" w:rsidP="00376280">
            <w:pPr>
              <w:jc w:val="both"/>
              <w:rPr>
                <w:lang w:val="ba-RU"/>
              </w:rPr>
            </w:pPr>
            <w:r w:rsidRPr="00600912">
              <w:rPr>
                <w:lang w:val="ba-RU"/>
              </w:rPr>
              <w:t>Познакомить со считалочкой.</w:t>
            </w:r>
          </w:p>
          <w:p w:rsidR="00F24B1C" w:rsidRPr="00600912" w:rsidRDefault="00F24B1C" w:rsidP="00376280">
            <w:pPr>
              <w:jc w:val="both"/>
              <w:rPr>
                <w:lang w:val="ba-RU"/>
              </w:rPr>
            </w:pPr>
            <w:r w:rsidRPr="00600912">
              <w:rPr>
                <w:lang w:val="ba-RU"/>
              </w:rPr>
              <w:t>Развивать внимание, память и  мышление.</w:t>
            </w:r>
          </w:p>
        </w:tc>
      </w:tr>
      <w:tr w:rsidR="00F24B1C" w:rsidRPr="00600912" w:rsidTr="00376280">
        <w:tc>
          <w:tcPr>
            <w:tcW w:w="534" w:type="dxa"/>
            <w:vMerge/>
            <w:textDirection w:val="btLr"/>
          </w:tcPr>
          <w:p w:rsidR="00F24B1C" w:rsidRPr="00600912" w:rsidRDefault="00F24B1C" w:rsidP="00376280">
            <w:pPr>
              <w:ind w:left="113" w:right="113"/>
              <w:jc w:val="center"/>
              <w:rPr>
                <w:lang w:val="ba-RU"/>
              </w:rPr>
            </w:pPr>
          </w:p>
        </w:tc>
        <w:tc>
          <w:tcPr>
            <w:tcW w:w="654" w:type="dxa"/>
            <w:tcMar>
              <w:left w:w="73" w:type="dxa"/>
            </w:tcMar>
          </w:tcPr>
          <w:p w:rsidR="00F24B1C" w:rsidRPr="00600912" w:rsidRDefault="00F24B1C" w:rsidP="00376280">
            <w:pPr>
              <w:jc w:val="both"/>
            </w:pPr>
            <w:r w:rsidRPr="00600912">
              <w:t>4</w:t>
            </w:r>
          </w:p>
        </w:tc>
        <w:tc>
          <w:tcPr>
            <w:tcW w:w="2408" w:type="dxa"/>
            <w:tcMar>
              <w:left w:w="73" w:type="dxa"/>
            </w:tcMar>
          </w:tcPr>
          <w:p w:rsidR="00F24B1C" w:rsidRPr="00600912" w:rsidRDefault="00F24B1C" w:rsidP="00376280">
            <w:pPr>
              <w:jc w:val="both"/>
              <w:rPr>
                <w:lang w:val="ba-RU"/>
              </w:rPr>
            </w:pPr>
            <w:r w:rsidRPr="00600912">
              <w:rPr>
                <w:lang w:val="ba-RU"/>
              </w:rPr>
              <w:t>Песи-тычкан уйныйбыз</w:t>
            </w:r>
          </w:p>
          <w:p w:rsidR="00F24B1C" w:rsidRPr="00600912" w:rsidRDefault="00F24B1C" w:rsidP="00376280">
            <w:pPr>
              <w:rPr>
                <w:lang w:val="ba-RU"/>
              </w:rPr>
            </w:pPr>
            <w:r w:rsidRPr="00600912">
              <w:rPr>
                <w:lang w:val="ba-RU"/>
              </w:rPr>
              <w:t>(Поиграем в кошки-мышки)</w:t>
            </w:r>
          </w:p>
        </w:tc>
        <w:tc>
          <w:tcPr>
            <w:tcW w:w="6718" w:type="dxa"/>
            <w:tcMar>
              <w:left w:w="73" w:type="dxa"/>
            </w:tcMar>
          </w:tcPr>
          <w:p w:rsidR="00F24B1C" w:rsidRPr="00600912" w:rsidRDefault="00F24B1C" w:rsidP="00376280">
            <w:r w:rsidRPr="00600912">
              <w:rPr>
                <w:lang w:val="ba-RU"/>
              </w:rPr>
              <w:t xml:space="preserve">Словарная работа: тычкан, шаян, кач(-а, -ты), бастыр(-а, -быз).  </w:t>
            </w:r>
            <w:r w:rsidRPr="00600912">
              <w:t>Повторить ранее пройденные слова и предложения.</w:t>
            </w:r>
          </w:p>
          <w:p w:rsidR="00F24B1C" w:rsidRPr="00600912" w:rsidRDefault="00F24B1C" w:rsidP="00376280">
            <w:pPr>
              <w:jc w:val="both"/>
            </w:pPr>
            <w:r w:rsidRPr="00600912">
              <w:t>Звуковая культура речи: работа над звукопроизношением</w:t>
            </w:r>
            <w:r w:rsidRPr="00600912">
              <w:rPr>
                <w:lang w:val="ba-RU"/>
              </w:rPr>
              <w:t>с</w:t>
            </w:r>
            <w:r w:rsidRPr="00600912">
              <w:t>.</w:t>
            </w:r>
          </w:p>
          <w:p w:rsidR="00F24B1C" w:rsidRPr="00600912" w:rsidRDefault="00F24B1C" w:rsidP="00376280">
            <w:pPr>
              <w:jc w:val="both"/>
            </w:pPr>
            <w:r w:rsidRPr="00600912">
              <w:t>Развивать внимание, память и  мышление.</w:t>
            </w:r>
          </w:p>
        </w:tc>
      </w:tr>
      <w:tr w:rsidR="00F24B1C" w:rsidRPr="00600912" w:rsidTr="00376280">
        <w:tc>
          <w:tcPr>
            <w:tcW w:w="534" w:type="dxa"/>
            <w:vMerge w:val="restart"/>
            <w:textDirection w:val="btLr"/>
          </w:tcPr>
          <w:p w:rsidR="00F24B1C" w:rsidRPr="00600912" w:rsidRDefault="00F24B1C" w:rsidP="00376280">
            <w:pPr>
              <w:ind w:left="113" w:right="113"/>
              <w:jc w:val="center"/>
              <w:rPr>
                <w:lang w:val="ba-RU"/>
              </w:rPr>
            </w:pPr>
            <w:r w:rsidRPr="00600912">
              <w:rPr>
                <w:b/>
              </w:rPr>
              <w:t>Апрель</w:t>
            </w:r>
          </w:p>
        </w:tc>
        <w:tc>
          <w:tcPr>
            <w:tcW w:w="654" w:type="dxa"/>
            <w:tcMar>
              <w:left w:w="73" w:type="dxa"/>
            </w:tcMar>
          </w:tcPr>
          <w:p w:rsidR="00F24B1C" w:rsidRPr="00600912" w:rsidRDefault="00F24B1C" w:rsidP="00376280">
            <w:pPr>
              <w:jc w:val="both"/>
            </w:pPr>
            <w:r w:rsidRPr="00600912">
              <w:rPr>
                <w:lang w:val="ba-RU"/>
              </w:rPr>
              <w:t>1-2</w:t>
            </w:r>
          </w:p>
        </w:tc>
        <w:tc>
          <w:tcPr>
            <w:tcW w:w="2408" w:type="dxa"/>
            <w:tcMar>
              <w:left w:w="73" w:type="dxa"/>
            </w:tcMar>
          </w:tcPr>
          <w:p w:rsidR="00F24B1C" w:rsidRPr="00600912" w:rsidRDefault="00F24B1C" w:rsidP="00376280">
            <w:pPr>
              <w:jc w:val="both"/>
              <w:rPr>
                <w:lang w:val="ba-RU"/>
              </w:rPr>
            </w:pPr>
            <w:r w:rsidRPr="00600912">
              <w:rPr>
                <w:lang w:val="ba-RU"/>
              </w:rPr>
              <w:t>Әкиәт яратабыз</w:t>
            </w:r>
          </w:p>
          <w:p w:rsidR="00F24B1C" w:rsidRPr="00600912" w:rsidRDefault="00F24B1C" w:rsidP="00376280">
            <w:pPr>
              <w:jc w:val="both"/>
              <w:rPr>
                <w:lang w:val="ba-RU"/>
              </w:rPr>
            </w:pPr>
            <w:r w:rsidRPr="00600912">
              <w:rPr>
                <w:lang w:val="ba-RU"/>
              </w:rPr>
              <w:t>(Любим сказки)</w:t>
            </w:r>
          </w:p>
        </w:tc>
        <w:tc>
          <w:tcPr>
            <w:tcW w:w="6718" w:type="dxa"/>
            <w:tcMar>
              <w:left w:w="73" w:type="dxa"/>
            </w:tcMar>
          </w:tcPr>
          <w:p w:rsidR="00F24B1C" w:rsidRPr="00600912" w:rsidRDefault="00F24B1C" w:rsidP="00376280">
            <w:pPr>
              <w:jc w:val="both"/>
            </w:pPr>
            <w:r w:rsidRPr="00600912">
              <w:rPr>
                <w:lang w:val="ba-RU"/>
              </w:rPr>
              <w:t xml:space="preserve">Познакомить со сказкой </w:t>
            </w:r>
            <w:r w:rsidRPr="00600912">
              <w:t>«</w:t>
            </w:r>
            <w:r w:rsidRPr="00600912">
              <w:rPr>
                <w:lang w:val="ba-RU"/>
              </w:rPr>
              <w:t>Чыбар тавык</w:t>
            </w:r>
            <w:r w:rsidRPr="00600912">
              <w:t>»</w:t>
            </w:r>
            <w:r w:rsidRPr="00600912">
              <w:rPr>
                <w:lang w:val="ba-RU"/>
              </w:rPr>
              <w:t>.</w:t>
            </w:r>
          </w:p>
          <w:p w:rsidR="00F24B1C" w:rsidRPr="00600912" w:rsidRDefault="00F24B1C" w:rsidP="00376280">
            <w:pPr>
              <w:jc w:val="both"/>
              <w:rPr>
                <w:lang w:val="ba-RU"/>
              </w:rPr>
            </w:pPr>
            <w:r w:rsidRPr="00600912">
              <w:rPr>
                <w:lang w:val="ba-RU"/>
              </w:rPr>
              <w:t>Повторить ранее пройденные слова и предложения.</w:t>
            </w:r>
          </w:p>
          <w:p w:rsidR="00F24B1C" w:rsidRPr="00600912" w:rsidRDefault="00F24B1C" w:rsidP="00376280">
            <w:pPr>
              <w:jc w:val="both"/>
            </w:pPr>
            <w:r w:rsidRPr="00600912">
              <w:rPr>
                <w:lang w:val="ba-RU"/>
              </w:rPr>
              <w:t>Звуковая культура речи: работа над звукопроизношением щ, з.</w:t>
            </w:r>
          </w:p>
          <w:p w:rsidR="00F24B1C" w:rsidRPr="00600912" w:rsidRDefault="00F24B1C" w:rsidP="00376280">
            <w:pPr>
              <w:jc w:val="both"/>
              <w:rPr>
                <w:lang w:val="ba-RU"/>
              </w:rPr>
            </w:pPr>
            <w:r w:rsidRPr="00600912">
              <w:rPr>
                <w:lang w:val="ba-RU"/>
              </w:rPr>
              <w:t>Развивать внимание, память и  мышление</w:t>
            </w:r>
          </w:p>
        </w:tc>
      </w:tr>
      <w:tr w:rsidR="00F24B1C" w:rsidRPr="00600912" w:rsidTr="00376280">
        <w:tc>
          <w:tcPr>
            <w:tcW w:w="534" w:type="dxa"/>
            <w:vMerge/>
            <w:textDirection w:val="btLr"/>
          </w:tcPr>
          <w:p w:rsidR="00F24B1C" w:rsidRPr="00600912" w:rsidRDefault="00F24B1C" w:rsidP="00376280">
            <w:pPr>
              <w:ind w:left="113" w:right="113"/>
              <w:jc w:val="center"/>
              <w:rPr>
                <w:lang w:val="ba-RU"/>
              </w:rPr>
            </w:pPr>
          </w:p>
        </w:tc>
        <w:tc>
          <w:tcPr>
            <w:tcW w:w="654" w:type="dxa"/>
            <w:tcMar>
              <w:left w:w="73" w:type="dxa"/>
            </w:tcMar>
          </w:tcPr>
          <w:p w:rsidR="00F24B1C" w:rsidRPr="00600912" w:rsidRDefault="00F24B1C" w:rsidP="00376280">
            <w:pPr>
              <w:jc w:val="both"/>
            </w:pPr>
            <w:r w:rsidRPr="00600912">
              <w:rPr>
                <w:lang w:val="ba-RU"/>
              </w:rPr>
              <w:t>3-4</w:t>
            </w:r>
          </w:p>
        </w:tc>
        <w:tc>
          <w:tcPr>
            <w:tcW w:w="2408" w:type="dxa"/>
            <w:tcMar>
              <w:left w:w="73" w:type="dxa"/>
            </w:tcMar>
          </w:tcPr>
          <w:p w:rsidR="00F24B1C" w:rsidRPr="00600912" w:rsidRDefault="00F24B1C" w:rsidP="00376280">
            <w:pPr>
              <w:jc w:val="both"/>
              <w:rPr>
                <w:lang w:val="ba-RU"/>
              </w:rPr>
            </w:pPr>
            <w:r w:rsidRPr="00600912">
              <w:rPr>
                <w:lang w:val="ba-RU"/>
              </w:rPr>
              <w:t>Гармун тыңлыйбыз</w:t>
            </w:r>
          </w:p>
          <w:p w:rsidR="00F24B1C" w:rsidRPr="00600912" w:rsidRDefault="00F24B1C" w:rsidP="00376280">
            <w:pPr>
              <w:jc w:val="both"/>
            </w:pPr>
            <w:r w:rsidRPr="00600912">
              <w:rPr>
                <w:lang w:val="ba-RU"/>
              </w:rPr>
              <w:t>(Слушаем гармонь)</w:t>
            </w:r>
          </w:p>
        </w:tc>
        <w:tc>
          <w:tcPr>
            <w:tcW w:w="6718" w:type="dxa"/>
            <w:tcMar>
              <w:left w:w="73" w:type="dxa"/>
            </w:tcMar>
          </w:tcPr>
          <w:p w:rsidR="00F24B1C" w:rsidRPr="00600912" w:rsidRDefault="00F24B1C" w:rsidP="00376280">
            <w:pPr>
              <w:jc w:val="both"/>
            </w:pPr>
            <w:r w:rsidRPr="00600912">
              <w:rPr>
                <w:lang w:val="ba-RU"/>
              </w:rPr>
              <w:t>Познакомить детей с музыкальным инструментом  гармун.</w:t>
            </w:r>
          </w:p>
          <w:p w:rsidR="00F24B1C" w:rsidRPr="00600912" w:rsidRDefault="00F24B1C" w:rsidP="00376280">
            <w:pPr>
              <w:jc w:val="both"/>
            </w:pPr>
            <w:r w:rsidRPr="00600912">
              <w:rPr>
                <w:lang w:val="ba-RU"/>
              </w:rPr>
              <w:t>Словарная работа: көй, гармун.  Повторить ранее пройденные слова и предложения.</w:t>
            </w:r>
          </w:p>
          <w:p w:rsidR="00F24B1C" w:rsidRPr="00600912" w:rsidRDefault="00F24B1C" w:rsidP="00376280">
            <w:pPr>
              <w:jc w:val="both"/>
              <w:rPr>
                <w:lang w:val="ba-RU"/>
              </w:rPr>
            </w:pPr>
            <w:r w:rsidRPr="00600912">
              <w:rPr>
                <w:lang w:val="ba-RU"/>
              </w:rPr>
              <w:t>Звуковая культура речи: работа над звукопроизношением у, ө, к..</w:t>
            </w:r>
          </w:p>
          <w:p w:rsidR="00F24B1C" w:rsidRPr="00600912" w:rsidRDefault="00F24B1C" w:rsidP="00376280">
            <w:pPr>
              <w:jc w:val="both"/>
            </w:pPr>
            <w:r w:rsidRPr="00600912">
              <w:rPr>
                <w:lang w:val="ba-RU"/>
              </w:rPr>
              <w:t>Развивать внимание, память и  мышление.</w:t>
            </w:r>
          </w:p>
        </w:tc>
      </w:tr>
      <w:tr w:rsidR="00F24B1C" w:rsidRPr="00600912" w:rsidTr="00376280">
        <w:tc>
          <w:tcPr>
            <w:tcW w:w="534" w:type="dxa"/>
            <w:vMerge w:val="restart"/>
            <w:textDirection w:val="btLr"/>
          </w:tcPr>
          <w:p w:rsidR="00F24B1C" w:rsidRPr="00600912" w:rsidRDefault="00F24B1C" w:rsidP="00376280">
            <w:pPr>
              <w:ind w:left="113" w:right="113"/>
              <w:jc w:val="center"/>
              <w:rPr>
                <w:lang w:val="ba-RU"/>
              </w:rPr>
            </w:pPr>
            <w:r w:rsidRPr="00600912">
              <w:rPr>
                <w:b/>
              </w:rPr>
              <w:t>Май</w:t>
            </w:r>
          </w:p>
        </w:tc>
        <w:tc>
          <w:tcPr>
            <w:tcW w:w="654" w:type="dxa"/>
            <w:tcMar>
              <w:left w:w="73" w:type="dxa"/>
            </w:tcMar>
          </w:tcPr>
          <w:p w:rsidR="00F24B1C" w:rsidRPr="00600912" w:rsidRDefault="00F24B1C" w:rsidP="00376280">
            <w:pPr>
              <w:jc w:val="both"/>
            </w:pPr>
            <w:r w:rsidRPr="00600912">
              <w:rPr>
                <w:lang w:val="ba-RU"/>
              </w:rPr>
              <w:t>1-2</w:t>
            </w:r>
          </w:p>
        </w:tc>
        <w:tc>
          <w:tcPr>
            <w:tcW w:w="2408" w:type="dxa"/>
            <w:tcMar>
              <w:left w:w="73" w:type="dxa"/>
            </w:tcMar>
          </w:tcPr>
          <w:p w:rsidR="00F24B1C" w:rsidRPr="00600912" w:rsidRDefault="00F24B1C" w:rsidP="00376280">
            <w:r w:rsidRPr="00600912">
              <w:rPr>
                <w:lang w:val="ba-RU"/>
              </w:rPr>
              <w:t>«Эт үзенә ничек хуҗа тапкан?»</w:t>
            </w:r>
          </w:p>
          <w:p w:rsidR="00F24B1C" w:rsidRPr="00600912" w:rsidRDefault="00F24B1C" w:rsidP="00376280">
            <w:pPr>
              <w:rPr>
                <w:lang w:val="ba-RU"/>
              </w:rPr>
            </w:pPr>
            <w:r w:rsidRPr="00600912">
              <w:rPr>
                <w:lang w:val="ba-RU"/>
              </w:rPr>
              <w:t>(“Как собака нашла себе хозяина?”)</w:t>
            </w:r>
          </w:p>
        </w:tc>
        <w:tc>
          <w:tcPr>
            <w:tcW w:w="6718" w:type="dxa"/>
            <w:tcMar>
              <w:left w:w="73" w:type="dxa"/>
            </w:tcMar>
          </w:tcPr>
          <w:p w:rsidR="00F24B1C" w:rsidRPr="00600912" w:rsidRDefault="00F24B1C" w:rsidP="00376280">
            <w:pPr>
              <w:jc w:val="both"/>
            </w:pPr>
            <w:r w:rsidRPr="00600912">
              <w:rPr>
                <w:lang w:val="ba-RU"/>
              </w:rPr>
              <w:t>Познакомить детей с татарской народной сказкой «Эт үзенә ничек хуҗа тапкан?»</w:t>
            </w:r>
          </w:p>
          <w:p w:rsidR="00F24B1C" w:rsidRPr="00600912" w:rsidRDefault="00F24B1C" w:rsidP="00376280">
            <w:pPr>
              <w:jc w:val="both"/>
            </w:pPr>
            <w:r w:rsidRPr="00600912">
              <w:rPr>
                <w:lang w:val="ba-RU"/>
              </w:rPr>
              <w:t>Словарная работа: бүре, аю, арыслан, куркак, хуҗа. Повторить ранее пройденные слова и предложения.</w:t>
            </w:r>
          </w:p>
          <w:p w:rsidR="00F24B1C" w:rsidRPr="00600912" w:rsidRDefault="00F24B1C" w:rsidP="00376280">
            <w:pPr>
              <w:jc w:val="both"/>
              <w:rPr>
                <w:lang w:val="ba-RU"/>
              </w:rPr>
            </w:pPr>
            <w:r w:rsidRPr="00600912">
              <w:rPr>
                <w:lang w:val="ba-RU"/>
              </w:rPr>
              <w:t>Звуковая культура речи: работа над звукопроизношением  р, ы, у, и, ә, ң.</w:t>
            </w:r>
          </w:p>
          <w:p w:rsidR="00F24B1C" w:rsidRPr="00600912" w:rsidRDefault="00F24B1C" w:rsidP="00376280">
            <w:pPr>
              <w:jc w:val="both"/>
              <w:rPr>
                <w:lang w:val="ba-RU"/>
              </w:rPr>
            </w:pPr>
            <w:r w:rsidRPr="00600912">
              <w:rPr>
                <w:lang w:val="ba-RU"/>
              </w:rPr>
              <w:t>Развивать внимание, память и  мышление</w:t>
            </w:r>
          </w:p>
        </w:tc>
      </w:tr>
      <w:tr w:rsidR="00F24B1C" w:rsidRPr="00600912" w:rsidTr="00376280">
        <w:tc>
          <w:tcPr>
            <w:tcW w:w="534" w:type="dxa"/>
            <w:vMerge/>
            <w:textDirection w:val="btLr"/>
          </w:tcPr>
          <w:p w:rsidR="00F24B1C" w:rsidRPr="00600912" w:rsidRDefault="00F24B1C" w:rsidP="00376280">
            <w:pPr>
              <w:ind w:left="113" w:right="113"/>
              <w:jc w:val="center"/>
            </w:pPr>
          </w:p>
        </w:tc>
        <w:tc>
          <w:tcPr>
            <w:tcW w:w="654" w:type="dxa"/>
            <w:tcMar>
              <w:left w:w="73" w:type="dxa"/>
            </w:tcMar>
          </w:tcPr>
          <w:p w:rsidR="00F24B1C" w:rsidRPr="00600912" w:rsidRDefault="00F24B1C" w:rsidP="00376280">
            <w:pPr>
              <w:jc w:val="both"/>
            </w:pPr>
            <w:r w:rsidRPr="00600912">
              <w:rPr>
                <w:lang w:val="ba-RU"/>
              </w:rPr>
              <w:t>3-4</w:t>
            </w:r>
          </w:p>
        </w:tc>
        <w:tc>
          <w:tcPr>
            <w:tcW w:w="2408" w:type="dxa"/>
            <w:tcMar>
              <w:left w:w="73" w:type="dxa"/>
            </w:tcMar>
          </w:tcPr>
          <w:p w:rsidR="00F24B1C" w:rsidRPr="00600912" w:rsidRDefault="00F24B1C" w:rsidP="00376280">
            <w:r w:rsidRPr="00600912">
              <w:rPr>
                <w:lang w:val="ba-RU"/>
              </w:rPr>
              <w:t>Бәбине су кертәбез (Купаем малыша)</w:t>
            </w:r>
          </w:p>
        </w:tc>
        <w:tc>
          <w:tcPr>
            <w:tcW w:w="6718" w:type="dxa"/>
            <w:tcMar>
              <w:left w:w="73" w:type="dxa"/>
            </w:tcMar>
          </w:tcPr>
          <w:p w:rsidR="00F24B1C" w:rsidRPr="00600912" w:rsidRDefault="00F24B1C" w:rsidP="00376280">
            <w:pPr>
              <w:jc w:val="both"/>
            </w:pPr>
            <w:r w:rsidRPr="00600912">
              <w:t xml:space="preserve">Словарная работа: </w:t>
            </w:r>
            <w:r w:rsidRPr="00600912">
              <w:rPr>
                <w:lang w:val="ba-RU"/>
              </w:rPr>
              <w:t>сабын, юа(-быз), сөлге, сөртә(-без).</w:t>
            </w:r>
            <w:r w:rsidRPr="00600912">
              <w:t xml:space="preserve"> Повторить ранее пройденные слова и предложения.</w:t>
            </w:r>
          </w:p>
          <w:p w:rsidR="00F24B1C" w:rsidRPr="00600912" w:rsidRDefault="00F24B1C" w:rsidP="00376280">
            <w:pPr>
              <w:jc w:val="both"/>
            </w:pPr>
            <w:r w:rsidRPr="00600912">
              <w:t xml:space="preserve">Звуковая культура речи: работа над звукопроизношением </w:t>
            </w:r>
            <w:r w:rsidRPr="00600912">
              <w:rPr>
                <w:lang w:val="ba-RU"/>
              </w:rPr>
              <w:t>т, ю, с</w:t>
            </w:r>
            <w:r w:rsidRPr="00600912">
              <w:t>.</w:t>
            </w:r>
          </w:p>
          <w:p w:rsidR="00F24B1C" w:rsidRPr="00600912" w:rsidRDefault="00F24B1C" w:rsidP="00376280">
            <w:pPr>
              <w:jc w:val="both"/>
            </w:pPr>
            <w:r w:rsidRPr="00600912">
              <w:t>Развивать внимание,</w:t>
            </w:r>
            <w:r>
              <w:t xml:space="preserve"> </w:t>
            </w:r>
            <w:r w:rsidRPr="00600912">
              <w:t>память и  мышление</w:t>
            </w:r>
          </w:p>
        </w:tc>
      </w:tr>
    </w:tbl>
    <w:p w:rsidR="00F24B1C" w:rsidRPr="00600912" w:rsidRDefault="00F24B1C" w:rsidP="0074559E">
      <w:pPr>
        <w:jc w:val="center"/>
        <w:rPr>
          <w:b/>
        </w:rPr>
      </w:pPr>
      <w:r w:rsidRPr="00600912">
        <w:rPr>
          <w:b/>
        </w:rPr>
        <w:t>Механизмы оценки получаемых результатов</w:t>
      </w:r>
    </w:p>
    <w:p w:rsidR="00F24B1C" w:rsidRPr="00600912" w:rsidRDefault="00F24B1C" w:rsidP="0074559E">
      <w:pPr>
        <w:ind w:firstLine="708"/>
        <w:jc w:val="both"/>
      </w:pPr>
      <w:r w:rsidRPr="00600912">
        <w:t>Педагогический анализ знаний и умений детей (мониторинг достижения детьми результатов деятельности) проводится два раза в год: вводный (ноябрь), итоговый (май).</w:t>
      </w:r>
    </w:p>
    <w:p w:rsidR="00F24B1C" w:rsidRPr="00600912" w:rsidRDefault="00F24B1C" w:rsidP="0074559E">
      <w:pPr>
        <w:jc w:val="both"/>
      </w:pPr>
      <w:r w:rsidRPr="00600912">
        <w:t>Согласно содержанию плана кружка умения и знания детей выявляются по 4 блокам:</w:t>
      </w:r>
    </w:p>
    <w:p w:rsidR="00F24B1C" w:rsidRPr="00600912" w:rsidRDefault="00F24B1C" w:rsidP="0074559E">
      <w:pPr>
        <w:numPr>
          <w:ilvl w:val="0"/>
          <w:numId w:val="11"/>
        </w:numPr>
        <w:jc w:val="both"/>
      </w:pPr>
      <w:r w:rsidRPr="00600912">
        <w:t>Определение словарного запаса детей;</w:t>
      </w:r>
    </w:p>
    <w:p w:rsidR="00F24B1C" w:rsidRPr="00600912" w:rsidRDefault="00F24B1C" w:rsidP="0074559E">
      <w:pPr>
        <w:numPr>
          <w:ilvl w:val="0"/>
          <w:numId w:val="11"/>
        </w:numPr>
        <w:jc w:val="both"/>
      </w:pPr>
      <w:r w:rsidRPr="00600912">
        <w:t>Определение степени усвоения детьми типичных грамматических конструкций и словосочетаний;</w:t>
      </w:r>
    </w:p>
    <w:p w:rsidR="00F24B1C" w:rsidRPr="00600912" w:rsidRDefault="00F24B1C" w:rsidP="0074559E">
      <w:pPr>
        <w:numPr>
          <w:ilvl w:val="0"/>
          <w:numId w:val="11"/>
        </w:numPr>
        <w:jc w:val="both"/>
      </w:pPr>
      <w:r w:rsidRPr="00600912">
        <w:t>Выявление уровня развития связной речи на татарском языке.</w:t>
      </w:r>
    </w:p>
    <w:p w:rsidR="00F24B1C" w:rsidRPr="00600912" w:rsidRDefault="00F24B1C" w:rsidP="0074559E">
      <w:pPr>
        <w:ind w:firstLine="360"/>
        <w:jc w:val="both"/>
      </w:pPr>
      <w:r w:rsidRPr="00600912">
        <w:t>Критерии оцениваются по 2 бальной системе отдельно по каждому блоку. Диагностику желательно проводить в начале и в конце учебного года. Однако по усмотрению педагога возможно проведение промежуточных срезов для определения умений и навыков детей. Причем необязательно проведение диагностических заданий сразу по всем направлениям речевого развития детей на татарском языке. Скажем, в течении недели проведено наблюдение за уровнем развития словарного запаса детей, второй недели – за звукопроизношением и т.п.</w:t>
      </w:r>
    </w:p>
    <w:p w:rsidR="00F24B1C" w:rsidRPr="00600912" w:rsidRDefault="00F24B1C" w:rsidP="00A65358">
      <w:pPr>
        <w:ind w:firstLine="360"/>
        <w:jc w:val="center"/>
        <w:outlineLvl w:val="0"/>
        <w:rPr>
          <w:b/>
        </w:rPr>
      </w:pPr>
      <w:r>
        <w:rPr>
          <w:b/>
        </w:rPr>
        <w:t>Критерии для старш</w:t>
      </w:r>
      <w:r w:rsidRPr="00600912">
        <w:rPr>
          <w:b/>
        </w:rPr>
        <w:t>ей группы (для дете</w:t>
      </w:r>
      <w:r>
        <w:rPr>
          <w:b/>
        </w:rPr>
        <w:t xml:space="preserve">й </w:t>
      </w:r>
      <w:r w:rsidRPr="00600912">
        <w:rPr>
          <w:b/>
        </w:rPr>
        <w:t>5</w:t>
      </w:r>
      <w:r>
        <w:rPr>
          <w:b/>
        </w:rPr>
        <w:t>-6</w:t>
      </w:r>
      <w:r w:rsidRPr="00600912">
        <w:rPr>
          <w:b/>
        </w:rPr>
        <w:t xml:space="preserve"> лет)</w:t>
      </w:r>
    </w:p>
    <w:p w:rsidR="00F24B1C" w:rsidRPr="00600912" w:rsidRDefault="00F24B1C" w:rsidP="00A65358">
      <w:pPr>
        <w:jc w:val="both"/>
        <w:outlineLvl w:val="0"/>
      </w:pPr>
      <w:r w:rsidRPr="00600912">
        <w:t>1. Критерии для определения словарного запаса детей.</w:t>
      </w:r>
    </w:p>
    <w:p w:rsidR="00F24B1C" w:rsidRPr="00600912" w:rsidRDefault="00F24B1C" w:rsidP="0074559E">
      <w:pPr>
        <w:jc w:val="both"/>
      </w:pPr>
      <w:r w:rsidRPr="00600912">
        <w:t>- понимает и умеет отвечать на вопросы «Бу</w:t>
      </w:r>
      <w:r>
        <w:t xml:space="preserve"> </w:t>
      </w:r>
      <w:r w:rsidRPr="00600912">
        <w:t>нәрс</w:t>
      </w:r>
      <w:r w:rsidRPr="00600912">
        <w:rPr>
          <w:lang w:val="ba-RU"/>
        </w:rPr>
        <w:t>ә</w:t>
      </w:r>
      <w:r w:rsidRPr="00600912">
        <w:t xml:space="preserve"> ?» «Бу кем?» «Н</w:t>
      </w:r>
      <w:r w:rsidRPr="00600912">
        <w:rPr>
          <w:lang w:val="ba-RU"/>
        </w:rPr>
        <w:t>әрсә</w:t>
      </w:r>
      <w:r w:rsidRPr="00600912">
        <w:t>эшли?» «</w:t>
      </w:r>
      <w:r w:rsidRPr="00600912">
        <w:rPr>
          <w:lang w:val="ba-RU"/>
        </w:rPr>
        <w:t>К</w:t>
      </w:r>
      <w:r w:rsidRPr="00600912">
        <w:t>ай</w:t>
      </w:r>
      <w:r w:rsidRPr="00600912">
        <w:rPr>
          <w:lang w:val="ba-RU"/>
        </w:rPr>
        <w:t>д</w:t>
      </w:r>
      <w:r w:rsidRPr="00600912">
        <w:t>а?» «Кемд</w:t>
      </w:r>
      <w:r w:rsidRPr="00600912">
        <w:rPr>
          <w:lang w:val="ba-RU"/>
        </w:rPr>
        <w:t>ә</w:t>
      </w:r>
      <w:r w:rsidRPr="00600912">
        <w:t>?» «Исеме</w:t>
      </w:r>
      <w:r>
        <w:t xml:space="preserve"> </w:t>
      </w:r>
      <w:r w:rsidRPr="00600912">
        <w:t>ничек?»;</w:t>
      </w:r>
    </w:p>
    <w:p w:rsidR="00F24B1C" w:rsidRPr="00600912" w:rsidRDefault="00F24B1C" w:rsidP="0074559E">
      <w:pPr>
        <w:jc w:val="both"/>
      </w:pPr>
      <w:r w:rsidRPr="00600912">
        <w:t>- правильно называет слова, обозначающие предметы, их действия, цвет, величину;</w:t>
      </w:r>
    </w:p>
    <w:p w:rsidR="00F24B1C" w:rsidRPr="00600912" w:rsidRDefault="00F24B1C" w:rsidP="0074559E">
      <w:pPr>
        <w:jc w:val="both"/>
      </w:pPr>
      <w:r w:rsidRPr="00600912">
        <w:t>- понимает и называет значение обобщающих слов.</w:t>
      </w:r>
    </w:p>
    <w:p w:rsidR="00F24B1C" w:rsidRPr="00600912" w:rsidRDefault="00F24B1C" w:rsidP="00A65358">
      <w:pPr>
        <w:outlineLvl w:val="0"/>
      </w:pPr>
      <w:r w:rsidRPr="00600912">
        <w:t>2. Критерии для определения сформированности правильного звукопроизношения на татарском языке.</w:t>
      </w:r>
    </w:p>
    <w:p w:rsidR="00F24B1C" w:rsidRPr="00600912" w:rsidRDefault="00F24B1C" w:rsidP="0074559E">
      <w:pPr>
        <w:jc w:val="both"/>
      </w:pPr>
      <w:r w:rsidRPr="00600912">
        <w:t>- сформированность навыков правильного речевого дыхания;</w:t>
      </w:r>
    </w:p>
    <w:p w:rsidR="00F24B1C" w:rsidRPr="00600912" w:rsidRDefault="00F24B1C" w:rsidP="0074559E">
      <w:r w:rsidRPr="00600912">
        <w:t>- способность к переключению артикуляционных движений с одного слога на другой;</w:t>
      </w:r>
    </w:p>
    <w:p w:rsidR="00F24B1C" w:rsidRPr="00600912" w:rsidRDefault="00F24B1C" w:rsidP="0074559E">
      <w:r w:rsidRPr="00600912">
        <w:t>- умение выделять и изолированно произносить специфические звуки татарского языка по их символам;</w:t>
      </w:r>
    </w:p>
    <w:p w:rsidR="00F24B1C" w:rsidRPr="00600912" w:rsidRDefault="00F24B1C" w:rsidP="0074559E">
      <w:pPr>
        <w:jc w:val="both"/>
      </w:pPr>
      <w:r w:rsidRPr="00600912">
        <w:t>- умение находить и произносить специфические звуки татарского языка в словах и предложениях;</w:t>
      </w:r>
    </w:p>
    <w:p w:rsidR="00F24B1C" w:rsidRPr="00600912" w:rsidRDefault="00F24B1C" w:rsidP="0074559E">
      <w:pPr>
        <w:jc w:val="both"/>
      </w:pPr>
      <w:r w:rsidRPr="00600912">
        <w:t>- умение определить темп речи;</w:t>
      </w:r>
    </w:p>
    <w:p w:rsidR="00F24B1C" w:rsidRPr="00600912" w:rsidRDefault="00F24B1C" w:rsidP="0074559E">
      <w:pPr>
        <w:jc w:val="both"/>
      </w:pPr>
      <w:r w:rsidRPr="00600912">
        <w:t>- умение выделять своим голосом свои эмоции.</w:t>
      </w:r>
    </w:p>
    <w:p w:rsidR="00F24B1C" w:rsidRPr="00600912" w:rsidRDefault="00F24B1C" w:rsidP="00A65358">
      <w:pPr>
        <w:outlineLvl w:val="0"/>
      </w:pPr>
      <w:r w:rsidRPr="00600912">
        <w:t>3. Критерии для определения усвоения детьми типичных грамматических конструкций и словосочетаний.</w:t>
      </w:r>
    </w:p>
    <w:p w:rsidR="00F24B1C" w:rsidRPr="00600912" w:rsidRDefault="00F24B1C" w:rsidP="0074559E">
      <w:pPr>
        <w:jc w:val="both"/>
      </w:pPr>
      <w:r w:rsidRPr="00600912">
        <w:t>- осознанное восприятие и умение отвечать на вопросы;</w:t>
      </w:r>
    </w:p>
    <w:p w:rsidR="00F24B1C" w:rsidRPr="00600912" w:rsidRDefault="00F24B1C" w:rsidP="0074559E">
      <w:pPr>
        <w:jc w:val="both"/>
      </w:pPr>
      <w:r w:rsidRPr="00600912">
        <w:t>- усвоение  простых типичных грамматических конструкций и словосочетаний;</w:t>
      </w:r>
    </w:p>
    <w:p w:rsidR="00F24B1C" w:rsidRPr="00600912" w:rsidRDefault="00F24B1C" w:rsidP="0074559E">
      <w:pPr>
        <w:jc w:val="both"/>
      </w:pPr>
      <w:r w:rsidRPr="00600912">
        <w:t>- правильное название и использование форм принадлежности;</w:t>
      </w:r>
    </w:p>
    <w:p w:rsidR="00F24B1C" w:rsidRPr="00600912" w:rsidRDefault="00F24B1C" w:rsidP="0074559E">
      <w:pPr>
        <w:jc w:val="both"/>
      </w:pPr>
      <w:r w:rsidRPr="00600912">
        <w:t>- правильное использование категории отрицания и вопросительных частиц;</w:t>
      </w:r>
    </w:p>
    <w:p w:rsidR="00F24B1C" w:rsidRPr="00600912" w:rsidRDefault="00F24B1C" w:rsidP="0074559E">
      <w:pPr>
        <w:jc w:val="both"/>
      </w:pPr>
      <w:r w:rsidRPr="00600912">
        <w:t>- усвоение и использование образования множественного числа существительных и глаголов.</w:t>
      </w:r>
    </w:p>
    <w:p w:rsidR="00F24B1C" w:rsidRPr="00600912" w:rsidRDefault="00F24B1C" w:rsidP="00A65358">
      <w:pPr>
        <w:jc w:val="both"/>
        <w:outlineLvl w:val="0"/>
      </w:pPr>
      <w:r w:rsidRPr="00600912">
        <w:t>4. Критерии для определения степени развития связной речи детей на татарском языке.</w:t>
      </w:r>
    </w:p>
    <w:p w:rsidR="00F24B1C" w:rsidRPr="00600912" w:rsidRDefault="00F24B1C" w:rsidP="0074559E">
      <w:pPr>
        <w:jc w:val="both"/>
      </w:pPr>
      <w:r w:rsidRPr="00600912">
        <w:t>- понимание и выполнение  просьбы или указания, высказанные с помощью простых предложений;</w:t>
      </w:r>
    </w:p>
    <w:p w:rsidR="00F24B1C" w:rsidRPr="00600912" w:rsidRDefault="00F24B1C" w:rsidP="0074559E">
      <w:r w:rsidRPr="00600912">
        <w:t>- составление диалогов, состоящих из 2-3 предложений по конкретной предложенной ситуации;</w:t>
      </w:r>
    </w:p>
    <w:p w:rsidR="00F24B1C" w:rsidRPr="00600912" w:rsidRDefault="00F24B1C" w:rsidP="0074559E">
      <w:pPr>
        <w:jc w:val="both"/>
      </w:pPr>
      <w:r w:rsidRPr="00600912">
        <w:t>- исполнение в ролях или с помощью кукол отрывки из сказок;</w:t>
      </w:r>
    </w:p>
    <w:p w:rsidR="00F24B1C" w:rsidRPr="00600912" w:rsidRDefault="00F24B1C" w:rsidP="0074559E">
      <w:pPr>
        <w:jc w:val="both"/>
      </w:pPr>
      <w:r w:rsidRPr="00600912">
        <w:t>- понимание содержания и рассказывание 2-3  стихотворений наизусть;</w:t>
      </w:r>
    </w:p>
    <w:p w:rsidR="00F24B1C" w:rsidRPr="00600912" w:rsidRDefault="00F24B1C" w:rsidP="0074559E">
      <w:r w:rsidRPr="00600912">
        <w:t>- умение составлять рассказ о себе и о членах семьи, состоящих из 3-4 предложений.</w:t>
      </w:r>
      <w:bookmarkStart w:id="703" w:name="_GoBack"/>
      <w:bookmarkEnd w:id="703"/>
    </w:p>
    <w:p w:rsidR="00F24B1C" w:rsidRDefault="00F24B1C" w:rsidP="00313030">
      <w:pPr>
        <w:jc w:val="both"/>
      </w:pPr>
    </w:p>
    <w:p w:rsidR="00F24B1C" w:rsidRDefault="00F24B1C" w:rsidP="00313030">
      <w:pPr>
        <w:jc w:val="both"/>
      </w:pPr>
    </w:p>
    <w:p w:rsidR="00F24B1C" w:rsidRDefault="00F24B1C" w:rsidP="004D77CF">
      <w:pPr>
        <w:pStyle w:val="22"/>
        <w:shd w:val="clear" w:color="auto" w:fill="auto"/>
        <w:spacing w:line="278" w:lineRule="exact"/>
        <w:ind w:firstLine="0"/>
        <w:rPr>
          <w:rStyle w:val="212pt"/>
          <w:b/>
        </w:rPr>
      </w:pPr>
      <w:r>
        <w:rPr>
          <w:b/>
          <w:sz w:val="24"/>
          <w:szCs w:val="24"/>
        </w:rPr>
        <w:t>2.9</w:t>
      </w:r>
      <w:r w:rsidRPr="00CD20A5">
        <w:rPr>
          <w:b/>
          <w:sz w:val="24"/>
          <w:szCs w:val="24"/>
        </w:rPr>
        <w:t>.</w:t>
      </w:r>
      <w:r w:rsidRPr="004D77CF">
        <w:rPr>
          <w:b/>
        </w:rPr>
        <w:t xml:space="preserve"> </w:t>
      </w:r>
      <w:r w:rsidRPr="004D77CF">
        <w:rPr>
          <w:rStyle w:val="212pt"/>
          <w:b/>
        </w:rPr>
        <w:t>Направления, выбранные участниками образовательных отношений из числа парциальных программ и иных программ и/или созданных ими самостоятельно</w:t>
      </w:r>
    </w:p>
    <w:p w:rsidR="00F24B1C" w:rsidRPr="004D77CF" w:rsidRDefault="00F24B1C" w:rsidP="004D77CF">
      <w:pPr>
        <w:pStyle w:val="22"/>
        <w:shd w:val="clear" w:color="auto" w:fill="auto"/>
        <w:spacing w:line="278" w:lineRule="exact"/>
        <w:ind w:firstLine="0"/>
        <w:rPr>
          <w:b/>
        </w:rPr>
      </w:pPr>
    </w:p>
    <w:p w:rsidR="00F24B1C" w:rsidRPr="007E4CC3" w:rsidRDefault="00F24B1C" w:rsidP="00A65358">
      <w:pPr>
        <w:pStyle w:val="Heading1"/>
        <w:jc w:val="both"/>
      </w:pPr>
      <w:bookmarkStart w:id="704" w:name="sub_400"/>
      <w:r w:rsidRPr="005A0DB1">
        <w:t xml:space="preserve">     I</w:t>
      </w:r>
      <w:r w:rsidRPr="005A0DB1">
        <w:rPr>
          <w:lang w:val="en-US"/>
        </w:rPr>
        <w:t>II</w:t>
      </w:r>
      <w:r w:rsidRPr="005A0DB1">
        <w:t>. Организационный раздел Федеральной программы</w:t>
      </w:r>
      <w:bookmarkEnd w:id="704"/>
    </w:p>
    <w:p w:rsidR="00F24B1C" w:rsidRDefault="00F24B1C" w:rsidP="00313030">
      <w:pPr>
        <w:jc w:val="both"/>
        <w:rPr>
          <w:b/>
        </w:rPr>
      </w:pPr>
      <w:bookmarkStart w:id="705" w:name="sub_1030"/>
      <w:r w:rsidRPr="005909D7">
        <w:rPr>
          <w:b/>
        </w:rPr>
        <w:t>3.1.</w:t>
      </w:r>
      <w:r w:rsidRPr="007E4CC3">
        <w:t xml:space="preserve"> </w:t>
      </w:r>
      <w:r w:rsidRPr="005909D7">
        <w:rPr>
          <w:b/>
        </w:rPr>
        <w:t>Психолого-педагогические условия реализации Федеральной программы.</w:t>
      </w:r>
    </w:p>
    <w:p w:rsidR="00F24B1C" w:rsidRPr="005909D7" w:rsidRDefault="00F24B1C" w:rsidP="00313030">
      <w:pPr>
        <w:jc w:val="both"/>
        <w:rPr>
          <w:b/>
        </w:rPr>
      </w:pPr>
    </w:p>
    <w:bookmarkEnd w:id="705"/>
    <w:p w:rsidR="00F24B1C" w:rsidRPr="007E4CC3" w:rsidRDefault="00F24B1C" w:rsidP="00313030">
      <w:pPr>
        <w:jc w:val="both"/>
      </w:pPr>
      <w:r w:rsidRPr="007E4CC3">
        <w:t>Успешная реализация Федеральной программы обеспечивается следующими психолого-педагогическими условиями:</w:t>
      </w:r>
    </w:p>
    <w:p w:rsidR="00F24B1C" w:rsidRPr="007E4CC3" w:rsidRDefault="00F24B1C" w:rsidP="00313030">
      <w:pPr>
        <w:jc w:val="both"/>
      </w:pPr>
      <w:bookmarkStart w:id="706" w:name="sub_10301"/>
      <w:r w:rsidRPr="007E4CC3">
        <w:t>1) 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F24B1C" w:rsidRPr="007E4CC3" w:rsidRDefault="00F24B1C" w:rsidP="00313030">
      <w:pPr>
        <w:jc w:val="both"/>
      </w:pPr>
      <w:bookmarkStart w:id="707" w:name="sub_10302"/>
      <w:bookmarkEnd w:id="706"/>
      <w:r w:rsidRPr="007E4CC3">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F24B1C" w:rsidRPr="007E4CC3" w:rsidRDefault="00F24B1C" w:rsidP="00313030">
      <w:pPr>
        <w:jc w:val="both"/>
      </w:pPr>
      <w:bookmarkStart w:id="708" w:name="sub_10303"/>
      <w:bookmarkEnd w:id="707"/>
      <w:r w:rsidRPr="007E4CC3">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F24B1C" w:rsidRPr="007E4CC3" w:rsidRDefault="00F24B1C" w:rsidP="00313030">
      <w:pPr>
        <w:jc w:val="both"/>
      </w:pPr>
      <w:bookmarkStart w:id="709" w:name="sub_10304"/>
      <w:bookmarkEnd w:id="708"/>
      <w:r w:rsidRPr="007E4CC3">
        <w:t>4) 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F24B1C" w:rsidRPr="007E4CC3" w:rsidRDefault="00F24B1C" w:rsidP="00313030">
      <w:pPr>
        <w:jc w:val="both"/>
      </w:pPr>
      <w:bookmarkStart w:id="710" w:name="sub_10305"/>
      <w:bookmarkEnd w:id="709"/>
      <w:r w:rsidRPr="007E4CC3">
        <w:t>5) создание развивающей и эмоционально комфортной для ребёнка образовательной среды, 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rsidR="00F24B1C" w:rsidRPr="007E4CC3" w:rsidRDefault="00F24B1C" w:rsidP="00313030">
      <w:pPr>
        <w:jc w:val="both"/>
      </w:pPr>
      <w:bookmarkStart w:id="711" w:name="sub_10306"/>
      <w:bookmarkEnd w:id="710"/>
      <w:r w:rsidRPr="007E4CC3">
        <w:t>6)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F24B1C" w:rsidRPr="007E4CC3" w:rsidRDefault="00F24B1C" w:rsidP="00313030">
      <w:pPr>
        <w:jc w:val="both"/>
      </w:pPr>
      <w:bookmarkStart w:id="712" w:name="sub_10307"/>
      <w:bookmarkEnd w:id="711"/>
      <w:r w:rsidRPr="007E4CC3">
        <w:t>7) 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F24B1C" w:rsidRPr="007E4CC3" w:rsidRDefault="00F24B1C" w:rsidP="00313030">
      <w:pPr>
        <w:jc w:val="both"/>
      </w:pPr>
      <w:bookmarkStart w:id="713" w:name="sub_10308"/>
      <w:bookmarkEnd w:id="712"/>
      <w:r w:rsidRPr="007E4CC3">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F24B1C" w:rsidRPr="007E4CC3" w:rsidRDefault="00F24B1C" w:rsidP="00313030">
      <w:pPr>
        <w:jc w:val="both"/>
      </w:pPr>
      <w:bookmarkStart w:id="714" w:name="sub_10309"/>
      <w:bookmarkEnd w:id="713"/>
      <w:r w:rsidRPr="007E4CC3">
        <w:t>9) совершенствование образовательной работы на основе результатов выявления запросов родительского и профессионального сообщества;</w:t>
      </w:r>
    </w:p>
    <w:p w:rsidR="00F24B1C" w:rsidRPr="007E4CC3" w:rsidRDefault="00F24B1C" w:rsidP="00313030">
      <w:pPr>
        <w:jc w:val="both"/>
      </w:pPr>
      <w:bookmarkStart w:id="715" w:name="sub_103010"/>
      <w:bookmarkEnd w:id="714"/>
      <w:r w:rsidRPr="007E4CC3">
        <w:t>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F24B1C" w:rsidRPr="007E4CC3" w:rsidRDefault="00F24B1C" w:rsidP="00313030">
      <w:pPr>
        <w:jc w:val="both"/>
      </w:pPr>
      <w:bookmarkStart w:id="716" w:name="sub_103011"/>
      <w:bookmarkEnd w:id="715"/>
      <w:r w:rsidRPr="007E4CC3">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F24B1C" w:rsidRPr="007E4CC3" w:rsidRDefault="00F24B1C" w:rsidP="00313030">
      <w:pPr>
        <w:jc w:val="both"/>
      </w:pPr>
      <w:bookmarkStart w:id="717" w:name="sub_103012"/>
      <w:bookmarkEnd w:id="716"/>
      <w:r w:rsidRPr="007E4CC3">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F24B1C" w:rsidRPr="007E4CC3" w:rsidRDefault="00F24B1C" w:rsidP="00313030">
      <w:pPr>
        <w:jc w:val="both"/>
      </w:pPr>
      <w:bookmarkStart w:id="718" w:name="sub_103013"/>
      <w:bookmarkEnd w:id="717"/>
      <w:r w:rsidRPr="007E4CC3">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F24B1C" w:rsidRPr="007E4CC3" w:rsidRDefault="00F24B1C" w:rsidP="00313030">
      <w:pPr>
        <w:jc w:val="both"/>
      </w:pPr>
      <w:bookmarkStart w:id="719" w:name="sub_103014"/>
      <w:bookmarkEnd w:id="718"/>
      <w:r w:rsidRPr="007E4CC3">
        <w:t>14) 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F24B1C" w:rsidRPr="007E4CC3" w:rsidRDefault="00F24B1C" w:rsidP="00313030">
      <w:pPr>
        <w:jc w:val="both"/>
      </w:pPr>
      <w:bookmarkStart w:id="720" w:name="sub_103015"/>
      <w:bookmarkEnd w:id="719"/>
      <w:r w:rsidRPr="007E4CC3">
        <w:t>15) 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w:t>
      </w:r>
    </w:p>
    <w:p w:rsidR="00F24B1C" w:rsidRPr="007E4CC3" w:rsidRDefault="00F24B1C" w:rsidP="00313030">
      <w:pPr>
        <w:jc w:val="both"/>
      </w:pPr>
      <w:bookmarkStart w:id="721" w:name="sub_103016"/>
      <w:bookmarkEnd w:id="720"/>
      <w:r w:rsidRPr="007E4CC3">
        <w:t>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F24B1C" w:rsidRDefault="00F24B1C" w:rsidP="00313030">
      <w:pPr>
        <w:jc w:val="both"/>
      </w:pPr>
      <w:bookmarkStart w:id="722" w:name="sub_103017"/>
      <w:bookmarkEnd w:id="721"/>
      <w:r w:rsidRPr="007E4CC3">
        <w:t>17) 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rsidR="00F24B1C" w:rsidRPr="007E4CC3" w:rsidRDefault="00F24B1C" w:rsidP="00313030">
      <w:pPr>
        <w:jc w:val="both"/>
      </w:pPr>
    </w:p>
    <w:p w:rsidR="00F24B1C" w:rsidRDefault="00F24B1C" w:rsidP="00313030">
      <w:pPr>
        <w:jc w:val="both"/>
        <w:rPr>
          <w:b/>
        </w:rPr>
      </w:pPr>
      <w:bookmarkStart w:id="723" w:name="sub_1031"/>
      <w:bookmarkEnd w:id="722"/>
      <w:r w:rsidRPr="005909D7">
        <w:rPr>
          <w:b/>
        </w:rPr>
        <w:t>3.2. Особенности организации развивающей предметно-пространственной среды.</w:t>
      </w:r>
    </w:p>
    <w:p w:rsidR="00F24B1C" w:rsidRPr="005909D7" w:rsidRDefault="00F24B1C" w:rsidP="00313030">
      <w:pPr>
        <w:jc w:val="both"/>
        <w:rPr>
          <w:b/>
        </w:rPr>
      </w:pPr>
    </w:p>
    <w:p w:rsidR="00F24B1C" w:rsidRPr="007E4CC3" w:rsidRDefault="00F24B1C" w:rsidP="00313030">
      <w:pPr>
        <w:jc w:val="both"/>
      </w:pPr>
      <w:bookmarkStart w:id="724" w:name="sub_311"/>
      <w:bookmarkEnd w:id="723"/>
      <w:r w:rsidRPr="007E4CC3">
        <w:t>3</w:t>
      </w:r>
      <w:r>
        <w:t>.2.</w:t>
      </w:r>
      <w:r w:rsidRPr="007E4CC3">
        <w:t>1. 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ребёнка деятельности.</w:t>
      </w:r>
    </w:p>
    <w:p w:rsidR="00F24B1C" w:rsidRPr="007E4CC3" w:rsidRDefault="00F24B1C" w:rsidP="00313030">
      <w:pPr>
        <w:jc w:val="both"/>
      </w:pPr>
      <w:bookmarkStart w:id="725" w:name="sub_312"/>
      <w:bookmarkEnd w:id="724"/>
      <w:r w:rsidRPr="007E4CC3">
        <w:t>3</w:t>
      </w:r>
      <w:r>
        <w:t>.2</w:t>
      </w:r>
      <w:r w:rsidRPr="007E4CC3">
        <w:t>.2. 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rsidR="00F24B1C" w:rsidRPr="007E4CC3" w:rsidRDefault="00F24B1C" w:rsidP="00313030">
      <w:pPr>
        <w:jc w:val="both"/>
      </w:pPr>
      <w:bookmarkStart w:id="726" w:name="sub_313"/>
      <w:bookmarkEnd w:id="725"/>
      <w:r w:rsidRPr="007E4CC3">
        <w:t>3</w:t>
      </w:r>
      <w:r>
        <w:t>.2.</w:t>
      </w:r>
      <w:r w:rsidRPr="007E4CC3">
        <w:t>3. Федеральная программа не выдвигает жестких требований к организации РППС и оставляет за ДОО право самостоятельного проектирования РППС.</w:t>
      </w:r>
    </w:p>
    <w:bookmarkEnd w:id="726"/>
    <w:p w:rsidR="00F24B1C" w:rsidRPr="007E4CC3" w:rsidRDefault="00F24B1C" w:rsidP="00313030">
      <w:pPr>
        <w:jc w:val="both"/>
      </w:pPr>
      <w:r w:rsidRPr="007E4CC3">
        <w:t xml:space="preserve">В соответствии со </w:t>
      </w:r>
      <w:hyperlink r:id="rId26" w:history="1">
        <w:r w:rsidRPr="007E4CC3">
          <w:rPr>
            <w:rStyle w:val="a3"/>
          </w:rPr>
          <w:t>ФГОС</w:t>
        </w:r>
      </w:hyperlink>
      <w:r w:rsidRPr="007E4CC3">
        <w:t xml:space="preserve"> ДО возможны разные варианты создания РППС при условии учёта целей и принципов Программы, возрастной и тендерной специфики для реализации образовательной программы.</w:t>
      </w:r>
    </w:p>
    <w:p w:rsidR="00F24B1C" w:rsidRPr="007E4CC3" w:rsidRDefault="00F24B1C" w:rsidP="00313030">
      <w:pPr>
        <w:jc w:val="both"/>
      </w:pPr>
      <w:bookmarkStart w:id="727" w:name="sub_314"/>
      <w:r w:rsidRPr="007E4CC3">
        <w:t>3</w:t>
      </w:r>
      <w:r>
        <w:t>.2.4.</w:t>
      </w:r>
      <w:r w:rsidRPr="007E4CC3">
        <w:t>. 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F24B1C" w:rsidRPr="007E4CC3" w:rsidRDefault="00F24B1C" w:rsidP="00313030">
      <w:pPr>
        <w:jc w:val="both"/>
      </w:pPr>
      <w:bookmarkStart w:id="728" w:name="sub_315"/>
      <w:bookmarkEnd w:id="727"/>
      <w:r w:rsidRPr="007E4CC3">
        <w:t>3</w:t>
      </w:r>
      <w:r>
        <w:t>.2.5.</w:t>
      </w:r>
      <w:r w:rsidRPr="007E4CC3">
        <w:t xml:space="preserve"> При проектировании РППС ДОО нужно учитывать:</w:t>
      </w:r>
    </w:p>
    <w:bookmarkEnd w:id="728"/>
    <w:p w:rsidR="00F24B1C" w:rsidRPr="007E4CC3" w:rsidRDefault="00F24B1C" w:rsidP="00313030">
      <w:pPr>
        <w:jc w:val="both"/>
      </w:pPr>
      <w:r w:rsidRPr="007E4CC3">
        <w:t>местные этнопсихологические, социокультурные, культурно-исторические и природно-климатические условия, в которых находится ДОО;</w:t>
      </w:r>
    </w:p>
    <w:p w:rsidR="00F24B1C" w:rsidRPr="007E4CC3" w:rsidRDefault="00F24B1C" w:rsidP="00313030">
      <w:pPr>
        <w:jc w:val="both"/>
      </w:pPr>
      <w:r w:rsidRPr="007E4CC3">
        <w:t>возраст, уровень развития детей и особенности их деятельности, содержание образования;</w:t>
      </w:r>
    </w:p>
    <w:p w:rsidR="00F24B1C" w:rsidRPr="007E4CC3" w:rsidRDefault="00F24B1C" w:rsidP="00313030">
      <w:pPr>
        <w:jc w:val="both"/>
      </w:pPr>
      <w:r w:rsidRPr="007E4CC3">
        <w:t>задачи образовательной программы для разных возрастных групп;</w:t>
      </w:r>
    </w:p>
    <w:p w:rsidR="00F24B1C" w:rsidRPr="007E4CC3" w:rsidRDefault="00F24B1C" w:rsidP="00313030">
      <w:pPr>
        <w:jc w:val="both"/>
      </w:pPr>
      <w:r w:rsidRPr="007E4CC3">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F24B1C" w:rsidRPr="007E4CC3" w:rsidRDefault="00F24B1C" w:rsidP="00313030">
      <w:pPr>
        <w:jc w:val="both"/>
      </w:pPr>
      <w:bookmarkStart w:id="729" w:name="sub_316"/>
      <w:r w:rsidRPr="007E4CC3">
        <w:t>3</w:t>
      </w:r>
      <w:r>
        <w:t>.2.</w:t>
      </w:r>
      <w:r w:rsidRPr="007E4CC3">
        <w:t>6. С учётом возможности реализации образовательной программы ДОО в различных организационных моделях и формах РППС должна соответствовать:</w:t>
      </w:r>
    </w:p>
    <w:bookmarkEnd w:id="729"/>
    <w:p w:rsidR="00F24B1C" w:rsidRPr="007E4CC3" w:rsidRDefault="00F24B1C" w:rsidP="00313030">
      <w:pPr>
        <w:jc w:val="both"/>
      </w:pPr>
      <w:r w:rsidRPr="007E4CC3">
        <w:t xml:space="preserve">требованиям </w:t>
      </w:r>
      <w:hyperlink r:id="rId27" w:history="1">
        <w:r w:rsidRPr="007E4CC3">
          <w:rPr>
            <w:rStyle w:val="a3"/>
          </w:rPr>
          <w:t>ФГОС</w:t>
        </w:r>
      </w:hyperlink>
      <w:r w:rsidRPr="007E4CC3">
        <w:t xml:space="preserve"> ДО;</w:t>
      </w:r>
    </w:p>
    <w:p w:rsidR="00F24B1C" w:rsidRPr="007E4CC3" w:rsidRDefault="00F24B1C" w:rsidP="00313030">
      <w:pPr>
        <w:jc w:val="both"/>
      </w:pPr>
      <w:r w:rsidRPr="007E4CC3">
        <w:t>образовательной программе ДОО;</w:t>
      </w:r>
    </w:p>
    <w:p w:rsidR="00F24B1C" w:rsidRPr="007E4CC3" w:rsidRDefault="00F24B1C" w:rsidP="00313030">
      <w:pPr>
        <w:jc w:val="both"/>
      </w:pPr>
      <w:r w:rsidRPr="007E4CC3">
        <w:t>материально-техническим и медико-социальным условиям пребывания детей в ДОО;</w:t>
      </w:r>
    </w:p>
    <w:p w:rsidR="00F24B1C" w:rsidRPr="007E4CC3" w:rsidRDefault="00F24B1C" w:rsidP="00313030">
      <w:pPr>
        <w:jc w:val="both"/>
      </w:pPr>
      <w:r w:rsidRPr="007E4CC3">
        <w:t>возрастным особенностям детей;</w:t>
      </w:r>
    </w:p>
    <w:p w:rsidR="00F24B1C" w:rsidRPr="007E4CC3" w:rsidRDefault="00F24B1C" w:rsidP="00313030">
      <w:pPr>
        <w:jc w:val="both"/>
      </w:pPr>
      <w:r w:rsidRPr="007E4CC3">
        <w:t>воспитывающему характеру обучения детей в ДОО;</w:t>
      </w:r>
    </w:p>
    <w:p w:rsidR="00F24B1C" w:rsidRPr="007E4CC3" w:rsidRDefault="00F24B1C" w:rsidP="00313030">
      <w:pPr>
        <w:jc w:val="both"/>
      </w:pPr>
      <w:r w:rsidRPr="007E4CC3">
        <w:t>требованиям безопасности и надежности.</w:t>
      </w:r>
    </w:p>
    <w:p w:rsidR="00F24B1C" w:rsidRPr="007E4CC3" w:rsidRDefault="00F24B1C" w:rsidP="00313030">
      <w:pPr>
        <w:jc w:val="both"/>
      </w:pPr>
      <w:bookmarkStart w:id="730" w:name="sub_317"/>
      <w:r w:rsidRPr="007E4CC3">
        <w:t>3</w:t>
      </w:r>
      <w:r>
        <w:t>.2.</w:t>
      </w:r>
      <w:r w:rsidRPr="007E4CC3">
        <w:t xml:space="preserve">7. 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w:t>
      </w:r>
      <w:hyperlink r:id="rId28" w:history="1">
        <w:r w:rsidRPr="007E4CC3">
          <w:rPr>
            <w:rStyle w:val="a3"/>
          </w:rPr>
          <w:t>ФГОС</w:t>
        </w:r>
      </w:hyperlink>
      <w:r w:rsidRPr="007E4CC3">
        <w:t xml:space="preserve"> ДО.</w:t>
      </w:r>
    </w:p>
    <w:p w:rsidR="00F24B1C" w:rsidRPr="007E4CC3" w:rsidRDefault="00F24B1C" w:rsidP="00313030">
      <w:pPr>
        <w:jc w:val="both"/>
      </w:pPr>
      <w:bookmarkStart w:id="731" w:name="sub_318"/>
      <w:bookmarkEnd w:id="730"/>
      <w:r w:rsidRPr="007E4CC3">
        <w:t>3</w:t>
      </w:r>
      <w:r>
        <w:t>.2</w:t>
      </w:r>
      <w:r w:rsidRPr="007E4CC3">
        <w:t>.8. 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учёта особенностей и коррекции недостатков их развития.</w:t>
      </w:r>
    </w:p>
    <w:p w:rsidR="00F24B1C" w:rsidRPr="007E4CC3" w:rsidRDefault="00F24B1C" w:rsidP="00313030">
      <w:pPr>
        <w:jc w:val="both"/>
      </w:pPr>
      <w:bookmarkStart w:id="732" w:name="sub_319"/>
      <w:bookmarkEnd w:id="731"/>
      <w:r w:rsidRPr="007E4CC3">
        <w:t>3</w:t>
      </w:r>
      <w:r>
        <w:t>.2</w:t>
      </w:r>
      <w:r w:rsidRPr="007E4CC3">
        <w:t xml:space="preserve">.9. В соответствии с </w:t>
      </w:r>
      <w:hyperlink r:id="rId29" w:history="1">
        <w:r w:rsidRPr="007E4CC3">
          <w:rPr>
            <w:rStyle w:val="a3"/>
          </w:rPr>
          <w:t>ФГОС</w:t>
        </w:r>
      </w:hyperlink>
      <w:r w:rsidRPr="007E4CC3">
        <w:t xml:space="preserve"> ДО РППС должна быть содержательно-насыщенной; трансформируемой; полифункциональной; доступной; безопасной.</w:t>
      </w:r>
    </w:p>
    <w:p w:rsidR="00F24B1C" w:rsidRPr="007E4CC3" w:rsidRDefault="00F24B1C" w:rsidP="00313030">
      <w:pPr>
        <w:jc w:val="both"/>
      </w:pPr>
      <w:bookmarkStart w:id="733" w:name="sub_3110"/>
      <w:bookmarkEnd w:id="732"/>
      <w:r w:rsidRPr="007E4CC3">
        <w:t>3</w:t>
      </w:r>
      <w:r>
        <w:t>.2</w:t>
      </w:r>
      <w:r w:rsidRPr="007E4CC3">
        <w:t>.10. РППС в ДОО должна обеспечивать условия для эмоционального благополучия детей и комфортной работы педагогических и учебно-вспомогательных сотрудников.</w:t>
      </w:r>
    </w:p>
    <w:p w:rsidR="00F24B1C" w:rsidRPr="007E4CC3" w:rsidRDefault="00F24B1C" w:rsidP="00313030">
      <w:pPr>
        <w:jc w:val="both"/>
      </w:pPr>
      <w:bookmarkStart w:id="734" w:name="sub_3111"/>
      <w:bookmarkEnd w:id="733"/>
      <w:r w:rsidRPr="007E4CC3">
        <w:t>3</w:t>
      </w:r>
      <w:r>
        <w:t>.2.</w:t>
      </w:r>
      <w:r w:rsidRPr="007E4CC3">
        <w:t>11. В ДОО должны быть созданы условия для информатизации образовательного процесса. Для этого желательно, чтобы в групповых и прочих помещениях ДОО имелось оборудование для использования информационно-коммуникационных технологий в образовательном процессе. При наличии условий может быть обеспечено подключение всех групповых, а также иных помещений ДОО к сети Интернет с учётом регламентов безопасного пользования сетью Интернет и психолого-педагогической экспертизы компьютерных игр.</w:t>
      </w:r>
    </w:p>
    <w:p w:rsidR="00F24B1C" w:rsidRPr="007E4CC3" w:rsidRDefault="00F24B1C" w:rsidP="00313030">
      <w:pPr>
        <w:jc w:val="both"/>
      </w:pPr>
      <w:bookmarkStart w:id="735" w:name="sub_3112"/>
      <w:bookmarkEnd w:id="734"/>
      <w:r w:rsidRPr="007E4CC3">
        <w:t>3</w:t>
      </w:r>
      <w:r>
        <w:t>.2.</w:t>
      </w:r>
      <w:r w:rsidRPr="007E4CC3">
        <w:t>12. В оснащении РППС могут быть использованы элементы цифровой образовательной среды, интерактивные площадки как пространство сотрудничества и творческой самореализации ребёнка и взрослого (кванториумы, мультстудии, роботизированные и технические игрушки и другие).</w:t>
      </w:r>
    </w:p>
    <w:p w:rsidR="00F24B1C" w:rsidRDefault="00F24B1C" w:rsidP="00313030">
      <w:pPr>
        <w:jc w:val="both"/>
      </w:pPr>
      <w:bookmarkStart w:id="736" w:name="sub_3113"/>
      <w:bookmarkEnd w:id="735"/>
      <w:r w:rsidRPr="007E4CC3">
        <w:t>3</w:t>
      </w:r>
      <w:r>
        <w:t>.2.</w:t>
      </w:r>
      <w:r w:rsidRPr="007E4CC3">
        <w:t>13. Для детей с ОВЗ в ДОО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ДОО должно быть достаточно места для специального оборудования.</w:t>
      </w:r>
    </w:p>
    <w:p w:rsidR="00F24B1C" w:rsidRDefault="00F24B1C" w:rsidP="00313030">
      <w:pPr>
        <w:jc w:val="both"/>
      </w:pPr>
    </w:p>
    <w:p w:rsidR="00F24B1C" w:rsidRDefault="00F24B1C" w:rsidP="00313030">
      <w:pPr>
        <w:jc w:val="both"/>
      </w:pPr>
      <w:r>
        <w:t xml:space="preserve">      Внутреннее и внешнее пространство нашего ДОУ соответствует нормам и требованиям СанПиНа. Здание двухэтажное, кирпичное, типовое: рассчитано на 6 групп, функционируют 6 групп. Имеются групповые, спальные комнаты; раздевалки и санузлы предусмотрены для каждой возрастной группы. Имеются музыкально-спортивный зал, методический кабинет, кабинет учителя-логопеда, медицинский кабинет и изолятор, оснащённые необходимым оборудованием и материалами по профилю деятельности. </w:t>
      </w:r>
    </w:p>
    <w:p w:rsidR="00F24B1C" w:rsidRDefault="00F24B1C" w:rsidP="00313030">
      <w:pPr>
        <w:jc w:val="both"/>
      </w:pPr>
      <w:r>
        <w:t xml:space="preserve">  Территория детского сада, которая является важным составляющим звеном РППС, большая, озелененная. На территории располагается 6 групповых площадок и спортивно-игровая площадка, оснащённые различным оборудованием, способствующим оздоровлению и экологическому воспитанию детей. Также имеются зелёные насаждения, клумбы и огород.</w:t>
      </w:r>
    </w:p>
    <w:p w:rsidR="00F24B1C" w:rsidRDefault="00F24B1C" w:rsidP="00313030">
      <w:pPr>
        <w:jc w:val="both"/>
      </w:pPr>
      <w:r>
        <w:t xml:space="preserve">  Здание оборудовано системами холодного водоснабжения, канализации, вентиляции и центрального отопления. Для горячего водоснабжения установлены бойлеры. Санитарное состояние здания и территории соответствует требованиям, предъявляемым к объектам данного вида.</w:t>
      </w:r>
    </w:p>
    <w:p w:rsidR="00F24B1C" w:rsidRDefault="00F24B1C" w:rsidP="00313030">
      <w:pPr>
        <w:jc w:val="both"/>
      </w:pPr>
      <w:r>
        <w:t xml:space="preserve">   Устройство, оборудование и содержание пищеблока, находящего внутри здания, соответствует санитарным нормам и правилам, предъявляемым к организациям общественного питания. Пищеблок оборудован необходимым технологическим и холодильным оборудованием. Набор оборудования, производственных и складских помещений соответствуют санитарным правилам. Пищевые продукты, поступающие в учреждение, имеют документы, подтверждающие происхождение, качество и безопасность. Контроль качества также осуществляется через систему «Меркурий». При организации питания детей и составлении примерного двухнедельного меню, учреждение руководствуется санитарными правилами, рекомендуемым среднесуточным набором продуктов питания с учётом возраста детей и временем пребывания в ДОУ.</w:t>
      </w:r>
    </w:p>
    <w:p w:rsidR="00F24B1C" w:rsidRDefault="00F24B1C" w:rsidP="00313030">
      <w:pPr>
        <w:jc w:val="both"/>
      </w:pPr>
      <w:r>
        <w:t xml:space="preserve">  При организации работы по пожарной безопасности в ДОУ основным нормативным документом и руководством к деятельности является «Правила пожарной безопасности для общеобразовательных школ, профессионально-технических училищ, школ-интернатов, детских домов, дошкольных, внешкольных и других учебно-воспитательных учреждений».</w:t>
      </w:r>
    </w:p>
    <w:p w:rsidR="00F24B1C" w:rsidRDefault="00F24B1C" w:rsidP="00313030">
      <w:pPr>
        <w:jc w:val="both"/>
      </w:pPr>
      <w:r>
        <w:t xml:space="preserve">  Медицинское обеспечение воспитанников ДОУ осуществляется медицинским персоналом по договору с ГБУ РМЭ «Параньгинская центральная районная больница».</w:t>
      </w:r>
    </w:p>
    <w:p w:rsidR="00F24B1C" w:rsidRPr="007E4CC3" w:rsidRDefault="00F24B1C" w:rsidP="00313030">
      <w:pPr>
        <w:jc w:val="both"/>
      </w:pPr>
    </w:p>
    <w:p w:rsidR="00F24B1C" w:rsidRDefault="00F24B1C" w:rsidP="00313030">
      <w:pPr>
        <w:jc w:val="both"/>
        <w:rPr>
          <w:b/>
        </w:rPr>
      </w:pPr>
      <w:bookmarkStart w:id="737" w:name="sub_1032"/>
      <w:bookmarkEnd w:id="736"/>
      <w:r w:rsidRPr="005909D7">
        <w:rPr>
          <w:b/>
        </w:rPr>
        <w:t>3.3.</w:t>
      </w:r>
      <w:r w:rsidRPr="007E4CC3">
        <w:t xml:space="preserve"> </w:t>
      </w:r>
      <w:r w:rsidRPr="005909D7">
        <w:rPr>
          <w:b/>
        </w:rPr>
        <w:t>Материально-техническое обеспечение Федеральной программы, обеспеченность методическими материалами и средствами обучения и воспитания.</w:t>
      </w:r>
    </w:p>
    <w:p w:rsidR="00F24B1C" w:rsidRPr="005909D7" w:rsidRDefault="00F24B1C" w:rsidP="00313030">
      <w:pPr>
        <w:jc w:val="both"/>
        <w:rPr>
          <w:b/>
        </w:rPr>
      </w:pPr>
    </w:p>
    <w:p w:rsidR="00F24B1C" w:rsidRPr="007E4CC3" w:rsidRDefault="00F24B1C" w:rsidP="00313030">
      <w:pPr>
        <w:jc w:val="both"/>
      </w:pPr>
      <w:bookmarkStart w:id="738" w:name="sub_321"/>
      <w:bookmarkEnd w:id="737"/>
      <w:r w:rsidRPr="007E4CC3">
        <w:t>3</w:t>
      </w:r>
      <w:r>
        <w:t>.3.</w:t>
      </w:r>
      <w:r w:rsidRPr="007E4CC3">
        <w:t>1. В ДОО должны быть созданы материально-технические условия, обеспечивающие:</w:t>
      </w:r>
    </w:p>
    <w:p w:rsidR="00F24B1C" w:rsidRPr="007E4CC3" w:rsidRDefault="00F24B1C" w:rsidP="00313030">
      <w:pPr>
        <w:jc w:val="both"/>
      </w:pPr>
      <w:bookmarkStart w:id="739" w:name="sub_3211"/>
      <w:bookmarkEnd w:id="738"/>
      <w:r w:rsidRPr="007E4CC3">
        <w:t>1) возможность достижения обучающимися планируемых результатов освоения Федеральной программы;</w:t>
      </w:r>
    </w:p>
    <w:p w:rsidR="00F24B1C" w:rsidRPr="007E4CC3" w:rsidRDefault="00F24B1C" w:rsidP="00313030">
      <w:pPr>
        <w:jc w:val="both"/>
      </w:pPr>
      <w:bookmarkStart w:id="740" w:name="sub_3212"/>
      <w:bookmarkEnd w:id="739"/>
      <w:r w:rsidRPr="007E4CC3">
        <w:t xml:space="preserve">2) выполнение ДОО требований санитарно-эпидемиологических правил и гигиенических нормативов, содержащихся в </w:t>
      </w:r>
      <w:hyperlink r:id="rId30" w:history="1">
        <w:r w:rsidRPr="007E4CC3">
          <w:rPr>
            <w:rStyle w:val="a3"/>
          </w:rPr>
          <w:t>СП 2.4.3648-20</w:t>
        </w:r>
      </w:hyperlink>
      <w:r w:rsidRPr="007E4CC3">
        <w:t xml:space="preserve">, </w:t>
      </w:r>
      <w:hyperlink r:id="rId31" w:history="1">
        <w:r w:rsidRPr="007E4CC3">
          <w:rPr>
            <w:rStyle w:val="a3"/>
          </w:rPr>
          <w:t>СанПиН 2.3/2.4.3590-20</w:t>
        </w:r>
      </w:hyperlink>
      <w:r w:rsidRPr="007E4CC3">
        <w:t xml:space="preserve"> "Санитарно-эпидемиологические требования к организации общественного питания населения", утверждённых </w:t>
      </w:r>
      <w:hyperlink r:id="rId32" w:history="1">
        <w:r w:rsidRPr="007E4CC3">
          <w:rPr>
            <w:rStyle w:val="a3"/>
          </w:rPr>
          <w:t>постановлением</w:t>
        </w:r>
      </w:hyperlink>
      <w:r w:rsidRPr="007E4CC3">
        <w:t xml:space="preserve">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 2.3/2.4.3590-20), </w:t>
      </w:r>
      <w:hyperlink r:id="rId33" w:history="1">
        <w:r w:rsidRPr="007E4CC3">
          <w:rPr>
            <w:rStyle w:val="a3"/>
          </w:rPr>
          <w:t>СанПиН 1.2.3685-21</w:t>
        </w:r>
      </w:hyperlink>
      <w:r w:rsidRPr="007E4CC3">
        <w:t>:</w:t>
      </w:r>
    </w:p>
    <w:bookmarkEnd w:id="740"/>
    <w:p w:rsidR="00F24B1C" w:rsidRPr="007E4CC3" w:rsidRDefault="00F24B1C" w:rsidP="00313030">
      <w:pPr>
        <w:jc w:val="both"/>
      </w:pPr>
      <w:r w:rsidRPr="007E4CC3">
        <w:t>к условиям размещения организаций, осуществляющих образовательную деятельность;</w:t>
      </w:r>
    </w:p>
    <w:p w:rsidR="00F24B1C" w:rsidRPr="007E4CC3" w:rsidRDefault="00F24B1C" w:rsidP="00313030">
      <w:pPr>
        <w:jc w:val="both"/>
      </w:pPr>
      <w:r w:rsidRPr="007E4CC3">
        <w:t>оборудованию и содержанию территории;</w:t>
      </w:r>
    </w:p>
    <w:p w:rsidR="00F24B1C" w:rsidRPr="007E4CC3" w:rsidRDefault="00F24B1C" w:rsidP="00313030">
      <w:pPr>
        <w:jc w:val="both"/>
      </w:pPr>
      <w:r w:rsidRPr="007E4CC3">
        <w:t>помещениям, их оборудованию и содержанию;</w:t>
      </w:r>
    </w:p>
    <w:p w:rsidR="00F24B1C" w:rsidRPr="007E4CC3" w:rsidRDefault="00F24B1C" w:rsidP="00313030">
      <w:pPr>
        <w:jc w:val="both"/>
      </w:pPr>
      <w:r w:rsidRPr="007E4CC3">
        <w:t>естественному и искусственному освещению помещений;</w:t>
      </w:r>
    </w:p>
    <w:p w:rsidR="00F24B1C" w:rsidRPr="007E4CC3" w:rsidRDefault="00F24B1C" w:rsidP="00313030">
      <w:pPr>
        <w:jc w:val="both"/>
      </w:pPr>
      <w:r w:rsidRPr="007E4CC3">
        <w:t>отоплению и вентиляции;</w:t>
      </w:r>
    </w:p>
    <w:p w:rsidR="00F24B1C" w:rsidRPr="007E4CC3" w:rsidRDefault="00F24B1C" w:rsidP="00313030">
      <w:pPr>
        <w:jc w:val="both"/>
      </w:pPr>
      <w:r w:rsidRPr="007E4CC3">
        <w:t>водоснабжению и канализации;</w:t>
      </w:r>
    </w:p>
    <w:p w:rsidR="00F24B1C" w:rsidRPr="007E4CC3" w:rsidRDefault="00F24B1C" w:rsidP="00313030">
      <w:pPr>
        <w:jc w:val="both"/>
      </w:pPr>
      <w:r w:rsidRPr="007E4CC3">
        <w:t>организации питания;</w:t>
      </w:r>
    </w:p>
    <w:p w:rsidR="00F24B1C" w:rsidRPr="007E4CC3" w:rsidRDefault="00F24B1C" w:rsidP="00313030">
      <w:pPr>
        <w:jc w:val="both"/>
      </w:pPr>
      <w:r w:rsidRPr="007E4CC3">
        <w:t>медицинскому обеспечению;</w:t>
      </w:r>
    </w:p>
    <w:p w:rsidR="00F24B1C" w:rsidRPr="007E4CC3" w:rsidRDefault="00F24B1C" w:rsidP="00313030">
      <w:pPr>
        <w:jc w:val="both"/>
      </w:pPr>
      <w:r w:rsidRPr="007E4CC3">
        <w:t>приему детей в организации, осуществляющих образовательную деятельность;</w:t>
      </w:r>
    </w:p>
    <w:p w:rsidR="00F24B1C" w:rsidRPr="007E4CC3" w:rsidRDefault="00F24B1C" w:rsidP="00313030">
      <w:pPr>
        <w:jc w:val="both"/>
      </w:pPr>
      <w:r w:rsidRPr="007E4CC3">
        <w:t>организации режима дня;</w:t>
      </w:r>
    </w:p>
    <w:p w:rsidR="00F24B1C" w:rsidRPr="007E4CC3" w:rsidRDefault="00F24B1C" w:rsidP="00313030">
      <w:pPr>
        <w:jc w:val="both"/>
      </w:pPr>
      <w:r w:rsidRPr="007E4CC3">
        <w:t>организации физического воспитания;</w:t>
      </w:r>
    </w:p>
    <w:p w:rsidR="00F24B1C" w:rsidRPr="007E4CC3" w:rsidRDefault="00F24B1C" w:rsidP="00313030">
      <w:pPr>
        <w:jc w:val="both"/>
      </w:pPr>
      <w:r w:rsidRPr="007E4CC3">
        <w:t>личной гигиене персонала;</w:t>
      </w:r>
    </w:p>
    <w:p w:rsidR="00F24B1C" w:rsidRPr="007E4CC3" w:rsidRDefault="00F24B1C" w:rsidP="00313030">
      <w:pPr>
        <w:jc w:val="both"/>
      </w:pPr>
      <w:bookmarkStart w:id="741" w:name="sub_3213"/>
      <w:r w:rsidRPr="007E4CC3">
        <w:t>3) выполнение ДОО требований пожарной безопасности и электробезопасности;</w:t>
      </w:r>
    </w:p>
    <w:p w:rsidR="00F24B1C" w:rsidRPr="007E4CC3" w:rsidRDefault="00F24B1C" w:rsidP="00313030">
      <w:pPr>
        <w:jc w:val="both"/>
      </w:pPr>
      <w:bookmarkStart w:id="742" w:name="sub_3214"/>
      <w:bookmarkEnd w:id="741"/>
      <w:r w:rsidRPr="007E4CC3">
        <w:t>4) выполнение ДОО требований по охране здоровья обучающихся и охране труда работников ДОО;</w:t>
      </w:r>
    </w:p>
    <w:p w:rsidR="00F24B1C" w:rsidRPr="007E4CC3" w:rsidRDefault="00F24B1C" w:rsidP="00313030">
      <w:pPr>
        <w:jc w:val="both"/>
      </w:pPr>
      <w:bookmarkStart w:id="743" w:name="sub_3215"/>
      <w:bookmarkEnd w:id="742"/>
      <w:r w:rsidRPr="007E4CC3">
        <w:t>5) возможность для беспрепятственного доступа обучающихся с ОВЗ, в том числе детей-инвалидов к объектам инфраструктуры ДОО.</w:t>
      </w:r>
    </w:p>
    <w:p w:rsidR="00F24B1C" w:rsidRPr="007E4CC3" w:rsidRDefault="00F24B1C" w:rsidP="00313030">
      <w:pPr>
        <w:jc w:val="both"/>
      </w:pPr>
      <w:bookmarkStart w:id="744" w:name="sub_322"/>
      <w:bookmarkEnd w:id="743"/>
      <w:r w:rsidRPr="007E4CC3">
        <w:t>3</w:t>
      </w:r>
      <w:r>
        <w:t>.3.</w:t>
      </w:r>
      <w:r w:rsidRPr="007E4CC3">
        <w:t>2. При создании материально-технических условий для детей с ОВЗ ДОО должна учитывать особенности их физического и психического развития.</w:t>
      </w:r>
    </w:p>
    <w:p w:rsidR="00F24B1C" w:rsidRPr="007E4CC3" w:rsidRDefault="00F24B1C" w:rsidP="00313030">
      <w:pPr>
        <w:jc w:val="both"/>
      </w:pPr>
      <w:bookmarkStart w:id="745" w:name="sub_323"/>
      <w:bookmarkEnd w:id="744"/>
      <w:r w:rsidRPr="007E4CC3">
        <w:t>3</w:t>
      </w:r>
      <w:r>
        <w:t>.3.</w:t>
      </w:r>
      <w:r w:rsidRPr="007E4CC3">
        <w:t>3. ДОО должна быть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F24B1C" w:rsidRPr="007E4CC3" w:rsidRDefault="00F24B1C" w:rsidP="00313030">
      <w:pPr>
        <w:jc w:val="both"/>
      </w:pPr>
      <w:bookmarkStart w:id="746" w:name="sub_324"/>
      <w:bookmarkEnd w:id="745"/>
      <w:r w:rsidRPr="007E4CC3">
        <w:t>3</w:t>
      </w:r>
      <w:r>
        <w:t>.3.</w:t>
      </w:r>
      <w:r w:rsidRPr="007E4CC3">
        <w:t>4. ДОО должна иметь необходимое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F24B1C" w:rsidRPr="007E4CC3" w:rsidRDefault="00F24B1C" w:rsidP="00313030">
      <w:pPr>
        <w:jc w:val="both"/>
      </w:pPr>
      <w:bookmarkStart w:id="747" w:name="sub_3241"/>
      <w:bookmarkEnd w:id="746"/>
      <w:r w:rsidRPr="007E4CC3">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w:t>
      </w:r>
    </w:p>
    <w:p w:rsidR="00F24B1C" w:rsidRPr="007E4CC3" w:rsidRDefault="00F24B1C" w:rsidP="00313030">
      <w:pPr>
        <w:jc w:val="both"/>
      </w:pPr>
      <w:bookmarkStart w:id="748" w:name="sub_3242"/>
      <w:bookmarkEnd w:id="747"/>
      <w:r w:rsidRPr="007E4CC3">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F24B1C" w:rsidRPr="007E4CC3" w:rsidRDefault="00F24B1C" w:rsidP="00313030">
      <w:pPr>
        <w:jc w:val="both"/>
      </w:pPr>
      <w:bookmarkStart w:id="749" w:name="sub_3243"/>
      <w:bookmarkEnd w:id="748"/>
      <w:r w:rsidRPr="007E4CC3">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F24B1C" w:rsidRPr="007E4CC3" w:rsidRDefault="00F24B1C" w:rsidP="00313030">
      <w:pPr>
        <w:jc w:val="both"/>
      </w:pPr>
      <w:bookmarkStart w:id="750" w:name="sub_3244"/>
      <w:bookmarkEnd w:id="749"/>
      <w:r w:rsidRPr="007E4CC3">
        <w:t>4) административные помещения, методический кабинет;</w:t>
      </w:r>
    </w:p>
    <w:p w:rsidR="00F24B1C" w:rsidRPr="007E4CC3" w:rsidRDefault="00F24B1C" w:rsidP="00313030">
      <w:pPr>
        <w:jc w:val="both"/>
      </w:pPr>
      <w:bookmarkStart w:id="751" w:name="sub_3245"/>
      <w:bookmarkEnd w:id="750"/>
      <w:r w:rsidRPr="007E4CC3">
        <w:t>5) помещения для занятий специалистов (учитель-логопед, учитель-дефектолог, педагог-психолог);</w:t>
      </w:r>
    </w:p>
    <w:p w:rsidR="00F24B1C" w:rsidRPr="007E4CC3" w:rsidRDefault="00F24B1C" w:rsidP="00313030">
      <w:pPr>
        <w:jc w:val="both"/>
      </w:pPr>
      <w:bookmarkStart w:id="752" w:name="sub_3246"/>
      <w:bookmarkEnd w:id="751"/>
      <w:r w:rsidRPr="007E4CC3">
        <w:t>6) помещения, обеспечивающие охрану и укрепление физического и психологического здоровья, в том числе медицинский кабинет;</w:t>
      </w:r>
    </w:p>
    <w:p w:rsidR="00F24B1C" w:rsidRPr="007E4CC3" w:rsidRDefault="00F24B1C" w:rsidP="00313030">
      <w:pPr>
        <w:jc w:val="both"/>
      </w:pPr>
      <w:bookmarkStart w:id="753" w:name="sub_3247"/>
      <w:bookmarkEnd w:id="752"/>
      <w:r w:rsidRPr="007E4CC3">
        <w:t>7) оформленная территория и оборудованные участки для прогулки ДОО.</w:t>
      </w:r>
    </w:p>
    <w:p w:rsidR="00F24B1C" w:rsidRPr="007E4CC3" w:rsidRDefault="00F24B1C" w:rsidP="00313030">
      <w:pPr>
        <w:jc w:val="both"/>
      </w:pPr>
      <w:bookmarkStart w:id="754" w:name="sub_325"/>
      <w:bookmarkEnd w:id="753"/>
      <w:r w:rsidRPr="007E4CC3">
        <w:t>3</w:t>
      </w:r>
      <w:r>
        <w:t>.3.</w:t>
      </w:r>
      <w:r w:rsidRPr="007E4CC3">
        <w:t>5. Программа оставляет за ДОО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rsidR="00F24B1C" w:rsidRPr="007E4CC3" w:rsidRDefault="00F24B1C" w:rsidP="00313030">
      <w:pPr>
        <w:jc w:val="both"/>
      </w:pPr>
      <w:bookmarkStart w:id="755" w:name="sub_326"/>
      <w:bookmarkEnd w:id="754"/>
      <w:r w:rsidRPr="007E4CC3">
        <w:t>3</w:t>
      </w:r>
      <w:r>
        <w:t>.3.</w:t>
      </w:r>
      <w:r w:rsidRPr="007E4CC3">
        <w:t>6. В зависимости от возможностей, ДОО может создать условия для материально-технического оснащения дополнительных помещений: детских библиотек и видеотек, компьютерно-игровых комплексов, дизайн-студий, и театральных студий, мастерских, мультстудий и кванториумов, игротек, зимних садов, аудиовизуальных и компьютерных комплексов, экологических троп на территории ДОО, музеев, тренажерных залов, фито-баров, саун и соляных пещер и других, позволяющих расширить образовательное пространство.</w:t>
      </w:r>
    </w:p>
    <w:p w:rsidR="00F24B1C" w:rsidRPr="007E4CC3" w:rsidRDefault="00F24B1C" w:rsidP="00313030">
      <w:pPr>
        <w:jc w:val="both"/>
      </w:pPr>
      <w:bookmarkStart w:id="756" w:name="sub_327"/>
      <w:bookmarkEnd w:id="755"/>
      <w:r w:rsidRPr="007E4CC3">
        <w:t>3</w:t>
      </w:r>
      <w:r>
        <w:t>.3.7</w:t>
      </w:r>
      <w:r w:rsidRPr="007E4CC3">
        <w:t>. 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F24B1C" w:rsidRPr="007E4CC3" w:rsidRDefault="00F24B1C" w:rsidP="00313030">
      <w:pPr>
        <w:jc w:val="both"/>
      </w:pPr>
      <w:bookmarkStart w:id="757" w:name="sub_328"/>
      <w:bookmarkEnd w:id="756"/>
      <w:r w:rsidRPr="007E4CC3">
        <w:t>3</w:t>
      </w:r>
      <w:r>
        <w:t>.3.8</w:t>
      </w:r>
      <w:r w:rsidRPr="007E4CC3">
        <w:t>. 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F24B1C" w:rsidRPr="007E4CC3" w:rsidRDefault="00F24B1C" w:rsidP="00313030">
      <w:pPr>
        <w:jc w:val="both"/>
      </w:pPr>
      <w:bookmarkStart w:id="758" w:name="sub_329"/>
      <w:bookmarkEnd w:id="757"/>
      <w:r w:rsidRPr="007E4CC3">
        <w:t>3</w:t>
      </w:r>
      <w:r>
        <w:t>.3.</w:t>
      </w:r>
      <w:r w:rsidRPr="007E4CC3">
        <w:t>9. При проведении закупок оборудования и средств обучения и воспитания необходимо руководствоваться нормами законодательства Российской Федерации, в том числе в части предоставления приоритета товарам российского производства, работам, услугам, выполняемым, оказываемым российскими юридическими лицами.</w:t>
      </w:r>
    </w:p>
    <w:p w:rsidR="00F24B1C" w:rsidRDefault="00F24B1C" w:rsidP="00313030">
      <w:pPr>
        <w:jc w:val="both"/>
      </w:pPr>
      <w:bookmarkStart w:id="759" w:name="sub_3210"/>
      <w:bookmarkEnd w:id="758"/>
      <w:r w:rsidRPr="007E4CC3">
        <w:t>3</w:t>
      </w:r>
      <w:r>
        <w:t>.3.</w:t>
      </w:r>
      <w:r w:rsidRPr="007E4CC3">
        <w:t>10. Инфраструктурный лист конкретной ДОО составляется по результатам мониторинга её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rsidR="00F24B1C" w:rsidRPr="007E4CC3" w:rsidRDefault="00F24B1C" w:rsidP="00313030">
      <w:pPr>
        <w:jc w:val="both"/>
      </w:pPr>
    </w:p>
    <w:p w:rsidR="00F24B1C" w:rsidRDefault="00F24B1C" w:rsidP="00313030">
      <w:pPr>
        <w:jc w:val="both"/>
        <w:rPr>
          <w:b/>
        </w:rPr>
      </w:pPr>
      <w:bookmarkStart w:id="760" w:name="sub_1033"/>
      <w:bookmarkEnd w:id="759"/>
      <w:r w:rsidRPr="005909D7">
        <w:rPr>
          <w:b/>
        </w:rPr>
        <w:t>3.4.Примерный перечень литературных, музыкальных, художественных, анимационных произведений для реализации Федеральной программы.</w:t>
      </w:r>
    </w:p>
    <w:p w:rsidR="00F24B1C" w:rsidRPr="005909D7" w:rsidRDefault="00F24B1C" w:rsidP="00313030">
      <w:pPr>
        <w:jc w:val="both"/>
        <w:rPr>
          <w:b/>
        </w:rPr>
      </w:pPr>
    </w:p>
    <w:p w:rsidR="00F24B1C" w:rsidRPr="005909D7" w:rsidRDefault="00F24B1C" w:rsidP="00313030">
      <w:pPr>
        <w:jc w:val="both"/>
        <w:rPr>
          <w:b/>
        </w:rPr>
      </w:pPr>
      <w:bookmarkStart w:id="761" w:name="sub_331"/>
      <w:bookmarkEnd w:id="760"/>
      <w:r w:rsidRPr="007E4CC3">
        <w:t>3</w:t>
      </w:r>
      <w:r>
        <w:t>.4.</w:t>
      </w:r>
      <w:r w:rsidRPr="007E4CC3">
        <w:t xml:space="preserve">1. </w:t>
      </w:r>
      <w:r w:rsidRPr="005909D7">
        <w:rPr>
          <w:b/>
        </w:rPr>
        <w:t>Примерный перечень художественной литературы.</w:t>
      </w:r>
    </w:p>
    <w:p w:rsidR="00F24B1C" w:rsidRPr="0039283A" w:rsidRDefault="00F24B1C" w:rsidP="00A65358">
      <w:pPr>
        <w:jc w:val="both"/>
        <w:outlineLvl w:val="0"/>
        <w:rPr>
          <w:b/>
        </w:rPr>
      </w:pPr>
      <w:bookmarkStart w:id="762" w:name="sub_3311"/>
      <w:bookmarkEnd w:id="761"/>
      <w:r w:rsidRPr="0039283A">
        <w:rPr>
          <w:b/>
        </w:rPr>
        <w:t>3.4.1.1. От 1 года до 2 лет.</w:t>
      </w:r>
    </w:p>
    <w:bookmarkEnd w:id="762"/>
    <w:p w:rsidR="00F24B1C" w:rsidRPr="007E4CC3" w:rsidRDefault="00F24B1C" w:rsidP="00313030">
      <w:pPr>
        <w:jc w:val="both"/>
      </w:pPr>
      <w:r w:rsidRPr="007E4CC3">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F24B1C" w:rsidRPr="007E4CC3" w:rsidRDefault="00F24B1C" w:rsidP="00313030">
      <w:pPr>
        <w:jc w:val="both"/>
      </w:pPr>
      <w:r w:rsidRPr="007E4CC3">
        <w:t>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F24B1C" w:rsidRPr="007E4CC3" w:rsidRDefault="00F24B1C" w:rsidP="00313030">
      <w:pPr>
        <w:jc w:val="both"/>
      </w:pPr>
      <w:r w:rsidRPr="007E4CC3">
        <w:t>Поэзия. Александрова З.Н. "Прятки", "Топотушки", Барто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F24B1C" w:rsidRPr="007E4CC3" w:rsidRDefault="00F24B1C" w:rsidP="00313030">
      <w:pPr>
        <w:jc w:val="both"/>
      </w:pPr>
      <w:r w:rsidRPr="007E4CC3">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F24B1C" w:rsidRPr="0039283A" w:rsidRDefault="00F24B1C" w:rsidP="00A65358">
      <w:pPr>
        <w:jc w:val="both"/>
        <w:outlineLvl w:val="0"/>
        <w:rPr>
          <w:b/>
        </w:rPr>
      </w:pPr>
      <w:bookmarkStart w:id="763" w:name="sub_3312"/>
      <w:r w:rsidRPr="0039283A">
        <w:rPr>
          <w:b/>
        </w:rPr>
        <w:t>3.</w:t>
      </w:r>
      <w:r>
        <w:rPr>
          <w:b/>
        </w:rPr>
        <w:t>4</w:t>
      </w:r>
      <w:r w:rsidRPr="0039283A">
        <w:rPr>
          <w:b/>
        </w:rPr>
        <w:t>.1.2. От 2 до 3 лет.</w:t>
      </w:r>
    </w:p>
    <w:bookmarkEnd w:id="763"/>
    <w:p w:rsidR="00F24B1C" w:rsidRPr="007E4CC3" w:rsidRDefault="00F24B1C" w:rsidP="00313030">
      <w:pPr>
        <w:jc w:val="both"/>
      </w:pPr>
      <w:r w:rsidRPr="007E4CC3">
        <w:t>Малые формы фольклора.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F24B1C" w:rsidRPr="007E4CC3" w:rsidRDefault="00F24B1C" w:rsidP="00313030">
      <w:pPr>
        <w:jc w:val="both"/>
      </w:pPr>
      <w:r w:rsidRPr="007E4CC3">
        <w:t>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rsidR="00F24B1C" w:rsidRPr="007E4CC3" w:rsidRDefault="00F24B1C" w:rsidP="00313030">
      <w:pPr>
        <w:jc w:val="both"/>
      </w:pPr>
      <w:r w:rsidRPr="007E4CC3">
        <w:t>Фольклор народов мира.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F24B1C" w:rsidRPr="007E4CC3" w:rsidRDefault="00F24B1C" w:rsidP="00313030">
      <w:pPr>
        <w:jc w:val="both"/>
      </w:pPr>
      <w:r w:rsidRPr="007E4CC3">
        <w:t>Произведения поэтов и писателей России.</w:t>
      </w:r>
    </w:p>
    <w:p w:rsidR="00F24B1C" w:rsidRPr="007E4CC3" w:rsidRDefault="00F24B1C" w:rsidP="00313030">
      <w:pPr>
        <w:jc w:val="both"/>
      </w:pPr>
      <w:r w:rsidRPr="007E4CC3">
        <w:t>Поэзия.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F24B1C" w:rsidRPr="007E4CC3" w:rsidRDefault="00F24B1C" w:rsidP="00313030">
      <w:pPr>
        <w:jc w:val="both"/>
      </w:pPr>
      <w:r w:rsidRPr="007E4CC3">
        <w:t>Проза.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rsidR="00F24B1C" w:rsidRPr="007E4CC3" w:rsidRDefault="00F24B1C" w:rsidP="00313030">
      <w:pPr>
        <w:jc w:val="both"/>
      </w:pPr>
      <w:r w:rsidRPr="007E4CC3">
        <w:t>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F24B1C" w:rsidRPr="0039283A" w:rsidRDefault="00F24B1C" w:rsidP="00A65358">
      <w:pPr>
        <w:jc w:val="both"/>
        <w:outlineLvl w:val="0"/>
        <w:rPr>
          <w:b/>
        </w:rPr>
      </w:pPr>
      <w:bookmarkStart w:id="764" w:name="sub_3313"/>
      <w:r w:rsidRPr="0039283A">
        <w:rPr>
          <w:b/>
        </w:rPr>
        <w:t>3.4.1.</w:t>
      </w:r>
      <w:r>
        <w:rPr>
          <w:b/>
        </w:rPr>
        <w:t>3</w:t>
      </w:r>
      <w:r w:rsidRPr="0039283A">
        <w:rPr>
          <w:b/>
        </w:rPr>
        <w:t>.  От 3 до 4 лет.</w:t>
      </w:r>
    </w:p>
    <w:bookmarkEnd w:id="764"/>
    <w:p w:rsidR="00F24B1C" w:rsidRPr="007E4CC3" w:rsidRDefault="00F24B1C" w:rsidP="00313030">
      <w:pPr>
        <w:jc w:val="both"/>
      </w:pPr>
      <w:r w:rsidRPr="007E4CC3">
        <w:t>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F24B1C" w:rsidRPr="007E4CC3" w:rsidRDefault="00F24B1C" w:rsidP="00313030">
      <w:pPr>
        <w:jc w:val="both"/>
      </w:pPr>
      <w:r w:rsidRPr="007E4CC3">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rsidR="00F24B1C" w:rsidRPr="007E4CC3" w:rsidRDefault="00F24B1C" w:rsidP="00313030">
      <w:pPr>
        <w:jc w:val="both"/>
      </w:pPr>
      <w:r w:rsidRPr="007E4CC3">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rsidR="00F24B1C" w:rsidRPr="007E4CC3" w:rsidRDefault="00F24B1C" w:rsidP="00313030">
      <w:pPr>
        <w:jc w:val="both"/>
      </w:pPr>
      <w:r w:rsidRPr="007E4CC3">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F24B1C" w:rsidRPr="007E4CC3" w:rsidRDefault="00F24B1C" w:rsidP="00313030">
      <w:pPr>
        <w:jc w:val="both"/>
      </w:pPr>
      <w:r w:rsidRPr="007E4CC3">
        <w:t>Произведения поэтов и писателей России.</w:t>
      </w:r>
    </w:p>
    <w:p w:rsidR="00F24B1C" w:rsidRPr="007E4CC3" w:rsidRDefault="00F24B1C" w:rsidP="00313030">
      <w:pPr>
        <w:jc w:val="both"/>
      </w:pPr>
      <w:r w:rsidRPr="007E4CC3">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"Ёжики смеются", "Ёлка", Айболит", "Чудо-дерево", "Черепаха" (по выбору).</w:t>
      </w:r>
    </w:p>
    <w:p w:rsidR="00F24B1C" w:rsidRPr="007E4CC3" w:rsidRDefault="00F24B1C" w:rsidP="00313030">
      <w:pPr>
        <w:jc w:val="both"/>
      </w:pPr>
      <w:r w:rsidRPr="007E4CC3">
        <w:t>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С.П.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rsidR="00F24B1C" w:rsidRPr="007E4CC3" w:rsidRDefault="00F24B1C" w:rsidP="00313030">
      <w:pPr>
        <w:jc w:val="both"/>
      </w:pPr>
      <w:r w:rsidRPr="007E4CC3">
        <w:t>Произведения поэтов и писателей разных стран.</w:t>
      </w:r>
    </w:p>
    <w:p w:rsidR="00F24B1C" w:rsidRPr="007E4CC3" w:rsidRDefault="00F24B1C" w:rsidP="00313030">
      <w:pPr>
        <w:jc w:val="both"/>
      </w:pPr>
      <w:r w:rsidRPr="007E4CC3">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F24B1C" w:rsidRPr="007E4CC3" w:rsidRDefault="00F24B1C" w:rsidP="00313030">
      <w:pPr>
        <w:jc w:val="both"/>
      </w:pPr>
      <w:r w:rsidRPr="007E4CC3">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чешск. Г. Лукина.</w:t>
      </w:r>
    </w:p>
    <w:p w:rsidR="00F24B1C" w:rsidRPr="0039283A" w:rsidRDefault="00F24B1C" w:rsidP="00A65358">
      <w:pPr>
        <w:jc w:val="both"/>
        <w:outlineLvl w:val="0"/>
        <w:rPr>
          <w:b/>
        </w:rPr>
      </w:pPr>
      <w:bookmarkStart w:id="765" w:name="sub_3314"/>
      <w:r w:rsidRPr="0039283A">
        <w:rPr>
          <w:b/>
        </w:rPr>
        <w:t>3.4.1.4. От 4 до 5 лет.</w:t>
      </w:r>
    </w:p>
    <w:bookmarkEnd w:id="765"/>
    <w:p w:rsidR="00F24B1C" w:rsidRPr="007E4CC3" w:rsidRDefault="00F24B1C" w:rsidP="00313030">
      <w:pPr>
        <w:jc w:val="both"/>
      </w:pPr>
      <w:r w:rsidRPr="007E4CC3">
        <w:t>Малые формы фольклора. "Барашеньки...",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rsidR="00F24B1C" w:rsidRPr="007E4CC3" w:rsidRDefault="00F24B1C" w:rsidP="00313030">
      <w:pPr>
        <w:jc w:val="both"/>
      </w:pPr>
      <w:r w:rsidRPr="007E4CC3">
        <w:t>Русские народные сказки.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F24B1C" w:rsidRPr="007E4CC3" w:rsidRDefault="00F24B1C" w:rsidP="00313030">
      <w:pPr>
        <w:jc w:val="both"/>
      </w:pPr>
      <w:r w:rsidRPr="007E4CC3">
        <w:t>Фольклор народов мира.</w:t>
      </w:r>
    </w:p>
    <w:p w:rsidR="00F24B1C" w:rsidRPr="007E4CC3" w:rsidRDefault="00F24B1C" w:rsidP="00313030">
      <w:pPr>
        <w:jc w:val="both"/>
      </w:pPr>
      <w:r w:rsidRPr="007E4CC3">
        <w:t>Песенки. "Утята", франц., обраб. Н. Гернет и С. Гиппиус; "Пальцы", пер. с нем. Л. Яхина; "Песня моряка" норвежек, нар. песенка (обраб. Ю. Вронского); "Барабек", англ. (обраб. К. Чуковского); "Шалтай-Болтай", англ. (обраб. С. Маршака).</w:t>
      </w:r>
    </w:p>
    <w:p w:rsidR="00F24B1C" w:rsidRPr="007E4CC3" w:rsidRDefault="00F24B1C" w:rsidP="00313030">
      <w:pPr>
        <w:jc w:val="both"/>
      </w:pPr>
      <w:r w:rsidRPr="007E4CC3">
        <w:t>Сказки. "Бременские музыканты" из сказок братьев Гримм, пер. с. нем. A.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rsidR="00F24B1C" w:rsidRPr="007E4CC3" w:rsidRDefault="00F24B1C" w:rsidP="00313030">
      <w:pPr>
        <w:jc w:val="both"/>
      </w:pPr>
      <w:r w:rsidRPr="007E4CC3">
        <w:t>Произведения поэтов и писателей России.</w:t>
      </w:r>
    </w:p>
    <w:p w:rsidR="00F24B1C" w:rsidRPr="007E4CC3" w:rsidRDefault="00F24B1C" w:rsidP="00313030">
      <w:pPr>
        <w:jc w:val="both"/>
      </w:pPr>
      <w:r w:rsidRPr="007E4CC3">
        <w:t>Поэзия.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B.Я. "Колыбельная"; Бунин И.А.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F24B1C" w:rsidRPr="007E4CC3" w:rsidRDefault="00F24B1C" w:rsidP="00313030">
      <w:pPr>
        <w:jc w:val="both"/>
      </w:pPr>
      <w:r w:rsidRPr="007E4CC3">
        <w:t>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rsidR="00F24B1C" w:rsidRPr="007E4CC3" w:rsidRDefault="00F24B1C" w:rsidP="00313030">
      <w:pPr>
        <w:jc w:val="both"/>
      </w:pPr>
      <w:r w:rsidRPr="007E4CC3">
        <w:t>Литературные сказки.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w:t>
      </w:r>
    </w:p>
    <w:p w:rsidR="00F24B1C" w:rsidRPr="007E4CC3" w:rsidRDefault="00F24B1C" w:rsidP="00313030">
      <w:pPr>
        <w:jc w:val="both"/>
      </w:pPr>
      <w:r w:rsidRPr="007E4CC3">
        <w:t>Произведения поэтов и писателей разных стран.</w:t>
      </w:r>
    </w:p>
    <w:p w:rsidR="00F24B1C" w:rsidRPr="007E4CC3" w:rsidRDefault="00F24B1C" w:rsidP="00313030">
      <w:pPr>
        <w:jc w:val="both"/>
      </w:pPr>
      <w:r w:rsidRPr="007E4CC3">
        <w:t>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F24B1C" w:rsidRPr="007E4CC3" w:rsidRDefault="00F24B1C" w:rsidP="00313030">
      <w:pPr>
        <w:jc w:val="both"/>
      </w:pPr>
      <w:r w:rsidRPr="007E4CC3">
        <w:t>Литературные сказки.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Пени О. "Поцелуй в ладошке" (пер. Е. Сорокиной); Родари Д. "Собака, которая не умела лаять" (из книги "Сказки, у которых три конца"), пер. с итал. И. Константиновой; Хогарт Э. "Мафии и его веселые друзья" (1-2 главы из книги по выбору), пер. с англ. О. Образцовой и Н. Шанько; Юхансон Г. "Мулле Мек и Буффа" (пер. Л. Затолокиной).</w:t>
      </w:r>
    </w:p>
    <w:p w:rsidR="00F24B1C" w:rsidRPr="0039283A" w:rsidRDefault="00F24B1C" w:rsidP="00A65358">
      <w:pPr>
        <w:jc w:val="both"/>
        <w:outlineLvl w:val="0"/>
        <w:rPr>
          <w:b/>
        </w:rPr>
      </w:pPr>
      <w:bookmarkStart w:id="766" w:name="sub_3315"/>
      <w:r w:rsidRPr="0039283A">
        <w:rPr>
          <w:b/>
        </w:rPr>
        <w:t>3.4.1.5. От 5 до 6 лет.</w:t>
      </w:r>
    </w:p>
    <w:bookmarkEnd w:id="766"/>
    <w:p w:rsidR="00F24B1C" w:rsidRPr="007E4CC3" w:rsidRDefault="00F24B1C" w:rsidP="00313030">
      <w:pPr>
        <w:jc w:val="both"/>
      </w:pPr>
      <w:r w:rsidRPr="007E4CC3">
        <w:t>Малые формы фольклора. Загадки, небылицы, дразнилки, считалки, пословицы, поговорки, заклички, народные песенки, прибаутки, скороговорки.</w:t>
      </w:r>
    </w:p>
    <w:p w:rsidR="00F24B1C" w:rsidRPr="007E4CC3" w:rsidRDefault="00F24B1C" w:rsidP="00313030">
      <w:pPr>
        <w:jc w:val="both"/>
      </w:pPr>
      <w:r w:rsidRPr="007E4CC3">
        <w:t>Русские народные сказки. "Жил-был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"Царевна-лягушка" (обраб. А.Н. Толстого/ обраб. М. Булатова).</w:t>
      </w:r>
    </w:p>
    <w:p w:rsidR="00F24B1C" w:rsidRPr="007E4CC3" w:rsidRDefault="00F24B1C" w:rsidP="00313030">
      <w:pPr>
        <w:jc w:val="both"/>
      </w:pPr>
      <w:r w:rsidRPr="007E4CC3">
        <w:t>Сказки народов мира. "Госпожа Метелица", пересказ с нем. А. Введенского, под редакцией С.Я. Маршака, из сказок братьев Гримм; "Жёлтый аист", пер. с кит. Ф. Ярлина; "Златовласка", пер. с чешск. К.Г. Паустовского; "Летучий корабль", пер. с укр. А. Нечаева; "Рапунцель" пер. с нем. Г. Петникова/ пер. и обраб. И. Архангельской.</w:t>
      </w:r>
    </w:p>
    <w:p w:rsidR="00F24B1C" w:rsidRPr="007E4CC3" w:rsidRDefault="00F24B1C" w:rsidP="00313030">
      <w:pPr>
        <w:jc w:val="both"/>
      </w:pPr>
      <w:r w:rsidRPr="007E4CC3">
        <w:t>Произведения поэтов и писателей России.</w:t>
      </w:r>
    </w:p>
    <w:p w:rsidR="00F24B1C" w:rsidRPr="007E4CC3" w:rsidRDefault="00F24B1C" w:rsidP="00313030">
      <w:pPr>
        <w:jc w:val="both"/>
      </w:pPr>
      <w:r w:rsidRPr="007E4CC3">
        <w:t>Поэзия.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rsidR="00F24B1C" w:rsidRPr="007E4CC3" w:rsidRDefault="00F24B1C" w:rsidP="00313030">
      <w:pPr>
        <w:jc w:val="both"/>
      </w:pPr>
      <w:r w:rsidRPr="007E4CC3">
        <w:t>Проза.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rsidR="00F24B1C" w:rsidRPr="007E4CC3" w:rsidRDefault="00F24B1C" w:rsidP="00313030">
      <w:pPr>
        <w:jc w:val="both"/>
      </w:pPr>
      <w:r w:rsidRPr="007E4CC3">
        <w:t>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rsidR="00F24B1C" w:rsidRPr="007E4CC3" w:rsidRDefault="00F24B1C" w:rsidP="00313030">
      <w:pPr>
        <w:jc w:val="both"/>
      </w:pPr>
      <w:r w:rsidRPr="007E4CC3">
        <w:t>Произведения поэтов и писателей разных стран.</w:t>
      </w:r>
    </w:p>
    <w:p w:rsidR="00F24B1C" w:rsidRPr="007E4CC3" w:rsidRDefault="00F24B1C" w:rsidP="00313030">
      <w:pPr>
        <w:jc w:val="both"/>
      </w:pPr>
      <w:r w:rsidRPr="007E4CC3">
        <w:t>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F24B1C" w:rsidRPr="007E4CC3" w:rsidRDefault="00F24B1C" w:rsidP="00313030">
      <w:pPr>
        <w:jc w:val="both"/>
      </w:pPr>
      <w:r w:rsidRPr="007E4CC3">
        <w:t>Литературные сказки.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З.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З. Потаповой), "Сказки, у которых три конца" (пер. с итал. И.Г. Константиновой).</w:t>
      </w:r>
    </w:p>
    <w:p w:rsidR="00F24B1C" w:rsidRPr="0039283A" w:rsidRDefault="00F24B1C" w:rsidP="00A65358">
      <w:pPr>
        <w:jc w:val="both"/>
        <w:outlineLvl w:val="0"/>
        <w:rPr>
          <w:b/>
        </w:rPr>
      </w:pPr>
      <w:bookmarkStart w:id="767" w:name="sub_3316"/>
      <w:r w:rsidRPr="0039283A">
        <w:rPr>
          <w:b/>
        </w:rPr>
        <w:t>3.4.1.6. От 6 до 7 лет.</w:t>
      </w:r>
    </w:p>
    <w:bookmarkEnd w:id="767"/>
    <w:p w:rsidR="00F24B1C" w:rsidRPr="007E4CC3" w:rsidRDefault="00F24B1C" w:rsidP="00313030">
      <w:pPr>
        <w:jc w:val="both"/>
      </w:pPr>
      <w:r w:rsidRPr="007E4CC3">
        <w:t>Малые формы фольклора. Загадки, небылицы, дразнилки, считалки, пословицы, поговорки, заклички, народные песенки, прибаутки, скороговорки.</w:t>
      </w:r>
    </w:p>
    <w:p w:rsidR="00F24B1C" w:rsidRPr="007E4CC3" w:rsidRDefault="00F24B1C" w:rsidP="00313030">
      <w:pPr>
        <w:jc w:val="both"/>
      </w:pPr>
      <w:r w:rsidRPr="007E4CC3">
        <w:t>Русские народные сказки.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rsidR="00F24B1C" w:rsidRPr="007E4CC3" w:rsidRDefault="00F24B1C" w:rsidP="00313030">
      <w:pPr>
        <w:jc w:val="both"/>
      </w:pPr>
      <w:r w:rsidRPr="007E4CC3">
        <w:t>Былины.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rsidR="00F24B1C" w:rsidRPr="007E4CC3" w:rsidRDefault="00F24B1C" w:rsidP="00313030">
      <w:pPr>
        <w:jc w:val="both"/>
      </w:pPr>
      <w:r w:rsidRPr="007E4CC3">
        <w:t>Сказки народов мира.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rsidR="00F24B1C" w:rsidRPr="007E4CC3" w:rsidRDefault="00F24B1C" w:rsidP="00313030">
      <w:pPr>
        <w:jc w:val="both"/>
      </w:pPr>
      <w:r w:rsidRPr="007E4CC3">
        <w:t>Произведения поэтов и писателей России.</w:t>
      </w:r>
    </w:p>
    <w:p w:rsidR="00F24B1C" w:rsidRPr="007E4CC3" w:rsidRDefault="00F24B1C" w:rsidP="00464409">
      <w:pPr>
        <w:jc w:val="both"/>
      </w:pPr>
      <w:r w:rsidRPr="007E4CC3">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rsidR="00F24B1C" w:rsidRPr="007E4CC3" w:rsidRDefault="00F24B1C" w:rsidP="00464409">
      <w:pPr>
        <w:jc w:val="both"/>
      </w:pPr>
      <w:r w:rsidRPr="007E4CC3">
        <w:t>Проза.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Сладкое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rsidR="00F24B1C" w:rsidRPr="007E4CC3" w:rsidRDefault="00F24B1C" w:rsidP="00464409">
      <w:pPr>
        <w:jc w:val="both"/>
      </w:pPr>
      <w:r w:rsidRPr="007E4CC3">
        <w:t>Литературные сказки.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A.M. "Гуси-лебеди", "Хлебный голос"; Скребицкий Г.А. "Всяк по-своему"; Соколов-Микитов И.С. "Соль Земли".</w:t>
      </w:r>
    </w:p>
    <w:p w:rsidR="00F24B1C" w:rsidRPr="007E4CC3" w:rsidRDefault="00F24B1C" w:rsidP="00464409">
      <w:pPr>
        <w:jc w:val="both"/>
      </w:pPr>
      <w:r w:rsidRPr="007E4CC3">
        <w:t>Произведения поэтов и писателей разных стран.</w:t>
      </w:r>
    </w:p>
    <w:p w:rsidR="00F24B1C" w:rsidRPr="007E4CC3" w:rsidRDefault="00F24B1C" w:rsidP="00464409">
      <w:pPr>
        <w:jc w:val="both"/>
      </w:pPr>
      <w:r w:rsidRPr="007E4CC3">
        <w:t>Поэзия.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F24B1C" w:rsidRPr="007E4CC3" w:rsidRDefault="00F24B1C" w:rsidP="00464409">
      <w:pPr>
        <w:jc w:val="both"/>
      </w:pPr>
      <w:r w:rsidRPr="007E4CC3">
        <w:t>Литературные сказки.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rsidR="00F24B1C" w:rsidRPr="0039283A" w:rsidRDefault="00F24B1C" w:rsidP="00464409">
      <w:pPr>
        <w:jc w:val="both"/>
        <w:rPr>
          <w:b/>
          <w:u w:val="single"/>
        </w:rPr>
      </w:pPr>
      <w:bookmarkStart w:id="768" w:name="sub_332"/>
      <w:r w:rsidRPr="0039283A">
        <w:rPr>
          <w:b/>
          <w:u w:val="single"/>
        </w:rPr>
        <w:t>3.4.2. Примерный перечень музыкальных произведений.</w:t>
      </w:r>
    </w:p>
    <w:p w:rsidR="00F24B1C" w:rsidRPr="0039283A" w:rsidRDefault="00F24B1C" w:rsidP="00A65358">
      <w:pPr>
        <w:jc w:val="both"/>
        <w:outlineLvl w:val="0"/>
        <w:rPr>
          <w:b/>
        </w:rPr>
      </w:pPr>
      <w:bookmarkStart w:id="769" w:name="sub_3321"/>
      <w:bookmarkEnd w:id="768"/>
      <w:r w:rsidRPr="0039283A">
        <w:rPr>
          <w:b/>
        </w:rPr>
        <w:t>3.4.2.1. От 2 месяцев до 1 года.</w:t>
      </w:r>
    </w:p>
    <w:bookmarkEnd w:id="769"/>
    <w:p w:rsidR="00F24B1C" w:rsidRPr="007E4CC3" w:rsidRDefault="00F24B1C" w:rsidP="00464409">
      <w:pPr>
        <w:jc w:val="both"/>
      </w:pPr>
      <w:r w:rsidRPr="007E4CC3">
        <w:t>Слушание.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rsidR="00F24B1C" w:rsidRPr="007E4CC3" w:rsidRDefault="00F24B1C" w:rsidP="00464409">
      <w:pPr>
        <w:jc w:val="both"/>
      </w:pPr>
      <w:r w:rsidRPr="007E4CC3">
        <w:t>Подпевание. "Петушок", "Ладушки", "Идет коза рогатая", "Баюшки-баю", "Ой, люлюшки, люлюшки"; "Кап-кап"; прибаутки, скороговорки, пестушки и игры с пением.</w:t>
      </w:r>
    </w:p>
    <w:p w:rsidR="00F24B1C" w:rsidRPr="007E4CC3" w:rsidRDefault="00F24B1C" w:rsidP="00464409">
      <w:pPr>
        <w:jc w:val="both"/>
      </w:pPr>
      <w:r w:rsidRPr="007E4CC3">
        <w:t>Музыкально-ритмические движение.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w:t>
      </w:r>
    </w:p>
    <w:p w:rsidR="00F24B1C" w:rsidRPr="007E4CC3" w:rsidRDefault="00F24B1C" w:rsidP="00464409">
      <w:pPr>
        <w:jc w:val="both"/>
      </w:pPr>
      <w:r w:rsidRPr="007E4CC3">
        <w:t>Пляски. "Зайчики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rsidR="00F24B1C" w:rsidRPr="0039283A" w:rsidRDefault="00F24B1C" w:rsidP="00A65358">
      <w:pPr>
        <w:jc w:val="both"/>
        <w:outlineLvl w:val="0"/>
        <w:rPr>
          <w:b/>
        </w:rPr>
      </w:pPr>
      <w:bookmarkStart w:id="770" w:name="sub_3322"/>
      <w:r w:rsidRPr="0039283A">
        <w:rPr>
          <w:b/>
        </w:rPr>
        <w:t>3.4.2.</w:t>
      </w:r>
      <w:r>
        <w:rPr>
          <w:b/>
        </w:rPr>
        <w:t>2</w:t>
      </w:r>
      <w:r w:rsidRPr="0039283A">
        <w:rPr>
          <w:b/>
        </w:rPr>
        <w:t>.  От 1 года до 1 года 6 месяцев.</w:t>
      </w:r>
    </w:p>
    <w:bookmarkEnd w:id="770"/>
    <w:p w:rsidR="00F24B1C" w:rsidRPr="007E4CC3" w:rsidRDefault="00F24B1C" w:rsidP="00464409">
      <w:pPr>
        <w:jc w:val="both"/>
      </w:pPr>
      <w:r w:rsidRPr="007E4CC3">
        <w:t>Слушание.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rsidR="00F24B1C" w:rsidRPr="007E4CC3" w:rsidRDefault="00F24B1C" w:rsidP="00464409">
      <w:pPr>
        <w:jc w:val="both"/>
      </w:pPr>
      <w:r w:rsidRPr="007E4CC3">
        <w:t>Пение и подпевание.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rsidR="00F24B1C" w:rsidRPr="007E4CC3" w:rsidRDefault="00F24B1C" w:rsidP="00464409">
      <w:pPr>
        <w:jc w:val="both"/>
      </w:pPr>
      <w:r w:rsidRPr="007E4CC3">
        <w:t>Образные упражнения. "Зайка и мишка", муз. Е. Тиличеевой; "Идет коза рогатая", рус. нар. мелодия; "Собачка", муз. М. Раухвергера.</w:t>
      </w:r>
    </w:p>
    <w:p w:rsidR="00F24B1C" w:rsidRPr="007E4CC3" w:rsidRDefault="00F24B1C" w:rsidP="00464409">
      <w:pPr>
        <w:jc w:val="both"/>
      </w:pPr>
      <w:r w:rsidRPr="007E4CC3">
        <w:t>Музыкально-ритмические движения. "Шарик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 Александрова; "Да, да, да!", муз. Е. Тиличеевой, сл. Ю. Островского.</w:t>
      </w:r>
    </w:p>
    <w:p w:rsidR="00F24B1C" w:rsidRPr="0039283A" w:rsidRDefault="00F24B1C" w:rsidP="00A65358">
      <w:pPr>
        <w:jc w:val="both"/>
        <w:outlineLvl w:val="0"/>
        <w:rPr>
          <w:b/>
        </w:rPr>
      </w:pPr>
      <w:bookmarkStart w:id="771" w:name="sub_3323"/>
      <w:r w:rsidRPr="0039283A">
        <w:rPr>
          <w:b/>
        </w:rPr>
        <w:t>3.4.2.</w:t>
      </w:r>
      <w:r>
        <w:rPr>
          <w:b/>
        </w:rPr>
        <w:t>3</w:t>
      </w:r>
      <w:r w:rsidRPr="0039283A">
        <w:rPr>
          <w:b/>
        </w:rPr>
        <w:t>.  От 1 года 6 месяцев до 2 лет.</w:t>
      </w:r>
    </w:p>
    <w:bookmarkEnd w:id="771"/>
    <w:p w:rsidR="00F24B1C" w:rsidRPr="007E4CC3" w:rsidRDefault="00F24B1C" w:rsidP="00464409">
      <w:pPr>
        <w:jc w:val="both"/>
      </w:pPr>
      <w:r w:rsidRPr="007E4CC3">
        <w:t>Слушание.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A. Гречанинова.</w:t>
      </w:r>
    </w:p>
    <w:p w:rsidR="00F24B1C" w:rsidRPr="007E4CC3" w:rsidRDefault="00F24B1C" w:rsidP="00464409">
      <w:pPr>
        <w:jc w:val="both"/>
      </w:pPr>
      <w:r w:rsidRPr="007E4CC3">
        <w:t>Пение и подпевание.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w:t>
      </w:r>
    </w:p>
    <w:p w:rsidR="00F24B1C" w:rsidRPr="007E4CC3" w:rsidRDefault="00F24B1C" w:rsidP="00464409">
      <w:pPr>
        <w:jc w:val="both"/>
      </w:pPr>
      <w:r w:rsidRPr="007E4CC3">
        <w:t>Музыкально-ритмические движения.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F24B1C" w:rsidRPr="007E4CC3" w:rsidRDefault="00F24B1C" w:rsidP="00464409">
      <w:pPr>
        <w:jc w:val="both"/>
      </w:pPr>
      <w:r w:rsidRPr="007E4CC3">
        <w:t>Пляска. "Вот как хорошо", муз. Т. Попатенко, сл. О. Высотской; "Вот как пляшем", белорус. нар. мелодия, обр. Р. Рустамова; "Солнышко сияет", сл. и муз. М. Чарной.</w:t>
      </w:r>
    </w:p>
    <w:p w:rsidR="00F24B1C" w:rsidRPr="007E4CC3" w:rsidRDefault="00F24B1C" w:rsidP="00464409">
      <w:pPr>
        <w:jc w:val="both"/>
      </w:pPr>
      <w:r w:rsidRPr="007E4CC3">
        <w:t>Образные упражнения.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F24B1C" w:rsidRPr="007E4CC3" w:rsidRDefault="00F24B1C" w:rsidP="00464409">
      <w:pPr>
        <w:jc w:val="both"/>
      </w:pPr>
      <w:r w:rsidRPr="007E4CC3">
        <w:t>Игры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B. Агафонникова и К. Козыревой, сл. И. Михайловой; "Мы умеем", "Прятки", муз. Т. Ломовой; "Разноцветные флажки", рус. нар. мелодия.</w:t>
      </w:r>
    </w:p>
    <w:p w:rsidR="00F24B1C" w:rsidRPr="007E4CC3" w:rsidRDefault="00F24B1C" w:rsidP="00464409">
      <w:pPr>
        <w:jc w:val="both"/>
      </w:pPr>
      <w:r w:rsidRPr="007E4CC3">
        <w:t>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p w:rsidR="00F24B1C" w:rsidRPr="0039283A" w:rsidRDefault="00F24B1C" w:rsidP="00A65358">
      <w:pPr>
        <w:jc w:val="both"/>
        <w:outlineLvl w:val="0"/>
        <w:rPr>
          <w:b/>
        </w:rPr>
      </w:pPr>
      <w:bookmarkStart w:id="772" w:name="sub_3324"/>
      <w:r w:rsidRPr="0039283A">
        <w:rPr>
          <w:b/>
        </w:rPr>
        <w:t>3.4.2.</w:t>
      </w:r>
      <w:r>
        <w:rPr>
          <w:b/>
        </w:rPr>
        <w:t>4</w:t>
      </w:r>
      <w:r w:rsidRPr="0039283A">
        <w:rPr>
          <w:b/>
        </w:rPr>
        <w:t>. От 2 до 3 лет.</w:t>
      </w:r>
    </w:p>
    <w:bookmarkEnd w:id="772"/>
    <w:p w:rsidR="00F24B1C" w:rsidRPr="007E4CC3" w:rsidRDefault="00F24B1C" w:rsidP="00464409">
      <w:pPr>
        <w:jc w:val="both"/>
      </w:pPr>
      <w:r w:rsidRPr="007E4CC3">
        <w:t>Слушание.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rsidR="00F24B1C" w:rsidRPr="007E4CC3" w:rsidRDefault="00F24B1C" w:rsidP="00464409">
      <w:pPr>
        <w:jc w:val="both"/>
      </w:pPr>
      <w:r w:rsidRPr="007E4CC3">
        <w:t>Пение.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F24B1C" w:rsidRPr="007E4CC3" w:rsidRDefault="00F24B1C" w:rsidP="00464409">
      <w:pPr>
        <w:jc w:val="both"/>
      </w:pPr>
      <w:r w:rsidRPr="007E4CC3">
        <w:t>Музыкально-ритмические движения.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F24B1C" w:rsidRPr="007E4CC3" w:rsidRDefault="00F24B1C" w:rsidP="00464409">
      <w:pPr>
        <w:jc w:val="both"/>
      </w:pPr>
      <w:r w:rsidRPr="007E4CC3">
        <w:t>Рассказы с музыкальными иллюстрациями. "Птички", муз. Г. Фрида; "Праздничная прогулка", муз. А. Александрова.</w:t>
      </w:r>
    </w:p>
    <w:p w:rsidR="00F24B1C" w:rsidRPr="007E4CC3" w:rsidRDefault="00F24B1C" w:rsidP="00464409">
      <w:pPr>
        <w:jc w:val="both"/>
      </w:pPr>
      <w:r w:rsidRPr="007E4CC3">
        <w:t>Игры с пением. "Игра с мишкой", муз. Г. Финаровского; "Кто у нас хороший?", рус. нар. песня.</w:t>
      </w:r>
    </w:p>
    <w:p w:rsidR="00F24B1C" w:rsidRPr="007E4CC3" w:rsidRDefault="00F24B1C" w:rsidP="00464409">
      <w:pPr>
        <w:jc w:val="both"/>
      </w:pPr>
      <w:r w:rsidRPr="007E4CC3">
        <w:t>Музыкальные забавы. "Из-за леса, из-за гор", Т. Казакова; "Котик и козлик", муз. Ц. Кюи.</w:t>
      </w:r>
    </w:p>
    <w:p w:rsidR="00F24B1C" w:rsidRPr="007E4CC3" w:rsidRDefault="00F24B1C" w:rsidP="00464409">
      <w:pPr>
        <w:jc w:val="both"/>
      </w:pPr>
      <w:r w:rsidRPr="007E4CC3">
        <w:t>Инсценирование песен. "Кошка и котенок", муз. М. Красева, сл. О. Высотской; "Неваляшки", муз. З. Левиной; Компанейца.</w:t>
      </w:r>
    </w:p>
    <w:p w:rsidR="00F24B1C" w:rsidRPr="0039283A" w:rsidRDefault="00F24B1C" w:rsidP="00A65358">
      <w:pPr>
        <w:jc w:val="both"/>
        <w:outlineLvl w:val="0"/>
        <w:rPr>
          <w:b/>
        </w:rPr>
      </w:pPr>
      <w:bookmarkStart w:id="773" w:name="sub_3325"/>
      <w:r w:rsidRPr="0039283A">
        <w:rPr>
          <w:b/>
        </w:rPr>
        <w:t>3.4.2.</w:t>
      </w:r>
      <w:r>
        <w:rPr>
          <w:b/>
        </w:rPr>
        <w:t>5</w:t>
      </w:r>
      <w:r w:rsidRPr="0039283A">
        <w:rPr>
          <w:b/>
        </w:rPr>
        <w:t>. От 3 до 4 лет.</w:t>
      </w:r>
    </w:p>
    <w:bookmarkEnd w:id="773"/>
    <w:p w:rsidR="00F24B1C" w:rsidRPr="007E4CC3" w:rsidRDefault="00F24B1C" w:rsidP="00464409">
      <w:pPr>
        <w:jc w:val="both"/>
      </w:pPr>
      <w:r w:rsidRPr="007E4CC3">
        <w:t>Слушание.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F24B1C" w:rsidRPr="007E4CC3" w:rsidRDefault="00F24B1C" w:rsidP="00464409">
      <w:pPr>
        <w:jc w:val="both"/>
      </w:pPr>
      <w:r w:rsidRPr="007E4CC3">
        <w:t>Пение.</w:t>
      </w:r>
    </w:p>
    <w:p w:rsidR="00F24B1C" w:rsidRPr="007E4CC3" w:rsidRDefault="00F24B1C" w:rsidP="00464409">
      <w:pPr>
        <w:jc w:val="both"/>
      </w:pPr>
      <w:r w:rsidRPr="007E4CC3">
        <w:t>Упражнения на развитие слуха и голоса. "Лю-лю, бай", рус. нар. колыбельная; "Я иду с цветами", муз. Е. Тиличеевой, сл. Л. Дымовой; "Маме улыбаемся", муз. В. Агафонникова, сл. З. Петровой; пение народной потешки "Солнышко-ведрышко; муз. В. Карасевой, сл. Народные.</w:t>
      </w:r>
    </w:p>
    <w:p w:rsidR="00F24B1C" w:rsidRPr="007E4CC3" w:rsidRDefault="00F24B1C" w:rsidP="00464409">
      <w:pPr>
        <w:jc w:val="both"/>
      </w:pPr>
      <w:r w:rsidRPr="007E4CC3">
        <w:t>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F24B1C" w:rsidRPr="007E4CC3" w:rsidRDefault="00F24B1C" w:rsidP="00464409">
      <w:pPr>
        <w:jc w:val="both"/>
      </w:pPr>
      <w:r w:rsidRPr="007E4CC3">
        <w:t>Песенное творчество.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F24B1C" w:rsidRPr="007E4CC3" w:rsidRDefault="00F24B1C" w:rsidP="00464409">
      <w:pPr>
        <w:jc w:val="both"/>
      </w:pPr>
      <w:r w:rsidRPr="007E4CC3">
        <w:t>Музыкально-ритмические движения.</w:t>
      </w:r>
    </w:p>
    <w:p w:rsidR="00F24B1C" w:rsidRPr="007E4CC3" w:rsidRDefault="00F24B1C" w:rsidP="00464409">
      <w:pPr>
        <w:jc w:val="both"/>
      </w:pPr>
      <w:r w:rsidRPr="007E4CC3">
        <w:t>Игровые упражнения, ходьба и бег под музыку "Марш и бег" A.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F24B1C" w:rsidRPr="007E4CC3" w:rsidRDefault="00F24B1C" w:rsidP="00464409">
      <w:pPr>
        <w:jc w:val="both"/>
      </w:pPr>
      <w:r w:rsidRPr="007E4CC3">
        <w:t>Этюды-драматизации. "Зайцы и лиса", муз. Е. Вихаревой; "Медвежата", муз. М. Красева, сл. Н. Френкель; "Птички летают", муз. Л. Банниковой; "Жуки", венгер. нар. мелодия, обраб. Л. Вишкарева.</w:t>
      </w:r>
    </w:p>
    <w:p w:rsidR="00F24B1C" w:rsidRPr="007E4CC3" w:rsidRDefault="00F24B1C" w:rsidP="00464409">
      <w:pPr>
        <w:jc w:val="both"/>
      </w:pPr>
      <w:r w:rsidRPr="007E4CC3">
        <w:t>Игры.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rsidR="00F24B1C" w:rsidRPr="007E4CC3" w:rsidRDefault="00F24B1C" w:rsidP="00464409">
      <w:pPr>
        <w:jc w:val="both"/>
      </w:pPr>
      <w:r w:rsidRPr="007E4CC3">
        <w:t>Хороводы и пляски.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F24B1C" w:rsidRPr="007E4CC3" w:rsidRDefault="00F24B1C" w:rsidP="00464409">
      <w:pPr>
        <w:jc w:val="both"/>
      </w:pPr>
      <w:r w:rsidRPr="007E4CC3">
        <w:t>Характерные танцы. "Танец снежинок", муз. Бекмана; "Фонарики", муз. Р. Рустамова; "Танец зайчиков", рус. нар. мелодия; "Вышли куклы танцевать", муз. В. Витлина.</w:t>
      </w:r>
    </w:p>
    <w:p w:rsidR="00F24B1C" w:rsidRPr="007E4CC3" w:rsidRDefault="00F24B1C" w:rsidP="00464409">
      <w:pPr>
        <w:jc w:val="both"/>
      </w:pPr>
      <w:r w:rsidRPr="007E4CC3">
        <w:t>Развитие танцевально-игрового творчества. "Пляска", муз. Р. Рустамова; "Зайцы", муз. Е. Тиличеевой; "Веселые ножки", рус. нар. мелодия, обраб. B. Агафонникова; "Волшебные платочки", рус. нар. мелодия, обраб. Р. Рустамова.</w:t>
      </w:r>
    </w:p>
    <w:p w:rsidR="00F24B1C" w:rsidRPr="007E4CC3" w:rsidRDefault="00F24B1C" w:rsidP="00464409">
      <w:pPr>
        <w:jc w:val="both"/>
      </w:pPr>
      <w:r w:rsidRPr="007E4CC3">
        <w:t>Музыкально-дидактические игры.</w:t>
      </w:r>
    </w:p>
    <w:p w:rsidR="00F24B1C" w:rsidRPr="007E4CC3" w:rsidRDefault="00F24B1C" w:rsidP="00464409">
      <w:pPr>
        <w:jc w:val="both"/>
      </w:pPr>
      <w:r w:rsidRPr="007E4CC3">
        <w:t>Развитие звуковысотного слуха. "Птицы и птенчики", "Веселые матрешки", "Три медведя".</w:t>
      </w:r>
    </w:p>
    <w:p w:rsidR="00F24B1C" w:rsidRPr="007E4CC3" w:rsidRDefault="00F24B1C" w:rsidP="00464409">
      <w:pPr>
        <w:jc w:val="both"/>
      </w:pPr>
      <w:r w:rsidRPr="007E4CC3">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F24B1C" w:rsidRPr="007E4CC3" w:rsidRDefault="00F24B1C" w:rsidP="00464409">
      <w:pPr>
        <w:jc w:val="both"/>
      </w:pPr>
      <w:r w:rsidRPr="007E4CC3">
        <w:t>Определение жанра и развитие памяти. "Что делает кукла?", "Узнай и спой песню по картинке".</w:t>
      </w:r>
    </w:p>
    <w:p w:rsidR="00F24B1C" w:rsidRPr="007E4CC3" w:rsidRDefault="00F24B1C" w:rsidP="00464409">
      <w:pPr>
        <w:jc w:val="both"/>
      </w:pPr>
      <w:r w:rsidRPr="007E4CC3">
        <w:t>Подыгрывание на детских ударных музыкальных инструментах. Народные мелодии.</w:t>
      </w:r>
    </w:p>
    <w:p w:rsidR="00F24B1C" w:rsidRPr="0039283A" w:rsidRDefault="00F24B1C" w:rsidP="00A65358">
      <w:pPr>
        <w:jc w:val="both"/>
        <w:outlineLvl w:val="0"/>
        <w:rPr>
          <w:b/>
        </w:rPr>
      </w:pPr>
      <w:bookmarkStart w:id="774" w:name="sub_3326"/>
      <w:r w:rsidRPr="0039283A">
        <w:rPr>
          <w:b/>
        </w:rPr>
        <w:t>3.4.2.</w:t>
      </w:r>
      <w:r>
        <w:rPr>
          <w:b/>
        </w:rPr>
        <w:t>6</w:t>
      </w:r>
      <w:r w:rsidRPr="0039283A">
        <w:rPr>
          <w:b/>
        </w:rPr>
        <w:t xml:space="preserve">. </w:t>
      </w:r>
      <w:r w:rsidRPr="007E4CC3">
        <w:t xml:space="preserve"> </w:t>
      </w:r>
      <w:r w:rsidRPr="0039283A">
        <w:rPr>
          <w:b/>
        </w:rPr>
        <w:t>От 4 лет до 5 лет.</w:t>
      </w:r>
    </w:p>
    <w:bookmarkEnd w:id="774"/>
    <w:p w:rsidR="00F24B1C" w:rsidRPr="007E4CC3" w:rsidRDefault="00F24B1C" w:rsidP="00464409">
      <w:pPr>
        <w:jc w:val="both"/>
      </w:pPr>
      <w:r w:rsidRPr="007E4CC3">
        <w:t>Слушание.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F24B1C" w:rsidRPr="007E4CC3" w:rsidRDefault="00F24B1C" w:rsidP="00464409">
      <w:pPr>
        <w:jc w:val="both"/>
      </w:pPr>
      <w:r w:rsidRPr="007E4CC3">
        <w:t>Пение.</w:t>
      </w:r>
    </w:p>
    <w:p w:rsidR="00F24B1C" w:rsidRPr="007E4CC3" w:rsidRDefault="00F24B1C" w:rsidP="00464409">
      <w:pPr>
        <w:jc w:val="both"/>
      </w:pPr>
      <w:r w:rsidRPr="007E4CC3">
        <w:t>Упражнения на развитие слуха и голоса.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rsidR="00F24B1C" w:rsidRPr="007E4CC3" w:rsidRDefault="00F24B1C" w:rsidP="00464409">
      <w:pPr>
        <w:jc w:val="both"/>
      </w:pPr>
      <w:r w:rsidRPr="007E4CC3">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rsidR="00F24B1C" w:rsidRPr="007E4CC3" w:rsidRDefault="00F24B1C" w:rsidP="00464409">
      <w:pPr>
        <w:jc w:val="both"/>
      </w:pPr>
      <w:r w:rsidRPr="007E4CC3">
        <w:t>Музыкально-ритмические движения.</w:t>
      </w:r>
    </w:p>
    <w:p w:rsidR="00F24B1C" w:rsidRPr="007E4CC3" w:rsidRDefault="00F24B1C" w:rsidP="00464409">
      <w:pPr>
        <w:jc w:val="both"/>
      </w:pPr>
      <w:r w:rsidRPr="007E4CC3">
        <w:t>Игровые упражнения.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F24B1C" w:rsidRPr="007E4CC3" w:rsidRDefault="00F24B1C" w:rsidP="00464409">
      <w:pPr>
        <w:jc w:val="both"/>
      </w:pPr>
      <w:r w:rsidRPr="007E4CC3">
        <w:t>Этюды-драматизации.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rsidR="00F24B1C" w:rsidRPr="007E4CC3" w:rsidRDefault="00F24B1C" w:rsidP="00464409">
      <w:pPr>
        <w:jc w:val="both"/>
      </w:pPr>
      <w:r w:rsidRPr="007E4CC3">
        <w:t>Хороводы и пляски. "Топ и хлоп", муз. Т. Назарова-Метнер, сл. Е. Каргановой; "Танец с ложками" под рус. нар. мелодию; новогодние хороводы по выбору музыкального руководителя.</w:t>
      </w:r>
    </w:p>
    <w:p w:rsidR="00F24B1C" w:rsidRPr="007E4CC3" w:rsidRDefault="00F24B1C" w:rsidP="00464409">
      <w:pPr>
        <w:jc w:val="both"/>
      </w:pPr>
      <w:r w:rsidRPr="007E4CC3">
        <w:t>Характерные танцы. "Снежинки", муз. О. Берта, обраб. Н. Метлова; "Танец зайчат" под "Польку" И. Штрауса; "Снежинки", муз. Т. Ломовой; "Бусинки" под "Галоп" И. Дунаевского.</w:t>
      </w:r>
    </w:p>
    <w:p w:rsidR="00F24B1C" w:rsidRPr="007E4CC3" w:rsidRDefault="00F24B1C" w:rsidP="00464409">
      <w:pPr>
        <w:jc w:val="both"/>
      </w:pPr>
      <w:r w:rsidRPr="007E4CC3">
        <w:t>Музыкальные игры.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F24B1C" w:rsidRPr="007E4CC3" w:rsidRDefault="00F24B1C" w:rsidP="00464409">
      <w:pPr>
        <w:jc w:val="both"/>
      </w:pPr>
      <w:r w:rsidRPr="007E4CC3">
        <w:t>Игры с пением.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F24B1C" w:rsidRPr="007E4CC3" w:rsidRDefault="00F24B1C" w:rsidP="00464409">
      <w:pPr>
        <w:jc w:val="both"/>
      </w:pPr>
      <w:r w:rsidRPr="007E4CC3">
        <w:t>Песенное творчество. "Как тебя зовут?"; "Что ты хочешь, кошечка?"; "Наша песенка простая", муз. А. Александрова, сл. М. Ивенсен; "Курочка-рябушечка", муз. Г. Лобачева, сл. Народные.</w:t>
      </w:r>
    </w:p>
    <w:p w:rsidR="00F24B1C" w:rsidRPr="007E4CC3" w:rsidRDefault="00F24B1C" w:rsidP="00464409">
      <w:pPr>
        <w:jc w:val="both"/>
      </w:pPr>
      <w:r w:rsidRPr="007E4CC3">
        <w:t>Развитие танцевально-игрового творчества.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w:t>
      </w:r>
    </w:p>
    <w:p w:rsidR="00F24B1C" w:rsidRPr="007E4CC3" w:rsidRDefault="00F24B1C" w:rsidP="00464409">
      <w:pPr>
        <w:jc w:val="both"/>
      </w:pPr>
      <w:r w:rsidRPr="007E4CC3">
        <w:t>Музыкально-дидактические игры.</w:t>
      </w:r>
    </w:p>
    <w:p w:rsidR="00F24B1C" w:rsidRPr="007E4CC3" w:rsidRDefault="00F24B1C" w:rsidP="00464409">
      <w:pPr>
        <w:jc w:val="both"/>
      </w:pPr>
      <w:r w:rsidRPr="007E4CC3">
        <w:t>Развитие звуковысотного слуха. "Птицы и птенчики", "Качели".</w:t>
      </w:r>
    </w:p>
    <w:p w:rsidR="00F24B1C" w:rsidRPr="007E4CC3" w:rsidRDefault="00F24B1C" w:rsidP="00464409">
      <w:pPr>
        <w:jc w:val="both"/>
      </w:pPr>
      <w:r w:rsidRPr="007E4CC3">
        <w:t>Развитие ритмического слуха. "Петушок, курочка и цыпленок", "Кто как идет?", "Веселые дудочки"; "Сыграй, как я".</w:t>
      </w:r>
    </w:p>
    <w:p w:rsidR="00F24B1C" w:rsidRPr="007E4CC3" w:rsidRDefault="00F24B1C" w:rsidP="00464409">
      <w:pPr>
        <w:jc w:val="both"/>
      </w:pPr>
      <w:r w:rsidRPr="007E4CC3">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F24B1C" w:rsidRDefault="00F24B1C" w:rsidP="00464409">
      <w:pPr>
        <w:jc w:val="both"/>
      </w:pPr>
      <w:r w:rsidRPr="007E4CC3">
        <w:t>Игра на детских музыкальных инструментах. "Гармошка", "Небо синее", "Андрей-воробей", муз. Е. Тиличеевой, сл. М. Долинова; "Сорока-сорока", рус. нар. прибаутка, обр. Т. Попатенко.</w:t>
      </w:r>
    </w:p>
    <w:p w:rsidR="00F24B1C" w:rsidRPr="007E4CC3" w:rsidRDefault="00F24B1C" w:rsidP="00464409">
      <w:pPr>
        <w:jc w:val="both"/>
      </w:pPr>
    </w:p>
    <w:p w:rsidR="00F24B1C" w:rsidRPr="0039283A" w:rsidRDefault="00F24B1C" w:rsidP="00A65358">
      <w:pPr>
        <w:jc w:val="both"/>
        <w:outlineLvl w:val="0"/>
        <w:rPr>
          <w:b/>
        </w:rPr>
      </w:pPr>
      <w:bookmarkStart w:id="775" w:name="sub_3327"/>
      <w:r w:rsidRPr="0039283A">
        <w:rPr>
          <w:b/>
        </w:rPr>
        <w:t>3.4.2.</w:t>
      </w:r>
      <w:r>
        <w:rPr>
          <w:b/>
        </w:rPr>
        <w:t>7</w:t>
      </w:r>
      <w:r w:rsidRPr="0039283A">
        <w:rPr>
          <w:b/>
        </w:rPr>
        <w:t xml:space="preserve">. </w:t>
      </w:r>
      <w:r w:rsidRPr="007E4CC3">
        <w:t xml:space="preserve"> </w:t>
      </w:r>
      <w:r w:rsidRPr="0039283A">
        <w:rPr>
          <w:b/>
        </w:rPr>
        <w:t>От 5 лет до 6 лет.</w:t>
      </w:r>
    </w:p>
    <w:bookmarkEnd w:id="775"/>
    <w:p w:rsidR="00F24B1C" w:rsidRPr="007E4CC3" w:rsidRDefault="00F24B1C" w:rsidP="00464409">
      <w:pPr>
        <w:jc w:val="both"/>
      </w:pPr>
      <w:r w:rsidRPr="007E4CC3">
        <w:t>Слушание. "Зима", муз. П. Чайковского, сл. А. Плещеева; "Осенняя песня", из цикла "Времена года" П. Чайковского; "Полька"; муз. Д. Львова-Компанейца, сл. З.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F24B1C" w:rsidRPr="007E4CC3" w:rsidRDefault="00F24B1C" w:rsidP="00464409">
      <w:pPr>
        <w:jc w:val="both"/>
      </w:pPr>
      <w:r w:rsidRPr="007E4CC3">
        <w:t>Пение.</w:t>
      </w:r>
    </w:p>
    <w:p w:rsidR="00F24B1C" w:rsidRPr="007E4CC3" w:rsidRDefault="00F24B1C" w:rsidP="00464409">
      <w:pPr>
        <w:jc w:val="both"/>
      </w:pPr>
      <w:r w:rsidRPr="007E4CC3">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F24B1C" w:rsidRPr="007E4CC3" w:rsidRDefault="00F24B1C" w:rsidP="00464409">
      <w:pPr>
        <w:jc w:val="both"/>
      </w:pPr>
      <w:r w:rsidRPr="007E4CC3">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F24B1C" w:rsidRPr="007E4CC3" w:rsidRDefault="00F24B1C" w:rsidP="00464409">
      <w:pPr>
        <w:jc w:val="both"/>
      </w:pPr>
      <w:r w:rsidRPr="007E4CC3">
        <w:t>Песенное творчество.</w:t>
      </w:r>
    </w:p>
    <w:p w:rsidR="00F24B1C" w:rsidRPr="007E4CC3" w:rsidRDefault="00F24B1C" w:rsidP="00464409">
      <w:pPr>
        <w:jc w:val="both"/>
      </w:pPr>
      <w:r w:rsidRPr="007E4CC3">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F24B1C" w:rsidRPr="007E4CC3" w:rsidRDefault="00F24B1C" w:rsidP="00464409">
      <w:pPr>
        <w:jc w:val="both"/>
      </w:pPr>
      <w:r w:rsidRPr="007E4CC3">
        <w:t>Музыкально-ритмические движения.</w:t>
      </w:r>
    </w:p>
    <w:p w:rsidR="00F24B1C" w:rsidRPr="007E4CC3" w:rsidRDefault="00F24B1C" w:rsidP="00464409">
      <w:pPr>
        <w:jc w:val="both"/>
      </w:pPr>
      <w:r w:rsidRPr="007E4CC3">
        <w:t>Упражнения. "Шаг и бег", муз. Н. Надененко; "Плавные руки", муз. Р. Глиэра ("Вальс", фрагмент); "Кто лучше скачет", муз. Т. Ломовой; "Росинки", муз. С. Майкапара.</w:t>
      </w:r>
    </w:p>
    <w:p w:rsidR="00F24B1C" w:rsidRPr="007E4CC3" w:rsidRDefault="00F24B1C" w:rsidP="00464409">
      <w:pPr>
        <w:jc w:val="both"/>
      </w:pPr>
      <w:r w:rsidRPr="007E4CC3">
        <w:t>Упражнения с предметами. "Упражнения с мячами", муз. Т. Ломовой; "Вальс", муз. Ф. Бургмюллера.</w:t>
      </w:r>
    </w:p>
    <w:p w:rsidR="00F24B1C" w:rsidRPr="007E4CC3" w:rsidRDefault="00F24B1C" w:rsidP="00464409">
      <w:pPr>
        <w:jc w:val="both"/>
      </w:pPr>
      <w:r w:rsidRPr="007E4CC3">
        <w:t>Этюды. "Тихий танец" (тема из вариаций), муз. В. Моцарта.</w:t>
      </w:r>
    </w:p>
    <w:p w:rsidR="00F24B1C" w:rsidRPr="007E4CC3" w:rsidRDefault="00F24B1C" w:rsidP="00464409">
      <w:pPr>
        <w:jc w:val="both"/>
      </w:pPr>
      <w:r w:rsidRPr="007E4CC3">
        <w:t>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rsidR="00F24B1C" w:rsidRPr="007E4CC3" w:rsidRDefault="00F24B1C" w:rsidP="00464409">
      <w:pPr>
        <w:jc w:val="both"/>
      </w:pPr>
      <w:r w:rsidRPr="007E4CC3">
        <w:t>Характерные танцы. "Матрешки", муз. Б. Мокроусова; "Пляска Петрушек", "Танец Снегурочки и снежинок", муз. Р. Глиэра.</w:t>
      </w:r>
    </w:p>
    <w:p w:rsidR="00F24B1C" w:rsidRPr="007E4CC3" w:rsidRDefault="00F24B1C" w:rsidP="00464409">
      <w:pPr>
        <w:jc w:val="both"/>
      </w:pPr>
      <w:r w:rsidRPr="007E4CC3">
        <w:t>Хороводы. "Урожайная", муз. А. Филиппенко, сл. О. Волгиной; "Новогодняя хороводная", муз. С. Шайдар; "Пошла млада за водой", рус. нар. песня, обраб. В. Агафонникова.</w:t>
      </w:r>
    </w:p>
    <w:p w:rsidR="00F24B1C" w:rsidRPr="007E4CC3" w:rsidRDefault="00F24B1C" w:rsidP="00464409">
      <w:pPr>
        <w:jc w:val="both"/>
      </w:pPr>
      <w:r w:rsidRPr="007E4CC3">
        <w:t>Музыкальные игры.</w:t>
      </w:r>
    </w:p>
    <w:p w:rsidR="00F24B1C" w:rsidRPr="007E4CC3" w:rsidRDefault="00F24B1C" w:rsidP="00464409">
      <w:pPr>
        <w:jc w:val="both"/>
      </w:pPr>
      <w:r w:rsidRPr="007E4CC3">
        <w:t>Игры. "Не выпустим", муз. Т. Ломовой; "Будь ловким!", муз. Н. Ладухина; "Ищи игрушку", "Найди себе пару", латв. нар. мелодия, обраб. Т. Попатенко.</w:t>
      </w:r>
    </w:p>
    <w:p w:rsidR="00F24B1C" w:rsidRPr="007E4CC3" w:rsidRDefault="00F24B1C" w:rsidP="00464409">
      <w:pPr>
        <w:jc w:val="both"/>
      </w:pPr>
      <w:r w:rsidRPr="007E4CC3">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F24B1C" w:rsidRPr="007E4CC3" w:rsidRDefault="00F24B1C" w:rsidP="00464409">
      <w:pPr>
        <w:jc w:val="both"/>
      </w:pPr>
      <w:r w:rsidRPr="007E4CC3">
        <w:t>Музыкально-дидактические игры.</w:t>
      </w:r>
    </w:p>
    <w:p w:rsidR="00F24B1C" w:rsidRPr="007E4CC3" w:rsidRDefault="00F24B1C" w:rsidP="00464409">
      <w:pPr>
        <w:jc w:val="both"/>
      </w:pPr>
      <w:r w:rsidRPr="007E4CC3">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F24B1C" w:rsidRPr="007E4CC3" w:rsidRDefault="00F24B1C" w:rsidP="00464409">
      <w:pPr>
        <w:jc w:val="both"/>
      </w:pPr>
      <w:r w:rsidRPr="007E4CC3">
        <w:t>Развитие тембрового слуха. "На чем играю?", "Музыкальные загадки", "Музыкальный домик".</w:t>
      </w:r>
    </w:p>
    <w:p w:rsidR="00F24B1C" w:rsidRPr="007E4CC3" w:rsidRDefault="00F24B1C" w:rsidP="00464409">
      <w:pPr>
        <w:jc w:val="both"/>
      </w:pPr>
      <w:r w:rsidRPr="007E4CC3">
        <w:t>Развитие диатонического слуха. "Громко, тихо запоем", "Звенящие колокольчики".</w:t>
      </w:r>
    </w:p>
    <w:p w:rsidR="00F24B1C" w:rsidRPr="007E4CC3" w:rsidRDefault="00F24B1C" w:rsidP="00464409">
      <w:pPr>
        <w:jc w:val="both"/>
      </w:pPr>
      <w:r w:rsidRPr="007E4CC3">
        <w:t>Развитие восприятия музыки и музыкальной памяти. "Будь внимательным", "Буратино", "Музыкальный магазин", "Времена года", "Наши песни".</w:t>
      </w:r>
    </w:p>
    <w:p w:rsidR="00F24B1C" w:rsidRPr="007E4CC3" w:rsidRDefault="00F24B1C" w:rsidP="00464409">
      <w:pPr>
        <w:jc w:val="both"/>
      </w:pPr>
      <w:r w:rsidRPr="007E4CC3">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p>
    <w:p w:rsidR="00F24B1C" w:rsidRPr="007E4CC3" w:rsidRDefault="00F24B1C" w:rsidP="00464409">
      <w:pPr>
        <w:jc w:val="both"/>
      </w:pPr>
      <w:r w:rsidRPr="007E4CC3">
        <w:t>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F24B1C" w:rsidRPr="007E4CC3" w:rsidRDefault="00F24B1C" w:rsidP="00464409">
      <w:pPr>
        <w:jc w:val="both"/>
      </w:pPr>
      <w:r w:rsidRPr="007E4CC3">
        <w:t>Игра на детских музыкальных инструментах. "Дон-дон", рус. нар. песня, обраб. Р. Рустамова; "Гори, гори ясно!", рус. нар. мелодия; ""Часики", муз. С. Вольфензона.</w:t>
      </w:r>
    </w:p>
    <w:p w:rsidR="00F24B1C" w:rsidRPr="0039283A" w:rsidRDefault="00F24B1C" w:rsidP="00A65358">
      <w:pPr>
        <w:jc w:val="both"/>
        <w:outlineLvl w:val="0"/>
        <w:rPr>
          <w:b/>
        </w:rPr>
      </w:pPr>
      <w:bookmarkStart w:id="776" w:name="sub_3328"/>
      <w:r w:rsidRPr="0039283A">
        <w:rPr>
          <w:b/>
        </w:rPr>
        <w:t>3.4.2.</w:t>
      </w:r>
      <w:r>
        <w:rPr>
          <w:b/>
        </w:rPr>
        <w:t>8</w:t>
      </w:r>
      <w:r w:rsidRPr="0039283A">
        <w:rPr>
          <w:b/>
        </w:rPr>
        <w:t xml:space="preserve">. </w:t>
      </w:r>
      <w:r w:rsidRPr="007E4CC3">
        <w:t xml:space="preserve"> </w:t>
      </w:r>
      <w:r w:rsidRPr="0039283A">
        <w:rPr>
          <w:b/>
        </w:rPr>
        <w:t>От 6 лет до 7 лет.</w:t>
      </w:r>
    </w:p>
    <w:bookmarkEnd w:id="776"/>
    <w:p w:rsidR="00F24B1C" w:rsidRPr="007E4CC3" w:rsidRDefault="00F24B1C" w:rsidP="00464409">
      <w:pPr>
        <w:jc w:val="both"/>
      </w:pPr>
      <w:r w:rsidRPr="007E4CC3">
        <w:t>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F24B1C" w:rsidRPr="007E4CC3" w:rsidRDefault="00F24B1C" w:rsidP="00464409">
      <w:pPr>
        <w:jc w:val="both"/>
      </w:pPr>
      <w:r w:rsidRPr="007E4CC3">
        <w:t>Пение.</w:t>
      </w:r>
    </w:p>
    <w:p w:rsidR="00F24B1C" w:rsidRPr="007E4CC3" w:rsidRDefault="00F24B1C" w:rsidP="00464409">
      <w:pPr>
        <w:jc w:val="both"/>
      </w:pPr>
      <w:r w:rsidRPr="007E4CC3">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F24B1C" w:rsidRPr="007E4CC3" w:rsidRDefault="00F24B1C" w:rsidP="00464409">
      <w:pPr>
        <w:jc w:val="both"/>
      </w:pPr>
      <w:r w:rsidRPr="007E4CC3">
        <w:t>Песни.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F24B1C" w:rsidRPr="007E4CC3" w:rsidRDefault="00F24B1C" w:rsidP="00464409">
      <w:pPr>
        <w:jc w:val="both"/>
      </w:pPr>
      <w:r w:rsidRPr="007E4CC3">
        <w:t>Песенное творчество. "Веселая песенка", муз. Г. Струве, сл. В. Викторова; "Плясовая", муз. Т. Ломовой; "Весной", муз. Г. Зингера.</w:t>
      </w:r>
    </w:p>
    <w:p w:rsidR="00F24B1C" w:rsidRPr="007E4CC3" w:rsidRDefault="00F24B1C" w:rsidP="00464409">
      <w:pPr>
        <w:jc w:val="both"/>
      </w:pPr>
      <w:r w:rsidRPr="007E4CC3">
        <w:t>Музыкально-ритмические движения</w:t>
      </w:r>
    </w:p>
    <w:p w:rsidR="00F24B1C" w:rsidRPr="007E4CC3" w:rsidRDefault="00F24B1C" w:rsidP="00464409">
      <w:pPr>
        <w:jc w:val="both"/>
      </w:pPr>
      <w:r w:rsidRPr="007E4CC3">
        <w:t>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F24B1C" w:rsidRPr="007E4CC3" w:rsidRDefault="00F24B1C" w:rsidP="00464409">
      <w:pPr>
        <w:jc w:val="both"/>
      </w:pPr>
      <w:r w:rsidRPr="007E4CC3">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F24B1C" w:rsidRPr="007E4CC3" w:rsidRDefault="00F24B1C" w:rsidP="00464409">
      <w:pPr>
        <w:jc w:val="both"/>
      </w:pPr>
      <w:r w:rsidRPr="007E4CC3">
        <w:t>Танцы и пляски.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F24B1C" w:rsidRPr="007E4CC3" w:rsidRDefault="00F24B1C" w:rsidP="00464409">
      <w:pPr>
        <w:jc w:val="both"/>
      </w:pPr>
      <w:r w:rsidRPr="007E4CC3">
        <w:t>Характерные танцы. "Танец снежинок", муз. А. Жилина; "Выход к пляске медвежат", муз. М. Красева; "Матрешки", муз. Ю. Слонова, сл. Л. Некрасовой.</w:t>
      </w:r>
    </w:p>
    <w:p w:rsidR="00F24B1C" w:rsidRPr="007E4CC3" w:rsidRDefault="00F24B1C" w:rsidP="00464409">
      <w:pPr>
        <w:jc w:val="both"/>
      </w:pPr>
      <w:r w:rsidRPr="007E4CC3">
        <w:t>Хороводы. "Выйду ль я на реченьку", рус. нар. песня, обраб. В. Иванникова; "На горе-то калина", рус. нар. мелодия, обраб. А. Новикова.</w:t>
      </w:r>
    </w:p>
    <w:p w:rsidR="00F24B1C" w:rsidRPr="007E4CC3" w:rsidRDefault="00F24B1C" w:rsidP="00464409">
      <w:pPr>
        <w:jc w:val="both"/>
      </w:pPr>
      <w:r w:rsidRPr="007E4CC3">
        <w:t>Музыкальные игры.</w:t>
      </w:r>
    </w:p>
    <w:p w:rsidR="00F24B1C" w:rsidRPr="007E4CC3" w:rsidRDefault="00F24B1C" w:rsidP="00464409">
      <w:pPr>
        <w:jc w:val="both"/>
      </w:pPr>
      <w:r w:rsidRPr="007E4CC3">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F24B1C" w:rsidRPr="007E4CC3" w:rsidRDefault="00F24B1C" w:rsidP="00464409">
      <w:pPr>
        <w:jc w:val="both"/>
      </w:pPr>
      <w:r w:rsidRPr="007E4CC3">
        <w:t>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F24B1C" w:rsidRPr="007E4CC3" w:rsidRDefault="00F24B1C" w:rsidP="00464409">
      <w:pPr>
        <w:jc w:val="both"/>
      </w:pPr>
      <w:r w:rsidRPr="007E4CC3">
        <w:t>Музыкально-дидактические игры.</w:t>
      </w:r>
    </w:p>
    <w:p w:rsidR="00F24B1C" w:rsidRPr="007E4CC3" w:rsidRDefault="00F24B1C" w:rsidP="00464409">
      <w:pPr>
        <w:jc w:val="both"/>
      </w:pPr>
      <w:r w:rsidRPr="007E4CC3">
        <w:t>Развитие звуковысотного слуха. "Три поросенка", "Подумай, отгадай", "Звуки разные бывают", "Веселые Петрушки".</w:t>
      </w:r>
    </w:p>
    <w:p w:rsidR="00F24B1C" w:rsidRPr="007E4CC3" w:rsidRDefault="00F24B1C" w:rsidP="00464409">
      <w:pPr>
        <w:jc w:val="both"/>
      </w:pPr>
      <w:r w:rsidRPr="007E4CC3">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F24B1C" w:rsidRPr="007E4CC3" w:rsidRDefault="00F24B1C" w:rsidP="00464409">
      <w:pPr>
        <w:jc w:val="both"/>
      </w:pPr>
      <w:r w:rsidRPr="007E4CC3">
        <w:t>Развитие диатонического слуха. "Громко-тихо запоем", "Звенящие колокольчики, ищи".</w:t>
      </w:r>
    </w:p>
    <w:p w:rsidR="00F24B1C" w:rsidRPr="007E4CC3" w:rsidRDefault="00F24B1C" w:rsidP="00464409">
      <w:pPr>
        <w:jc w:val="both"/>
      </w:pPr>
      <w:r w:rsidRPr="007E4CC3">
        <w:t>Развитие восприятия музыки. "На лугу", "Песня - танец - марш", "Времена года", "Наши любимые произведения".</w:t>
      </w:r>
    </w:p>
    <w:p w:rsidR="00F24B1C" w:rsidRPr="007E4CC3" w:rsidRDefault="00F24B1C" w:rsidP="00464409">
      <w:pPr>
        <w:jc w:val="both"/>
      </w:pPr>
      <w:r w:rsidRPr="007E4CC3">
        <w:t>Развитие музыкальной памяти. "Назови композитора", "Угадай песню", "Повтори мелодию", "Узнай произведение".</w:t>
      </w:r>
    </w:p>
    <w:p w:rsidR="00F24B1C" w:rsidRPr="007E4CC3" w:rsidRDefault="00F24B1C" w:rsidP="00464409">
      <w:pPr>
        <w:jc w:val="both"/>
      </w:pPr>
      <w:r w:rsidRPr="007E4CC3">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F24B1C" w:rsidRPr="007E4CC3" w:rsidRDefault="00F24B1C" w:rsidP="00464409">
      <w:pPr>
        <w:jc w:val="both"/>
      </w:pPr>
      <w:r w:rsidRPr="007E4CC3">
        <w:t>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F24B1C" w:rsidRDefault="00F24B1C" w:rsidP="00464409">
      <w:pPr>
        <w:jc w:val="both"/>
      </w:pPr>
      <w:r w:rsidRPr="007E4CC3">
        <w:t>Игра на детских музыкальных инструментах.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F24B1C" w:rsidRPr="007E4CC3" w:rsidRDefault="00F24B1C" w:rsidP="00464409">
      <w:pPr>
        <w:jc w:val="both"/>
      </w:pPr>
    </w:p>
    <w:p w:rsidR="00F24B1C" w:rsidRPr="00485646" w:rsidRDefault="00F24B1C" w:rsidP="00464409">
      <w:pPr>
        <w:jc w:val="both"/>
        <w:rPr>
          <w:b/>
          <w:u w:val="single"/>
        </w:rPr>
      </w:pPr>
      <w:bookmarkStart w:id="777" w:name="sub_333"/>
      <w:r w:rsidRPr="00485646">
        <w:rPr>
          <w:b/>
          <w:u w:val="single"/>
        </w:rPr>
        <w:t>3.4.3. Примерный перечень произведений изобразительного искусства.</w:t>
      </w:r>
    </w:p>
    <w:p w:rsidR="00F24B1C" w:rsidRPr="00485646" w:rsidRDefault="00F24B1C" w:rsidP="00A65358">
      <w:pPr>
        <w:jc w:val="both"/>
        <w:outlineLvl w:val="0"/>
        <w:rPr>
          <w:b/>
        </w:rPr>
      </w:pPr>
      <w:bookmarkStart w:id="778" w:name="sub_3331"/>
      <w:bookmarkEnd w:id="777"/>
      <w:r w:rsidRPr="00485646">
        <w:rPr>
          <w:b/>
        </w:rPr>
        <w:t>3.4.3.1. От 2 до 3 лет.</w:t>
      </w:r>
    </w:p>
    <w:bookmarkEnd w:id="778"/>
    <w:p w:rsidR="00F24B1C" w:rsidRPr="007E4CC3" w:rsidRDefault="00F24B1C" w:rsidP="00464409">
      <w:pPr>
        <w:jc w:val="both"/>
      </w:pPr>
      <w:r w:rsidRPr="007E4CC3">
        <w:t>Иллюстрации к книгам: В.Г. Сутеев "Кораблик", "Кто сказал мяу?", "Цыпленок и Утенок"; Ю.А. Васнецов к книге "Колобок", "Теремок".</w:t>
      </w:r>
    </w:p>
    <w:p w:rsidR="00F24B1C" w:rsidRPr="00485646" w:rsidRDefault="00F24B1C" w:rsidP="00A65358">
      <w:pPr>
        <w:jc w:val="both"/>
        <w:outlineLvl w:val="0"/>
        <w:rPr>
          <w:b/>
        </w:rPr>
      </w:pPr>
      <w:bookmarkStart w:id="779" w:name="sub_3332"/>
      <w:r w:rsidRPr="00485646">
        <w:rPr>
          <w:b/>
        </w:rPr>
        <w:t>3.4.3.</w:t>
      </w:r>
      <w:r>
        <w:rPr>
          <w:b/>
        </w:rPr>
        <w:t>2.</w:t>
      </w:r>
      <w:r w:rsidRPr="007E4CC3">
        <w:t xml:space="preserve"> </w:t>
      </w:r>
      <w:r w:rsidRPr="00485646">
        <w:rPr>
          <w:b/>
        </w:rPr>
        <w:t>От 3 до 4 лет.</w:t>
      </w:r>
    </w:p>
    <w:bookmarkEnd w:id="779"/>
    <w:p w:rsidR="00F24B1C" w:rsidRPr="007E4CC3" w:rsidRDefault="00F24B1C" w:rsidP="00464409">
      <w:pPr>
        <w:jc w:val="both"/>
      </w:pPr>
      <w:r w:rsidRPr="007E4CC3">
        <w:t>Иллюстрации к книгам: Е.И. Чарушин "Рассказы о животных"; Ю.А. Васнецов к книге Л.Н. Толстого "Три медведя".</w:t>
      </w:r>
    </w:p>
    <w:p w:rsidR="00F24B1C" w:rsidRPr="007E4CC3" w:rsidRDefault="00F24B1C" w:rsidP="00464409">
      <w:pPr>
        <w:jc w:val="both"/>
      </w:pPr>
      <w:r w:rsidRPr="007E4CC3">
        <w:t>Иллюстрации, репродукции картин: П.П. Кончаловский "Клубника", "Сирень в корзине"; К.С. Петров-Водкин "Яблоки на красном фоне"; Н.Н. Жуков "Ёлка в нашей гостиной"; М.И. Климентов "Курица с цыплятами".</w:t>
      </w:r>
    </w:p>
    <w:p w:rsidR="00F24B1C" w:rsidRPr="00485646" w:rsidRDefault="00F24B1C" w:rsidP="00A65358">
      <w:pPr>
        <w:jc w:val="both"/>
        <w:outlineLvl w:val="0"/>
        <w:rPr>
          <w:b/>
        </w:rPr>
      </w:pPr>
      <w:bookmarkStart w:id="780" w:name="sub_3333"/>
      <w:r w:rsidRPr="00485646">
        <w:rPr>
          <w:b/>
        </w:rPr>
        <w:t>3.4.3.</w:t>
      </w:r>
      <w:r>
        <w:rPr>
          <w:b/>
        </w:rPr>
        <w:t>3.</w:t>
      </w:r>
      <w:r w:rsidRPr="007E4CC3">
        <w:t xml:space="preserve"> </w:t>
      </w:r>
      <w:r w:rsidRPr="00485646">
        <w:rPr>
          <w:b/>
        </w:rPr>
        <w:t>От 4 до 5 лет.</w:t>
      </w:r>
    </w:p>
    <w:bookmarkEnd w:id="780"/>
    <w:p w:rsidR="00F24B1C" w:rsidRPr="007E4CC3" w:rsidRDefault="00F24B1C" w:rsidP="00464409">
      <w:pPr>
        <w:jc w:val="both"/>
      </w:pPr>
      <w:r w:rsidRPr="007E4CC3">
        <w:t>Иллюстрации, репродукции картин: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F24B1C" w:rsidRPr="007E4CC3" w:rsidRDefault="00F24B1C" w:rsidP="00464409">
      <w:pPr>
        <w:jc w:val="both"/>
      </w:pPr>
      <w:r w:rsidRPr="007E4CC3">
        <w:t>Иллюстрации к книгам: В.В. Лебедев к книге С.Я. Маршака "Усатый-полосатый".</w:t>
      </w:r>
    </w:p>
    <w:p w:rsidR="00F24B1C" w:rsidRPr="00485646" w:rsidRDefault="00F24B1C" w:rsidP="00A65358">
      <w:pPr>
        <w:jc w:val="both"/>
        <w:outlineLvl w:val="0"/>
        <w:rPr>
          <w:b/>
        </w:rPr>
      </w:pPr>
      <w:bookmarkStart w:id="781" w:name="sub_3334"/>
      <w:r w:rsidRPr="00485646">
        <w:rPr>
          <w:b/>
        </w:rPr>
        <w:t>3.4.3.</w:t>
      </w:r>
      <w:r>
        <w:rPr>
          <w:b/>
        </w:rPr>
        <w:t>4.</w:t>
      </w:r>
      <w:r w:rsidRPr="007E4CC3">
        <w:t xml:space="preserve"> </w:t>
      </w:r>
      <w:r w:rsidRPr="00485646">
        <w:rPr>
          <w:b/>
        </w:rPr>
        <w:t>От 5 до 6 лет.</w:t>
      </w:r>
    </w:p>
    <w:bookmarkEnd w:id="781"/>
    <w:p w:rsidR="00F24B1C" w:rsidRPr="007E4CC3" w:rsidRDefault="00F24B1C" w:rsidP="00464409">
      <w:pPr>
        <w:jc w:val="both"/>
      </w:pPr>
      <w:r w:rsidRPr="007E4CC3">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F24B1C" w:rsidRPr="007E4CC3" w:rsidRDefault="00F24B1C" w:rsidP="00464409">
      <w:pPr>
        <w:jc w:val="both"/>
      </w:pPr>
      <w:r w:rsidRPr="007E4CC3">
        <w:t>Иллюстрации к книгам: И.Я. Билибин "Сестрица Алёнушка и братец Иванушка", "Царевна-лягушка", "Василиса Прекрасная".</w:t>
      </w:r>
    </w:p>
    <w:p w:rsidR="00F24B1C" w:rsidRPr="00485646" w:rsidRDefault="00F24B1C" w:rsidP="00A65358">
      <w:pPr>
        <w:jc w:val="both"/>
        <w:outlineLvl w:val="0"/>
        <w:rPr>
          <w:b/>
        </w:rPr>
      </w:pPr>
      <w:bookmarkStart w:id="782" w:name="sub_3335"/>
      <w:r w:rsidRPr="00485646">
        <w:rPr>
          <w:b/>
        </w:rPr>
        <w:t>3.4.3.</w:t>
      </w:r>
      <w:r>
        <w:rPr>
          <w:b/>
        </w:rPr>
        <w:t>5.</w:t>
      </w:r>
      <w:r w:rsidRPr="007E4CC3">
        <w:t xml:space="preserve"> </w:t>
      </w:r>
      <w:r w:rsidRPr="00485646">
        <w:rPr>
          <w:b/>
        </w:rPr>
        <w:t>От 6 до 7 лет.</w:t>
      </w:r>
    </w:p>
    <w:bookmarkEnd w:id="782"/>
    <w:p w:rsidR="00F24B1C" w:rsidRPr="007E4CC3" w:rsidRDefault="00F24B1C" w:rsidP="00464409">
      <w:pPr>
        <w:jc w:val="both"/>
      </w:pPr>
      <w:r w:rsidRPr="007E4CC3">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F24B1C" w:rsidRDefault="00F24B1C" w:rsidP="00464409">
      <w:pPr>
        <w:jc w:val="both"/>
      </w:pPr>
      <w:r w:rsidRPr="007E4CC3">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rsidR="00F24B1C" w:rsidRPr="007E4CC3" w:rsidRDefault="00F24B1C" w:rsidP="00464409">
      <w:pPr>
        <w:jc w:val="both"/>
      </w:pPr>
    </w:p>
    <w:p w:rsidR="00F24B1C" w:rsidRDefault="00F24B1C" w:rsidP="00464409">
      <w:pPr>
        <w:jc w:val="both"/>
        <w:rPr>
          <w:b/>
        </w:rPr>
      </w:pPr>
      <w:bookmarkStart w:id="783" w:name="sub_334"/>
      <w:r w:rsidRPr="006660DF">
        <w:rPr>
          <w:b/>
        </w:rPr>
        <w:t>3.5.</w:t>
      </w:r>
      <w:r w:rsidRPr="007E4CC3">
        <w:t xml:space="preserve"> </w:t>
      </w:r>
      <w:r w:rsidRPr="006660DF">
        <w:rPr>
          <w:b/>
        </w:rPr>
        <w:t>Примерный перечень анимационных произведений.</w:t>
      </w:r>
    </w:p>
    <w:bookmarkEnd w:id="783"/>
    <w:p w:rsidR="00F24B1C" w:rsidRPr="007E4CC3" w:rsidRDefault="00F24B1C" w:rsidP="00464409">
      <w:pPr>
        <w:jc w:val="both"/>
      </w:pPr>
      <w:r w:rsidRPr="007E4CC3">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F24B1C" w:rsidRPr="007E4CC3" w:rsidRDefault="00F24B1C" w:rsidP="00464409">
      <w:pPr>
        <w:jc w:val="both"/>
      </w:pPr>
      <w:r w:rsidRPr="007E4CC3">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F24B1C" w:rsidRPr="007E4CC3" w:rsidRDefault="00F24B1C" w:rsidP="00464409">
      <w:pPr>
        <w:jc w:val="both"/>
      </w:pPr>
      <w:r w:rsidRPr="007E4CC3">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r w:rsidRPr="007E4CC3">
        <w:rPr>
          <w:vertAlign w:val="superscript"/>
        </w:rPr>
        <w:t> </w:t>
      </w:r>
      <w:hyperlink w:anchor="sub_11112" w:history="1">
        <w:r w:rsidRPr="007E4CC3">
          <w:rPr>
            <w:rStyle w:val="a3"/>
            <w:vertAlign w:val="superscript"/>
          </w:rPr>
          <w:t>12</w:t>
        </w:r>
      </w:hyperlink>
      <w:r w:rsidRPr="007E4CC3">
        <w:t>.</w:t>
      </w:r>
    </w:p>
    <w:p w:rsidR="00F24B1C" w:rsidRPr="00485646" w:rsidRDefault="00F24B1C" w:rsidP="00A65358">
      <w:pPr>
        <w:jc w:val="both"/>
        <w:outlineLvl w:val="0"/>
        <w:rPr>
          <w:b/>
        </w:rPr>
      </w:pPr>
      <w:bookmarkStart w:id="784" w:name="sub_3341"/>
      <w:r w:rsidRPr="00485646">
        <w:rPr>
          <w:b/>
        </w:rPr>
        <w:t>3.5.1. Для детей дошкольного возраста (с пяти лет).</w:t>
      </w:r>
    </w:p>
    <w:bookmarkEnd w:id="784"/>
    <w:p w:rsidR="00F24B1C" w:rsidRPr="007E4CC3" w:rsidRDefault="00F24B1C" w:rsidP="00464409">
      <w:pPr>
        <w:jc w:val="both"/>
      </w:pPr>
      <w:r w:rsidRPr="007E4CC3">
        <w:t>Анимационный сериал "Тима и Тома", студия "Рики", реж. А.Борисова, A. Жидков, О. Мусин, А. Бахурин и другие, 2015.</w:t>
      </w:r>
    </w:p>
    <w:p w:rsidR="00F24B1C" w:rsidRPr="007E4CC3" w:rsidRDefault="00F24B1C" w:rsidP="00464409">
      <w:pPr>
        <w:jc w:val="both"/>
      </w:pPr>
      <w:r w:rsidRPr="007E4CC3">
        <w:t>Фильм "Паровозик из Ромашкова", студия Союзмультфильм, реж. B. Дегтярев, 1967.</w:t>
      </w:r>
    </w:p>
    <w:p w:rsidR="00F24B1C" w:rsidRPr="007E4CC3" w:rsidRDefault="00F24B1C" w:rsidP="00464409">
      <w:pPr>
        <w:jc w:val="both"/>
      </w:pPr>
      <w:r w:rsidRPr="007E4CC3">
        <w:t>Фильм "Как львенок и черепаха пели песню", студия Союзмультфильм, режиссер И. Ковалевская, 1974.</w:t>
      </w:r>
    </w:p>
    <w:p w:rsidR="00F24B1C" w:rsidRPr="007E4CC3" w:rsidRDefault="00F24B1C" w:rsidP="00464409">
      <w:pPr>
        <w:jc w:val="both"/>
      </w:pPr>
      <w:r w:rsidRPr="007E4CC3">
        <w:t>Фильм "Мама для мамонтенка", студия "Союзмультфильм", режиссер О. Чуркин, 1981.</w:t>
      </w:r>
    </w:p>
    <w:p w:rsidR="00F24B1C" w:rsidRPr="007E4CC3" w:rsidRDefault="00F24B1C" w:rsidP="00464409">
      <w:pPr>
        <w:jc w:val="both"/>
      </w:pPr>
      <w:r w:rsidRPr="007E4CC3">
        <w:t>Фильм "Катерок", студия "Союзмультфильм", режиссёр И. Ковалевская, 1970.</w:t>
      </w:r>
    </w:p>
    <w:p w:rsidR="00F24B1C" w:rsidRPr="007E4CC3" w:rsidRDefault="00F24B1C" w:rsidP="00464409">
      <w:pPr>
        <w:jc w:val="both"/>
      </w:pPr>
      <w:r w:rsidRPr="007E4CC3">
        <w:t>Фильм "Мешок яблок", студия "Союзмультфильм", режиссер В. Бордзиловский, 1974.</w:t>
      </w:r>
    </w:p>
    <w:p w:rsidR="00F24B1C" w:rsidRPr="007E4CC3" w:rsidRDefault="00F24B1C" w:rsidP="00464409">
      <w:pPr>
        <w:jc w:val="both"/>
      </w:pPr>
      <w:r w:rsidRPr="007E4CC3">
        <w:t>Фильм "Крошка енот", ТО "Экран", режиссер О. Чуркин, 1974.</w:t>
      </w:r>
    </w:p>
    <w:p w:rsidR="00F24B1C" w:rsidRPr="007E4CC3" w:rsidRDefault="00F24B1C" w:rsidP="00464409">
      <w:pPr>
        <w:jc w:val="both"/>
      </w:pPr>
      <w:r w:rsidRPr="007E4CC3">
        <w:t>Фильм "Гадкий утенок", студия "Союзмультфильм", режиссер В. Дегтярев.</w:t>
      </w:r>
    </w:p>
    <w:p w:rsidR="00F24B1C" w:rsidRPr="007E4CC3" w:rsidRDefault="00F24B1C" w:rsidP="00464409">
      <w:pPr>
        <w:jc w:val="both"/>
      </w:pPr>
      <w:r w:rsidRPr="007E4CC3">
        <w:t>Фильм "Котенок по имени Гав", студия Союзмультфильм, режиссер Л. Атаманов.</w:t>
      </w:r>
    </w:p>
    <w:p w:rsidR="00F24B1C" w:rsidRPr="007E4CC3" w:rsidRDefault="00F24B1C" w:rsidP="00464409">
      <w:pPr>
        <w:jc w:val="both"/>
      </w:pPr>
      <w:r w:rsidRPr="007E4CC3">
        <w:t>Фильм "Маугли", студия "Союзмультфильм", режиссер Р. Давыдов, 1971.</w:t>
      </w:r>
    </w:p>
    <w:p w:rsidR="00F24B1C" w:rsidRPr="007E4CC3" w:rsidRDefault="00F24B1C" w:rsidP="00464409">
      <w:pPr>
        <w:jc w:val="both"/>
      </w:pPr>
      <w:r w:rsidRPr="007E4CC3">
        <w:t>Фильм "Кот Леопольд", студия "Экран", режиссер А. Резников, 1975 - 1987.</w:t>
      </w:r>
    </w:p>
    <w:p w:rsidR="00F24B1C" w:rsidRPr="007E4CC3" w:rsidRDefault="00F24B1C" w:rsidP="00464409">
      <w:pPr>
        <w:jc w:val="both"/>
      </w:pPr>
      <w:r w:rsidRPr="007E4CC3">
        <w:t>Фильм "Рикки-Тикки-Тави", студия "Союзмультфильм", режиссер A. Снежко-Блоцкой, 1965.</w:t>
      </w:r>
    </w:p>
    <w:p w:rsidR="00F24B1C" w:rsidRPr="007E4CC3" w:rsidRDefault="00F24B1C" w:rsidP="00464409">
      <w:pPr>
        <w:jc w:val="both"/>
      </w:pPr>
      <w:r w:rsidRPr="007E4CC3">
        <w:t>Фильм "Дюймовочка", студия "Союзмульфильм", режиссер Л. Амальрик, 1964.</w:t>
      </w:r>
    </w:p>
    <w:p w:rsidR="00F24B1C" w:rsidRPr="007E4CC3" w:rsidRDefault="00F24B1C" w:rsidP="00464409">
      <w:pPr>
        <w:jc w:val="both"/>
      </w:pPr>
      <w:r w:rsidRPr="007E4CC3">
        <w:t>Фильм "Пластилиновая ворона", ТО "Экран", режиссер А. Татарский, 1981.</w:t>
      </w:r>
    </w:p>
    <w:p w:rsidR="00F24B1C" w:rsidRPr="007E4CC3" w:rsidRDefault="00F24B1C" w:rsidP="00464409">
      <w:pPr>
        <w:jc w:val="both"/>
      </w:pPr>
      <w:r w:rsidRPr="007E4CC3">
        <w:t>Фильм "Каникулы Бонифация", студия "Союзмультфильм", режиссер Ф. Хитрук, 1965.</w:t>
      </w:r>
    </w:p>
    <w:p w:rsidR="00F24B1C" w:rsidRPr="007E4CC3" w:rsidRDefault="00F24B1C" w:rsidP="00464409">
      <w:pPr>
        <w:jc w:val="both"/>
      </w:pPr>
      <w:r w:rsidRPr="007E4CC3">
        <w:t>Фильм "Последний лепесток", студия "Союзмультфильм", режиссер Р. Качанов, 1977.</w:t>
      </w:r>
    </w:p>
    <w:p w:rsidR="00F24B1C" w:rsidRPr="007E4CC3" w:rsidRDefault="00F24B1C" w:rsidP="00464409">
      <w:pPr>
        <w:jc w:val="both"/>
      </w:pPr>
      <w:r w:rsidRPr="007E4CC3">
        <w:t>Фильм "Умка" и "Умка ищет друга", студия "Союзмультфильм", режиссер B. Попов, В. Пекарь, 1969, 1970.</w:t>
      </w:r>
    </w:p>
    <w:p w:rsidR="00F24B1C" w:rsidRPr="007E4CC3" w:rsidRDefault="00F24B1C" w:rsidP="00464409">
      <w:pPr>
        <w:jc w:val="both"/>
      </w:pPr>
      <w:r w:rsidRPr="007E4CC3">
        <w:t>Фильм "Умка на ёлке", студия "Союзмультфильм", режиссер А. Воробьев, 2019.</w:t>
      </w:r>
    </w:p>
    <w:p w:rsidR="00F24B1C" w:rsidRPr="007E4CC3" w:rsidRDefault="00F24B1C" w:rsidP="00464409">
      <w:pPr>
        <w:jc w:val="both"/>
      </w:pPr>
      <w:r w:rsidRPr="007E4CC3">
        <w:t>Фильм "Сладкая сказка", студия Союзмультфильм, режиссер В. Дегтярев, 1970.</w:t>
      </w:r>
    </w:p>
    <w:p w:rsidR="00F24B1C" w:rsidRPr="007E4CC3" w:rsidRDefault="00F24B1C" w:rsidP="00464409">
      <w:pPr>
        <w:jc w:val="both"/>
      </w:pPr>
      <w:r w:rsidRPr="007E4CC3">
        <w:t>Цикл фильмов "Чебурашка и крокодил Гена", студия "Союзмультфильм", режиссер Р. Качанов, 1969-1983.</w:t>
      </w:r>
    </w:p>
    <w:p w:rsidR="00F24B1C" w:rsidRPr="007E4CC3" w:rsidRDefault="00F24B1C" w:rsidP="00464409">
      <w:pPr>
        <w:jc w:val="both"/>
      </w:pPr>
      <w:r w:rsidRPr="007E4CC3">
        <w:t>Цикл фильмов "38 попугаев", студия "Союзмультфильм", режиссер И. Уфимцев, 1976-91.</w:t>
      </w:r>
    </w:p>
    <w:p w:rsidR="00F24B1C" w:rsidRPr="007E4CC3" w:rsidRDefault="00F24B1C" w:rsidP="00464409">
      <w:pPr>
        <w:jc w:val="both"/>
      </w:pPr>
      <w:r w:rsidRPr="007E4CC3">
        <w:t>Цикл фильмов "Винни-Пух", студия "Союзмультфильм", режиссер Ф.Хитрук, 1969-1972.</w:t>
      </w:r>
    </w:p>
    <w:p w:rsidR="00F24B1C" w:rsidRPr="007E4CC3" w:rsidRDefault="00F24B1C" w:rsidP="00464409">
      <w:pPr>
        <w:jc w:val="both"/>
      </w:pPr>
      <w:r w:rsidRPr="007E4CC3">
        <w:t>Фильм "Серая шейка", студия "Союзмультфильм", режиссер Л. Амальрик, В. Полковников, 1948.</w:t>
      </w:r>
    </w:p>
    <w:p w:rsidR="00F24B1C" w:rsidRPr="007E4CC3" w:rsidRDefault="00F24B1C" w:rsidP="00464409">
      <w:pPr>
        <w:jc w:val="both"/>
      </w:pPr>
      <w:r w:rsidRPr="007E4CC3">
        <w:t>Фильм "Золушка", студия "Союзмультфильм", режиссер И. Аксенчук, 1979.</w:t>
      </w:r>
    </w:p>
    <w:p w:rsidR="00F24B1C" w:rsidRPr="007E4CC3" w:rsidRDefault="00F24B1C" w:rsidP="00464409">
      <w:pPr>
        <w:jc w:val="both"/>
      </w:pPr>
      <w:r w:rsidRPr="007E4CC3">
        <w:t>Фильм "Новогодняя сказка", студия "Союзмультфильм", режиссер В. Дегтярев, 1972.</w:t>
      </w:r>
    </w:p>
    <w:p w:rsidR="00F24B1C" w:rsidRPr="007E4CC3" w:rsidRDefault="00F24B1C" w:rsidP="00464409">
      <w:pPr>
        <w:jc w:val="both"/>
      </w:pPr>
      <w:r w:rsidRPr="007E4CC3">
        <w:t>Фильм "Серебряное копытце", студия Союзмультфильм, режиссер Г. Сокольский, 1977.</w:t>
      </w:r>
    </w:p>
    <w:p w:rsidR="00F24B1C" w:rsidRPr="007E4CC3" w:rsidRDefault="00F24B1C" w:rsidP="00464409">
      <w:pPr>
        <w:jc w:val="both"/>
      </w:pPr>
      <w:r w:rsidRPr="007E4CC3">
        <w:t>Фильм "Щелкунчик", студия "Союзмультфильм", режиссер Б. Степанцев, 1973.</w:t>
      </w:r>
    </w:p>
    <w:p w:rsidR="00F24B1C" w:rsidRPr="007E4CC3" w:rsidRDefault="00F24B1C" w:rsidP="00464409">
      <w:pPr>
        <w:jc w:val="both"/>
      </w:pPr>
      <w:r w:rsidRPr="007E4CC3">
        <w:t>Фильм "Гуси-лебеди", студия Союзмультфильм, режиссеры И. Иванов-Вано, А. Снежко-Блоцкая, 1949.</w:t>
      </w:r>
    </w:p>
    <w:p w:rsidR="00F24B1C" w:rsidRPr="007E4CC3" w:rsidRDefault="00F24B1C" w:rsidP="00464409">
      <w:pPr>
        <w:jc w:val="both"/>
      </w:pPr>
      <w:r w:rsidRPr="007E4CC3">
        <w:t>Цикл фильмов "Приключение Незнайки и его друзей", студия "ТО Экран", режиссер коллектив авторов, 1971-1973.</w:t>
      </w:r>
    </w:p>
    <w:p w:rsidR="00F24B1C" w:rsidRPr="007E4CC3" w:rsidRDefault="00F24B1C" w:rsidP="00464409">
      <w:pPr>
        <w:jc w:val="both"/>
      </w:pPr>
      <w:bookmarkStart w:id="785" w:name="sub_3342"/>
      <w:r w:rsidRPr="007E4CC3">
        <w:t>33.4.2. Для детей старшего дошкольного возраста (6-7 лет).</w:t>
      </w:r>
    </w:p>
    <w:bookmarkEnd w:id="785"/>
    <w:p w:rsidR="00F24B1C" w:rsidRPr="007E4CC3" w:rsidRDefault="00F24B1C" w:rsidP="00464409">
      <w:pPr>
        <w:jc w:val="both"/>
      </w:pPr>
      <w:r w:rsidRPr="007E4CC3">
        <w:t>Фильм "Малыш и Карлсон", студия "Союзмультфильм", режиссер Б. Степанцев, 1969.</w:t>
      </w:r>
    </w:p>
    <w:p w:rsidR="00F24B1C" w:rsidRPr="007E4CC3" w:rsidRDefault="00F24B1C" w:rsidP="00464409">
      <w:pPr>
        <w:jc w:val="both"/>
      </w:pPr>
      <w:r w:rsidRPr="007E4CC3">
        <w:t>Фильм "Лягушка-путешественница", студия "Союзмультфильм", режиссеры В. Котеночкин, А. Трусов, 1965.</w:t>
      </w:r>
    </w:p>
    <w:p w:rsidR="00F24B1C" w:rsidRPr="007E4CC3" w:rsidRDefault="00F24B1C" w:rsidP="00464409">
      <w:pPr>
        <w:jc w:val="both"/>
      </w:pPr>
      <w:r w:rsidRPr="007E4CC3">
        <w:t>Фильм "Варежка", студия "Союзмультфильм", режиссер Р. Качанов, 1967.</w:t>
      </w:r>
    </w:p>
    <w:p w:rsidR="00F24B1C" w:rsidRPr="007E4CC3" w:rsidRDefault="00F24B1C" w:rsidP="00464409">
      <w:pPr>
        <w:jc w:val="both"/>
      </w:pPr>
      <w:r w:rsidRPr="007E4CC3">
        <w:t>Фильм "Честное слово", студия "Экран", режиссер М. Новогрудская, 1978.</w:t>
      </w:r>
    </w:p>
    <w:p w:rsidR="00F24B1C" w:rsidRPr="007E4CC3" w:rsidRDefault="00F24B1C" w:rsidP="00464409">
      <w:pPr>
        <w:jc w:val="both"/>
      </w:pPr>
      <w:r w:rsidRPr="007E4CC3">
        <w:t>Фильм "Вовка в тридевятом царстве", студия "Союзмультфильм", режиссер Б. Степанцев, 1965.</w:t>
      </w:r>
    </w:p>
    <w:p w:rsidR="00F24B1C" w:rsidRPr="007E4CC3" w:rsidRDefault="00F24B1C" w:rsidP="00464409">
      <w:pPr>
        <w:jc w:val="both"/>
      </w:pPr>
      <w:r w:rsidRPr="007E4CC3">
        <w:t>Фильм "Заколдованный мальчик", студия "Союзмультфильм", режиссер A. Снежко-Блоцкая, В.Полковников, 1955.</w:t>
      </w:r>
    </w:p>
    <w:p w:rsidR="00F24B1C" w:rsidRPr="007E4CC3" w:rsidRDefault="00F24B1C" w:rsidP="00464409">
      <w:pPr>
        <w:jc w:val="both"/>
      </w:pPr>
      <w:r w:rsidRPr="007E4CC3">
        <w:t>Фильм "Золотая антилопа", студия "Союзмультфильм", режиссер Л. Атаманов, 1954.</w:t>
      </w:r>
    </w:p>
    <w:p w:rsidR="00F24B1C" w:rsidRPr="007E4CC3" w:rsidRDefault="00F24B1C" w:rsidP="00464409">
      <w:pPr>
        <w:jc w:val="both"/>
      </w:pPr>
      <w:r w:rsidRPr="007E4CC3">
        <w:t>Фильм "Бременские музыканты", студия "Союзмультфильм", режиссер И. Ковалевская, 1969.</w:t>
      </w:r>
    </w:p>
    <w:p w:rsidR="00F24B1C" w:rsidRPr="007E4CC3" w:rsidRDefault="00F24B1C" w:rsidP="00464409">
      <w:pPr>
        <w:jc w:val="both"/>
      </w:pPr>
      <w:r w:rsidRPr="007E4CC3">
        <w:t>Фильм "Двенадцать месяцев", студия "Союзмультфильм", режиссер И. Иванов-Вано, М. Ботов, 1956.</w:t>
      </w:r>
    </w:p>
    <w:p w:rsidR="00F24B1C" w:rsidRPr="007E4CC3" w:rsidRDefault="00F24B1C" w:rsidP="00464409">
      <w:pPr>
        <w:jc w:val="both"/>
      </w:pPr>
      <w:r w:rsidRPr="007E4CC3">
        <w:t>Фильм "Ёжик в тумане", студия "Союзмультфильм", режиссер Ю. Норштейн, 1975.</w:t>
      </w:r>
    </w:p>
    <w:p w:rsidR="00F24B1C" w:rsidRPr="007E4CC3" w:rsidRDefault="00F24B1C" w:rsidP="00464409">
      <w:pPr>
        <w:jc w:val="both"/>
      </w:pPr>
      <w:r w:rsidRPr="007E4CC3">
        <w:t>Фильм "Девочка и дельфин", студия "Союзмультфильм", режиссер Р. Зельма, 1979.</w:t>
      </w:r>
    </w:p>
    <w:p w:rsidR="00F24B1C" w:rsidRPr="007E4CC3" w:rsidRDefault="00F24B1C" w:rsidP="00464409">
      <w:pPr>
        <w:jc w:val="both"/>
      </w:pPr>
      <w:r w:rsidRPr="007E4CC3">
        <w:t>Фильм "Верните Рекса", студия "Союзмультфильм", режиссер В. Пекарь, B. Попов. 1975.</w:t>
      </w:r>
    </w:p>
    <w:p w:rsidR="00F24B1C" w:rsidRPr="007E4CC3" w:rsidRDefault="00F24B1C" w:rsidP="00464409">
      <w:pPr>
        <w:jc w:val="both"/>
      </w:pPr>
      <w:r w:rsidRPr="007E4CC3">
        <w:t>Фильм "Сказка сказок", студия "Союзмультфильм", режиссер Ю. Норштейн, 1979.</w:t>
      </w:r>
    </w:p>
    <w:p w:rsidR="00F24B1C" w:rsidRPr="007E4CC3" w:rsidRDefault="00F24B1C" w:rsidP="00464409">
      <w:pPr>
        <w:jc w:val="both"/>
      </w:pPr>
      <w:r w:rsidRPr="007E4CC3">
        <w:t>Фильм Сериал "Простоквашино" и "Возвращение в Простоквашино" (2 сезона), студия "Союзмультфильм", режиссеры: коллектив авторов, 2018.</w:t>
      </w:r>
    </w:p>
    <w:p w:rsidR="00F24B1C" w:rsidRPr="007E4CC3" w:rsidRDefault="00F24B1C" w:rsidP="00464409">
      <w:pPr>
        <w:jc w:val="both"/>
      </w:pPr>
      <w:r w:rsidRPr="007E4CC3">
        <w:t>Сериал "Смешарики", студии "Петербург", "Мастерфильм", коллектив авторов, 2004.</w:t>
      </w:r>
    </w:p>
    <w:p w:rsidR="00F24B1C" w:rsidRPr="007E4CC3" w:rsidRDefault="00F24B1C" w:rsidP="00464409">
      <w:pPr>
        <w:jc w:val="both"/>
      </w:pPr>
      <w:r w:rsidRPr="007E4CC3">
        <w:t>Сериал "Малышарики", студии "Петербург", "Мастерфильм", коллектив авторов, 2015.</w:t>
      </w:r>
    </w:p>
    <w:p w:rsidR="00F24B1C" w:rsidRPr="007E4CC3" w:rsidRDefault="00F24B1C" w:rsidP="00464409">
      <w:pPr>
        <w:jc w:val="both"/>
      </w:pPr>
      <w:r w:rsidRPr="007E4CC3">
        <w:t>Сериал "Домовенок Кузя", студия ТО "Экран", режиссер А. Зябликова, 2000-2002.</w:t>
      </w:r>
    </w:p>
    <w:p w:rsidR="00F24B1C" w:rsidRPr="007E4CC3" w:rsidRDefault="00F24B1C" w:rsidP="00464409">
      <w:pPr>
        <w:jc w:val="both"/>
      </w:pPr>
      <w:r w:rsidRPr="007E4CC3">
        <w:t>Сериал "Ну, погоди!", студия "Союзмультфильм", режиссер В. Котеночкин, 1969.</w:t>
      </w:r>
    </w:p>
    <w:p w:rsidR="00F24B1C" w:rsidRPr="007E4CC3" w:rsidRDefault="00F24B1C" w:rsidP="00464409">
      <w:pPr>
        <w:jc w:val="both"/>
      </w:pPr>
      <w:r w:rsidRPr="007E4CC3">
        <w:t>Сериал "Фиксики" (4 сезона), компания "Аэроплан", режиссер В. Бедошвили, 2010.</w:t>
      </w:r>
    </w:p>
    <w:p w:rsidR="00F24B1C" w:rsidRPr="007E4CC3" w:rsidRDefault="00F24B1C" w:rsidP="00464409">
      <w:pPr>
        <w:jc w:val="both"/>
      </w:pPr>
      <w:r w:rsidRPr="007E4CC3">
        <w:t>Сериал "Оранжевая корова" (1 сезон), студия Союзмультфильм, режиссер Е. Ернова.</w:t>
      </w:r>
    </w:p>
    <w:p w:rsidR="00F24B1C" w:rsidRPr="007E4CC3" w:rsidRDefault="00F24B1C" w:rsidP="00464409">
      <w:pPr>
        <w:jc w:val="both"/>
      </w:pPr>
      <w:r w:rsidRPr="007E4CC3">
        <w:t>Сериал "Монсики" (2 сезона), студия "Рики", режиссер А. Бахурин.</w:t>
      </w:r>
    </w:p>
    <w:p w:rsidR="00F24B1C" w:rsidRPr="007E4CC3" w:rsidRDefault="00F24B1C" w:rsidP="00464409">
      <w:pPr>
        <w:jc w:val="both"/>
      </w:pPr>
      <w:r w:rsidRPr="007E4CC3">
        <w:t>Сериал "Смешарики. ПИН-КОД", студия "Рики", режиссёры: Р. Соколов, А. Горбунов, Д. Сулейманов и другие.</w:t>
      </w:r>
    </w:p>
    <w:p w:rsidR="00F24B1C" w:rsidRPr="007E4CC3" w:rsidRDefault="00F24B1C" w:rsidP="00464409">
      <w:pPr>
        <w:jc w:val="both"/>
      </w:pPr>
      <w:r w:rsidRPr="007E4CC3">
        <w:t>Сериал "Зебра в клеточку" (1 сезон), студия "Союзмультфильм", режиссер А. Алексеев, А. Борисова, М. Куликов, А. Золотарева, 2020.</w:t>
      </w:r>
    </w:p>
    <w:p w:rsidR="00F24B1C" w:rsidRPr="007E4CC3" w:rsidRDefault="00F24B1C" w:rsidP="00A65358">
      <w:pPr>
        <w:jc w:val="both"/>
        <w:outlineLvl w:val="0"/>
      </w:pPr>
      <w:bookmarkStart w:id="786" w:name="sub_3343"/>
      <w:r w:rsidRPr="007E4CC3">
        <w:t>33.4.3. Для детей старшего дошкольного возраста (7- 8 лет).</w:t>
      </w:r>
    </w:p>
    <w:bookmarkEnd w:id="786"/>
    <w:p w:rsidR="00F24B1C" w:rsidRPr="007E4CC3" w:rsidRDefault="00F24B1C" w:rsidP="00464409">
      <w:pPr>
        <w:jc w:val="both"/>
      </w:pPr>
      <w:r w:rsidRPr="007E4CC3">
        <w:t>Полнометражный анимационный фильм "Снежная королева", студия "Союзмультфильм", режиссёр Л. Атаманов, 1957.</w:t>
      </w:r>
    </w:p>
    <w:p w:rsidR="00F24B1C" w:rsidRPr="007E4CC3" w:rsidRDefault="00F24B1C" w:rsidP="00464409">
      <w:pPr>
        <w:jc w:val="both"/>
      </w:pPr>
      <w:r w:rsidRPr="007E4CC3">
        <w:t>Полнометражный анимационный фильм "Аленький цветочек", студия "Союзмультфильм", режиссер Л. Атаманов, 1952.</w:t>
      </w:r>
    </w:p>
    <w:p w:rsidR="00F24B1C" w:rsidRPr="007E4CC3" w:rsidRDefault="00F24B1C" w:rsidP="00464409">
      <w:pPr>
        <w:jc w:val="both"/>
      </w:pPr>
      <w:r w:rsidRPr="007E4CC3">
        <w:t>Полнометражный анимационный фильм "Сказка о царе Салтане", студия "Союзмультфильм", режиссер И. Иванов-Вано, Л. Мильчин, 1984.</w:t>
      </w:r>
    </w:p>
    <w:p w:rsidR="00F24B1C" w:rsidRPr="007E4CC3" w:rsidRDefault="00F24B1C" w:rsidP="00464409">
      <w:pPr>
        <w:jc w:val="both"/>
      </w:pPr>
      <w:r w:rsidRPr="007E4CC3">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rsidR="00F24B1C" w:rsidRPr="007E4CC3" w:rsidRDefault="00F24B1C" w:rsidP="00464409">
      <w:pPr>
        <w:jc w:val="both"/>
      </w:pPr>
      <w:r w:rsidRPr="007E4CC3">
        <w:t>Полнометражный анимационный фильм "Суворов: великое путешествие" (6+), студия "Союзмультфильм", режиссер Б. Чертков, 2022.</w:t>
      </w:r>
    </w:p>
    <w:p w:rsidR="00F24B1C" w:rsidRPr="007E4CC3" w:rsidRDefault="00F24B1C" w:rsidP="00464409">
      <w:pPr>
        <w:jc w:val="both"/>
      </w:pPr>
      <w:r w:rsidRPr="007E4CC3">
        <w:t>Полнометражный анимационный фильм "Бемби", студия Walt Disney, режиссер Д. Хэнд, 1942.</w:t>
      </w:r>
    </w:p>
    <w:p w:rsidR="00F24B1C" w:rsidRPr="007E4CC3" w:rsidRDefault="00F24B1C" w:rsidP="00464409">
      <w:pPr>
        <w:jc w:val="both"/>
      </w:pPr>
      <w:r w:rsidRPr="007E4CC3">
        <w:t>Полнометражный анимационный фильм "Король Лев", студия Walt Disney, режиссер Р. Аллерс, 1994, США.</w:t>
      </w:r>
    </w:p>
    <w:p w:rsidR="00F24B1C" w:rsidRPr="007E4CC3" w:rsidRDefault="00F24B1C" w:rsidP="00464409">
      <w:pPr>
        <w:jc w:val="both"/>
      </w:pPr>
      <w:r w:rsidRPr="007E4CC3">
        <w:t>Полнометражный анимационный фильм "Мой сосед Тоторо", студия "Ghibli", режиссер X. Миядзаки,1988.</w:t>
      </w:r>
    </w:p>
    <w:p w:rsidR="00F24B1C" w:rsidRDefault="00F24B1C" w:rsidP="00464409">
      <w:pPr>
        <w:jc w:val="both"/>
      </w:pPr>
      <w:r w:rsidRPr="007E4CC3">
        <w:t>Полнометражный анимационный фильм "Рыбка Поньо на утесе", студия "Ghibli", режиссер X. Миядзаки, 2008.</w:t>
      </w:r>
    </w:p>
    <w:p w:rsidR="00F24B1C" w:rsidRPr="007E4CC3" w:rsidRDefault="00F24B1C" w:rsidP="00464409">
      <w:pPr>
        <w:jc w:val="both"/>
      </w:pPr>
    </w:p>
    <w:p w:rsidR="00F24B1C" w:rsidRDefault="00F24B1C" w:rsidP="00464409">
      <w:pPr>
        <w:jc w:val="both"/>
        <w:rPr>
          <w:b/>
        </w:rPr>
      </w:pPr>
      <w:bookmarkStart w:id="787" w:name="sub_1034"/>
      <w:r w:rsidRPr="005909D7">
        <w:rPr>
          <w:b/>
        </w:rPr>
        <w:t>3.6.</w:t>
      </w:r>
      <w:r w:rsidRPr="007E4CC3">
        <w:t xml:space="preserve"> </w:t>
      </w:r>
      <w:r w:rsidRPr="005909D7">
        <w:rPr>
          <w:b/>
        </w:rPr>
        <w:t>Кадровые условия реализации Федеральной программы.</w:t>
      </w:r>
    </w:p>
    <w:p w:rsidR="00F24B1C" w:rsidRPr="005909D7" w:rsidRDefault="00F24B1C" w:rsidP="00464409">
      <w:pPr>
        <w:jc w:val="both"/>
        <w:rPr>
          <w:b/>
        </w:rPr>
      </w:pPr>
    </w:p>
    <w:p w:rsidR="00F24B1C" w:rsidRPr="007E4CC3" w:rsidRDefault="00F24B1C" w:rsidP="00464409">
      <w:pPr>
        <w:jc w:val="both"/>
      </w:pPr>
      <w:bookmarkStart w:id="788" w:name="sub_341"/>
      <w:bookmarkEnd w:id="787"/>
      <w:r w:rsidRPr="007E4CC3">
        <w:t>3</w:t>
      </w:r>
      <w:r>
        <w:t>.6.</w:t>
      </w:r>
      <w:r w:rsidRPr="007E4CC3">
        <w:t xml:space="preserve">1. Реализация Федеральной программы обеспечивается квалифицированными педагогами, наименование должностей которых должно соответствовать </w:t>
      </w:r>
      <w:hyperlink r:id="rId34" w:history="1">
        <w:r w:rsidRPr="007E4CC3">
          <w:rPr>
            <w:rStyle w:val="a3"/>
          </w:rPr>
          <w:t>номенклатуре</w:t>
        </w:r>
      </w:hyperlink>
      <w:r w:rsidRPr="007E4CC3">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35" w:history="1">
        <w:r w:rsidRPr="007E4CC3">
          <w:rPr>
            <w:rStyle w:val="a3"/>
          </w:rPr>
          <w:t>постановлением</w:t>
        </w:r>
      </w:hyperlink>
      <w:r w:rsidRPr="007E4CC3">
        <w:t xml:space="preserve"> Правительства Российской Федерации от 21 февраля 2022 г. N 225 (Собрание законодательства Российской Федерации, 2022, N 9, ст. 1341).</w:t>
      </w:r>
    </w:p>
    <w:p w:rsidR="00F24B1C" w:rsidRPr="007E4CC3" w:rsidRDefault="00F24B1C" w:rsidP="00464409">
      <w:pPr>
        <w:jc w:val="both"/>
      </w:pPr>
      <w:bookmarkStart w:id="789" w:name="sub_342"/>
      <w:bookmarkEnd w:id="788"/>
      <w:r w:rsidRPr="007E4CC3">
        <w:t>3</w:t>
      </w:r>
      <w:r>
        <w:t>.6.2.</w:t>
      </w:r>
      <w:r w:rsidRPr="007E4CC3">
        <w:t xml:space="preserve"> 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её реализации в ДОО или в дошкольной группе.</w:t>
      </w:r>
    </w:p>
    <w:p w:rsidR="00F24B1C" w:rsidRPr="007E4CC3" w:rsidRDefault="00F24B1C" w:rsidP="00464409">
      <w:pPr>
        <w:jc w:val="both"/>
      </w:pPr>
      <w:bookmarkStart w:id="790" w:name="sub_343"/>
      <w:bookmarkEnd w:id="789"/>
      <w:r w:rsidRPr="007E4CC3">
        <w:t>3</w:t>
      </w:r>
      <w:r>
        <w:t>.6.3</w:t>
      </w:r>
      <w:r w:rsidRPr="007E4CC3">
        <w:t>. Образовательная организация вправе применять сетевые формы реализации Федеральной программы или отдельных её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F24B1C" w:rsidRPr="007E4CC3" w:rsidRDefault="00F24B1C" w:rsidP="00464409">
      <w:pPr>
        <w:jc w:val="both"/>
      </w:pPr>
      <w:bookmarkStart w:id="791" w:name="sub_344"/>
      <w:bookmarkEnd w:id="790"/>
      <w:r w:rsidRPr="007E4CC3">
        <w:t>3</w:t>
      </w:r>
      <w:r>
        <w:t>.6.4.</w:t>
      </w:r>
      <w:r w:rsidRPr="007E4CC3">
        <w:t xml:space="preserve"> Реализация образовательной программы ДО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F24B1C" w:rsidRDefault="00F24B1C" w:rsidP="00464409">
      <w:pPr>
        <w:jc w:val="both"/>
      </w:pPr>
      <w:bookmarkStart w:id="792" w:name="sub_345"/>
      <w:bookmarkEnd w:id="791"/>
      <w:r w:rsidRPr="007E4CC3">
        <w:t>3</w:t>
      </w:r>
      <w:r>
        <w:t>.6</w:t>
      </w:r>
      <w:r w:rsidRPr="007E4CC3">
        <w:t>.5. В целях эффективной реализации Федеральной программы ДОО должна создать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p w:rsidR="00F24B1C" w:rsidRPr="00CD20A5" w:rsidRDefault="00F24B1C" w:rsidP="003D060C">
      <w:pPr>
        <w:jc w:val="both"/>
        <w:rPr>
          <w:b/>
        </w:rPr>
      </w:pPr>
      <w:r w:rsidRPr="00CD20A5">
        <w:rPr>
          <w:b/>
        </w:rPr>
        <w:t>3.6.6. Кадровые условия реализации Федеральной программы.</w:t>
      </w:r>
    </w:p>
    <w:p w:rsidR="00F24B1C" w:rsidRPr="00CD20A5" w:rsidRDefault="00F24B1C" w:rsidP="003D060C">
      <w:r w:rsidRPr="00CD20A5">
        <w:t xml:space="preserve">  МБДОУ «Параньгинский детский сад №5 «Ласточка» укомплектован педагогическими </w:t>
      </w:r>
      <w:r>
        <w:t>кадрами на 100%, в количестве 15 человек на 1</w:t>
      </w:r>
      <w:r w:rsidRPr="00CD20A5">
        <w:t>5</w:t>
      </w:r>
      <w:r>
        <w:t>.5</w:t>
      </w:r>
      <w:r w:rsidRPr="00CD20A5">
        <w:t xml:space="preserve"> ставки.</w:t>
      </w:r>
    </w:p>
    <w:p w:rsidR="00F24B1C" w:rsidRPr="00CD20A5" w:rsidRDefault="00F24B1C" w:rsidP="003D060C">
      <w:r w:rsidRPr="00CD20A5">
        <w:t>В том числе:</w:t>
      </w:r>
    </w:p>
    <w:p w:rsidR="00F24B1C" w:rsidRPr="00CD20A5" w:rsidRDefault="00F24B1C" w:rsidP="003D060C">
      <w:r>
        <w:t xml:space="preserve">  - 10</w:t>
      </w:r>
      <w:r w:rsidRPr="00CD20A5">
        <w:t xml:space="preserve"> воспитателей,</w:t>
      </w:r>
    </w:p>
    <w:p w:rsidR="00F24B1C" w:rsidRPr="00CD20A5" w:rsidRDefault="00F24B1C" w:rsidP="003D060C">
      <w:r w:rsidRPr="00CD20A5">
        <w:t xml:space="preserve">  - 1 старший воспитатель,</w:t>
      </w:r>
    </w:p>
    <w:p w:rsidR="00F24B1C" w:rsidRDefault="00F24B1C" w:rsidP="003D060C">
      <w:r w:rsidRPr="00CD20A5">
        <w:t xml:space="preserve">  - 1 музыкальный руководитель на 1,</w:t>
      </w:r>
      <w:r>
        <w:t>2</w:t>
      </w:r>
      <w:r w:rsidRPr="00CD20A5">
        <w:t>5 ставки;</w:t>
      </w:r>
    </w:p>
    <w:p w:rsidR="00F24B1C" w:rsidRPr="00CD20A5" w:rsidRDefault="00F24B1C" w:rsidP="003D060C">
      <w:r>
        <w:t xml:space="preserve">  - 0.25 ставки музыкального руководителя (внутреннее совмещение)</w:t>
      </w:r>
    </w:p>
    <w:p w:rsidR="00F24B1C" w:rsidRPr="00CD20A5" w:rsidRDefault="00F24B1C" w:rsidP="003D060C">
      <w:r>
        <w:t xml:space="preserve">  - 1,0</w:t>
      </w:r>
      <w:r w:rsidRPr="00CD20A5">
        <w:t xml:space="preserve"> учитель-логопед</w:t>
      </w:r>
    </w:p>
    <w:p w:rsidR="00F24B1C" w:rsidRDefault="00F24B1C" w:rsidP="003D060C">
      <w:r>
        <w:t xml:space="preserve">  - 0,</w:t>
      </w:r>
      <w:r w:rsidRPr="00CD20A5">
        <w:t>5 педагог-п</w:t>
      </w:r>
      <w:r>
        <w:t xml:space="preserve">сихолог </w:t>
      </w:r>
    </w:p>
    <w:p w:rsidR="00F24B1C" w:rsidRDefault="00F24B1C" w:rsidP="003D060C">
      <w:r>
        <w:t xml:space="preserve">  - 0,5 тьютор (внутреннее совместительство)</w:t>
      </w:r>
    </w:p>
    <w:p w:rsidR="00F24B1C" w:rsidRPr="00CD20A5" w:rsidRDefault="00F24B1C" w:rsidP="003D060C">
      <w:r>
        <w:t xml:space="preserve">  - 1,0 инструктор по физической культуре</w:t>
      </w:r>
    </w:p>
    <w:p w:rsidR="00F24B1C" w:rsidRPr="00CD20A5" w:rsidRDefault="00F24B1C" w:rsidP="003D060C">
      <w:r w:rsidRPr="00CD20A5">
        <w:t xml:space="preserve">  Руководство ДОУ осуществляет заведующий, имеющий высшее педагогическое образование и большой стаж работы.</w:t>
      </w:r>
    </w:p>
    <w:p w:rsidR="00F24B1C" w:rsidRPr="00CD20A5" w:rsidRDefault="00F24B1C" w:rsidP="003D060C">
      <w:r w:rsidRPr="00CD20A5">
        <w:t xml:space="preserve">  - высшее образование имеют 7 педагогов,</w:t>
      </w:r>
    </w:p>
    <w:p w:rsidR="00F24B1C" w:rsidRDefault="00F24B1C" w:rsidP="003D060C">
      <w:r w:rsidRPr="00CD20A5">
        <w:t xml:space="preserve">  - среднее специальное – 5 педагогов.</w:t>
      </w:r>
    </w:p>
    <w:p w:rsidR="00F24B1C" w:rsidRPr="00CD20A5" w:rsidRDefault="00F24B1C" w:rsidP="003D060C">
      <w:r>
        <w:t xml:space="preserve">  - среднее профессиональное -3 педагога</w:t>
      </w:r>
    </w:p>
    <w:p w:rsidR="00F24B1C" w:rsidRPr="00CD20A5" w:rsidRDefault="00F24B1C" w:rsidP="003D060C">
      <w:r w:rsidRPr="00CD20A5">
        <w:t xml:space="preserve"> Возраст педагогов:</w:t>
      </w:r>
    </w:p>
    <w:p w:rsidR="00F24B1C" w:rsidRPr="00CD20A5" w:rsidRDefault="00F24B1C" w:rsidP="003D060C">
      <w:r>
        <w:t>20 -30 лет – 1 педагог</w:t>
      </w:r>
      <w:r w:rsidRPr="00CD20A5">
        <w:t>,</w:t>
      </w:r>
    </w:p>
    <w:p w:rsidR="00F24B1C" w:rsidRPr="00CD20A5" w:rsidRDefault="00F24B1C" w:rsidP="003D060C">
      <w:r w:rsidRPr="00CD20A5">
        <w:t>30 – 40 лет –</w:t>
      </w:r>
      <w:r>
        <w:t xml:space="preserve"> 1 педагог</w:t>
      </w:r>
    </w:p>
    <w:p w:rsidR="00F24B1C" w:rsidRPr="00CD20A5" w:rsidRDefault="00F24B1C" w:rsidP="003D060C">
      <w:r>
        <w:t>40 – 55 лет – 9</w:t>
      </w:r>
      <w:r w:rsidRPr="00CD20A5">
        <w:t xml:space="preserve"> педагогов</w:t>
      </w:r>
    </w:p>
    <w:p w:rsidR="00F24B1C" w:rsidRPr="00CD20A5" w:rsidRDefault="00F24B1C" w:rsidP="003D060C">
      <w:r w:rsidRPr="00CD20A5">
        <w:t>55 лет и более – 4 педагога.</w:t>
      </w:r>
    </w:p>
    <w:p w:rsidR="00F24B1C" w:rsidRPr="00CD20A5" w:rsidRDefault="00F24B1C" w:rsidP="003D060C">
      <w:r w:rsidRPr="00CD20A5">
        <w:t xml:space="preserve"> Квалификационные категории:</w:t>
      </w:r>
    </w:p>
    <w:p w:rsidR="00F24B1C" w:rsidRPr="00CD20A5" w:rsidRDefault="00F24B1C" w:rsidP="003D060C">
      <w:r w:rsidRPr="00CD20A5">
        <w:t>Высшая квалификационная категория – 7 педагогов,</w:t>
      </w:r>
    </w:p>
    <w:p w:rsidR="00F24B1C" w:rsidRPr="00CD20A5" w:rsidRDefault="00F24B1C" w:rsidP="003D060C">
      <w:r w:rsidRPr="00CD20A5">
        <w:t>Первая квалификационная категория – 1 педагог,</w:t>
      </w:r>
    </w:p>
    <w:p w:rsidR="00F24B1C" w:rsidRPr="00CD20A5" w:rsidRDefault="00F24B1C" w:rsidP="003D060C">
      <w:r w:rsidRPr="00CD20A5">
        <w:t>Соотв</w:t>
      </w:r>
      <w:r>
        <w:t>етствие занимаемой должности – 7 педагогов</w:t>
      </w:r>
    </w:p>
    <w:p w:rsidR="00F24B1C" w:rsidRPr="007E4CC3" w:rsidRDefault="00F24B1C" w:rsidP="00464409">
      <w:pPr>
        <w:jc w:val="both"/>
      </w:pPr>
    </w:p>
    <w:p w:rsidR="00F24B1C" w:rsidRPr="005909D7" w:rsidRDefault="00F24B1C" w:rsidP="00464409">
      <w:pPr>
        <w:jc w:val="both"/>
        <w:rPr>
          <w:b/>
        </w:rPr>
      </w:pPr>
      <w:bookmarkStart w:id="793" w:name="sub_1035"/>
      <w:bookmarkEnd w:id="792"/>
      <w:r w:rsidRPr="005909D7">
        <w:rPr>
          <w:b/>
        </w:rPr>
        <w:t>3.7.</w:t>
      </w:r>
      <w:r w:rsidRPr="007E4CC3">
        <w:t xml:space="preserve"> </w:t>
      </w:r>
      <w:r>
        <w:t>Р</w:t>
      </w:r>
      <w:r w:rsidRPr="005909D7">
        <w:rPr>
          <w:b/>
        </w:rPr>
        <w:t>ежим и распорядок дня в дошкольных группах.</w:t>
      </w:r>
    </w:p>
    <w:p w:rsidR="00F24B1C" w:rsidRPr="007E4CC3" w:rsidRDefault="00F24B1C" w:rsidP="00464409">
      <w:pPr>
        <w:jc w:val="both"/>
      </w:pPr>
      <w:bookmarkStart w:id="794" w:name="sub_351"/>
      <w:bookmarkEnd w:id="793"/>
      <w:r w:rsidRPr="007E4CC3">
        <w:t>3</w:t>
      </w:r>
      <w:r>
        <w:t>.7.</w:t>
      </w:r>
      <w:r w:rsidRPr="007E4CC3">
        <w:t>1. 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F24B1C" w:rsidRPr="007E4CC3" w:rsidRDefault="00F24B1C" w:rsidP="00464409">
      <w:pPr>
        <w:jc w:val="both"/>
      </w:pPr>
      <w:bookmarkStart w:id="795" w:name="sub_352"/>
      <w:bookmarkEnd w:id="794"/>
      <w:r w:rsidRPr="007E4CC3">
        <w:t>3</w:t>
      </w:r>
      <w:r>
        <w:t>.7</w:t>
      </w:r>
      <w:r w:rsidRPr="007E4CC3">
        <w:t xml:space="preserve">.2. Режим и распорядок дня устанавливаются с учётом требований </w:t>
      </w:r>
      <w:hyperlink r:id="rId36" w:history="1">
        <w:r w:rsidRPr="007E4CC3">
          <w:rPr>
            <w:rStyle w:val="a3"/>
          </w:rPr>
          <w:t>СанПиН 1.2.3685-21</w:t>
        </w:r>
      </w:hyperlink>
      <w:r w:rsidRPr="007E4CC3">
        <w:t>, условий реализации программы ДОО, потребностей участников образовательных отношений.</w:t>
      </w:r>
    </w:p>
    <w:p w:rsidR="00F24B1C" w:rsidRPr="007E4CC3" w:rsidRDefault="00F24B1C" w:rsidP="00464409">
      <w:pPr>
        <w:jc w:val="both"/>
      </w:pPr>
      <w:bookmarkStart w:id="796" w:name="sub_353"/>
      <w:bookmarkEnd w:id="795"/>
      <w:r w:rsidRPr="007E4CC3">
        <w:t>3</w:t>
      </w:r>
      <w:r>
        <w:t>.7</w:t>
      </w:r>
      <w:r w:rsidRPr="007E4CC3">
        <w:t>.3.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F24B1C" w:rsidRPr="007E4CC3" w:rsidRDefault="00F24B1C" w:rsidP="00464409">
      <w:pPr>
        <w:jc w:val="both"/>
      </w:pPr>
      <w:bookmarkStart w:id="797" w:name="sub_354"/>
      <w:bookmarkEnd w:id="796"/>
      <w:r w:rsidRPr="007E4CC3">
        <w:t>3</w:t>
      </w:r>
      <w:r>
        <w:t>.7</w:t>
      </w:r>
      <w:r w:rsidRPr="007E4CC3">
        <w:t>.4.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F24B1C" w:rsidRPr="007E4CC3" w:rsidRDefault="00F24B1C" w:rsidP="00464409">
      <w:pPr>
        <w:jc w:val="both"/>
      </w:pPr>
      <w:bookmarkStart w:id="798" w:name="sub_355"/>
      <w:bookmarkEnd w:id="797"/>
      <w:r w:rsidRPr="007E4CC3">
        <w:t>3</w:t>
      </w:r>
      <w:r>
        <w:t>.7</w:t>
      </w:r>
      <w:r w:rsidRPr="007E4CC3">
        <w:t>.5. 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F24B1C" w:rsidRPr="007E4CC3" w:rsidRDefault="00F24B1C" w:rsidP="00464409">
      <w:pPr>
        <w:jc w:val="both"/>
      </w:pPr>
      <w:bookmarkStart w:id="799" w:name="sub_356"/>
      <w:bookmarkEnd w:id="798"/>
      <w:r w:rsidRPr="007E4CC3">
        <w:t>3</w:t>
      </w:r>
      <w:r>
        <w:t>.7</w:t>
      </w:r>
      <w:r w:rsidRPr="007E4CC3">
        <w:t>.6. 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F24B1C" w:rsidRPr="007E4CC3" w:rsidRDefault="00F24B1C" w:rsidP="00464409">
      <w:pPr>
        <w:jc w:val="both"/>
      </w:pPr>
      <w:bookmarkStart w:id="800" w:name="sub_357"/>
      <w:bookmarkEnd w:id="799"/>
      <w:r w:rsidRPr="007E4CC3">
        <w:t>3</w:t>
      </w:r>
      <w:r>
        <w:t>.7</w:t>
      </w:r>
      <w:r w:rsidRPr="007E4CC3">
        <w:t>.7. 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ребёнка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F24B1C" w:rsidRPr="007E4CC3" w:rsidRDefault="00F24B1C" w:rsidP="00464409">
      <w:pPr>
        <w:jc w:val="both"/>
      </w:pPr>
      <w:bookmarkStart w:id="801" w:name="sub_358"/>
      <w:bookmarkEnd w:id="800"/>
      <w:r w:rsidRPr="007E4CC3">
        <w:t>3</w:t>
      </w:r>
      <w:r>
        <w:t>.7</w:t>
      </w:r>
      <w:r w:rsidRPr="007E4CC3">
        <w:t xml:space="preserve">.8.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w:t>
      </w:r>
      <w:hyperlink r:id="rId37" w:history="1">
        <w:r w:rsidRPr="007E4CC3">
          <w:rPr>
            <w:rStyle w:val="a3"/>
          </w:rPr>
          <w:t>СанПиН 1.2.3685-21</w:t>
        </w:r>
      </w:hyperlink>
      <w:r w:rsidRPr="007E4CC3">
        <w:t xml:space="preserve"> и </w:t>
      </w:r>
      <w:hyperlink r:id="rId38" w:history="1">
        <w:r w:rsidRPr="007E4CC3">
          <w:rPr>
            <w:rStyle w:val="a3"/>
          </w:rPr>
          <w:t>СП 2.4.3648-20</w:t>
        </w:r>
      </w:hyperlink>
      <w:r w:rsidRPr="007E4CC3">
        <w:t>.</w:t>
      </w:r>
    </w:p>
    <w:p w:rsidR="00F24B1C" w:rsidRPr="007E4CC3" w:rsidRDefault="00F24B1C" w:rsidP="00464409">
      <w:pPr>
        <w:jc w:val="both"/>
      </w:pPr>
      <w:bookmarkStart w:id="802" w:name="sub_359"/>
      <w:bookmarkEnd w:id="801"/>
      <w:r w:rsidRPr="007E4CC3">
        <w:t>3</w:t>
      </w:r>
      <w:r>
        <w:t>.7</w:t>
      </w:r>
      <w:r w:rsidRPr="007E4CC3">
        <w:t xml:space="preserve">.9. 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w:t>
      </w:r>
      <w:hyperlink r:id="rId39" w:history="1">
        <w:r w:rsidRPr="007E4CC3">
          <w:rPr>
            <w:rStyle w:val="a3"/>
          </w:rPr>
          <w:t>СанПиН 1.2.3685-21</w:t>
        </w:r>
      </w:hyperlink>
      <w:r w:rsidRPr="007E4CC3">
        <w:t xml:space="preserve">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F24B1C" w:rsidRPr="007E4CC3" w:rsidRDefault="00F24B1C" w:rsidP="00464409">
      <w:pPr>
        <w:jc w:val="both"/>
      </w:pPr>
      <w:bookmarkStart w:id="803" w:name="sub_3510"/>
      <w:bookmarkEnd w:id="802"/>
      <w:r w:rsidRPr="007E4CC3">
        <w:t>3</w:t>
      </w:r>
      <w:r>
        <w:t>.7</w:t>
      </w:r>
      <w:r w:rsidRPr="007E4CC3">
        <w:t xml:space="preserve">.10. Режим питания зависит от длительности пребывания детей в ДОО и регулируется </w:t>
      </w:r>
      <w:hyperlink r:id="rId40" w:history="1">
        <w:r w:rsidRPr="007E4CC3">
          <w:rPr>
            <w:rStyle w:val="a3"/>
          </w:rPr>
          <w:t>СанПиН 2.3/2.4.3590-20</w:t>
        </w:r>
      </w:hyperlink>
      <w:r w:rsidRPr="007E4CC3">
        <w:t>.</w:t>
      </w:r>
    </w:p>
    <w:p w:rsidR="00F24B1C" w:rsidRPr="007E4CC3" w:rsidRDefault="00F24B1C" w:rsidP="00464409">
      <w:pPr>
        <w:jc w:val="both"/>
      </w:pPr>
      <w:bookmarkStart w:id="804" w:name="sub_3511"/>
      <w:bookmarkEnd w:id="803"/>
      <w:r w:rsidRPr="007E4CC3">
        <w:t>3</w:t>
      </w:r>
      <w:r>
        <w:t>.7</w:t>
      </w:r>
      <w:r w:rsidRPr="007E4CC3">
        <w:t xml:space="preserve">.11. Согласно </w:t>
      </w:r>
      <w:hyperlink r:id="rId41" w:history="1">
        <w:r w:rsidRPr="007E4CC3">
          <w:rPr>
            <w:rStyle w:val="a3"/>
          </w:rPr>
          <w:t>СанПиН 1.2.3685-21</w:t>
        </w:r>
      </w:hyperlink>
      <w:r w:rsidRPr="007E4CC3">
        <w:t xml:space="preserve">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p w:rsidR="00F24B1C" w:rsidRPr="007E4CC3" w:rsidRDefault="00F24B1C" w:rsidP="00464409">
      <w:pPr>
        <w:jc w:val="both"/>
      </w:pPr>
      <w:bookmarkStart w:id="805" w:name="sub_3512"/>
      <w:bookmarkEnd w:id="804"/>
      <w:r w:rsidRPr="007E4CC3">
        <w:t>3</w:t>
      </w:r>
      <w:r>
        <w:t>.7</w:t>
      </w:r>
      <w:r w:rsidRPr="007E4CC3">
        <w:t>.12. Требования и показатели организации образовательного процесса и режима дня.</w:t>
      </w:r>
    </w:p>
    <w:bookmarkEnd w:id="805"/>
    <w:p w:rsidR="00F24B1C" w:rsidRPr="007E4CC3" w:rsidRDefault="00F24B1C" w:rsidP="00C6511C"/>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680"/>
        <w:gridCol w:w="2340"/>
        <w:gridCol w:w="3060"/>
      </w:tblGrid>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Показатель</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Возраст</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Норматив</w:t>
            </w:r>
          </w:p>
        </w:tc>
      </w:tr>
      <w:tr w:rsidR="00F24B1C" w:rsidRPr="007E4CC3" w:rsidTr="00C6511C">
        <w:tc>
          <w:tcPr>
            <w:tcW w:w="10080" w:type="dxa"/>
            <w:gridSpan w:val="3"/>
            <w:tcBorders>
              <w:top w:val="single" w:sz="4" w:space="0" w:color="auto"/>
              <w:bottom w:val="single" w:sz="4" w:space="0" w:color="auto"/>
            </w:tcBorders>
          </w:tcPr>
          <w:p w:rsidR="00F24B1C" w:rsidRPr="00524ED3" w:rsidRDefault="00F24B1C" w:rsidP="00C6511C">
            <w:pPr>
              <w:pStyle w:val="Heading1"/>
            </w:pPr>
            <w:r w:rsidRPr="00524ED3">
              <w:t>Требования к организации образовательного процесса</w:t>
            </w:r>
          </w:p>
        </w:tc>
      </w:tr>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Начало занятий не ранее</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все возрасты</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8.00</w:t>
            </w:r>
          </w:p>
        </w:tc>
      </w:tr>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Окончание занятий, не позднее</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все возрасты</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17.00</w:t>
            </w:r>
          </w:p>
        </w:tc>
      </w:tr>
      <w:tr w:rsidR="00F24B1C" w:rsidRPr="007E4CC3" w:rsidTr="00C6511C">
        <w:tc>
          <w:tcPr>
            <w:tcW w:w="4680" w:type="dxa"/>
            <w:vMerge w:val="restart"/>
            <w:tcBorders>
              <w:top w:val="single" w:sz="4" w:space="0" w:color="auto"/>
              <w:bottom w:val="single" w:sz="4" w:space="0" w:color="auto"/>
              <w:right w:val="single" w:sz="4" w:space="0" w:color="auto"/>
            </w:tcBorders>
          </w:tcPr>
          <w:p w:rsidR="00F24B1C" w:rsidRPr="00524ED3" w:rsidRDefault="00F24B1C" w:rsidP="00C6511C">
            <w:pPr>
              <w:pStyle w:val="a5"/>
            </w:pPr>
            <w:r w:rsidRPr="00524ED3">
              <w:t>Продолжительность занятия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F24B1C" w:rsidRPr="00524ED3" w:rsidRDefault="00F24B1C" w:rsidP="00C6511C">
            <w:pPr>
              <w:pStyle w:val="a4"/>
              <w:jc w:val="center"/>
            </w:pPr>
            <w:r w:rsidRPr="00524ED3">
              <w:t>от 1,5 до 3 лет</w:t>
            </w:r>
          </w:p>
        </w:tc>
        <w:tc>
          <w:tcPr>
            <w:tcW w:w="3060" w:type="dxa"/>
            <w:tcBorders>
              <w:top w:val="single" w:sz="4" w:space="0" w:color="auto"/>
              <w:left w:val="single" w:sz="4" w:space="0" w:color="auto"/>
              <w:bottom w:val="nil"/>
            </w:tcBorders>
          </w:tcPr>
          <w:p w:rsidR="00F24B1C" w:rsidRPr="00524ED3" w:rsidRDefault="00F24B1C" w:rsidP="00C6511C">
            <w:pPr>
              <w:pStyle w:val="a4"/>
              <w:jc w:val="center"/>
            </w:pPr>
            <w:r w:rsidRPr="00524ED3">
              <w:t>10 минут</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nil"/>
              <w:right w:val="single" w:sz="4" w:space="0" w:color="auto"/>
            </w:tcBorders>
          </w:tcPr>
          <w:p w:rsidR="00F24B1C" w:rsidRPr="00524ED3" w:rsidRDefault="00F24B1C" w:rsidP="00C6511C">
            <w:pPr>
              <w:pStyle w:val="a4"/>
              <w:jc w:val="center"/>
            </w:pPr>
            <w:r w:rsidRPr="00524ED3">
              <w:t>от 3 до 4 лет</w:t>
            </w:r>
          </w:p>
        </w:tc>
        <w:tc>
          <w:tcPr>
            <w:tcW w:w="3060" w:type="dxa"/>
            <w:tcBorders>
              <w:top w:val="nil"/>
              <w:left w:val="single" w:sz="4" w:space="0" w:color="auto"/>
              <w:bottom w:val="nil"/>
            </w:tcBorders>
          </w:tcPr>
          <w:p w:rsidR="00F24B1C" w:rsidRPr="00524ED3" w:rsidRDefault="00F24B1C" w:rsidP="00C6511C">
            <w:pPr>
              <w:pStyle w:val="a4"/>
              <w:jc w:val="center"/>
            </w:pPr>
            <w:r w:rsidRPr="00524ED3">
              <w:t>15 минут</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nil"/>
              <w:right w:val="single" w:sz="4" w:space="0" w:color="auto"/>
            </w:tcBorders>
          </w:tcPr>
          <w:p w:rsidR="00F24B1C" w:rsidRPr="00524ED3" w:rsidRDefault="00F24B1C" w:rsidP="00C6511C">
            <w:pPr>
              <w:pStyle w:val="a4"/>
              <w:jc w:val="center"/>
            </w:pPr>
            <w:r w:rsidRPr="00524ED3">
              <w:t>от 4 до 5 лет</w:t>
            </w:r>
          </w:p>
        </w:tc>
        <w:tc>
          <w:tcPr>
            <w:tcW w:w="3060" w:type="dxa"/>
            <w:tcBorders>
              <w:top w:val="nil"/>
              <w:left w:val="single" w:sz="4" w:space="0" w:color="auto"/>
              <w:bottom w:val="nil"/>
            </w:tcBorders>
          </w:tcPr>
          <w:p w:rsidR="00F24B1C" w:rsidRPr="00524ED3" w:rsidRDefault="00F24B1C" w:rsidP="00C6511C">
            <w:pPr>
              <w:pStyle w:val="a4"/>
              <w:jc w:val="center"/>
            </w:pPr>
            <w:r w:rsidRPr="00524ED3">
              <w:t>20 минут</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nil"/>
              <w:right w:val="single" w:sz="4" w:space="0" w:color="auto"/>
            </w:tcBorders>
          </w:tcPr>
          <w:p w:rsidR="00F24B1C" w:rsidRPr="00524ED3" w:rsidRDefault="00F24B1C" w:rsidP="00C6511C">
            <w:pPr>
              <w:pStyle w:val="a4"/>
              <w:jc w:val="center"/>
            </w:pPr>
            <w:r w:rsidRPr="00524ED3">
              <w:t>от 5 до 6 лет</w:t>
            </w:r>
          </w:p>
        </w:tc>
        <w:tc>
          <w:tcPr>
            <w:tcW w:w="3060" w:type="dxa"/>
            <w:tcBorders>
              <w:top w:val="nil"/>
              <w:left w:val="single" w:sz="4" w:space="0" w:color="auto"/>
              <w:bottom w:val="nil"/>
            </w:tcBorders>
          </w:tcPr>
          <w:p w:rsidR="00F24B1C" w:rsidRPr="00524ED3" w:rsidRDefault="00F24B1C" w:rsidP="00C6511C">
            <w:pPr>
              <w:pStyle w:val="a4"/>
              <w:jc w:val="center"/>
            </w:pPr>
            <w:r w:rsidRPr="00524ED3">
              <w:t>25 минут</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single" w:sz="4" w:space="0" w:color="auto"/>
              <w:right w:val="single" w:sz="4" w:space="0" w:color="auto"/>
            </w:tcBorders>
          </w:tcPr>
          <w:p w:rsidR="00F24B1C" w:rsidRPr="00524ED3" w:rsidRDefault="00F24B1C" w:rsidP="00C6511C">
            <w:pPr>
              <w:pStyle w:val="a4"/>
              <w:jc w:val="center"/>
            </w:pPr>
            <w:r w:rsidRPr="00524ED3">
              <w:t>от 6 до 7 лет</w:t>
            </w:r>
          </w:p>
        </w:tc>
        <w:tc>
          <w:tcPr>
            <w:tcW w:w="3060" w:type="dxa"/>
            <w:tcBorders>
              <w:top w:val="nil"/>
              <w:left w:val="single" w:sz="4" w:space="0" w:color="auto"/>
              <w:bottom w:val="single" w:sz="4" w:space="0" w:color="auto"/>
            </w:tcBorders>
          </w:tcPr>
          <w:p w:rsidR="00F24B1C" w:rsidRPr="00524ED3" w:rsidRDefault="00F24B1C" w:rsidP="00C6511C">
            <w:pPr>
              <w:pStyle w:val="a4"/>
              <w:jc w:val="center"/>
            </w:pPr>
            <w:r w:rsidRPr="00524ED3">
              <w:t>30 минут</w:t>
            </w:r>
          </w:p>
        </w:tc>
      </w:tr>
      <w:tr w:rsidR="00F24B1C" w:rsidRPr="007E4CC3" w:rsidTr="00C6511C">
        <w:tc>
          <w:tcPr>
            <w:tcW w:w="4680" w:type="dxa"/>
            <w:vMerge w:val="restart"/>
            <w:tcBorders>
              <w:top w:val="single" w:sz="4" w:space="0" w:color="auto"/>
              <w:bottom w:val="single" w:sz="4" w:space="0" w:color="auto"/>
              <w:right w:val="single" w:sz="4" w:space="0" w:color="auto"/>
            </w:tcBorders>
          </w:tcPr>
          <w:p w:rsidR="00F24B1C" w:rsidRPr="00524ED3" w:rsidRDefault="00F24B1C" w:rsidP="00C6511C">
            <w:pPr>
              <w:pStyle w:val="a5"/>
            </w:pPr>
            <w:r w:rsidRPr="00524ED3">
              <w:t>Продолжительность дневной суммарной образовательной нагрузки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F24B1C" w:rsidRPr="00524ED3" w:rsidRDefault="00F24B1C" w:rsidP="00C6511C">
            <w:pPr>
              <w:pStyle w:val="a4"/>
              <w:jc w:val="center"/>
            </w:pPr>
            <w:r w:rsidRPr="00524ED3">
              <w:t>от 1,5 до 3 лет</w:t>
            </w:r>
          </w:p>
        </w:tc>
        <w:tc>
          <w:tcPr>
            <w:tcW w:w="3060" w:type="dxa"/>
            <w:tcBorders>
              <w:top w:val="single" w:sz="4" w:space="0" w:color="auto"/>
              <w:left w:val="single" w:sz="4" w:space="0" w:color="auto"/>
              <w:bottom w:val="nil"/>
            </w:tcBorders>
          </w:tcPr>
          <w:p w:rsidR="00F24B1C" w:rsidRPr="00524ED3" w:rsidRDefault="00F24B1C" w:rsidP="00C6511C">
            <w:pPr>
              <w:pStyle w:val="a4"/>
              <w:jc w:val="center"/>
            </w:pPr>
            <w:r w:rsidRPr="00524ED3">
              <w:t>20 минут</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nil"/>
              <w:right w:val="single" w:sz="4" w:space="0" w:color="auto"/>
            </w:tcBorders>
          </w:tcPr>
          <w:p w:rsidR="00F24B1C" w:rsidRPr="00524ED3" w:rsidRDefault="00F24B1C" w:rsidP="00C6511C">
            <w:pPr>
              <w:pStyle w:val="a4"/>
              <w:jc w:val="center"/>
            </w:pPr>
            <w:r w:rsidRPr="00524ED3">
              <w:t>от 3 до 4 лет</w:t>
            </w:r>
          </w:p>
        </w:tc>
        <w:tc>
          <w:tcPr>
            <w:tcW w:w="3060" w:type="dxa"/>
            <w:tcBorders>
              <w:top w:val="nil"/>
              <w:left w:val="single" w:sz="4" w:space="0" w:color="auto"/>
              <w:bottom w:val="nil"/>
            </w:tcBorders>
          </w:tcPr>
          <w:p w:rsidR="00F24B1C" w:rsidRPr="00524ED3" w:rsidRDefault="00F24B1C" w:rsidP="00C6511C">
            <w:pPr>
              <w:pStyle w:val="a4"/>
              <w:jc w:val="center"/>
            </w:pPr>
            <w:r w:rsidRPr="00524ED3">
              <w:t>30 минут</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nil"/>
              <w:right w:val="single" w:sz="4" w:space="0" w:color="auto"/>
            </w:tcBorders>
          </w:tcPr>
          <w:p w:rsidR="00F24B1C" w:rsidRPr="00524ED3" w:rsidRDefault="00F24B1C" w:rsidP="00C6511C">
            <w:pPr>
              <w:pStyle w:val="a4"/>
              <w:jc w:val="center"/>
            </w:pPr>
            <w:r w:rsidRPr="00524ED3">
              <w:t>от 4 до 5 лет</w:t>
            </w:r>
          </w:p>
        </w:tc>
        <w:tc>
          <w:tcPr>
            <w:tcW w:w="3060" w:type="dxa"/>
            <w:tcBorders>
              <w:top w:val="nil"/>
              <w:left w:val="single" w:sz="4" w:space="0" w:color="auto"/>
              <w:bottom w:val="nil"/>
            </w:tcBorders>
          </w:tcPr>
          <w:p w:rsidR="00F24B1C" w:rsidRPr="00524ED3" w:rsidRDefault="00F24B1C" w:rsidP="00C6511C">
            <w:pPr>
              <w:pStyle w:val="a4"/>
              <w:jc w:val="center"/>
            </w:pPr>
            <w:r w:rsidRPr="00524ED3">
              <w:t>40 минут</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nil"/>
              <w:right w:val="single" w:sz="4" w:space="0" w:color="auto"/>
            </w:tcBorders>
          </w:tcPr>
          <w:p w:rsidR="00F24B1C" w:rsidRPr="00524ED3" w:rsidRDefault="00F24B1C" w:rsidP="00C6511C">
            <w:pPr>
              <w:pStyle w:val="a4"/>
              <w:jc w:val="center"/>
            </w:pPr>
            <w:r w:rsidRPr="00524ED3">
              <w:t>от 5 до 6 лет</w:t>
            </w:r>
          </w:p>
        </w:tc>
        <w:tc>
          <w:tcPr>
            <w:tcW w:w="3060" w:type="dxa"/>
            <w:tcBorders>
              <w:top w:val="nil"/>
              <w:left w:val="single" w:sz="4" w:space="0" w:color="auto"/>
              <w:bottom w:val="nil"/>
            </w:tcBorders>
          </w:tcPr>
          <w:p w:rsidR="00F24B1C" w:rsidRPr="00524ED3" w:rsidRDefault="00F24B1C" w:rsidP="00C6511C">
            <w:pPr>
              <w:pStyle w:val="a4"/>
              <w:jc w:val="center"/>
            </w:pPr>
            <w:r w:rsidRPr="00524ED3">
              <w:t>50 минут или 75 минут</w:t>
            </w:r>
          </w:p>
          <w:p w:rsidR="00F24B1C" w:rsidRPr="00524ED3" w:rsidRDefault="00F24B1C" w:rsidP="00C6511C">
            <w:pPr>
              <w:pStyle w:val="a4"/>
              <w:jc w:val="center"/>
            </w:pPr>
            <w:r w:rsidRPr="00524ED3">
              <w:t>при организации 1 занятия после дневного сна</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single" w:sz="4" w:space="0" w:color="auto"/>
              <w:right w:val="single" w:sz="4" w:space="0" w:color="auto"/>
            </w:tcBorders>
          </w:tcPr>
          <w:p w:rsidR="00F24B1C" w:rsidRPr="00524ED3" w:rsidRDefault="00F24B1C" w:rsidP="00C6511C">
            <w:pPr>
              <w:pStyle w:val="a4"/>
              <w:jc w:val="center"/>
            </w:pPr>
            <w:r w:rsidRPr="00524ED3">
              <w:t>от 6 до 7 лет</w:t>
            </w:r>
          </w:p>
        </w:tc>
        <w:tc>
          <w:tcPr>
            <w:tcW w:w="3060" w:type="dxa"/>
            <w:tcBorders>
              <w:top w:val="nil"/>
              <w:left w:val="single" w:sz="4" w:space="0" w:color="auto"/>
              <w:bottom w:val="single" w:sz="4" w:space="0" w:color="auto"/>
            </w:tcBorders>
          </w:tcPr>
          <w:p w:rsidR="00F24B1C" w:rsidRPr="00524ED3" w:rsidRDefault="00F24B1C" w:rsidP="00C6511C">
            <w:pPr>
              <w:pStyle w:val="a4"/>
              <w:jc w:val="center"/>
            </w:pPr>
            <w:r w:rsidRPr="00524ED3">
              <w:t>90 минут</w:t>
            </w:r>
          </w:p>
        </w:tc>
      </w:tr>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Продолжительность перерывов между занятиями, не менее</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все возрасты</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10 минут</w:t>
            </w:r>
          </w:p>
        </w:tc>
      </w:tr>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Перерыв во время занятий для гимнастики, не менее</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все возрасты</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2-х минут</w:t>
            </w:r>
          </w:p>
        </w:tc>
      </w:tr>
      <w:tr w:rsidR="00F24B1C" w:rsidRPr="007E4CC3" w:rsidTr="00C6511C">
        <w:tc>
          <w:tcPr>
            <w:tcW w:w="10080" w:type="dxa"/>
            <w:gridSpan w:val="3"/>
            <w:tcBorders>
              <w:top w:val="single" w:sz="4" w:space="0" w:color="auto"/>
              <w:bottom w:val="single" w:sz="4" w:space="0" w:color="auto"/>
            </w:tcBorders>
          </w:tcPr>
          <w:p w:rsidR="00F24B1C" w:rsidRPr="00524ED3" w:rsidRDefault="00F24B1C" w:rsidP="00C6511C">
            <w:pPr>
              <w:pStyle w:val="Heading1"/>
            </w:pPr>
            <w:r w:rsidRPr="00524ED3">
              <w:t>Показатели организации режима дня</w:t>
            </w:r>
          </w:p>
        </w:tc>
      </w:tr>
      <w:tr w:rsidR="00F24B1C" w:rsidRPr="007E4CC3" w:rsidTr="00C6511C">
        <w:tc>
          <w:tcPr>
            <w:tcW w:w="4680" w:type="dxa"/>
            <w:vMerge w:val="restart"/>
            <w:tcBorders>
              <w:top w:val="single" w:sz="4" w:space="0" w:color="auto"/>
              <w:bottom w:val="single" w:sz="4" w:space="0" w:color="auto"/>
              <w:right w:val="single" w:sz="4" w:space="0" w:color="auto"/>
            </w:tcBorders>
          </w:tcPr>
          <w:p w:rsidR="00F24B1C" w:rsidRPr="00524ED3" w:rsidRDefault="00F24B1C" w:rsidP="00C6511C">
            <w:pPr>
              <w:pStyle w:val="a5"/>
            </w:pPr>
            <w:r w:rsidRPr="00524ED3">
              <w:t>Продолжительность ночного сна не менее</w:t>
            </w:r>
          </w:p>
        </w:tc>
        <w:tc>
          <w:tcPr>
            <w:tcW w:w="2340" w:type="dxa"/>
            <w:tcBorders>
              <w:top w:val="single" w:sz="4" w:space="0" w:color="auto"/>
              <w:left w:val="single" w:sz="4" w:space="0" w:color="auto"/>
              <w:bottom w:val="nil"/>
              <w:right w:val="single" w:sz="4" w:space="0" w:color="auto"/>
            </w:tcBorders>
          </w:tcPr>
          <w:p w:rsidR="00F24B1C" w:rsidRPr="00524ED3" w:rsidRDefault="00F24B1C" w:rsidP="00C6511C">
            <w:pPr>
              <w:pStyle w:val="a4"/>
              <w:jc w:val="center"/>
            </w:pPr>
            <w:r w:rsidRPr="00524ED3">
              <w:t>1-3 года</w:t>
            </w:r>
          </w:p>
        </w:tc>
        <w:tc>
          <w:tcPr>
            <w:tcW w:w="3060" w:type="dxa"/>
            <w:tcBorders>
              <w:top w:val="single" w:sz="4" w:space="0" w:color="auto"/>
              <w:left w:val="single" w:sz="4" w:space="0" w:color="auto"/>
              <w:bottom w:val="nil"/>
            </w:tcBorders>
          </w:tcPr>
          <w:p w:rsidR="00F24B1C" w:rsidRPr="00524ED3" w:rsidRDefault="00F24B1C" w:rsidP="00C6511C">
            <w:pPr>
              <w:pStyle w:val="a4"/>
              <w:jc w:val="center"/>
            </w:pPr>
            <w:r w:rsidRPr="00524ED3">
              <w:t>12 часов</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single" w:sz="4" w:space="0" w:color="auto"/>
              <w:right w:val="single" w:sz="4" w:space="0" w:color="auto"/>
            </w:tcBorders>
          </w:tcPr>
          <w:p w:rsidR="00F24B1C" w:rsidRPr="00524ED3" w:rsidRDefault="00F24B1C" w:rsidP="00C6511C">
            <w:pPr>
              <w:pStyle w:val="a4"/>
              <w:jc w:val="center"/>
            </w:pPr>
            <w:r w:rsidRPr="00524ED3">
              <w:t>4-7 лет</w:t>
            </w:r>
          </w:p>
        </w:tc>
        <w:tc>
          <w:tcPr>
            <w:tcW w:w="3060" w:type="dxa"/>
            <w:tcBorders>
              <w:top w:val="nil"/>
              <w:left w:val="single" w:sz="4" w:space="0" w:color="auto"/>
              <w:bottom w:val="single" w:sz="4" w:space="0" w:color="auto"/>
            </w:tcBorders>
          </w:tcPr>
          <w:p w:rsidR="00F24B1C" w:rsidRPr="00524ED3" w:rsidRDefault="00F24B1C" w:rsidP="00C6511C">
            <w:pPr>
              <w:pStyle w:val="a4"/>
              <w:jc w:val="center"/>
            </w:pPr>
            <w:r w:rsidRPr="00524ED3">
              <w:t>11 часов</w:t>
            </w:r>
          </w:p>
        </w:tc>
      </w:tr>
      <w:tr w:rsidR="00F24B1C" w:rsidRPr="007E4CC3" w:rsidTr="00C6511C">
        <w:tc>
          <w:tcPr>
            <w:tcW w:w="4680" w:type="dxa"/>
            <w:vMerge w:val="restart"/>
            <w:tcBorders>
              <w:top w:val="single" w:sz="4" w:space="0" w:color="auto"/>
              <w:bottom w:val="single" w:sz="4" w:space="0" w:color="auto"/>
              <w:right w:val="single" w:sz="4" w:space="0" w:color="auto"/>
            </w:tcBorders>
          </w:tcPr>
          <w:p w:rsidR="00F24B1C" w:rsidRPr="00524ED3" w:rsidRDefault="00F24B1C" w:rsidP="00C6511C">
            <w:pPr>
              <w:pStyle w:val="a5"/>
            </w:pPr>
            <w:r w:rsidRPr="00524ED3">
              <w:t>Продолжительность дневного сна, не менее</w:t>
            </w:r>
          </w:p>
        </w:tc>
        <w:tc>
          <w:tcPr>
            <w:tcW w:w="2340" w:type="dxa"/>
            <w:tcBorders>
              <w:top w:val="single" w:sz="4" w:space="0" w:color="auto"/>
              <w:left w:val="single" w:sz="4" w:space="0" w:color="auto"/>
              <w:bottom w:val="nil"/>
              <w:right w:val="single" w:sz="4" w:space="0" w:color="auto"/>
            </w:tcBorders>
          </w:tcPr>
          <w:p w:rsidR="00F24B1C" w:rsidRPr="00524ED3" w:rsidRDefault="00F24B1C" w:rsidP="00C6511C">
            <w:pPr>
              <w:pStyle w:val="a4"/>
              <w:jc w:val="center"/>
            </w:pPr>
            <w:r w:rsidRPr="00524ED3">
              <w:t>1-3 года</w:t>
            </w:r>
          </w:p>
        </w:tc>
        <w:tc>
          <w:tcPr>
            <w:tcW w:w="3060" w:type="dxa"/>
            <w:tcBorders>
              <w:top w:val="single" w:sz="4" w:space="0" w:color="auto"/>
              <w:left w:val="single" w:sz="4" w:space="0" w:color="auto"/>
              <w:bottom w:val="nil"/>
            </w:tcBorders>
          </w:tcPr>
          <w:p w:rsidR="00F24B1C" w:rsidRPr="00524ED3" w:rsidRDefault="00F24B1C" w:rsidP="00C6511C">
            <w:pPr>
              <w:pStyle w:val="a4"/>
              <w:jc w:val="center"/>
            </w:pPr>
            <w:r w:rsidRPr="00524ED3">
              <w:t>3 часа</w:t>
            </w:r>
          </w:p>
        </w:tc>
      </w:tr>
      <w:tr w:rsidR="00F24B1C" w:rsidRPr="007E4CC3" w:rsidTr="00C6511C">
        <w:tc>
          <w:tcPr>
            <w:tcW w:w="468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340" w:type="dxa"/>
            <w:tcBorders>
              <w:top w:val="nil"/>
              <w:left w:val="single" w:sz="4" w:space="0" w:color="auto"/>
              <w:bottom w:val="single" w:sz="4" w:space="0" w:color="auto"/>
              <w:right w:val="single" w:sz="4" w:space="0" w:color="auto"/>
            </w:tcBorders>
          </w:tcPr>
          <w:p w:rsidR="00F24B1C" w:rsidRPr="00524ED3" w:rsidRDefault="00F24B1C" w:rsidP="00C6511C">
            <w:pPr>
              <w:pStyle w:val="a4"/>
              <w:jc w:val="center"/>
            </w:pPr>
            <w:r w:rsidRPr="00524ED3">
              <w:t>4-7 лет</w:t>
            </w:r>
          </w:p>
        </w:tc>
        <w:tc>
          <w:tcPr>
            <w:tcW w:w="3060" w:type="dxa"/>
            <w:tcBorders>
              <w:top w:val="nil"/>
              <w:left w:val="single" w:sz="4" w:space="0" w:color="auto"/>
              <w:bottom w:val="single" w:sz="4" w:space="0" w:color="auto"/>
            </w:tcBorders>
          </w:tcPr>
          <w:p w:rsidR="00F24B1C" w:rsidRPr="00524ED3" w:rsidRDefault="00F24B1C" w:rsidP="00C6511C">
            <w:pPr>
              <w:pStyle w:val="a4"/>
              <w:jc w:val="center"/>
            </w:pPr>
            <w:r w:rsidRPr="00524ED3">
              <w:t>2,5 часа</w:t>
            </w:r>
          </w:p>
        </w:tc>
      </w:tr>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Продолжительность прогулок, не менее</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для детей до 7 лет</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3 часа в день</w:t>
            </w:r>
          </w:p>
        </w:tc>
      </w:tr>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Суммарный объем двигательной активности, не менее</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все возрасты</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 час в день</w:t>
            </w:r>
          </w:p>
        </w:tc>
      </w:tr>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Утренний подъем, не ранее</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все возрасты</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7 ч 00 минут</w:t>
            </w:r>
          </w:p>
        </w:tc>
      </w:tr>
      <w:tr w:rsidR="00F24B1C" w:rsidRPr="007E4CC3" w:rsidTr="00C6511C">
        <w:tc>
          <w:tcPr>
            <w:tcW w:w="468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Утренняя зарядка, продолжительность, не менее</w:t>
            </w:r>
          </w:p>
        </w:tc>
        <w:tc>
          <w:tcPr>
            <w:tcW w:w="234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до 7 лет</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10 минут</w:t>
            </w:r>
          </w:p>
        </w:tc>
      </w:tr>
    </w:tbl>
    <w:p w:rsidR="00F24B1C" w:rsidRPr="007E4CC3" w:rsidRDefault="00F24B1C" w:rsidP="00C6511C"/>
    <w:p w:rsidR="00F24B1C" w:rsidRPr="007E4CC3" w:rsidRDefault="00F24B1C" w:rsidP="00C6511C">
      <w:bookmarkStart w:id="806" w:name="sub_3513"/>
      <w:r w:rsidRPr="007E4CC3">
        <w:t>3</w:t>
      </w:r>
      <w:r>
        <w:t>.7</w:t>
      </w:r>
      <w:r w:rsidRPr="007E4CC3">
        <w:t>.13. Количество приемов пищи в зависимости от режима функционирования организации и режима обучения.</w:t>
      </w:r>
    </w:p>
    <w:bookmarkEnd w:id="806"/>
    <w:p w:rsidR="00F24B1C" w:rsidRPr="007E4CC3" w:rsidRDefault="00F24B1C" w:rsidP="00C6511C"/>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160"/>
        <w:gridCol w:w="2530"/>
        <w:gridCol w:w="5390"/>
      </w:tblGrid>
      <w:tr w:rsidR="00F24B1C" w:rsidRPr="007E4CC3" w:rsidTr="00C6511C">
        <w:tc>
          <w:tcPr>
            <w:tcW w:w="2160"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Вид организации</w:t>
            </w:r>
          </w:p>
        </w:tc>
        <w:tc>
          <w:tcPr>
            <w:tcW w:w="25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Продолжительность,</w:t>
            </w:r>
          </w:p>
          <w:p w:rsidR="00F24B1C" w:rsidRPr="00524ED3" w:rsidRDefault="00F24B1C" w:rsidP="00C6511C">
            <w:pPr>
              <w:pStyle w:val="a4"/>
              <w:jc w:val="center"/>
            </w:pPr>
            <w:r w:rsidRPr="00524ED3">
              <w:t>либо время нахождения ребёнка в организации</w:t>
            </w:r>
          </w:p>
        </w:tc>
        <w:tc>
          <w:tcPr>
            <w:tcW w:w="539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Количество обязательных приемов пищи</w:t>
            </w:r>
          </w:p>
        </w:tc>
      </w:tr>
      <w:tr w:rsidR="00F24B1C" w:rsidRPr="007E4CC3" w:rsidTr="00C6511C">
        <w:tc>
          <w:tcPr>
            <w:tcW w:w="2160" w:type="dxa"/>
            <w:vMerge w:val="restart"/>
            <w:tcBorders>
              <w:top w:val="single" w:sz="4" w:space="0" w:color="auto"/>
              <w:bottom w:val="single" w:sz="4" w:space="0" w:color="auto"/>
              <w:right w:val="single" w:sz="4" w:space="0" w:color="auto"/>
            </w:tcBorders>
          </w:tcPr>
          <w:p w:rsidR="00F24B1C" w:rsidRPr="00524ED3" w:rsidRDefault="00F24B1C" w:rsidP="00C6511C">
            <w:pPr>
              <w:pStyle w:val="a5"/>
            </w:pPr>
            <w:r w:rsidRPr="00524ED3">
              <w:t>Дошкольные организации, организации по уходу и присмотру</w:t>
            </w:r>
          </w:p>
        </w:tc>
        <w:tc>
          <w:tcPr>
            <w:tcW w:w="25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до 5 часов</w:t>
            </w:r>
          </w:p>
        </w:tc>
        <w:tc>
          <w:tcPr>
            <w:tcW w:w="539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2 приема пищи (приемы пищи определяются фактическим временем нахождения в организации)</w:t>
            </w:r>
          </w:p>
        </w:tc>
      </w:tr>
      <w:tr w:rsidR="00F24B1C" w:rsidRPr="007E4CC3" w:rsidTr="00C6511C">
        <w:tc>
          <w:tcPr>
            <w:tcW w:w="216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5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8-10 часов</w:t>
            </w:r>
          </w:p>
        </w:tc>
        <w:tc>
          <w:tcPr>
            <w:tcW w:w="539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завтрак, второй завтрак, обед и полдник</w:t>
            </w:r>
          </w:p>
        </w:tc>
      </w:tr>
      <w:tr w:rsidR="00F24B1C" w:rsidRPr="007E4CC3" w:rsidTr="00C6511C">
        <w:tc>
          <w:tcPr>
            <w:tcW w:w="216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5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11-12 часов</w:t>
            </w:r>
          </w:p>
        </w:tc>
        <w:tc>
          <w:tcPr>
            <w:tcW w:w="539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завтрак, второй завтрак, обед, полдник и ужин</w:t>
            </w:r>
          </w:p>
        </w:tc>
      </w:tr>
      <w:tr w:rsidR="00F24B1C" w:rsidRPr="007E4CC3" w:rsidTr="00C6511C">
        <w:tc>
          <w:tcPr>
            <w:tcW w:w="216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53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круглосуточно</w:t>
            </w:r>
          </w:p>
        </w:tc>
        <w:tc>
          <w:tcPr>
            <w:tcW w:w="5390" w:type="dxa"/>
            <w:tcBorders>
              <w:top w:val="single" w:sz="4" w:space="0" w:color="auto"/>
              <w:left w:val="single" w:sz="4" w:space="0" w:color="auto"/>
              <w:bottom w:val="single" w:sz="4" w:space="0" w:color="auto"/>
            </w:tcBorders>
          </w:tcPr>
          <w:p w:rsidR="00F24B1C" w:rsidRPr="00524ED3" w:rsidRDefault="00F24B1C" w:rsidP="00C6511C">
            <w:pPr>
              <w:pStyle w:val="a5"/>
            </w:pPr>
            <w:r w:rsidRPr="00524ED3">
              <w:t>завтрак, второй завтрак, обед, полдник, ужин, второй ужин</w:t>
            </w:r>
          </w:p>
        </w:tc>
      </w:tr>
    </w:tbl>
    <w:p w:rsidR="00F24B1C" w:rsidRPr="007E4CC3" w:rsidRDefault="00F24B1C" w:rsidP="00C6511C"/>
    <w:p w:rsidR="00F24B1C" w:rsidRPr="007E4CC3" w:rsidRDefault="00F24B1C" w:rsidP="00C6511C">
      <w:bookmarkStart w:id="807" w:name="sub_35131"/>
      <w:r w:rsidRPr="007E4CC3">
        <w:t>3</w:t>
      </w:r>
      <w:r>
        <w:t>.7</w:t>
      </w:r>
      <w:r w:rsidRPr="007E4CC3">
        <w:t xml:space="preserve">.13.1. ДОО может самостоятельно принимать решение о наличии второго завтрака и ужина, руководствуясь </w:t>
      </w:r>
      <w:hyperlink r:id="rId42" w:history="1">
        <w:r w:rsidRPr="007E4CC3">
          <w:rPr>
            <w:rStyle w:val="a3"/>
            <w:rFonts w:cs="Times New Roman CYR"/>
          </w:rPr>
          <w:t>пунктами 8.1.2.1</w:t>
        </w:r>
      </w:hyperlink>
      <w:r w:rsidRPr="007E4CC3">
        <w:t xml:space="preserve"> и </w:t>
      </w:r>
      <w:hyperlink r:id="rId43" w:history="1">
        <w:r w:rsidRPr="007E4CC3">
          <w:rPr>
            <w:rStyle w:val="a3"/>
            <w:rFonts w:cs="Times New Roman CYR"/>
          </w:rPr>
          <w:t>8.1.2.2</w:t>
        </w:r>
      </w:hyperlink>
      <w:r w:rsidRPr="007E4CC3">
        <w:t xml:space="preserve"> СанПиН 2.3/2.4.3590-20:</w:t>
      </w:r>
    </w:p>
    <w:bookmarkEnd w:id="807"/>
    <w:p w:rsidR="00F24B1C" w:rsidRPr="007E4CC3" w:rsidRDefault="00F24B1C" w:rsidP="00C6511C">
      <w:r w:rsidRPr="007E4CC3">
        <w:t>при отсутствии второго завтрака калорийность основного завтрака должна быть увеличена на 5% соответственно.</w:t>
      </w:r>
    </w:p>
    <w:p w:rsidR="00F24B1C" w:rsidRPr="007E4CC3" w:rsidRDefault="00F24B1C" w:rsidP="00C6511C">
      <w:r w:rsidRPr="007E4CC3">
        <w:t>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F24B1C" w:rsidRPr="007E4CC3" w:rsidRDefault="00F24B1C" w:rsidP="00C6511C">
      <w:bookmarkStart w:id="808" w:name="sub_35132"/>
      <w:r w:rsidRPr="007E4CC3">
        <w:t>3</w:t>
      </w:r>
      <w:r>
        <w:t>.7</w:t>
      </w:r>
      <w:r w:rsidRPr="007E4CC3">
        <w:t xml:space="preserve">.13.2. В Федеральной программе приводятся примерные режимы дня для групп, функционирующих полный день (12-часов) и кратковременного пребывания детей в образовательной организации (до 5 часов), составленные с учётом </w:t>
      </w:r>
      <w:hyperlink r:id="rId44" w:history="1">
        <w:r w:rsidRPr="007E4CC3">
          <w:rPr>
            <w:rStyle w:val="a3"/>
            <w:rFonts w:cs="Times New Roman CYR"/>
          </w:rPr>
          <w:t>СанПиН 1.2.3685-21</w:t>
        </w:r>
      </w:hyperlink>
      <w:r w:rsidRPr="007E4CC3">
        <w:t xml:space="preserve"> и показателей организации образовательного процесса. 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p w:rsidR="00F24B1C" w:rsidRPr="007E4CC3" w:rsidRDefault="00F24B1C" w:rsidP="00C6511C">
      <w:bookmarkStart w:id="809" w:name="sub_3514"/>
      <w:bookmarkEnd w:id="808"/>
      <w:r w:rsidRPr="007E4CC3">
        <w:t>3</w:t>
      </w:r>
      <w:r>
        <w:t>.7</w:t>
      </w:r>
      <w:r w:rsidRPr="007E4CC3">
        <w:t>.14. Режим сна, бодрствования и кормления детей от 0 до 1 года.</w:t>
      </w:r>
    </w:p>
    <w:bookmarkEnd w:id="809"/>
    <w:p w:rsidR="00F24B1C" w:rsidRPr="007E4CC3" w:rsidRDefault="00F24B1C" w:rsidP="00C6511C"/>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800"/>
        <w:gridCol w:w="1710"/>
        <w:gridCol w:w="1710"/>
        <w:gridCol w:w="1620"/>
        <w:gridCol w:w="1345"/>
        <w:gridCol w:w="1895"/>
      </w:tblGrid>
      <w:tr w:rsidR="00F24B1C" w:rsidRPr="007E4CC3" w:rsidTr="00C6511C">
        <w:tc>
          <w:tcPr>
            <w:tcW w:w="1800" w:type="dxa"/>
            <w:vMerge w:val="restart"/>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Возраст</w:t>
            </w:r>
          </w:p>
          <w:p w:rsidR="00F24B1C" w:rsidRPr="00524ED3" w:rsidRDefault="00F24B1C" w:rsidP="00C6511C">
            <w:pPr>
              <w:pStyle w:val="a4"/>
            </w:pPr>
          </w:p>
        </w:tc>
        <w:tc>
          <w:tcPr>
            <w:tcW w:w="3420" w:type="dxa"/>
            <w:gridSpan w:val="2"/>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Кормление</w:t>
            </w:r>
          </w:p>
        </w:tc>
        <w:tc>
          <w:tcPr>
            <w:tcW w:w="162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Бодрствование</w:t>
            </w:r>
          </w:p>
        </w:tc>
        <w:tc>
          <w:tcPr>
            <w:tcW w:w="3240" w:type="dxa"/>
            <w:gridSpan w:val="2"/>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Дневной сон</w:t>
            </w:r>
          </w:p>
        </w:tc>
      </w:tr>
      <w:tr w:rsidR="00F24B1C" w:rsidRPr="007E4CC3" w:rsidTr="00C6511C">
        <w:tc>
          <w:tcPr>
            <w:tcW w:w="180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количество</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интервал час.</w:t>
            </w:r>
          </w:p>
        </w:tc>
        <w:tc>
          <w:tcPr>
            <w:tcW w:w="162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длительность час.</w:t>
            </w:r>
          </w:p>
        </w:tc>
        <w:tc>
          <w:tcPr>
            <w:tcW w:w="134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количество периодов</w:t>
            </w:r>
          </w:p>
        </w:tc>
        <w:tc>
          <w:tcPr>
            <w:tcW w:w="1895"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длительность час.</w:t>
            </w:r>
          </w:p>
        </w:tc>
      </w:tr>
      <w:tr w:rsidR="00F24B1C" w:rsidRPr="007E4CC3" w:rsidTr="00C6511C">
        <w:tc>
          <w:tcPr>
            <w:tcW w:w="1800"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1-3 мес.</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7</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3</w:t>
            </w:r>
          </w:p>
        </w:tc>
        <w:tc>
          <w:tcPr>
            <w:tcW w:w="162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1-1,5</w:t>
            </w:r>
          </w:p>
        </w:tc>
        <w:tc>
          <w:tcPr>
            <w:tcW w:w="134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4</w:t>
            </w:r>
          </w:p>
        </w:tc>
        <w:tc>
          <w:tcPr>
            <w:tcW w:w="1895"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1,5-2</w:t>
            </w:r>
          </w:p>
        </w:tc>
      </w:tr>
      <w:tr w:rsidR="00F24B1C" w:rsidRPr="007E4CC3" w:rsidTr="00C6511C">
        <w:tc>
          <w:tcPr>
            <w:tcW w:w="1800"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3-6 мес.</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6</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3,5</w:t>
            </w:r>
          </w:p>
        </w:tc>
        <w:tc>
          <w:tcPr>
            <w:tcW w:w="162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1,5-2</w:t>
            </w:r>
          </w:p>
        </w:tc>
        <w:tc>
          <w:tcPr>
            <w:tcW w:w="134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3-4</w:t>
            </w:r>
          </w:p>
        </w:tc>
        <w:tc>
          <w:tcPr>
            <w:tcW w:w="1895"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1,5-2</w:t>
            </w:r>
          </w:p>
        </w:tc>
      </w:tr>
      <w:tr w:rsidR="00F24B1C" w:rsidRPr="007E4CC3" w:rsidTr="00C6511C">
        <w:tc>
          <w:tcPr>
            <w:tcW w:w="1800"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6-9 мес.</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5</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4</w:t>
            </w:r>
          </w:p>
        </w:tc>
        <w:tc>
          <w:tcPr>
            <w:tcW w:w="162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2-2,5</w:t>
            </w:r>
          </w:p>
        </w:tc>
        <w:tc>
          <w:tcPr>
            <w:tcW w:w="134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3</w:t>
            </w:r>
          </w:p>
        </w:tc>
        <w:tc>
          <w:tcPr>
            <w:tcW w:w="1895"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1,5-2</w:t>
            </w:r>
          </w:p>
        </w:tc>
      </w:tr>
      <w:tr w:rsidR="00F24B1C" w:rsidRPr="007E4CC3" w:rsidTr="00C6511C">
        <w:tc>
          <w:tcPr>
            <w:tcW w:w="1800"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9-12 мес.</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4-5</w:t>
            </w:r>
          </w:p>
        </w:tc>
        <w:tc>
          <w:tcPr>
            <w:tcW w:w="171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4-4,5</w:t>
            </w:r>
          </w:p>
        </w:tc>
        <w:tc>
          <w:tcPr>
            <w:tcW w:w="162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2,5-3</w:t>
            </w:r>
          </w:p>
        </w:tc>
        <w:tc>
          <w:tcPr>
            <w:tcW w:w="134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2</w:t>
            </w:r>
          </w:p>
        </w:tc>
        <w:tc>
          <w:tcPr>
            <w:tcW w:w="1895"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2-2,5</w:t>
            </w:r>
          </w:p>
        </w:tc>
      </w:tr>
    </w:tbl>
    <w:p w:rsidR="00F24B1C" w:rsidRPr="007E4CC3" w:rsidRDefault="00F24B1C" w:rsidP="00C6511C"/>
    <w:p w:rsidR="00F24B1C" w:rsidRPr="007E4CC3" w:rsidRDefault="00F24B1C" w:rsidP="00C6511C">
      <w:bookmarkStart w:id="810" w:name="sub_3515"/>
      <w:r w:rsidRPr="007E4CC3">
        <w:t>3</w:t>
      </w:r>
      <w:r>
        <w:t>.7</w:t>
      </w:r>
      <w:r w:rsidRPr="007E4CC3">
        <w:t>.15. Примерный режим дня в группе детей от 1 года до 2 лет.</w:t>
      </w:r>
    </w:p>
    <w:bookmarkEnd w:id="810"/>
    <w:p w:rsidR="00F24B1C" w:rsidRPr="007E4CC3" w:rsidRDefault="00F24B1C" w:rsidP="00C6511C"/>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760"/>
        <w:gridCol w:w="2160"/>
        <w:gridCol w:w="2160"/>
      </w:tblGrid>
      <w:tr w:rsidR="00F24B1C" w:rsidRPr="007E4CC3" w:rsidTr="00C6511C">
        <w:tc>
          <w:tcPr>
            <w:tcW w:w="5760" w:type="dxa"/>
            <w:vMerge w:val="restart"/>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Содержание</w:t>
            </w:r>
          </w:p>
          <w:p w:rsidR="00F24B1C" w:rsidRPr="00524ED3" w:rsidRDefault="00F24B1C" w:rsidP="00C6511C">
            <w:pPr>
              <w:pStyle w:val="a4"/>
            </w:pPr>
          </w:p>
        </w:tc>
        <w:tc>
          <w:tcPr>
            <w:tcW w:w="4320" w:type="dxa"/>
            <w:gridSpan w:val="2"/>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Время</w:t>
            </w:r>
          </w:p>
        </w:tc>
      </w:tr>
      <w:tr w:rsidR="00F24B1C" w:rsidRPr="007E4CC3" w:rsidTr="00C6511C">
        <w:tc>
          <w:tcPr>
            <w:tcW w:w="5760" w:type="dxa"/>
            <w:vMerge/>
            <w:tcBorders>
              <w:top w:val="single" w:sz="4" w:space="0" w:color="auto"/>
              <w:bottom w:val="single" w:sz="4" w:space="0" w:color="auto"/>
              <w:right w:val="single" w:sz="4" w:space="0" w:color="auto"/>
            </w:tcBorders>
          </w:tcPr>
          <w:p w:rsidR="00F24B1C" w:rsidRPr="00524ED3" w:rsidRDefault="00F24B1C" w:rsidP="00C6511C">
            <w:pPr>
              <w:pStyle w:val="a4"/>
            </w:pP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 год-1,5 года</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1,5 лет-2 года</w:t>
            </w:r>
          </w:p>
        </w:tc>
      </w:tr>
      <w:tr w:rsidR="00F24B1C" w:rsidRPr="007E4CC3" w:rsidTr="00C6511C">
        <w:tc>
          <w:tcPr>
            <w:tcW w:w="10080" w:type="dxa"/>
            <w:gridSpan w:val="3"/>
            <w:tcBorders>
              <w:top w:val="single" w:sz="4" w:space="0" w:color="auto"/>
              <w:bottom w:val="single" w:sz="4" w:space="0" w:color="auto"/>
            </w:tcBorders>
          </w:tcPr>
          <w:p w:rsidR="00F24B1C" w:rsidRPr="00524ED3" w:rsidRDefault="00F24B1C" w:rsidP="00C6511C">
            <w:pPr>
              <w:pStyle w:val="Heading1"/>
            </w:pPr>
            <w:r w:rsidRPr="00524ED3">
              <w:t>Холодный период года</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Прием детей, осмотр, игры, утренняя гимнастика</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7.00-8.30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7.00-8.30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завтраку, завтрак</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8.30-9.00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8.30-9.00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Активное бодрствование детей (игры, предметная деятельность и другое)</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9.00-9.30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9.00-9.30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первый сон</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9.30-12.00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Постепенный подъем, оздоровительные и гигиенические процедуры</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12.00-12.30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Занятия в игровой форме по подгруппам, активное бодрствование детей (игры, предметная деятельность и другое)</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pP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9.30-9.40</w:t>
            </w:r>
          </w:p>
          <w:p w:rsidR="00F24B1C" w:rsidRPr="00524ED3" w:rsidRDefault="00F24B1C" w:rsidP="00C6511C">
            <w:pPr>
              <w:pStyle w:val="a4"/>
              <w:jc w:val="center"/>
            </w:pPr>
            <w:r w:rsidRPr="00524ED3">
              <w:t>9.50-10.00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Второй завтрак</w:t>
            </w:r>
            <w:r w:rsidRPr="00524ED3">
              <w:rPr>
                <w:vertAlign w:val="superscript"/>
              </w:rPr>
              <w:t> </w:t>
            </w:r>
            <w:hyperlink w:anchor="sub_11113" w:history="1">
              <w:r w:rsidRPr="00524ED3">
                <w:rPr>
                  <w:rStyle w:val="a3"/>
                  <w:rFonts w:cs="Times New Roman CYR"/>
                  <w:vertAlign w:val="superscript"/>
                </w:rPr>
                <w:t>13</w:t>
              </w:r>
            </w:hyperlink>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увеличивается калорийность основного завтрака</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10.30-11.00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прогулке, прогулка</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10.00-11.30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обеду, обед</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12.30-13.00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11.30-12.30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Активное бодрствование детей (игры, предметная деятельность и другое)</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13.00-14.30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Занятие 1 (в игровой форме по подгруппам)</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13.00-13.10 13.20-13.30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Занятие 2 (в игровой форме по подгруппам)</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13.50-14.00 14.10-14.20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второй сон</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14.30-16.00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сон, постепенный подъем</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12.30-15.30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Постепенный подъем, оздоровительные и гигиенические процедуры, полдник</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16.00-16.30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Полдник</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15.30-16.00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Активное бодрствование детей (игры, предметная деятельность и другое)</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16.00-17.00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Занятия в игровой форме по подгруппам</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16.00-16.10</w:t>
            </w:r>
          </w:p>
          <w:p w:rsidR="00F24B1C" w:rsidRPr="00524ED3" w:rsidRDefault="00F24B1C" w:rsidP="00C6511C">
            <w:pPr>
              <w:pStyle w:val="a4"/>
              <w:jc w:val="center"/>
            </w:pPr>
            <w:r w:rsidRPr="00524ED3">
              <w:t>16.20-16.30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прогулке, прогулка, возвращение с прогулки</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16.30-18.30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17.00-18.30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ужину, ужин</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18.30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18.30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Уход детей домой</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до 19.00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до 19.00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Прогулка с родителями (законными представителями)</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19.00-20.00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pPr>
          </w:p>
        </w:tc>
      </w:tr>
      <w:tr w:rsidR="00F24B1C" w:rsidRPr="007E4CC3" w:rsidTr="00C6511C">
        <w:tc>
          <w:tcPr>
            <w:tcW w:w="10080" w:type="dxa"/>
            <w:gridSpan w:val="3"/>
            <w:tcBorders>
              <w:top w:val="single" w:sz="4" w:space="0" w:color="auto"/>
              <w:bottom w:val="single" w:sz="4" w:space="0" w:color="auto"/>
            </w:tcBorders>
          </w:tcPr>
          <w:p w:rsidR="00F24B1C" w:rsidRPr="00524ED3" w:rsidRDefault="00F24B1C" w:rsidP="00C6511C">
            <w:pPr>
              <w:pStyle w:val="Heading1"/>
            </w:pPr>
            <w:r w:rsidRPr="00524ED3">
              <w:t>Теплый период года</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Прием детей, осмотр, игры, утренняя гимнастика</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7.00-8.30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7.00-8.30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завтраку, завтрак</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8.30-9.00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8.30-9.00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прогулке, прогулка, возвращение с прогулки</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9.00-10.00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9.00-11.30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Занятия в игровой форме по подгруппам, активное бодрствование детей (игры, предметная деятельность и другое)</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pP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9.10-9.20</w:t>
            </w:r>
          </w:p>
          <w:p w:rsidR="00F24B1C" w:rsidRPr="00524ED3" w:rsidRDefault="00F24B1C" w:rsidP="00C6511C">
            <w:pPr>
              <w:pStyle w:val="a4"/>
              <w:jc w:val="center"/>
            </w:pPr>
            <w:r w:rsidRPr="00524ED3">
              <w:t>9.30-9.40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Второй завтрак</w:t>
            </w:r>
            <w:r w:rsidRPr="00524ED3">
              <w:rPr>
                <w:vertAlign w:val="superscript"/>
              </w:rPr>
              <w:t> </w:t>
            </w:r>
            <w:hyperlink w:anchor="sub_11114" w:history="1">
              <w:r w:rsidRPr="00524ED3">
                <w:rPr>
                  <w:rStyle w:val="a3"/>
                  <w:rFonts w:cs="Times New Roman CYR"/>
                  <w:vertAlign w:val="superscript"/>
                </w:rPr>
                <w:t>14</w:t>
              </w:r>
            </w:hyperlink>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увеличивается калорийность основного завтрака</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10.30-11.00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первый сон, постепенный подъем, оздоровительные и гигиенические процедуры</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10.00-12.30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обеду, обед</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12.30-13.00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12.00-12.30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прогулке, прогулка, активное бодрствование детей (игры, предметная деятельность и другое)</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13.00-14.30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Занятие 1 (в игровой форме по подгруппам)</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13.20-13.30 13.30-13.40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Занятие 2 (в игровой форме по подгруппам)</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13.50-14.00 14.00-14.10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Возвращение с прогулки, водные процедуры</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14.30-15.00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сон</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15.00-16.30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12.30-15.30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Постепенный подъем, оздоровительные и гигиенические процедуры полдник</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16.30-17.00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15.30-16.00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прогулке, прогулка</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17.00-18.20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16.00-18.00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Занятия в игровой форме по подгруппам, активное бодрствование детей (игры, предметная деятельность и другое)</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pP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16.20-16.30 16.40-16.50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Возвращение с прогулки, подготовка к ужину</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18.20-18.30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Ужин</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18.30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18.30</w:t>
            </w:r>
          </w:p>
        </w:tc>
      </w:tr>
      <w:tr w:rsidR="00F24B1C" w:rsidRPr="007E4CC3" w:rsidTr="00C6511C">
        <w:tc>
          <w:tcPr>
            <w:tcW w:w="576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Уход детей домой</w:t>
            </w:r>
          </w:p>
        </w:tc>
        <w:tc>
          <w:tcPr>
            <w:tcW w:w="2160"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до 19.00</w:t>
            </w:r>
          </w:p>
        </w:tc>
        <w:tc>
          <w:tcPr>
            <w:tcW w:w="21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до 19.00</w:t>
            </w:r>
          </w:p>
        </w:tc>
      </w:tr>
    </w:tbl>
    <w:p w:rsidR="00F24B1C" w:rsidRPr="007E4CC3" w:rsidRDefault="00F24B1C" w:rsidP="00C6511C"/>
    <w:p w:rsidR="00F24B1C" w:rsidRDefault="00F24B1C" w:rsidP="00C6511C">
      <w:bookmarkStart w:id="811" w:name="sub_3516"/>
    </w:p>
    <w:p w:rsidR="00F24B1C" w:rsidRDefault="00F24B1C" w:rsidP="00C6511C"/>
    <w:p w:rsidR="00F24B1C" w:rsidRDefault="00F24B1C" w:rsidP="00C6511C"/>
    <w:p w:rsidR="00F24B1C" w:rsidRDefault="00F24B1C" w:rsidP="00C6511C"/>
    <w:p w:rsidR="00F24B1C" w:rsidRPr="007E4CC3" w:rsidRDefault="00F24B1C" w:rsidP="00C6511C">
      <w:r w:rsidRPr="007E4CC3">
        <w:t>3</w:t>
      </w:r>
      <w:r>
        <w:t>.7</w:t>
      </w:r>
      <w:r w:rsidRPr="007E4CC3">
        <w:t>.16. Примерный режим дня в группе детей от 2 до 3 лет.</w:t>
      </w:r>
    </w:p>
    <w:bookmarkEnd w:id="811"/>
    <w:p w:rsidR="00F24B1C" w:rsidRPr="007E4CC3" w:rsidRDefault="00F24B1C" w:rsidP="00C6511C"/>
    <w:tbl>
      <w:tblPr>
        <w:tblW w:w="10080"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7020"/>
        <w:gridCol w:w="3060"/>
      </w:tblGrid>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Содержание</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Время</w:t>
            </w:r>
          </w:p>
        </w:tc>
      </w:tr>
      <w:tr w:rsidR="00F24B1C" w:rsidRPr="007E4CC3" w:rsidTr="004D123E">
        <w:tc>
          <w:tcPr>
            <w:tcW w:w="10080" w:type="dxa"/>
            <w:gridSpan w:val="2"/>
            <w:tcBorders>
              <w:top w:val="single" w:sz="4" w:space="0" w:color="auto"/>
              <w:bottom w:val="single" w:sz="4" w:space="0" w:color="auto"/>
            </w:tcBorders>
          </w:tcPr>
          <w:p w:rsidR="00F24B1C" w:rsidRPr="00524ED3" w:rsidRDefault="00F24B1C" w:rsidP="00C6511C">
            <w:pPr>
              <w:pStyle w:val="Heading1"/>
            </w:pPr>
            <w:r w:rsidRPr="00524ED3">
              <w:t>Холодный период года</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Прием детей, осмотр, самостоятельная деятельность, утренняя гимнастика</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7.00-8.1</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завтраку, завтрак</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8.10-8.4</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Игры, подготовка к занятиям</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8.40-9.0</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Занятия в игровой форме по подгруппам</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9.00-9.1</w:t>
            </w:r>
            <w:r w:rsidRPr="00524ED3">
              <w:t>0</w:t>
            </w:r>
          </w:p>
          <w:p w:rsidR="00F24B1C" w:rsidRPr="00524ED3" w:rsidRDefault="00F24B1C" w:rsidP="00C6511C">
            <w:pPr>
              <w:pStyle w:val="a4"/>
              <w:jc w:val="center"/>
            </w:pPr>
            <w:r>
              <w:t>9.10-9,2</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прогулке, прогулка</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9.20-11.2</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Второй завтрак</w:t>
            </w:r>
            <w:r w:rsidRPr="00524ED3">
              <w:rPr>
                <w:vertAlign w:val="superscript"/>
              </w:rPr>
              <w:t> </w:t>
            </w:r>
            <w:hyperlink w:anchor="sub_11115" w:history="1">
              <w:r w:rsidRPr="00524ED3">
                <w:rPr>
                  <w:rStyle w:val="a3"/>
                  <w:rFonts w:cs="Times New Roman CYR"/>
                  <w:vertAlign w:val="superscript"/>
                </w:rPr>
                <w:t>15</w:t>
              </w:r>
            </w:hyperlink>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10.30-1</w:t>
            </w:r>
            <w:r w:rsidRPr="00524ED3">
              <w:t>0</w:t>
            </w:r>
            <w:r>
              <w:t>.45</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Возвращение с прогулки, самостоятельная деятельность детей</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11.20-11,3</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обеду, обед</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11,30-12.0</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дневной сон, постепенный подъем, оздоровительные и гигиенические процедуры</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12.00-15.0</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t>Подъём, воздушные и водные процедуры, индивидуальная работа с детьми, ООД</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15.0</w:t>
            </w:r>
            <w:r w:rsidRPr="00524ED3">
              <w:t>0-16.00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t>Подготовка к ужину, ужин</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16.00-16.2</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t>Игры, труд, индивидуальные занятия</w:t>
            </w:r>
          </w:p>
        </w:tc>
        <w:tc>
          <w:tcPr>
            <w:tcW w:w="3060" w:type="dxa"/>
            <w:tcBorders>
              <w:top w:val="single" w:sz="4" w:space="0" w:color="auto"/>
              <w:left w:val="single" w:sz="4" w:space="0" w:color="auto"/>
              <w:bottom w:val="single" w:sz="4" w:space="0" w:color="auto"/>
            </w:tcBorders>
          </w:tcPr>
          <w:p w:rsidR="00F24B1C" w:rsidRPr="00524ED3" w:rsidRDefault="00F24B1C" w:rsidP="004D123E">
            <w:pPr>
              <w:pStyle w:val="a4"/>
              <w:jc w:val="center"/>
            </w:pPr>
            <w:r w:rsidRPr="00524ED3">
              <w:t>16</w:t>
            </w:r>
            <w:r>
              <w:t>.20 – 17.00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t>Подготовка к прогулке, вечерняя прогулка, игры, у</w:t>
            </w:r>
            <w:r w:rsidRPr="00524ED3">
              <w:t>ход детей домой</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17.00 – 18.00</w:t>
            </w:r>
          </w:p>
        </w:tc>
      </w:tr>
      <w:tr w:rsidR="00F24B1C" w:rsidRPr="007E4CC3" w:rsidTr="004D123E">
        <w:tc>
          <w:tcPr>
            <w:tcW w:w="10080" w:type="dxa"/>
            <w:gridSpan w:val="2"/>
            <w:tcBorders>
              <w:top w:val="single" w:sz="4" w:space="0" w:color="auto"/>
              <w:bottom w:val="single" w:sz="4" w:space="0" w:color="auto"/>
            </w:tcBorders>
          </w:tcPr>
          <w:p w:rsidR="00F24B1C" w:rsidRPr="00524ED3" w:rsidRDefault="00F24B1C" w:rsidP="00C6511C">
            <w:pPr>
              <w:pStyle w:val="Heading1"/>
            </w:pPr>
            <w:r w:rsidRPr="00524ED3">
              <w:t>Теплый период года</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Прием детей, осмотр, самостоятельная деятельность, утренняя гимнастика</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7.0</w:t>
            </w:r>
            <w:r w:rsidRPr="00524ED3">
              <w:t>0-8.30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завтраку, завтрак</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8.30-9.00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Игры, подготовка к прогулке, выход на прогулку</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9.00-9.30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Прогулка, игры, самостоятельная деятельность детей, занятия в игровой форме по подгруппам</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9.30-11.30</w:t>
            </w:r>
          </w:p>
          <w:p w:rsidR="00F24B1C" w:rsidRPr="00524ED3" w:rsidRDefault="00F24B1C" w:rsidP="00C6511C">
            <w:pPr>
              <w:pStyle w:val="a4"/>
              <w:jc w:val="center"/>
            </w:pPr>
            <w:r w:rsidRPr="00524ED3">
              <w:t>9.40-9.50</w:t>
            </w:r>
          </w:p>
          <w:p w:rsidR="00F24B1C" w:rsidRPr="00524ED3" w:rsidRDefault="00F24B1C" w:rsidP="00C6511C">
            <w:pPr>
              <w:pStyle w:val="a4"/>
              <w:jc w:val="center"/>
            </w:pPr>
            <w:r w:rsidRPr="00524ED3">
              <w:t>10.00-10.10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Второй завтрак</w:t>
            </w:r>
            <w:r w:rsidRPr="00524ED3">
              <w:rPr>
                <w:vertAlign w:val="superscript"/>
              </w:rPr>
              <w:t> </w:t>
            </w:r>
            <w:hyperlink w:anchor="sub_11116" w:history="1">
              <w:r w:rsidRPr="00524ED3">
                <w:rPr>
                  <w:rStyle w:val="a3"/>
                  <w:rFonts w:cs="Times New Roman CYR"/>
                  <w:vertAlign w:val="superscript"/>
                </w:rPr>
                <w:t>16</w:t>
              </w:r>
            </w:hyperlink>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10.30-11.00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Возвращение с прогулки, самостоятельная деятельность</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11.30-12.00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обеду, обед</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12.00-12.30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дневной сон, постепенный подъем, оздоровительные и гигиенические процедуры</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12.30-15.30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t>Постепенный подъём, оздоровительные процедуры, игры, индивидуальная работа с детьми</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15.0</w:t>
            </w:r>
            <w:r w:rsidRPr="00524ED3">
              <w:t>0-16.00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t>Подготовка к ужину, ужин</w:t>
            </w:r>
          </w:p>
        </w:tc>
        <w:tc>
          <w:tcPr>
            <w:tcW w:w="3060" w:type="dxa"/>
            <w:tcBorders>
              <w:top w:val="single" w:sz="4" w:space="0" w:color="auto"/>
              <w:left w:val="single" w:sz="4" w:space="0" w:color="auto"/>
              <w:bottom w:val="single" w:sz="4" w:space="0" w:color="auto"/>
            </w:tcBorders>
          </w:tcPr>
          <w:p w:rsidR="00F24B1C" w:rsidRPr="00524ED3" w:rsidRDefault="00F24B1C" w:rsidP="00246FCC">
            <w:pPr>
              <w:pStyle w:val="a4"/>
            </w:pPr>
            <w:r>
              <w:t xml:space="preserve">              16.00-16.20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t>Игры, самостоятельная деятельность детей</w:t>
            </w:r>
          </w:p>
        </w:tc>
        <w:tc>
          <w:tcPr>
            <w:tcW w:w="3060"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16.20-16.5</w:t>
            </w:r>
            <w:r w:rsidRPr="00524ED3">
              <w:t>0</w:t>
            </w:r>
          </w:p>
        </w:tc>
      </w:tr>
      <w:tr w:rsidR="00F24B1C" w:rsidRPr="007E4CC3" w:rsidTr="004D123E">
        <w:tc>
          <w:tcPr>
            <w:tcW w:w="7020" w:type="dxa"/>
            <w:tcBorders>
              <w:top w:val="single" w:sz="4" w:space="0" w:color="auto"/>
              <w:bottom w:val="single" w:sz="4" w:space="0" w:color="auto"/>
              <w:right w:val="single" w:sz="4" w:space="0" w:color="auto"/>
            </w:tcBorders>
          </w:tcPr>
          <w:p w:rsidR="00F24B1C" w:rsidRPr="00524ED3" w:rsidRDefault="00F24B1C" w:rsidP="00C6511C">
            <w:pPr>
              <w:pStyle w:val="a5"/>
            </w:pPr>
            <w:r>
              <w:t>Подготовка к прогулке, вечерняя прогулка, игры, у</w:t>
            </w:r>
            <w:r w:rsidRPr="00524ED3">
              <w:t>ход детей домой</w:t>
            </w:r>
          </w:p>
        </w:tc>
        <w:tc>
          <w:tcPr>
            <w:tcW w:w="3060" w:type="dxa"/>
            <w:tcBorders>
              <w:top w:val="single" w:sz="4" w:space="0" w:color="auto"/>
              <w:left w:val="single" w:sz="4" w:space="0" w:color="auto"/>
              <w:bottom w:val="single" w:sz="4" w:space="0" w:color="auto"/>
            </w:tcBorders>
          </w:tcPr>
          <w:p w:rsidR="00F24B1C" w:rsidRPr="00524ED3" w:rsidRDefault="00F24B1C" w:rsidP="007B0DD1">
            <w:pPr>
              <w:pStyle w:val="a4"/>
            </w:pPr>
            <w:r>
              <w:t xml:space="preserve">              16.5</w:t>
            </w:r>
            <w:r w:rsidRPr="00524ED3">
              <w:t>0</w:t>
            </w:r>
            <w:r>
              <w:t>-18.00</w:t>
            </w:r>
          </w:p>
        </w:tc>
      </w:tr>
    </w:tbl>
    <w:p w:rsidR="00F24B1C" w:rsidRPr="007E4CC3" w:rsidRDefault="00F24B1C" w:rsidP="00C6511C"/>
    <w:p w:rsidR="00F24B1C" w:rsidRPr="007E4CC3" w:rsidRDefault="00F24B1C" w:rsidP="00C6511C">
      <w:bookmarkStart w:id="812" w:name="sub_3517"/>
      <w:r w:rsidRPr="007E4CC3">
        <w:t>3</w:t>
      </w:r>
      <w:r>
        <w:t>.7</w:t>
      </w:r>
      <w:r w:rsidRPr="007E4CC3">
        <w:t>.17. Примерный режим дня в дошкольных группах.</w:t>
      </w:r>
    </w:p>
    <w:bookmarkEnd w:id="812"/>
    <w:p w:rsidR="00F24B1C" w:rsidRPr="007E4CC3" w:rsidRDefault="00F24B1C" w:rsidP="00C6511C"/>
    <w:tbl>
      <w:tblPr>
        <w:tblW w:w="10080"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218"/>
        <w:gridCol w:w="2035"/>
        <w:gridCol w:w="2036"/>
        <w:gridCol w:w="1895"/>
        <w:gridCol w:w="1896"/>
      </w:tblGrid>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4"/>
              <w:jc w:val="center"/>
            </w:pPr>
            <w:r w:rsidRPr="00524ED3">
              <w:t>Содержание</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3-4 года</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4-5 лет</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5-6 лет</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6-7 лет</w:t>
            </w:r>
          </w:p>
        </w:tc>
      </w:tr>
      <w:tr w:rsidR="00F24B1C" w:rsidRPr="007E4CC3" w:rsidTr="007B0DD1">
        <w:tc>
          <w:tcPr>
            <w:tcW w:w="10080" w:type="dxa"/>
            <w:gridSpan w:val="5"/>
            <w:tcBorders>
              <w:top w:val="single" w:sz="4" w:space="0" w:color="auto"/>
              <w:bottom w:val="single" w:sz="4" w:space="0" w:color="auto"/>
            </w:tcBorders>
          </w:tcPr>
          <w:p w:rsidR="00F24B1C" w:rsidRPr="00524ED3" w:rsidRDefault="00F24B1C" w:rsidP="00C6511C">
            <w:pPr>
              <w:pStyle w:val="Heading1"/>
            </w:pPr>
            <w:r w:rsidRPr="00524ED3">
              <w:t>Холодный период года</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 xml:space="preserve">Утренний прием детей, </w:t>
            </w:r>
            <w:r>
              <w:t>осмотр, иг</w:t>
            </w:r>
            <w:r w:rsidRPr="00524ED3">
              <w:t>ры, самостоятельная деятельность, утрення</w:t>
            </w:r>
            <w:r>
              <w:t xml:space="preserve">я гимнастика </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7.00-8.2</w:t>
            </w:r>
            <w:r w:rsidRPr="00524ED3">
              <w:t>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7.00-8.25</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7.0</w:t>
            </w:r>
            <w:r w:rsidRPr="00524ED3">
              <w:t>0-8.30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7.0</w:t>
            </w:r>
            <w:r w:rsidRPr="00524ED3">
              <w:t>0-8.30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t>Подготовка к з</w:t>
            </w:r>
            <w:r w:rsidRPr="00524ED3">
              <w:t>автрак</w:t>
            </w:r>
            <w:r>
              <w:t>у, завтрак</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8.20-8.55</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8.25-8.55</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8.30-8.55</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8.30-8.55</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t>П</w:t>
            </w:r>
            <w:r w:rsidRPr="00524ED3">
              <w:t>одготовка к занятиям</w:t>
            </w:r>
            <w:r>
              <w:t>, занятия</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8.55-9.5</w:t>
            </w:r>
            <w:r w:rsidRPr="00524ED3">
              <w:t>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8.55-10.10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8.55-10.3</w:t>
            </w:r>
            <w:r w:rsidRPr="00524ED3">
              <w:t>5</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8.50-10.50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прогулке, прогулка,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9.50-12.00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10.10-12.10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10.35-12.2</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10.50-12.25</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Второй завтрак</w:t>
            </w:r>
            <w:r w:rsidRPr="00524ED3">
              <w:rPr>
                <w:vertAlign w:val="superscript"/>
              </w:rPr>
              <w:t> </w:t>
            </w:r>
            <w:hyperlink w:anchor="sub_11117" w:history="1">
              <w:r w:rsidRPr="00524ED3">
                <w:rPr>
                  <w:rStyle w:val="a3"/>
                  <w:rFonts w:cs="Times New Roman CYR"/>
                  <w:vertAlign w:val="superscript"/>
                </w:rPr>
                <w:t>17</w:t>
              </w:r>
            </w:hyperlink>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10.30-1</w:t>
            </w:r>
            <w:r w:rsidRPr="00524ED3">
              <w:t>0</w:t>
            </w:r>
            <w:r>
              <w:t>.45</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10.30-10.45</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10.30-10.45</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10.30-10.45</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Обед</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12.00-12.25</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12.10-12.3</w:t>
            </w:r>
            <w:r w:rsidRPr="00524ED3">
              <w:t>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12.20-12.4</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12.25-12.45</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сон</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12.25-15.0</w:t>
            </w:r>
            <w:r w:rsidRPr="00524ED3">
              <w:t>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12.30-15.0</w:t>
            </w:r>
            <w:r w:rsidRPr="00524ED3">
              <w:t>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12.40-15.0</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12.45-15.0</w:t>
            </w:r>
            <w:r w:rsidRPr="00524ED3">
              <w:t>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t>Подъём, закаливающие процедуры, индивидуальная работа с детьми, занятия</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15.0</w:t>
            </w:r>
            <w:r w:rsidRPr="00524ED3">
              <w:t>0-16.00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15.00-16.15</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15.00-16.15</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15.00-16.15</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t>Подготовка к ужину, ужин</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16.00-16.20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16.15-16.30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16.15-16.30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16.15-16.30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 xml:space="preserve">Игры, </w:t>
            </w:r>
            <w:r>
              <w:t>труд, индивидуальные занятия</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16.2</w:t>
            </w:r>
            <w:r w:rsidRPr="00524ED3">
              <w:t>0-17.00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16.30-17.1</w:t>
            </w:r>
            <w:r w:rsidRPr="00524ED3">
              <w:t>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16.30-17.1</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16.30-17.10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 xml:space="preserve">Подготовка к прогулке, </w:t>
            </w:r>
            <w:r>
              <w:t>вечерняя прогулка, игры, уход детей домой</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17.00-18.0</w:t>
            </w:r>
            <w:r w:rsidRPr="00524ED3">
              <w:t>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17.10-18.0</w:t>
            </w:r>
            <w:r w:rsidRPr="00524ED3">
              <w:t>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17.10-18.0</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17.10-18.0</w:t>
            </w:r>
            <w:r w:rsidRPr="00524ED3">
              <w:t>0</w:t>
            </w:r>
          </w:p>
        </w:tc>
      </w:tr>
      <w:tr w:rsidR="00F24B1C" w:rsidRPr="007E4CC3" w:rsidTr="007B0DD1">
        <w:tc>
          <w:tcPr>
            <w:tcW w:w="10080" w:type="dxa"/>
            <w:gridSpan w:val="5"/>
            <w:tcBorders>
              <w:top w:val="single" w:sz="4" w:space="0" w:color="auto"/>
              <w:bottom w:val="single" w:sz="4" w:space="0" w:color="auto"/>
            </w:tcBorders>
          </w:tcPr>
          <w:p w:rsidR="00F24B1C" w:rsidRPr="00524ED3" w:rsidRDefault="00F24B1C" w:rsidP="00C6511C">
            <w:pPr>
              <w:pStyle w:val="Heading1"/>
            </w:pPr>
            <w:r w:rsidRPr="00524ED3">
              <w:t>Теплый период года</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Утренний прием детей, игры, самостоятельная деятельность, утренняя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7.0</w:t>
            </w:r>
            <w:r w:rsidRPr="00524ED3">
              <w:t>0-8.30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7.0</w:t>
            </w:r>
            <w:r w:rsidRPr="00524ED3">
              <w:t>0-8.30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7.0</w:t>
            </w:r>
            <w:r w:rsidRPr="00524ED3">
              <w:t>0-8.30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7.0</w:t>
            </w:r>
            <w:r w:rsidRPr="00524ED3">
              <w:t>0-8.30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Завтрак</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8.30-9.00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8.30-9.00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rsidRPr="00524ED3">
              <w:t>8.30-9.00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rsidRPr="00524ED3">
              <w:t>8.30-9.00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 xml:space="preserve">Игры, самостоятельная </w:t>
            </w:r>
            <w:r>
              <w:t xml:space="preserve">и организованная </w:t>
            </w:r>
            <w:r w:rsidRPr="00524ED3">
              <w:t>деятельность</w:t>
            </w:r>
            <w:r>
              <w:t xml:space="preserve"> детей</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9.00-9.5</w:t>
            </w:r>
            <w:r w:rsidRPr="00524ED3">
              <w:t>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9.00-9.50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9.00-9.</w:t>
            </w:r>
            <w:r w:rsidRPr="00524ED3">
              <w:t>5</w:t>
            </w:r>
            <w:r>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9.00-9.50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Второй завтрак</w:t>
            </w:r>
            <w:r w:rsidRPr="00524ED3">
              <w:rPr>
                <w:vertAlign w:val="superscript"/>
              </w:rPr>
              <w:t> </w:t>
            </w:r>
            <w:hyperlink w:anchor="sub_11118" w:history="1">
              <w:r w:rsidRPr="00524ED3">
                <w:rPr>
                  <w:rStyle w:val="a3"/>
                  <w:rFonts w:cs="Times New Roman CYR"/>
                  <w:vertAlign w:val="superscript"/>
                </w:rPr>
                <w:t>18</w:t>
              </w:r>
            </w:hyperlink>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10.20-10.40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10.20-10.4</w:t>
            </w:r>
            <w:r w:rsidRPr="00524ED3">
              <w:t>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10.20-10.4</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10.20-10.4</w:t>
            </w:r>
            <w:r w:rsidRPr="00524ED3">
              <w:t>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 прогулке, прогулка, занятия на прогулке,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9.5</w:t>
            </w:r>
            <w:r w:rsidRPr="00524ED3">
              <w:t>0-12.00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9.</w:t>
            </w:r>
            <w:r w:rsidRPr="00524ED3">
              <w:t>5</w:t>
            </w:r>
            <w:r>
              <w:t>0-12.1</w:t>
            </w:r>
            <w:r w:rsidRPr="00524ED3">
              <w:t>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9.</w:t>
            </w:r>
            <w:r w:rsidRPr="00524ED3">
              <w:t>5</w:t>
            </w:r>
            <w:r>
              <w:t>0-12.2</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9.50-12.25</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Обед</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12.00-12.25</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12.10-12.3</w:t>
            </w:r>
            <w:r w:rsidRPr="00524ED3">
              <w:t>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12.20-12.4</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12.25-12.45</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rsidRPr="00524ED3">
              <w:t>Подготовка ко сну, сон, постепенный подъем детей, закаливающие процедуры</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12.25</w:t>
            </w:r>
            <w:r w:rsidRPr="00524ED3">
              <w:t>-15</w:t>
            </w:r>
            <w:r>
              <w:t>.0</w:t>
            </w:r>
            <w:r w:rsidRPr="00524ED3">
              <w:t>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12.30-15.0</w:t>
            </w:r>
            <w:r w:rsidRPr="00524ED3">
              <w:t>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12.40-15.0</w:t>
            </w:r>
            <w:r w:rsidRPr="00524ED3">
              <w:t>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12.45-15.0</w:t>
            </w:r>
            <w:r w:rsidRPr="00524ED3">
              <w:t>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t>Подъём, закаливание</w:t>
            </w:r>
            <w:r w:rsidRPr="00524ED3">
              <w:t>, самостоятельная деятельность детей</w:t>
            </w:r>
            <w:r>
              <w:t>, игры, труд</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15</w:t>
            </w:r>
            <w:r w:rsidRPr="00524ED3">
              <w:t>.00-1</w:t>
            </w:r>
            <w:r>
              <w:t>6</w:t>
            </w:r>
            <w:r w:rsidRPr="00524ED3">
              <w:t>.00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15.00-16</w:t>
            </w:r>
            <w:r w:rsidRPr="00524ED3">
              <w:t>.00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15.00-16</w:t>
            </w:r>
            <w:r w:rsidRPr="00524ED3">
              <w:t>.00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15.00-16</w:t>
            </w:r>
            <w:r w:rsidRPr="00524ED3">
              <w:t>.00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t>Подготовка к ужину, у</w:t>
            </w:r>
            <w:r w:rsidRPr="00524ED3">
              <w:t>жин</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16.00-16.20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16.00-16.20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16.00-16.20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16.00-16.20</w:t>
            </w:r>
          </w:p>
        </w:tc>
      </w:tr>
      <w:tr w:rsidR="00F24B1C" w:rsidRPr="007E4CC3" w:rsidTr="007B0DD1">
        <w:tc>
          <w:tcPr>
            <w:tcW w:w="2218" w:type="dxa"/>
            <w:tcBorders>
              <w:top w:val="single" w:sz="4" w:space="0" w:color="auto"/>
              <w:bottom w:val="single" w:sz="4" w:space="0" w:color="auto"/>
              <w:right w:val="single" w:sz="4" w:space="0" w:color="auto"/>
            </w:tcBorders>
          </w:tcPr>
          <w:p w:rsidR="00F24B1C" w:rsidRPr="00524ED3" w:rsidRDefault="00F24B1C" w:rsidP="00C6511C">
            <w:pPr>
              <w:pStyle w:val="a5"/>
            </w:pPr>
            <w:r>
              <w:t xml:space="preserve"> Подготовка к прогулке, вечерняя прогулка, игры, у</w:t>
            </w:r>
            <w:r w:rsidRPr="00524ED3">
              <w:t>ход домой</w:t>
            </w:r>
          </w:p>
        </w:tc>
        <w:tc>
          <w:tcPr>
            <w:tcW w:w="203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16.20-18.00</w:t>
            </w:r>
          </w:p>
        </w:tc>
        <w:tc>
          <w:tcPr>
            <w:tcW w:w="2036"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16.20-18.00</w:t>
            </w:r>
          </w:p>
        </w:tc>
        <w:tc>
          <w:tcPr>
            <w:tcW w:w="1895" w:type="dxa"/>
            <w:tcBorders>
              <w:top w:val="single" w:sz="4" w:space="0" w:color="auto"/>
              <w:left w:val="single" w:sz="4" w:space="0" w:color="auto"/>
              <w:bottom w:val="single" w:sz="4" w:space="0" w:color="auto"/>
              <w:right w:val="single" w:sz="4" w:space="0" w:color="auto"/>
            </w:tcBorders>
          </w:tcPr>
          <w:p w:rsidR="00F24B1C" w:rsidRPr="00524ED3" w:rsidRDefault="00F24B1C" w:rsidP="00C6511C">
            <w:pPr>
              <w:pStyle w:val="a4"/>
              <w:jc w:val="center"/>
            </w:pPr>
            <w:r>
              <w:t>16.20-18.00</w:t>
            </w:r>
          </w:p>
        </w:tc>
        <w:tc>
          <w:tcPr>
            <w:tcW w:w="1896" w:type="dxa"/>
            <w:tcBorders>
              <w:top w:val="single" w:sz="4" w:space="0" w:color="auto"/>
              <w:left w:val="single" w:sz="4" w:space="0" w:color="auto"/>
              <w:bottom w:val="single" w:sz="4" w:space="0" w:color="auto"/>
            </w:tcBorders>
          </w:tcPr>
          <w:p w:rsidR="00F24B1C" w:rsidRPr="00524ED3" w:rsidRDefault="00F24B1C" w:rsidP="00C6511C">
            <w:pPr>
              <w:pStyle w:val="a4"/>
              <w:jc w:val="center"/>
            </w:pPr>
            <w:r>
              <w:t>16.20-18.00</w:t>
            </w:r>
          </w:p>
        </w:tc>
      </w:tr>
    </w:tbl>
    <w:p w:rsidR="00F24B1C" w:rsidRPr="007E4CC3" w:rsidRDefault="00F24B1C" w:rsidP="00C6511C"/>
    <w:p w:rsidR="00F24B1C" w:rsidRPr="007E4CC3" w:rsidRDefault="00F24B1C" w:rsidP="00464409">
      <w:pPr>
        <w:jc w:val="both"/>
      </w:pPr>
      <w:bookmarkStart w:id="813" w:name="sub_3521"/>
      <w:r w:rsidRPr="007E4CC3">
        <w:t>3</w:t>
      </w:r>
      <w:r>
        <w:t>.7.18</w:t>
      </w:r>
      <w:r w:rsidRPr="007E4CC3">
        <w:t xml:space="preserve">. Согласно </w:t>
      </w:r>
      <w:hyperlink r:id="rId45" w:history="1">
        <w:r w:rsidRPr="007E4CC3">
          <w:rPr>
            <w:rStyle w:val="a3"/>
          </w:rPr>
          <w:t>пункту 2.10</w:t>
        </w:r>
      </w:hyperlink>
      <w:r w:rsidRPr="007E4CC3">
        <w:t xml:space="preserve"> СП 2.4.3648-20 к организации образовательного процесса и режима дня должны соблюдаться следующие требования:</w:t>
      </w:r>
    </w:p>
    <w:bookmarkEnd w:id="813"/>
    <w:p w:rsidR="00F24B1C" w:rsidRPr="007E4CC3" w:rsidRDefault="00F24B1C" w:rsidP="00464409">
      <w:pPr>
        <w:jc w:val="both"/>
      </w:pPr>
      <w:r w:rsidRPr="007E4CC3">
        <w:t>режим двигательной активности детей в течение дня организуется с учётом возрастных особенностей и состояния здоровья;</w:t>
      </w:r>
    </w:p>
    <w:p w:rsidR="00F24B1C" w:rsidRPr="007E4CC3" w:rsidRDefault="00F24B1C" w:rsidP="00464409">
      <w:pPr>
        <w:jc w:val="both"/>
      </w:pPr>
      <w:r w:rsidRPr="007E4CC3">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F24B1C" w:rsidRPr="007E4CC3" w:rsidRDefault="00F24B1C" w:rsidP="00464409">
      <w:pPr>
        <w:jc w:val="both"/>
      </w:pPr>
      <w:r w:rsidRPr="007E4CC3">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F24B1C" w:rsidRDefault="00F24B1C" w:rsidP="00464409">
      <w:pPr>
        <w:jc w:val="both"/>
      </w:pPr>
      <w:r w:rsidRPr="007E4CC3">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F24B1C" w:rsidRDefault="00F24B1C" w:rsidP="00464409">
      <w:pPr>
        <w:jc w:val="both"/>
      </w:pPr>
    </w:p>
    <w:p w:rsidR="00F24B1C" w:rsidRDefault="00F24B1C" w:rsidP="00A65358">
      <w:pPr>
        <w:outlineLvl w:val="0"/>
        <w:rPr>
          <w:b/>
          <w:sz w:val="28"/>
          <w:szCs w:val="28"/>
        </w:rPr>
      </w:pPr>
      <w:r w:rsidRPr="00305713">
        <w:rPr>
          <w:b/>
          <w:sz w:val="28"/>
          <w:szCs w:val="28"/>
        </w:rPr>
        <w:t>3.7.19.</w:t>
      </w:r>
      <w:r>
        <w:rPr>
          <w:b/>
          <w:sz w:val="28"/>
          <w:szCs w:val="28"/>
        </w:rPr>
        <w:t>Учебный план на 2025-26</w:t>
      </w:r>
      <w:r w:rsidRPr="00305713">
        <w:rPr>
          <w:b/>
          <w:sz w:val="28"/>
          <w:szCs w:val="28"/>
        </w:rPr>
        <w:t xml:space="preserve"> учебный год.</w:t>
      </w:r>
    </w:p>
    <w:p w:rsidR="00F24B1C" w:rsidRDefault="00F24B1C" w:rsidP="00A65358">
      <w:pPr>
        <w:jc w:val="both"/>
      </w:pPr>
      <w:r>
        <w:t>Учебный план МДОУ Параньгинский детский сад №5 «Ласточка» разработан на основе следующих нормативных документов:</w:t>
      </w:r>
    </w:p>
    <w:p w:rsidR="00F24B1C" w:rsidRDefault="00F24B1C" w:rsidP="00B80ED2">
      <w:pPr>
        <w:pStyle w:val="22"/>
        <w:numPr>
          <w:ilvl w:val="0"/>
          <w:numId w:val="40"/>
        </w:numPr>
        <w:shd w:val="clear" w:color="auto" w:fill="auto"/>
        <w:tabs>
          <w:tab w:val="left" w:pos="227"/>
          <w:tab w:val="left" w:pos="5040"/>
        </w:tabs>
        <w:spacing w:line="274" w:lineRule="exact"/>
        <w:ind w:firstLine="0"/>
        <w:rPr>
          <w:sz w:val="24"/>
          <w:szCs w:val="24"/>
        </w:rPr>
      </w:pPr>
      <w:r>
        <w:rPr>
          <w:sz w:val="24"/>
          <w:szCs w:val="24"/>
        </w:rPr>
        <w:t>Федеральный закон от 29 декабря 2012 № 273-ФЗ «Об образовании в Российской</w:t>
      </w:r>
    </w:p>
    <w:p w:rsidR="00F24B1C" w:rsidRDefault="00F24B1C" w:rsidP="00A65358">
      <w:pPr>
        <w:pStyle w:val="22"/>
        <w:shd w:val="clear" w:color="auto" w:fill="auto"/>
        <w:ind w:firstLine="0"/>
        <w:rPr>
          <w:sz w:val="24"/>
          <w:szCs w:val="24"/>
        </w:rPr>
      </w:pPr>
      <w:r>
        <w:rPr>
          <w:sz w:val="24"/>
          <w:szCs w:val="24"/>
        </w:rPr>
        <w:t>Федерации»;</w:t>
      </w:r>
    </w:p>
    <w:p w:rsidR="00F24B1C" w:rsidRDefault="00F24B1C" w:rsidP="00B80ED2">
      <w:pPr>
        <w:pStyle w:val="22"/>
        <w:numPr>
          <w:ilvl w:val="0"/>
          <w:numId w:val="40"/>
        </w:numPr>
        <w:shd w:val="clear" w:color="auto" w:fill="auto"/>
        <w:tabs>
          <w:tab w:val="left" w:pos="227"/>
        </w:tabs>
        <w:spacing w:line="274" w:lineRule="exact"/>
        <w:ind w:firstLine="0"/>
        <w:rPr>
          <w:sz w:val="24"/>
          <w:szCs w:val="24"/>
        </w:rPr>
      </w:pPr>
      <w:r>
        <w:rPr>
          <w:color w:val="000000"/>
          <w:sz w:val="24"/>
          <w:szCs w:val="24"/>
        </w:rPr>
        <w:t xml:space="preserve">Приказ Министерства образования и науки Российской Федерации от 17 октября 2013 г. № 1155 (ред. от 08.11.2022) «Об утверждении федерального государственного образовательного стандарта дошкольного образования» (зарегистрирован Минюстом России 14 ноября 2013 г., регистрационный № 30384); </w:t>
      </w:r>
    </w:p>
    <w:p w:rsidR="00F24B1C" w:rsidRDefault="00F24B1C" w:rsidP="00B80ED2">
      <w:pPr>
        <w:pStyle w:val="22"/>
        <w:numPr>
          <w:ilvl w:val="0"/>
          <w:numId w:val="40"/>
        </w:numPr>
        <w:shd w:val="clear" w:color="auto" w:fill="auto"/>
        <w:tabs>
          <w:tab w:val="left" w:pos="227"/>
        </w:tabs>
        <w:spacing w:line="274" w:lineRule="exact"/>
        <w:ind w:firstLine="0"/>
        <w:rPr>
          <w:sz w:val="24"/>
          <w:szCs w:val="24"/>
        </w:rPr>
      </w:pPr>
      <w:r>
        <w:rPr>
          <w:sz w:val="24"/>
          <w:szCs w:val="24"/>
        </w:rPr>
        <w:t>Приказ Минпросвещения России от 25.11.2022 №1028 «Об утверждении федеральной образовательной программы дошкольного образования»;</w:t>
      </w:r>
    </w:p>
    <w:p w:rsidR="00F24B1C" w:rsidRDefault="00F24B1C" w:rsidP="00B80ED2">
      <w:pPr>
        <w:pStyle w:val="22"/>
        <w:numPr>
          <w:ilvl w:val="0"/>
          <w:numId w:val="40"/>
        </w:numPr>
        <w:shd w:val="clear" w:color="auto" w:fill="auto"/>
        <w:tabs>
          <w:tab w:val="left" w:pos="227"/>
        </w:tabs>
        <w:spacing w:line="274" w:lineRule="exact"/>
        <w:ind w:firstLine="0"/>
        <w:rPr>
          <w:sz w:val="24"/>
          <w:szCs w:val="24"/>
        </w:rPr>
      </w:pPr>
      <w:r>
        <w:rPr>
          <w:sz w:val="24"/>
          <w:szCs w:val="24"/>
        </w:rPr>
        <w:t xml:space="preserve">Приказ Минпросвещения  России от 31.07.2020 </w:t>
      </w:r>
      <w:r>
        <w:rPr>
          <w:sz w:val="24"/>
          <w:szCs w:val="24"/>
          <w:lang w:val="en-US"/>
        </w:rPr>
        <w:t>N</w:t>
      </w:r>
      <w:r>
        <w:rPr>
          <w:sz w:val="24"/>
          <w:szCs w:val="24"/>
        </w:rPr>
        <w:t xml:space="preserve"> 373 «Об утверждении Порядка организации и осуществления образовательной деятельности по основным общеобразовательным программа - образовательным программа дошкольного образования»;</w:t>
      </w:r>
    </w:p>
    <w:p w:rsidR="00F24B1C" w:rsidRDefault="00F24B1C" w:rsidP="00B80ED2">
      <w:pPr>
        <w:pStyle w:val="22"/>
        <w:numPr>
          <w:ilvl w:val="0"/>
          <w:numId w:val="40"/>
        </w:numPr>
        <w:shd w:val="clear" w:color="auto" w:fill="auto"/>
        <w:tabs>
          <w:tab w:val="left" w:pos="212"/>
        </w:tabs>
        <w:spacing w:line="274" w:lineRule="exact"/>
        <w:ind w:firstLine="0"/>
        <w:rPr>
          <w:sz w:val="24"/>
          <w:szCs w:val="24"/>
        </w:rPr>
      </w:pPr>
      <w:r>
        <w:rPr>
          <w:color w:val="000000"/>
          <w:sz w:val="24"/>
          <w:szCs w:val="24"/>
        </w:rPr>
        <w:t>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F24B1C" w:rsidRDefault="00F24B1C" w:rsidP="00B80ED2">
      <w:pPr>
        <w:pStyle w:val="22"/>
        <w:numPr>
          <w:ilvl w:val="0"/>
          <w:numId w:val="40"/>
        </w:numPr>
        <w:shd w:val="clear" w:color="auto" w:fill="auto"/>
        <w:tabs>
          <w:tab w:val="left" w:pos="212"/>
        </w:tabs>
        <w:spacing w:line="274" w:lineRule="exact"/>
        <w:ind w:firstLine="0"/>
        <w:rPr>
          <w:sz w:val="24"/>
          <w:szCs w:val="24"/>
        </w:rPr>
      </w:pPr>
      <w:r>
        <w:rPr>
          <w:color w:val="000000"/>
          <w:sz w:val="24"/>
          <w:szCs w:val="24"/>
        </w:rPr>
        <w:t xml:space="preserve"> </w:t>
      </w:r>
      <w:r>
        <w:rPr>
          <w:sz w:val="24"/>
          <w:szCs w:val="24"/>
        </w:rPr>
        <w:t xml:space="preserve">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санитарного врача РФ от 28.09.2020 № 28,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санитарного врача РФ от 28.01.2021 № 2;</w:t>
      </w:r>
    </w:p>
    <w:p w:rsidR="00F24B1C" w:rsidRDefault="00F24B1C" w:rsidP="00A65358">
      <w:pPr>
        <w:jc w:val="both"/>
      </w:pPr>
    </w:p>
    <w:p w:rsidR="00F24B1C" w:rsidRDefault="00F24B1C" w:rsidP="00A65358"/>
    <w:p w:rsidR="00F24B1C" w:rsidRDefault="00F24B1C" w:rsidP="00A65358">
      <w:pPr>
        <w:rPr>
          <w:rFonts w:ascii="Calibri" w:hAnsi="Calibri"/>
          <w:lang w:eastAsia="en-US"/>
        </w:rPr>
      </w:pPr>
      <w:r>
        <w:t xml:space="preserve">      Обучение и воспитание ведётся на русском  языке. </w:t>
      </w:r>
    </w:p>
    <w:p w:rsidR="00F24B1C" w:rsidRDefault="00F24B1C" w:rsidP="00A65358">
      <w:pPr>
        <w:ind w:firstLine="360"/>
      </w:pPr>
      <w:r>
        <w:t>ДОУ работает над внедрением и реализацией федеральной образовательной программы дошкольного образования.</w:t>
      </w:r>
    </w:p>
    <w:p w:rsidR="00F24B1C" w:rsidRDefault="00F24B1C" w:rsidP="00A65358">
      <w:pPr>
        <w:pStyle w:val="212"/>
        <w:shd w:val="clear" w:color="auto" w:fill="auto"/>
        <w:tabs>
          <w:tab w:val="left" w:pos="283"/>
        </w:tabs>
        <w:spacing w:line="240" w:lineRule="auto"/>
        <w:ind w:firstLine="0"/>
        <w:rPr>
          <w:b/>
          <w:sz w:val="24"/>
          <w:szCs w:val="24"/>
        </w:rPr>
      </w:pPr>
      <w:r>
        <w:rPr>
          <w:b/>
          <w:sz w:val="24"/>
          <w:szCs w:val="24"/>
        </w:rPr>
        <w:t>В части, формируемой самостоятельно включено   по речевому развитию:  «Обучение дошкольников грамоте» Н.С.Варенцовой, Москва, Мозаика-Синтез, 2012 год; «Программа обучения детей татарскому языку в дошкольных учреждениях» Р.А. Бурханова, Ф.Ф. Юсупов, Казань, РИЦ «Школа», 2004 год. В работе по дополнительному образованию воспитанников используем  по речевому развитию: «Обучение грамоте детей 5-7 лет» М.Н. Маханёва, Н.А. Глаголева, Л.В. Цыбирёва, ТЦ «Сфера», 2019; Н.В. Нищева «Обучение грамоте детей дошкольного возраста». Парциальная программа. Издательство Детство – Пресс, 2020г., по художественно-эстетическому развитию Е.И.Ульева «Времена года» (Методическая рекомендации для педагогов и родителей», «ВАКО», 2017. по основам безопасности жизнедеятельности - Р.Б.Стёркина, Н.Н.Авдеева, О.Л.Князева « Основы безопасности детей дошкольного возраста», СПб.: «Детство - пресс», 2009</w:t>
      </w:r>
    </w:p>
    <w:p w:rsidR="00F24B1C" w:rsidRDefault="00F24B1C" w:rsidP="00A65358">
      <w:pPr>
        <w:ind w:firstLine="360"/>
      </w:pPr>
    </w:p>
    <w:p w:rsidR="00F24B1C" w:rsidRDefault="00F24B1C" w:rsidP="00A65358">
      <w:pPr>
        <w:ind w:firstLine="360"/>
      </w:pPr>
      <w:r>
        <w:t xml:space="preserve">   Учебный план рассчитан на пятидневную учебную неделю.</w:t>
      </w:r>
    </w:p>
    <w:p w:rsidR="00F24B1C" w:rsidRDefault="00F24B1C" w:rsidP="00A65358">
      <w:pPr>
        <w:jc w:val="both"/>
      </w:pPr>
      <w:r>
        <w:t>Продолжительность учебного года составляет 36 недель.</w:t>
      </w:r>
    </w:p>
    <w:p w:rsidR="00F24B1C" w:rsidRDefault="00F24B1C" w:rsidP="00A65358">
      <w:pPr>
        <w:jc w:val="both"/>
      </w:pPr>
      <w:r>
        <w:t xml:space="preserve">     Учебный план устанавливает минимальную нагрузку и определяет максимальный объём учебной нагрузки дошкольников, распределяет учебное время, необходимое на освоение общеобразовательной программы. Недельная учебная нагрузка  не превышает нормы предельно допустимой нагрузки.</w:t>
      </w:r>
    </w:p>
    <w:p w:rsidR="00F24B1C" w:rsidRDefault="00F24B1C" w:rsidP="00A65358">
      <w:pPr>
        <w:jc w:val="both"/>
      </w:pPr>
      <w:r>
        <w:t xml:space="preserve">    Обязательная  часть обеспечивает результаты освоения детьми федеральной образовательной программы дошкольного образования.</w:t>
      </w:r>
    </w:p>
    <w:p w:rsidR="00F24B1C" w:rsidRDefault="00F24B1C" w:rsidP="00A65358">
      <w:pPr>
        <w:jc w:val="both"/>
        <w:outlineLvl w:val="0"/>
      </w:pPr>
      <w:r>
        <w:t xml:space="preserve">   Национально-региональный компонент реализуется во всех образовательных областях, а также в форме работы по дополнительному образованию дошкольников.</w:t>
      </w:r>
    </w:p>
    <w:p w:rsidR="00F24B1C" w:rsidRDefault="00F24B1C" w:rsidP="00A65358">
      <w:pPr>
        <w:jc w:val="center"/>
        <w:outlineLvl w:val="0"/>
        <w:rPr>
          <w:b/>
          <w:sz w:val="32"/>
          <w:szCs w:val="32"/>
        </w:rPr>
      </w:pPr>
    </w:p>
    <w:p w:rsidR="00F24B1C" w:rsidRDefault="00F24B1C" w:rsidP="00A65358">
      <w:pPr>
        <w:jc w:val="center"/>
        <w:outlineLvl w:val="0"/>
      </w:pPr>
      <w:r>
        <w:rPr>
          <w:b/>
          <w:sz w:val="32"/>
          <w:szCs w:val="32"/>
        </w:rPr>
        <w:t>Организованная образовательная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08"/>
        <w:gridCol w:w="1440"/>
        <w:gridCol w:w="1260"/>
        <w:gridCol w:w="1440"/>
        <w:gridCol w:w="1420"/>
        <w:gridCol w:w="2103"/>
      </w:tblGrid>
      <w:tr w:rsidR="00F24B1C" w:rsidTr="00440FA1">
        <w:tc>
          <w:tcPr>
            <w:tcW w:w="1908" w:type="dxa"/>
            <w:vMerge w:val="restart"/>
          </w:tcPr>
          <w:p w:rsidR="00F24B1C" w:rsidRDefault="00F24B1C" w:rsidP="00440FA1">
            <w:pPr>
              <w:jc w:val="center"/>
              <w:outlineLvl w:val="0"/>
            </w:pPr>
            <w:r>
              <w:t>Базовый вид деятельности</w:t>
            </w:r>
          </w:p>
        </w:tc>
        <w:tc>
          <w:tcPr>
            <w:tcW w:w="7663" w:type="dxa"/>
            <w:gridSpan w:val="5"/>
          </w:tcPr>
          <w:p w:rsidR="00F24B1C" w:rsidRDefault="00F24B1C" w:rsidP="00440FA1">
            <w:pPr>
              <w:jc w:val="center"/>
              <w:outlineLvl w:val="0"/>
            </w:pPr>
            <w:r>
              <w:t>Периодичность</w:t>
            </w:r>
          </w:p>
        </w:tc>
      </w:tr>
      <w:tr w:rsidR="00F24B1C" w:rsidTr="00440FA1">
        <w:tc>
          <w:tcPr>
            <w:tcW w:w="1908" w:type="dxa"/>
            <w:vMerge/>
            <w:vAlign w:val="center"/>
          </w:tcPr>
          <w:p w:rsidR="00F24B1C" w:rsidRDefault="00F24B1C" w:rsidP="00440FA1"/>
        </w:tc>
        <w:tc>
          <w:tcPr>
            <w:tcW w:w="1440" w:type="dxa"/>
          </w:tcPr>
          <w:p w:rsidR="00F24B1C" w:rsidRDefault="00F24B1C" w:rsidP="00440FA1">
            <w:pPr>
              <w:jc w:val="center"/>
              <w:outlineLvl w:val="0"/>
            </w:pPr>
            <w:r>
              <w:t>Вторая группа раннего возраста</w:t>
            </w:r>
          </w:p>
        </w:tc>
        <w:tc>
          <w:tcPr>
            <w:tcW w:w="1260" w:type="dxa"/>
          </w:tcPr>
          <w:p w:rsidR="00F24B1C" w:rsidRDefault="00F24B1C" w:rsidP="00440FA1">
            <w:pPr>
              <w:jc w:val="center"/>
              <w:outlineLvl w:val="0"/>
            </w:pPr>
          </w:p>
          <w:p w:rsidR="00F24B1C" w:rsidRDefault="00F24B1C" w:rsidP="00440FA1">
            <w:pPr>
              <w:jc w:val="center"/>
              <w:outlineLvl w:val="0"/>
            </w:pPr>
            <w:r>
              <w:t>Младшая группа</w:t>
            </w:r>
          </w:p>
        </w:tc>
        <w:tc>
          <w:tcPr>
            <w:tcW w:w="1440" w:type="dxa"/>
          </w:tcPr>
          <w:p w:rsidR="00F24B1C" w:rsidRDefault="00F24B1C" w:rsidP="00440FA1">
            <w:pPr>
              <w:jc w:val="center"/>
              <w:outlineLvl w:val="0"/>
            </w:pPr>
          </w:p>
          <w:p w:rsidR="00F24B1C" w:rsidRDefault="00F24B1C" w:rsidP="00440FA1">
            <w:pPr>
              <w:jc w:val="center"/>
              <w:outlineLvl w:val="0"/>
            </w:pPr>
            <w:r>
              <w:t>Средняя группа</w:t>
            </w:r>
          </w:p>
        </w:tc>
        <w:tc>
          <w:tcPr>
            <w:tcW w:w="1420" w:type="dxa"/>
          </w:tcPr>
          <w:p w:rsidR="00F24B1C" w:rsidRDefault="00F24B1C" w:rsidP="00440FA1">
            <w:pPr>
              <w:jc w:val="center"/>
              <w:outlineLvl w:val="0"/>
            </w:pPr>
          </w:p>
          <w:p w:rsidR="00F24B1C" w:rsidRDefault="00F24B1C" w:rsidP="00440FA1">
            <w:pPr>
              <w:jc w:val="center"/>
              <w:outlineLvl w:val="0"/>
            </w:pPr>
            <w:r>
              <w:t>Старшая группа</w:t>
            </w:r>
          </w:p>
        </w:tc>
        <w:tc>
          <w:tcPr>
            <w:tcW w:w="2103" w:type="dxa"/>
          </w:tcPr>
          <w:p w:rsidR="00F24B1C" w:rsidRDefault="00F24B1C" w:rsidP="00440FA1">
            <w:pPr>
              <w:jc w:val="both"/>
              <w:outlineLvl w:val="0"/>
            </w:pPr>
          </w:p>
          <w:p w:rsidR="00F24B1C" w:rsidRDefault="00F24B1C" w:rsidP="00440FA1">
            <w:pPr>
              <w:jc w:val="center"/>
              <w:outlineLvl w:val="0"/>
            </w:pPr>
            <w:r>
              <w:t>Подготовительная группа</w:t>
            </w:r>
          </w:p>
        </w:tc>
      </w:tr>
      <w:tr w:rsidR="00F24B1C" w:rsidTr="00440FA1">
        <w:tc>
          <w:tcPr>
            <w:tcW w:w="1908" w:type="dxa"/>
          </w:tcPr>
          <w:p w:rsidR="00F24B1C" w:rsidRDefault="00F24B1C" w:rsidP="00440FA1">
            <w:pPr>
              <w:jc w:val="both"/>
              <w:outlineLvl w:val="0"/>
            </w:pPr>
            <w:r>
              <w:t xml:space="preserve">Физическая культура </w:t>
            </w:r>
          </w:p>
          <w:p w:rsidR="00F24B1C" w:rsidRDefault="00F24B1C" w:rsidP="00440FA1">
            <w:pPr>
              <w:jc w:val="both"/>
              <w:outlineLvl w:val="0"/>
            </w:pPr>
            <w:r>
              <w:t>в помещении</w:t>
            </w:r>
          </w:p>
        </w:tc>
        <w:tc>
          <w:tcPr>
            <w:tcW w:w="1440" w:type="dxa"/>
          </w:tcPr>
          <w:p w:rsidR="00F24B1C" w:rsidRDefault="00F24B1C" w:rsidP="00440FA1">
            <w:pPr>
              <w:jc w:val="center"/>
              <w:outlineLvl w:val="0"/>
            </w:pPr>
            <w:r>
              <w:t>2 раза</w:t>
            </w:r>
          </w:p>
          <w:p w:rsidR="00F24B1C" w:rsidRDefault="00F24B1C" w:rsidP="00440FA1">
            <w:pPr>
              <w:jc w:val="center"/>
              <w:outlineLvl w:val="0"/>
            </w:pPr>
            <w:r>
              <w:t xml:space="preserve"> в неделю</w:t>
            </w:r>
          </w:p>
        </w:tc>
        <w:tc>
          <w:tcPr>
            <w:tcW w:w="1260" w:type="dxa"/>
          </w:tcPr>
          <w:p w:rsidR="00F24B1C" w:rsidRDefault="00F24B1C" w:rsidP="00440FA1">
            <w:pPr>
              <w:jc w:val="center"/>
              <w:outlineLvl w:val="0"/>
            </w:pPr>
            <w:r>
              <w:t>2 раза</w:t>
            </w:r>
          </w:p>
          <w:p w:rsidR="00F24B1C" w:rsidRDefault="00F24B1C" w:rsidP="00440FA1">
            <w:pPr>
              <w:jc w:val="both"/>
              <w:outlineLvl w:val="0"/>
            </w:pPr>
            <w:r>
              <w:t xml:space="preserve"> в неделю</w:t>
            </w:r>
          </w:p>
        </w:tc>
        <w:tc>
          <w:tcPr>
            <w:tcW w:w="1440" w:type="dxa"/>
          </w:tcPr>
          <w:p w:rsidR="00F24B1C" w:rsidRDefault="00F24B1C" w:rsidP="00440FA1">
            <w:pPr>
              <w:jc w:val="center"/>
              <w:outlineLvl w:val="0"/>
            </w:pPr>
            <w:r>
              <w:t>2 раза</w:t>
            </w:r>
          </w:p>
          <w:p w:rsidR="00F24B1C" w:rsidRDefault="00F24B1C" w:rsidP="00440FA1">
            <w:pPr>
              <w:jc w:val="both"/>
              <w:outlineLvl w:val="0"/>
            </w:pPr>
            <w:r>
              <w:t xml:space="preserve"> в неделю</w:t>
            </w:r>
          </w:p>
        </w:tc>
        <w:tc>
          <w:tcPr>
            <w:tcW w:w="1420" w:type="dxa"/>
          </w:tcPr>
          <w:p w:rsidR="00F24B1C" w:rsidRDefault="00F24B1C" w:rsidP="00440FA1">
            <w:pPr>
              <w:jc w:val="center"/>
              <w:outlineLvl w:val="0"/>
            </w:pPr>
            <w:r>
              <w:t>2 раза</w:t>
            </w:r>
          </w:p>
          <w:p w:rsidR="00F24B1C" w:rsidRDefault="00F24B1C" w:rsidP="00440FA1">
            <w:pPr>
              <w:jc w:val="both"/>
              <w:outlineLvl w:val="0"/>
            </w:pPr>
            <w:r>
              <w:t xml:space="preserve"> в неделю</w:t>
            </w:r>
          </w:p>
        </w:tc>
        <w:tc>
          <w:tcPr>
            <w:tcW w:w="2103" w:type="dxa"/>
          </w:tcPr>
          <w:p w:rsidR="00F24B1C" w:rsidRDefault="00F24B1C" w:rsidP="00440FA1">
            <w:pPr>
              <w:jc w:val="center"/>
              <w:outlineLvl w:val="0"/>
            </w:pPr>
            <w:r>
              <w:t>2 раза</w:t>
            </w:r>
          </w:p>
          <w:p w:rsidR="00F24B1C" w:rsidRDefault="00F24B1C" w:rsidP="00440FA1">
            <w:pPr>
              <w:jc w:val="both"/>
              <w:outlineLvl w:val="0"/>
            </w:pPr>
            <w:r>
              <w:t xml:space="preserve">         в неделю</w:t>
            </w:r>
          </w:p>
        </w:tc>
      </w:tr>
      <w:tr w:rsidR="00F24B1C" w:rsidTr="00440FA1">
        <w:tc>
          <w:tcPr>
            <w:tcW w:w="1908" w:type="dxa"/>
          </w:tcPr>
          <w:p w:rsidR="00F24B1C" w:rsidRDefault="00F24B1C" w:rsidP="00440FA1">
            <w:pPr>
              <w:jc w:val="both"/>
              <w:outlineLvl w:val="0"/>
            </w:pPr>
            <w:r>
              <w:t xml:space="preserve">Физическая культура </w:t>
            </w:r>
          </w:p>
          <w:p w:rsidR="00F24B1C" w:rsidRDefault="00F24B1C" w:rsidP="00440FA1">
            <w:pPr>
              <w:jc w:val="both"/>
              <w:outlineLvl w:val="0"/>
            </w:pPr>
            <w:r>
              <w:t>на воздухе</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260" w:type="dxa"/>
          </w:tcPr>
          <w:p w:rsidR="00F24B1C" w:rsidRDefault="00F24B1C" w:rsidP="00440FA1">
            <w:pPr>
              <w:jc w:val="center"/>
              <w:outlineLvl w:val="0"/>
            </w:pPr>
            <w:r>
              <w:t xml:space="preserve">1 раз </w:t>
            </w:r>
          </w:p>
          <w:p w:rsidR="00F24B1C" w:rsidRDefault="00F24B1C" w:rsidP="00440FA1">
            <w:pPr>
              <w:jc w:val="both"/>
              <w:outlineLvl w:val="0"/>
            </w:pPr>
            <w:r>
              <w:t>в неделю</w:t>
            </w:r>
          </w:p>
        </w:tc>
        <w:tc>
          <w:tcPr>
            <w:tcW w:w="1440" w:type="dxa"/>
          </w:tcPr>
          <w:p w:rsidR="00F24B1C" w:rsidRDefault="00F24B1C" w:rsidP="00440FA1">
            <w:pPr>
              <w:jc w:val="center"/>
              <w:outlineLvl w:val="0"/>
            </w:pPr>
            <w:r>
              <w:t xml:space="preserve">1 раз </w:t>
            </w:r>
          </w:p>
          <w:p w:rsidR="00F24B1C" w:rsidRDefault="00F24B1C" w:rsidP="00440FA1">
            <w:pPr>
              <w:jc w:val="both"/>
              <w:outlineLvl w:val="0"/>
            </w:pPr>
            <w:r>
              <w:t xml:space="preserve">   в неделю</w:t>
            </w:r>
          </w:p>
        </w:tc>
        <w:tc>
          <w:tcPr>
            <w:tcW w:w="1420" w:type="dxa"/>
          </w:tcPr>
          <w:p w:rsidR="00F24B1C" w:rsidRDefault="00F24B1C" w:rsidP="00440FA1">
            <w:pPr>
              <w:jc w:val="center"/>
              <w:outlineLvl w:val="0"/>
            </w:pPr>
            <w:r>
              <w:t xml:space="preserve">1 раз </w:t>
            </w:r>
          </w:p>
          <w:p w:rsidR="00F24B1C" w:rsidRDefault="00F24B1C" w:rsidP="00440FA1">
            <w:pPr>
              <w:jc w:val="both"/>
              <w:outlineLvl w:val="0"/>
            </w:pPr>
            <w:r>
              <w:t xml:space="preserve">   в неделю</w:t>
            </w:r>
          </w:p>
        </w:tc>
        <w:tc>
          <w:tcPr>
            <w:tcW w:w="2103" w:type="dxa"/>
          </w:tcPr>
          <w:p w:rsidR="00F24B1C" w:rsidRDefault="00F24B1C" w:rsidP="00440FA1">
            <w:pPr>
              <w:jc w:val="center"/>
              <w:outlineLvl w:val="0"/>
            </w:pPr>
            <w:r>
              <w:t xml:space="preserve">1 раз </w:t>
            </w:r>
          </w:p>
          <w:p w:rsidR="00F24B1C" w:rsidRDefault="00F24B1C" w:rsidP="00440FA1">
            <w:pPr>
              <w:jc w:val="both"/>
              <w:outlineLvl w:val="0"/>
            </w:pPr>
            <w:r>
              <w:t xml:space="preserve">        в неделю</w:t>
            </w:r>
          </w:p>
        </w:tc>
      </w:tr>
      <w:tr w:rsidR="00F24B1C" w:rsidTr="00440FA1">
        <w:tc>
          <w:tcPr>
            <w:tcW w:w="1908" w:type="dxa"/>
          </w:tcPr>
          <w:p w:rsidR="00F24B1C" w:rsidRDefault="00F24B1C" w:rsidP="00440FA1">
            <w:pPr>
              <w:jc w:val="both"/>
              <w:outlineLvl w:val="0"/>
            </w:pPr>
            <w:r>
              <w:t>Ознакомление с окружающим миром</w:t>
            </w:r>
          </w:p>
        </w:tc>
        <w:tc>
          <w:tcPr>
            <w:tcW w:w="1440" w:type="dxa"/>
          </w:tcPr>
          <w:p w:rsidR="00F24B1C" w:rsidRDefault="00F24B1C" w:rsidP="00440FA1">
            <w:pPr>
              <w:jc w:val="center"/>
              <w:outlineLvl w:val="0"/>
            </w:pPr>
            <w:r>
              <w:t xml:space="preserve">1 раз </w:t>
            </w:r>
          </w:p>
          <w:p w:rsidR="00F24B1C" w:rsidRDefault="00F24B1C" w:rsidP="00440FA1">
            <w:pPr>
              <w:jc w:val="both"/>
              <w:outlineLvl w:val="0"/>
            </w:pPr>
            <w:r>
              <w:t xml:space="preserve">   в неделю</w:t>
            </w:r>
          </w:p>
        </w:tc>
        <w:tc>
          <w:tcPr>
            <w:tcW w:w="1260" w:type="dxa"/>
          </w:tcPr>
          <w:p w:rsidR="00F24B1C" w:rsidRDefault="00F24B1C" w:rsidP="00440FA1">
            <w:pPr>
              <w:jc w:val="center"/>
              <w:outlineLvl w:val="0"/>
            </w:pPr>
            <w:r>
              <w:t xml:space="preserve">1 раз </w:t>
            </w:r>
          </w:p>
          <w:p w:rsidR="00F24B1C" w:rsidRDefault="00F24B1C" w:rsidP="00440FA1">
            <w:pPr>
              <w:jc w:val="both"/>
              <w:outlineLvl w:val="0"/>
            </w:pPr>
            <w:r>
              <w:t>в неделю</w:t>
            </w:r>
          </w:p>
        </w:tc>
        <w:tc>
          <w:tcPr>
            <w:tcW w:w="1440" w:type="dxa"/>
          </w:tcPr>
          <w:p w:rsidR="00F24B1C" w:rsidRDefault="00F24B1C" w:rsidP="00440FA1">
            <w:pPr>
              <w:jc w:val="center"/>
              <w:outlineLvl w:val="0"/>
            </w:pPr>
            <w:r>
              <w:t xml:space="preserve">1 раз </w:t>
            </w:r>
          </w:p>
          <w:p w:rsidR="00F24B1C" w:rsidRDefault="00F24B1C" w:rsidP="00440FA1">
            <w:pPr>
              <w:jc w:val="both"/>
              <w:outlineLvl w:val="0"/>
            </w:pPr>
            <w:r>
              <w:t xml:space="preserve">  в неделю</w:t>
            </w:r>
          </w:p>
        </w:tc>
        <w:tc>
          <w:tcPr>
            <w:tcW w:w="1420" w:type="dxa"/>
          </w:tcPr>
          <w:p w:rsidR="00F24B1C" w:rsidRDefault="00F24B1C" w:rsidP="00440FA1">
            <w:pPr>
              <w:jc w:val="center"/>
              <w:outlineLvl w:val="0"/>
            </w:pPr>
            <w:r>
              <w:t>1 раз</w:t>
            </w:r>
          </w:p>
          <w:p w:rsidR="00F24B1C" w:rsidRDefault="00F24B1C" w:rsidP="00440FA1">
            <w:pPr>
              <w:jc w:val="both"/>
              <w:outlineLvl w:val="0"/>
            </w:pPr>
            <w:r>
              <w:t xml:space="preserve">   в неделю</w:t>
            </w:r>
          </w:p>
        </w:tc>
        <w:tc>
          <w:tcPr>
            <w:tcW w:w="2103" w:type="dxa"/>
          </w:tcPr>
          <w:p w:rsidR="00F24B1C" w:rsidRDefault="00F24B1C" w:rsidP="00440FA1">
            <w:pPr>
              <w:jc w:val="center"/>
              <w:outlineLvl w:val="0"/>
            </w:pPr>
            <w:r>
              <w:t xml:space="preserve">1 раз </w:t>
            </w:r>
          </w:p>
          <w:p w:rsidR="00F24B1C" w:rsidRDefault="00F24B1C" w:rsidP="00440FA1">
            <w:pPr>
              <w:jc w:val="both"/>
              <w:outlineLvl w:val="0"/>
            </w:pPr>
            <w:r>
              <w:t xml:space="preserve">         в неделю</w:t>
            </w:r>
          </w:p>
        </w:tc>
      </w:tr>
      <w:tr w:rsidR="00F24B1C" w:rsidTr="00440FA1">
        <w:tc>
          <w:tcPr>
            <w:tcW w:w="1908" w:type="dxa"/>
          </w:tcPr>
          <w:p w:rsidR="00F24B1C" w:rsidRDefault="00F24B1C" w:rsidP="00440FA1">
            <w:pPr>
              <w:jc w:val="both"/>
              <w:outlineLvl w:val="0"/>
            </w:pPr>
            <w:r>
              <w:t>Формирование элементарных математических представлений</w:t>
            </w:r>
          </w:p>
        </w:tc>
        <w:tc>
          <w:tcPr>
            <w:tcW w:w="1440" w:type="dxa"/>
          </w:tcPr>
          <w:p w:rsidR="00F24B1C" w:rsidRDefault="00F24B1C" w:rsidP="00440FA1">
            <w:pPr>
              <w:jc w:val="center"/>
              <w:outlineLvl w:val="0"/>
            </w:pPr>
          </w:p>
        </w:tc>
        <w:tc>
          <w:tcPr>
            <w:tcW w:w="126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42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2103"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r>
      <w:tr w:rsidR="00F24B1C" w:rsidTr="00440FA1">
        <w:tc>
          <w:tcPr>
            <w:tcW w:w="1908" w:type="dxa"/>
          </w:tcPr>
          <w:p w:rsidR="00F24B1C" w:rsidRDefault="00F24B1C" w:rsidP="00440FA1">
            <w:pPr>
              <w:jc w:val="both"/>
              <w:outlineLvl w:val="0"/>
            </w:pPr>
            <w:r>
              <w:t>Развитие речи</w:t>
            </w:r>
          </w:p>
        </w:tc>
        <w:tc>
          <w:tcPr>
            <w:tcW w:w="1440"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c>
          <w:tcPr>
            <w:tcW w:w="126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420"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c>
          <w:tcPr>
            <w:tcW w:w="2103"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r>
      <w:tr w:rsidR="00F24B1C" w:rsidTr="00440FA1">
        <w:tc>
          <w:tcPr>
            <w:tcW w:w="1908" w:type="dxa"/>
          </w:tcPr>
          <w:p w:rsidR="00F24B1C" w:rsidRDefault="00F24B1C" w:rsidP="00440FA1">
            <w:pPr>
              <w:jc w:val="both"/>
              <w:outlineLvl w:val="0"/>
            </w:pPr>
            <w:r>
              <w:t>Рисование</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26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420"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c>
          <w:tcPr>
            <w:tcW w:w="2103"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r>
      <w:tr w:rsidR="00F24B1C" w:rsidTr="00440FA1">
        <w:tc>
          <w:tcPr>
            <w:tcW w:w="1908" w:type="dxa"/>
          </w:tcPr>
          <w:p w:rsidR="00F24B1C" w:rsidRDefault="00F24B1C" w:rsidP="00440FA1">
            <w:pPr>
              <w:jc w:val="both"/>
              <w:outlineLvl w:val="0"/>
            </w:pPr>
            <w:r>
              <w:t>Лепка</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260" w:type="dxa"/>
          </w:tcPr>
          <w:p w:rsidR="00F24B1C" w:rsidRDefault="00F24B1C" w:rsidP="00440FA1">
            <w:pPr>
              <w:jc w:val="center"/>
              <w:outlineLvl w:val="0"/>
            </w:pPr>
            <w:r>
              <w:t>1 раз в 2 недели</w:t>
            </w:r>
          </w:p>
        </w:tc>
        <w:tc>
          <w:tcPr>
            <w:tcW w:w="1440" w:type="dxa"/>
          </w:tcPr>
          <w:p w:rsidR="00F24B1C" w:rsidRDefault="00F24B1C" w:rsidP="00440FA1">
            <w:pPr>
              <w:jc w:val="center"/>
              <w:outlineLvl w:val="0"/>
            </w:pPr>
            <w:r>
              <w:t>1 раз в 2 недели</w:t>
            </w:r>
          </w:p>
        </w:tc>
        <w:tc>
          <w:tcPr>
            <w:tcW w:w="1420" w:type="dxa"/>
          </w:tcPr>
          <w:p w:rsidR="00F24B1C" w:rsidRDefault="00F24B1C" w:rsidP="00440FA1">
            <w:pPr>
              <w:jc w:val="center"/>
              <w:outlineLvl w:val="0"/>
            </w:pPr>
            <w:r>
              <w:t>1 раз в 2 недели</w:t>
            </w:r>
          </w:p>
        </w:tc>
        <w:tc>
          <w:tcPr>
            <w:tcW w:w="2103" w:type="dxa"/>
          </w:tcPr>
          <w:p w:rsidR="00F24B1C" w:rsidRDefault="00F24B1C" w:rsidP="00440FA1">
            <w:pPr>
              <w:jc w:val="center"/>
              <w:outlineLvl w:val="0"/>
            </w:pPr>
            <w:r>
              <w:t>1 раз в 2 недели</w:t>
            </w:r>
          </w:p>
        </w:tc>
      </w:tr>
      <w:tr w:rsidR="00F24B1C" w:rsidTr="00440FA1">
        <w:tc>
          <w:tcPr>
            <w:tcW w:w="1908" w:type="dxa"/>
          </w:tcPr>
          <w:p w:rsidR="00F24B1C" w:rsidRDefault="00F24B1C" w:rsidP="00440FA1">
            <w:pPr>
              <w:jc w:val="both"/>
              <w:outlineLvl w:val="0"/>
            </w:pPr>
            <w:r>
              <w:t>Аппликация</w:t>
            </w:r>
          </w:p>
        </w:tc>
        <w:tc>
          <w:tcPr>
            <w:tcW w:w="1440" w:type="dxa"/>
          </w:tcPr>
          <w:p w:rsidR="00F24B1C" w:rsidRDefault="00F24B1C" w:rsidP="00440FA1">
            <w:pPr>
              <w:jc w:val="center"/>
              <w:outlineLvl w:val="0"/>
            </w:pPr>
            <w:r>
              <w:t>-</w:t>
            </w:r>
          </w:p>
        </w:tc>
        <w:tc>
          <w:tcPr>
            <w:tcW w:w="1260" w:type="dxa"/>
          </w:tcPr>
          <w:p w:rsidR="00F24B1C" w:rsidRDefault="00F24B1C" w:rsidP="00440FA1">
            <w:pPr>
              <w:jc w:val="center"/>
              <w:outlineLvl w:val="0"/>
            </w:pPr>
            <w:r>
              <w:t>1 раз в 2 недели</w:t>
            </w:r>
          </w:p>
        </w:tc>
        <w:tc>
          <w:tcPr>
            <w:tcW w:w="1440" w:type="dxa"/>
          </w:tcPr>
          <w:p w:rsidR="00F24B1C" w:rsidRDefault="00F24B1C" w:rsidP="00440FA1">
            <w:pPr>
              <w:jc w:val="center"/>
              <w:outlineLvl w:val="0"/>
            </w:pPr>
            <w:r>
              <w:t>1 раз в 2 недели</w:t>
            </w:r>
          </w:p>
        </w:tc>
        <w:tc>
          <w:tcPr>
            <w:tcW w:w="1420" w:type="dxa"/>
          </w:tcPr>
          <w:p w:rsidR="00F24B1C" w:rsidRDefault="00F24B1C" w:rsidP="00440FA1">
            <w:pPr>
              <w:jc w:val="center"/>
              <w:outlineLvl w:val="0"/>
            </w:pPr>
            <w:r>
              <w:t>1 раз в 2 недели</w:t>
            </w:r>
          </w:p>
        </w:tc>
        <w:tc>
          <w:tcPr>
            <w:tcW w:w="2103" w:type="dxa"/>
          </w:tcPr>
          <w:p w:rsidR="00F24B1C" w:rsidRDefault="00F24B1C" w:rsidP="00440FA1">
            <w:pPr>
              <w:jc w:val="center"/>
              <w:outlineLvl w:val="0"/>
            </w:pPr>
            <w:r>
              <w:t>1 раз в 2 недели</w:t>
            </w:r>
          </w:p>
        </w:tc>
      </w:tr>
      <w:tr w:rsidR="00F24B1C" w:rsidTr="00440FA1">
        <w:tc>
          <w:tcPr>
            <w:tcW w:w="1908" w:type="dxa"/>
          </w:tcPr>
          <w:p w:rsidR="00F24B1C" w:rsidRDefault="00F24B1C" w:rsidP="00440FA1">
            <w:pPr>
              <w:jc w:val="both"/>
              <w:outlineLvl w:val="0"/>
            </w:pPr>
            <w:r>
              <w:t>Музыка</w:t>
            </w:r>
          </w:p>
        </w:tc>
        <w:tc>
          <w:tcPr>
            <w:tcW w:w="1440"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c>
          <w:tcPr>
            <w:tcW w:w="1260"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c>
          <w:tcPr>
            <w:tcW w:w="1440"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c>
          <w:tcPr>
            <w:tcW w:w="1420"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c>
          <w:tcPr>
            <w:tcW w:w="2103" w:type="dxa"/>
          </w:tcPr>
          <w:p w:rsidR="00F24B1C" w:rsidRDefault="00F24B1C" w:rsidP="00440FA1">
            <w:pPr>
              <w:jc w:val="center"/>
              <w:outlineLvl w:val="0"/>
            </w:pPr>
            <w:r>
              <w:t xml:space="preserve">2 раза </w:t>
            </w:r>
          </w:p>
          <w:p w:rsidR="00F24B1C" w:rsidRDefault="00F24B1C" w:rsidP="00440FA1">
            <w:pPr>
              <w:jc w:val="center"/>
              <w:outlineLvl w:val="0"/>
            </w:pPr>
            <w:r>
              <w:t>в неделю</w:t>
            </w:r>
          </w:p>
        </w:tc>
      </w:tr>
      <w:tr w:rsidR="00F24B1C" w:rsidTr="00440FA1">
        <w:tc>
          <w:tcPr>
            <w:tcW w:w="1908" w:type="dxa"/>
          </w:tcPr>
          <w:p w:rsidR="00F24B1C" w:rsidRDefault="00F24B1C" w:rsidP="00440FA1">
            <w:pPr>
              <w:jc w:val="both"/>
              <w:outlineLvl w:val="0"/>
            </w:pPr>
            <w:r>
              <w:t>Итого:</w:t>
            </w:r>
          </w:p>
        </w:tc>
        <w:tc>
          <w:tcPr>
            <w:tcW w:w="1440" w:type="dxa"/>
          </w:tcPr>
          <w:p w:rsidR="00F24B1C" w:rsidRDefault="00F24B1C" w:rsidP="00440FA1">
            <w:pPr>
              <w:jc w:val="center"/>
              <w:outlineLvl w:val="0"/>
            </w:pPr>
            <w:r>
              <w:t>10</w:t>
            </w:r>
          </w:p>
        </w:tc>
        <w:tc>
          <w:tcPr>
            <w:tcW w:w="1260" w:type="dxa"/>
          </w:tcPr>
          <w:p w:rsidR="00F24B1C" w:rsidRDefault="00F24B1C" w:rsidP="00440FA1">
            <w:pPr>
              <w:jc w:val="center"/>
              <w:outlineLvl w:val="0"/>
            </w:pPr>
            <w:r>
              <w:t>10</w:t>
            </w:r>
          </w:p>
        </w:tc>
        <w:tc>
          <w:tcPr>
            <w:tcW w:w="1440" w:type="dxa"/>
          </w:tcPr>
          <w:p w:rsidR="00F24B1C" w:rsidRDefault="00F24B1C" w:rsidP="00440FA1">
            <w:pPr>
              <w:jc w:val="center"/>
              <w:outlineLvl w:val="0"/>
            </w:pPr>
            <w:r>
              <w:t>10</w:t>
            </w:r>
          </w:p>
        </w:tc>
        <w:tc>
          <w:tcPr>
            <w:tcW w:w="1420" w:type="dxa"/>
          </w:tcPr>
          <w:p w:rsidR="00F24B1C" w:rsidRDefault="00F24B1C" w:rsidP="00440FA1">
            <w:pPr>
              <w:jc w:val="center"/>
              <w:outlineLvl w:val="0"/>
            </w:pPr>
            <w:r>
              <w:t>12</w:t>
            </w:r>
          </w:p>
        </w:tc>
        <w:tc>
          <w:tcPr>
            <w:tcW w:w="2103" w:type="dxa"/>
          </w:tcPr>
          <w:p w:rsidR="00F24B1C" w:rsidRDefault="00F24B1C" w:rsidP="00440FA1">
            <w:pPr>
              <w:jc w:val="center"/>
              <w:outlineLvl w:val="0"/>
            </w:pPr>
            <w:r>
              <w:t>13</w:t>
            </w:r>
          </w:p>
        </w:tc>
      </w:tr>
    </w:tbl>
    <w:p w:rsidR="00F24B1C" w:rsidRDefault="00F24B1C" w:rsidP="00A65358">
      <w:pPr>
        <w:jc w:val="both"/>
        <w:outlineLvl w:val="0"/>
      </w:pPr>
    </w:p>
    <w:p w:rsidR="00F24B1C" w:rsidRDefault="00F24B1C" w:rsidP="00A65358">
      <w:pPr>
        <w:jc w:val="center"/>
        <w:outlineLvl w:val="0"/>
        <w:rPr>
          <w:b/>
          <w:sz w:val="32"/>
          <w:szCs w:val="32"/>
        </w:rPr>
      </w:pPr>
      <w:r>
        <w:rPr>
          <w:b/>
          <w:sz w:val="32"/>
          <w:szCs w:val="32"/>
        </w:rPr>
        <w:t>Взаимодействие взрослого с детьми в различных видах деятельности</w:t>
      </w:r>
    </w:p>
    <w:p w:rsidR="00F24B1C" w:rsidRDefault="00F24B1C" w:rsidP="00A65358">
      <w:pPr>
        <w:jc w:val="both"/>
        <w:outlineLvl w:val="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08"/>
        <w:gridCol w:w="1440"/>
        <w:gridCol w:w="1440"/>
        <w:gridCol w:w="1316"/>
        <w:gridCol w:w="1440"/>
        <w:gridCol w:w="2263"/>
      </w:tblGrid>
      <w:tr w:rsidR="00F24B1C" w:rsidTr="00440FA1">
        <w:tc>
          <w:tcPr>
            <w:tcW w:w="1908" w:type="dxa"/>
            <w:vMerge w:val="restart"/>
          </w:tcPr>
          <w:p w:rsidR="00F24B1C" w:rsidRDefault="00F24B1C" w:rsidP="00440FA1">
            <w:pPr>
              <w:jc w:val="center"/>
              <w:outlineLvl w:val="0"/>
            </w:pPr>
            <w:r>
              <w:t>Базовый вид деятельности</w:t>
            </w:r>
          </w:p>
        </w:tc>
        <w:tc>
          <w:tcPr>
            <w:tcW w:w="7899" w:type="dxa"/>
            <w:gridSpan w:val="5"/>
          </w:tcPr>
          <w:p w:rsidR="00F24B1C" w:rsidRDefault="00F24B1C" w:rsidP="00440FA1">
            <w:pPr>
              <w:jc w:val="center"/>
              <w:outlineLvl w:val="0"/>
            </w:pPr>
            <w:r>
              <w:t>Периодичность</w:t>
            </w:r>
          </w:p>
        </w:tc>
      </w:tr>
      <w:tr w:rsidR="00F24B1C" w:rsidTr="00440FA1">
        <w:tc>
          <w:tcPr>
            <w:tcW w:w="1908" w:type="dxa"/>
            <w:vMerge/>
            <w:vAlign w:val="center"/>
          </w:tcPr>
          <w:p w:rsidR="00F24B1C" w:rsidRDefault="00F24B1C" w:rsidP="00440FA1"/>
        </w:tc>
        <w:tc>
          <w:tcPr>
            <w:tcW w:w="1440" w:type="dxa"/>
          </w:tcPr>
          <w:p w:rsidR="00F24B1C" w:rsidRDefault="00F24B1C" w:rsidP="00440FA1">
            <w:pPr>
              <w:jc w:val="center"/>
              <w:outlineLvl w:val="0"/>
            </w:pPr>
            <w:r>
              <w:t>Вторая группа раннего возраста</w:t>
            </w:r>
          </w:p>
        </w:tc>
        <w:tc>
          <w:tcPr>
            <w:tcW w:w="1440" w:type="dxa"/>
          </w:tcPr>
          <w:p w:rsidR="00F24B1C" w:rsidRDefault="00F24B1C" w:rsidP="00440FA1">
            <w:pPr>
              <w:jc w:val="center"/>
              <w:outlineLvl w:val="0"/>
            </w:pPr>
          </w:p>
          <w:p w:rsidR="00F24B1C" w:rsidRDefault="00F24B1C" w:rsidP="00440FA1">
            <w:pPr>
              <w:jc w:val="center"/>
              <w:outlineLvl w:val="0"/>
            </w:pPr>
            <w:r>
              <w:t>Младшая группа</w:t>
            </w:r>
          </w:p>
        </w:tc>
        <w:tc>
          <w:tcPr>
            <w:tcW w:w="1316" w:type="dxa"/>
          </w:tcPr>
          <w:p w:rsidR="00F24B1C" w:rsidRDefault="00F24B1C" w:rsidP="00440FA1">
            <w:pPr>
              <w:jc w:val="center"/>
              <w:outlineLvl w:val="0"/>
            </w:pPr>
          </w:p>
          <w:p w:rsidR="00F24B1C" w:rsidRDefault="00F24B1C" w:rsidP="00440FA1">
            <w:pPr>
              <w:jc w:val="center"/>
              <w:outlineLvl w:val="0"/>
            </w:pPr>
            <w:r>
              <w:t>Средняя группа</w:t>
            </w:r>
          </w:p>
        </w:tc>
        <w:tc>
          <w:tcPr>
            <w:tcW w:w="1440" w:type="dxa"/>
          </w:tcPr>
          <w:p w:rsidR="00F24B1C" w:rsidRDefault="00F24B1C" w:rsidP="00440FA1">
            <w:pPr>
              <w:jc w:val="center"/>
              <w:outlineLvl w:val="0"/>
            </w:pPr>
          </w:p>
          <w:p w:rsidR="00F24B1C" w:rsidRDefault="00F24B1C" w:rsidP="00440FA1">
            <w:pPr>
              <w:jc w:val="center"/>
              <w:outlineLvl w:val="0"/>
            </w:pPr>
            <w:r>
              <w:t>Старшая группа</w:t>
            </w:r>
          </w:p>
        </w:tc>
        <w:tc>
          <w:tcPr>
            <w:tcW w:w="2263" w:type="dxa"/>
          </w:tcPr>
          <w:p w:rsidR="00F24B1C" w:rsidRDefault="00F24B1C" w:rsidP="00440FA1">
            <w:pPr>
              <w:jc w:val="both"/>
              <w:outlineLvl w:val="0"/>
            </w:pPr>
          </w:p>
          <w:p w:rsidR="00F24B1C" w:rsidRDefault="00F24B1C" w:rsidP="00440FA1">
            <w:pPr>
              <w:jc w:val="center"/>
              <w:outlineLvl w:val="0"/>
            </w:pPr>
            <w:r>
              <w:t>Подготовительная группа</w:t>
            </w:r>
          </w:p>
        </w:tc>
      </w:tr>
      <w:tr w:rsidR="00F24B1C" w:rsidTr="00440FA1">
        <w:tc>
          <w:tcPr>
            <w:tcW w:w="1908" w:type="dxa"/>
          </w:tcPr>
          <w:p w:rsidR="00F24B1C" w:rsidRDefault="00F24B1C" w:rsidP="00440FA1">
            <w:pPr>
              <w:jc w:val="both"/>
              <w:outlineLvl w:val="0"/>
            </w:pPr>
            <w:r>
              <w:t>Чтение художественной литературы</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316"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263" w:type="dxa"/>
          </w:tcPr>
          <w:p w:rsidR="00F24B1C" w:rsidRDefault="00F24B1C" w:rsidP="00440FA1">
            <w:pPr>
              <w:jc w:val="center"/>
              <w:outlineLvl w:val="0"/>
            </w:pPr>
            <w:r>
              <w:t>Ежедневно</w:t>
            </w:r>
          </w:p>
        </w:tc>
      </w:tr>
      <w:tr w:rsidR="00F24B1C" w:rsidTr="00440FA1">
        <w:tc>
          <w:tcPr>
            <w:tcW w:w="1908" w:type="dxa"/>
          </w:tcPr>
          <w:p w:rsidR="00F24B1C" w:rsidRDefault="00F24B1C" w:rsidP="00440FA1">
            <w:pPr>
              <w:jc w:val="both"/>
              <w:outlineLvl w:val="0"/>
            </w:pPr>
            <w:r>
              <w:t>Конструктивно-модельная деятельность</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316"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1440"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c>
          <w:tcPr>
            <w:tcW w:w="2263" w:type="dxa"/>
          </w:tcPr>
          <w:p w:rsidR="00F24B1C" w:rsidRDefault="00F24B1C" w:rsidP="00440FA1">
            <w:pPr>
              <w:jc w:val="center"/>
              <w:outlineLvl w:val="0"/>
            </w:pPr>
            <w:r>
              <w:t xml:space="preserve">1 раз </w:t>
            </w:r>
          </w:p>
          <w:p w:rsidR="00F24B1C" w:rsidRDefault="00F24B1C" w:rsidP="00440FA1">
            <w:pPr>
              <w:jc w:val="center"/>
              <w:outlineLvl w:val="0"/>
            </w:pPr>
            <w:r>
              <w:t>в неделю</w:t>
            </w:r>
          </w:p>
        </w:tc>
      </w:tr>
      <w:tr w:rsidR="00F24B1C" w:rsidTr="00440FA1">
        <w:tc>
          <w:tcPr>
            <w:tcW w:w="1908" w:type="dxa"/>
          </w:tcPr>
          <w:p w:rsidR="00F24B1C" w:rsidRDefault="00F24B1C" w:rsidP="00440FA1">
            <w:pPr>
              <w:jc w:val="both"/>
              <w:outlineLvl w:val="0"/>
            </w:pPr>
            <w:r>
              <w:t>Игровая деятельность</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316"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263" w:type="dxa"/>
          </w:tcPr>
          <w:p w:rsidR="00F24B1C" w:rsidRDefault="00F24B1C" w:rsidP="00440FA1">
            <w:pPr>
              <w:jc w:val="center"/>
              <w:outlineLvl w:val="0"/>
            </w:pPr>
            <w:r>
              <w:t>Ежедневно</w:t>
            </w:r>
          </w:p>
        </w:tc>
      </w:tr>
      <w:tr w:rsidR="00F24B1C" w:rsidTr="00440FA1">
        <w:tc>
          <w:tcPr>
            <w:tcW w:w="1908" w:type="dxa"/>
          </w:tcPr>
          <w:p w:rsidR="00F24B1C" w:rsidRDefault="00F24B1C" w:rsidP="00440FA1">
            <w:pPr>
              <w:jc w:val="both"/>
              <w:outlineLvl w:val="0"/>
            </w:pPr>
            <w:r>
              <w:t>Общение при проведении  режимных моментов</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316"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263" w:type="dxa"/>
          </w:tcPr>
          <w:p w:rsidR="00F24B1C" w:rsidRDefault="00F24B1C" w:rsidP="00440FA1">
            <w:pPr>
              <w:jc w:val="center"/>
              <w:outlineLvl w:val="0"/>
            </w:pPr>
            <w:r>
              <w:t>Ежедневно</w:t>
            </w:r>
          </w:p>
        </w:tc>
      </w:tr>
      <w:tr w:rsidR="00F24B1C" w:rsidTr="00440FA1">
        <w:tc>
          <w:tcPr>
            <w:tcW w:w="1908" w:type="dxa"/>
          </w:tcPr>
          <w:p w:rsidR="00F24B1C" w:rsidRDefault="00F24B1C" w:rsidP="00440FA1">
            <w:pPr>
              <w:jc w:val="both"/>
              <w:outlineLvl w:val="0"/>
            </w:pPr>
            <w:r>
              <w:t>Дежурства</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316"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263" w:type="dxa"/>
          </w:tcPr>
          <w:p w:rsidR="00F24B1C" w:rsidRDefault="00F24B1C" w:rsidP="00440FA1">
            <w:pPr>
              <w:jc w:val="center"/>
              <w:outlineLvl w:val="0"/>
            </w:pPr>
            <w:r>
              <w:t>Ежедневно</w:t>
            </w:r>
          </w:p>
        </w:tc>
      </w:tr>
      <w:tr w:rsidR="00F24B1C" w:rsidTr="00440FA1">
        <w:tc>
          <w:tcPr>
            <w:tcW w:w="1908" w:type="dxa"/>
          </w:tcPr>
          <w:p w:rsidR="00F24B1C" w:rsidRDefault="00F24B1C" w:rsidP="00440FA1">
            <w:pPr>
              <w:jc w:val="both"/>
              <w:outlineLvl w:val="0"/>
            </w:pPr>
            <w:r>
              <w:t>Прогулки</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316"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263" w:type="dxa"/>
          </w:tcPr>
          <w:p w:rsidR="00F24B1C" w:rsidRDefault="00F24B1C" w:rsidP="00440FA1">
            <w:pPr>
              <w:jc w:val="center"/>
              <w:outlineLvl w:val="0"/>
            </w:pPr>
            <w:r>
              <w:t>ежедневно</w:t>
            </w:r>
          </w:p>
        </w:tc>
      </w:tr>
    </w:tbl>
    <w:p w:rsidR="00F24B1C" w:rsidRDefault="00F24B1C" w:rsidP="00A65358">
      <w:pPr>
        <w:jc w:val="both"/>
        <w:outlineLvl w:val="0"/>
      </w:pPr>
    </w:p>
    <w:p w:rsidR="00F24B1C" w:rsidRDefault="00F24B1C" w:rsidP="00A65358">
      <w:pPr>
        <w:jc w:val="both"/>
        <w:outlineLvl w:val="0"/>
      </w:pPr>
    </w:p>
    <w:p w:rsidR="00F24B1C" w:rsidRDefault="00F24B1C" w:rsidP="00A65358">
      <w:pPr>
        <w:jc w:val="center"/>
        <w:outlineLvl w:val="0"/>
        <w:rPr>
          <w:b/>
          <w:sz w:val="32"/>
          <w:szCs w:val="32"/>
        </w:rPr>
      </w:pPr>
      <w:r>
        <w:rPr>
          <w:b/>
          <w:sz w:val="32"/>
          <w:szCs w:val="32"/>
        </w:rPr>
        <w:t>Самостоятельная деятельность детей</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60"/>
        <w:gridCol w:w="1440"/>
        <w:gridCol w:w="1440"/>
        <w:gridCol w:w="1440"/>
        <w:gridCol w:w="1440"/>
        <w:gridCol w:w="2160"/>
      </w:tblGrid>
      <w:tr w:rsidR="00F24B1C" w:rsidTr="00440FA1">
        <w:tc>
          <w:tcPr>
            <w:tcW w:w="2160" w:type="dxa"/>
            <w:vMerge w:val="restart"/>
          </w:tcPr>
          <w:p w:rsidR="00F24B1C" w:rsidRDefault="00F24B1C" w:rsidP="00440FA1">
            <w:pPr>
              <w:jc w:val="center"/>
              <w:outlineLvl w:val="0"/>
            </w:pPr>
            <w:r>
              <w:t>Базовый вид деятельности</w:t>
            </w:r>
          </w:p>
        </w:tc>
        <w:tc>
          <w:tcPr>
            <w:tcW w:w="7920" w:type="dxa"/>
            <w:gridSpan w:val="5"/>
          </w:tcPr>
          <w:p w:rsidR="00F24B1C" w:rsidRDefault="00F24B1C" w:rsidP="00440FA1">
            <w:pPr>
              <w:jc w:val="center"/>
              <w:outlineLvl w:val="0"/>
            </w:pPr>
            <w:r>
              <w:t>Периодичность</w:t>
            </w:r>
          </w:p>
        </w:tc>
      </w:tr>
      <w:tr w:rsidR="00F24B1C" w:rsidTr="00440FA1">
        <w:tc>
          <w:tcPr>
            <w:tcW w:w="2160" w:type="dxa"/>
            <w:vMerge/>
            <w:vAlign w:val="center"/>
          </w:tcPr>
          <w:p w:rsidR="00F24B1C" w:rsidRDefault="00F24B1C" w:rsidP="00440FA1"/>
        </w:tc>
        <w:tc>
          <w:tcPr>
            <w:tcW w:w="1440" w:type="dxa"/>
          </w:tcPr>
          <w:p w:rsidR="00F24B1C" w:rsidRDefault="00F24B1C" w:rsidP="00440FA1">
            <w:pPr>
              <w:jc w:val="center"/>
              <w:outlineLvl w:val="0"/>
            </w:pPr>
            <w:r>
              <w:t>Вторая группа раннего возраста</w:t>
            </w:r>
          </w:p>
        </w:tc>
        <w:tc>
          <w:tcPr>
            <w:tcW w:w="1440" w:type="dxa"/>
          </w:tcPr>
          <w:p w:rsidR="00F24B1C" w:rsidRDefault="00F24B1C" w:rsidP="00440FA1">
            <w:pPr>
              <w:jc w:val="center"/>
              <w:outlineLvl w:val="0"/>
            </w:pPr>
          </w:p>
          <w:p w:rsidR="00F24B1C" w:rsidRDefault="00F24B1C" w:rsidP="00440FA1">
            <w:pPr>
              <w:jc w:val="center"/>
              <w:outlineLvl w:val="0"/>
            </w:pPr>
            <w:r>
              <w:t>Младшая группа</w:t>
            </w:r>
          </w:p>
        </w:tc>
        <w:tc>
          <w:tcPr>
            <w:tcW w:w="1440" w:type="dxa"/>
          </w:tcPr>
          <w:p w:rsidR="00F24B1C" w:rsidRDefault="00F24B1C" w:rsidP="00440FA1">
            <w:pPr>
              <w:jc w:val="center"/>
              <w:outlineLvl w:val="0"/>
            </w:pPr>
          </w:p>
          <w:p w:rsidR="00F24B1C" w:rsidRDefault="00F24B1C" w:rsidP="00440FA1">
            <w:pPr>
              <w:jc w:val="center"/>
              <w:outlineLvl w:val="0"/>
            </w:pPr>
            <w:r>
              <w:t>Средняя группа</w:t>
            </w:r>
          </w:p>
        </w:tc>
        <w:tc>
          <w:tcPr>
            <w:tcW w:w="1440" w:type="dxa"/>
          </w:tcPr>
          <w:p w:rsidR="00F24B1C" w:rsidRDefault="00F24B1C" w:rsidP="00440FA1">
            <w:pPr>
              <w:jc w:val="center"/>
              <w:outlineLvl w:val="0"/>
            </w:pPr>
          </w:p>
          <w:p w:rsidR="00F24B1C" w:rsidRDefault="00F24B1C" w:rsidP="00440FA1">
            <w:pPr>
              <w:jc w:val="center"/>
              <w:outlineLvl w:val="0"/>
            </w:pPr>
            <w:r>
              <w:t>Старшая  группа</w:t>
            </w:r>
          </w:p>
        </w:tc>
        <w:tc>
          <w:tcPr>
            <w:tcW w:w="2160" w:type="dxa"/>
          </w:tcPr>
          <w:p w:rsidR="00F24B1C" w:rsidRDefault="00F24B1C" w:rsidP="00440FA1">
            <w:pPr>
              <w:jc w:val="both"/>
              <w:outlineLvl w:val="0"/>
            </w:pPr>
          </w:p>
          <w:p w:rsidR="00F24B1C" w:rsidRDefault="00F24B1C" w:rsidP="00440FA1">
            <w:pPr>
              <w:jc w:val="center"/>
              <w:outlineLvl w:val="0"/>
            </w:pPr>
            <w:r>
              <w:t>Подготовительная группа</w:t>
            </w:r>
          </w:p>
        </w:tc>
      </w:tr>
      <w:tr w:rsidR="00F24B1C" w:rsidTr="00440FA1">
        <w:tc>
          <w:tcPr>
            <w:tcW w:w="2160" w:type="dxa"/>
          </w:tcPr>
          <w:p w:rsidR="00F24B1C" w:rsidRDefault="00F24B1C" w:rsidP="00440FA1">
            <w:pPr>
              <w:jc w:val="both"/>
              <w:outlineLvl w:val="0"/>
            </w:pPr>
            <w:r>
              <w:t>Самостоятельная игра</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160" w:type="dxa"/>
          </w:tcPr>
          <w:p w:rsidR="00F24B1C" w:rsidRDefault="00F24B1C" w:rsidP="00440FA1">
            <w:pPr>
              <w:jc w:val="both"/>
              <w:outlineLvl w:val="0"/>
            </w:pPr>
            <w:r>
              <w:t>Ежедневно</w:t>
            </w:r>
          </w:p>
        </w:tc>
      </w:tr>
      <w:tr w:rsidR="00F24B1C" w:rsidTr="00440FA1">
        <w:tc>
          <w:tcPr>
            <w:tcW w:w="2160" w:type="dxa"/>
          </w:tcPr>
          <w:p w:rsidR="00F24B1C" w:rsidRDefault="00F24B1C" w:rsidP="00440FA1">
            <w:pPr>
              <w:jc w:val="both"/>
              <w:outlineLvl w:val="0"/>
            </w:pPr>
            <w:r>
              <w:t>Познавтельно-исследовательская деятельность</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160" w:type="dxa"/>
          </w:tcPr>
          <w:p w:rsidR="00F24B1C" w:rsidRDefault="00F24B1C" w:rsidP="00440FA1">
            <w:pPr>
              <w:jc w:val="both"/>
              <w:outlineLvl w:val="0"/>
            </w:pPr>
            <w:r>
              <w:t>Ежедневно</w:t>
            </w:r>
          </w:p>
        </w:tc>
      </w:tr>
      <w:tr w:rsidR="00F24B1C" w:rsidTr="00440FA1">
        <w:tc>
          <w:tcPr>
            <w:tcW w:w="2160" w:type="dxa"/>
          </w:tcPr>
          <w:p w:rsidR="00F24B1C" w:rsidRDefault="00F24B1C" w:rsidP="00440FA1">
            <w:pPr>
              <w:jc w:val="both"/>
              <w:outlineLvl w:val="0"/>
            </w:pPr>
            <w:r>
              <w:t xml:space="preserve">Самостоятельная деятельность детей в центрах (уголках) развития </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160" w:type="dxa"/>
          </w:tcPr>
          <w:p w:rsidR="00F24B1C" w:rsidRDefault="00F24B1C" w:rsidP="00440FA1">
            <w:pPr>
              <w:jc w:val="both"/>
              <w:outlineLvl w:val="0"/>
            </w:pPr>
            <w:r>
              <w:t>Ежедневно</w:t>
            </w:r>
          </w:p>
        </w:tc>
      </w:tr>
      <w:tr w:rsidR="00F24B1C" w:rsidTr="00440FA1">
        <w:tc>
          <w:tcPr>
            <w:tcW w:w="10080" w:type="dxa"/>
            <w:gridSpan w:val="6"/>
          </w:tcPr>
          <w:p w:rsidR="00F24B1C" w:rsidRDefault="00F24B1C" w:rsidP="00440FA1">
            <w:pPr>
              <w:jc w:val="center"/>
              <w:outlineLvl w:val="0"/>
              <w:rPr>
                <w:b/>
                <w:sz w:val="32"/>
                <w:szCs w:val="32"/>
              </w:rPr>
            </w:pPr>
            <w:r>
              <w:rPr>
                <w:b/>
                <w:sz w:val="32"/>
                <w:szCs w:val="32"/>
              </w:rPr>
              <w:t>Оздоровительная работа</w:t>
            </w:r>
          </w:p>
          <w:p w:rsidR="00F24B1C" w:rsidRDefault="00F24B1C" w:rsidP="00440FA1">
            <w:pPr>
              <w:jc w:val="both"/>
              <w:outlineLvl w:val="0"/>
            </w:pPr>
          </w:p>
        </w:tc>
      </w:tr>
      <w:tr w:rsidR="00F24B1C" w:rsidTr="00440FA1">
        <w:tc>
          <w:tcPr>
            <w:tcW w:w="2160" w:type="dxa"/>
          </w:tcPr>
          <w:p w:rsidR="00F24B1C" w:rsidRDefault="00F24B1C" w:rsidP="00440FA1">
            <w:pPr>
              <w:jc w:val="both"/>
              <w:outlineLvl w:val="0"/>
            </w:pPr>
            <w:r>
              <w:t>Утренняя гимнастика</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160" w:type="dxa"/>
          </w:tcPr>
          <w:p w:rsidR="00F24B1C" w:rsidRDefault="00F24B1C" w:rsidP="00440FA1">
            <w:pPr>
              <w:jc w:val="both"/>
              <w:outlineLvl w:val="0"/>
            </w:pPr>
            <w:r>
              <w:t>ежедневно</w:t>
            </w:r>
          </w:p>
          <w:p w:rsidR="00F24B1C" w:rsidRDefault="00F24B1C" w:rsidP="00440FA1">
            <w:pPr>
              <w:jc w:val="both"/>
              <w:outlineLvl w:val="0"/>
            </w:pPr>
          </w:p>
        </w:tc>
      </w:tr>
      <w:tr w:rsidR="00F24B1C" w:rsidTr="00440FA1">
        <w:tc>
          <w:tcPr>
            <w:tcW w:w="2160" w:type="dxa"/>
          </w:tcPr>
          <w:p w:rsidR="00F24B1C" w:rsidRDefault="00F24B1C" w:rsidP="00440FA1">
            <w:pPr>
              <w:jc w:val="both"/>
              <w:outlineLvl w:val="0"/>
            </w:pPr>
            <w:r>
              <w:t>Комплексы закаливающих процедур</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160" w:type="dxa"/>
          </w:tcPr>
          <w:p w:rsidR="00F24B1C" w:rsidRDefault="00F24B1C" w:rsidP="00440FA1">
            <w:pPr>
              <w:jc w:val="both"/>
              <w:outlineLvl w:val="0"/>
            </w:pPr>
          </w:p>
          <w:p w:rsidR="00F24B1C" w:rsidRDefault="00F24B1C" w:rsidP="00440FA1">
            <w:pPr>
              <w:jc w:val="both"/>
              <w:outlineLvl w:val="0"/>
            </w:pPr>
            <w:r>
              <w:t>ежедневно</w:t>
            </w:r>
          </w:p>
        </w:tc>
      </w:tr>
      <w:tr w:rsidR="00F24B1C" w:rsidTr="00440FA1">
        <w:tc>
          <w:tcPr>
            <w:tcW w:w="2160" w:type="dxa"/>
          </w:tcPr>
          <w:p w:rsidR="00F24B1C" w:rsidRDefault="00F24B1C" w:rsidP="00440FA1">
            <w:pPr>
              <w:jc w:val="both"/>
              <w:outlineLvl w:val="0"/>
            </w:pPr>
            <w:r>
              <w:t>Гигиенические процедуры</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1440" w:type="dxa"/>
          </w:tcPr>
          <w:p w:rsidR="00F24B1C" w:rsidRDefault="00F24B1C" w:rsidP="00440FA1">
            <w:pPr>
              <w:jc w:val="center"/>
              <w:outlineLvl w:val="0"/>
            </w:pPr>
            <w:r>
              <w:t>ежедневно</w:t>
            </w:r>
          </w:p>
        </w:tc>
        <w:tc>
          <w:tcPr>
            <w:tcW w:w="2160" w:type="dxa"/>
          </w:tcPr>
          <w:p w:rsidR="00F24B1C" w:rsidRDefault="00F24B1C" w:rsidP="00440FA1">
            <w:pPr>
              <w:jc w:val="both"/>
              <w:outlineLvl w:val="0"/>
            </w:pPr>
            <w:r>
              <w:t>ежедневно</w:t>
            </w:r>
          </w:p>
        </w:tc>
      </w:tr>
    </w:tbl>
    <w:p w:rsidR="00F24B1C" w:rsidRDefault="00F24B1C" w:rsidP="00A65358">
      <w:pPr>
        <w:jc w:val="both"/>
        <w:outlineLvl w:val="0"/>
      </w:pPr>
    </w:p>
    <w:p w:rsidR="00F24B1C" w:rsidRDefault="00F24B1C" w:rsidP="00305713">
      <w:pPr>
        <w:jc w:val="both"/>
        <w:outlineLvl w:val="0"/>
      </w:pPr>
      <w:r>
        <w:t xml:space="preserve">            </w:t>
      </w:r>
    </w:p>
    <w:p w:rsidR="00F24B1C" w:rsidRPr="00D8798F" w:rsidRDefault="00F24B1C" w:rsidP="00D8798F"/>
    <w:p w:rsidR="00F24B1C" w:rsidRDefault="00F24B1C" w:rsidP="00A65358">
      <w:pPr>
        <w:jc w:val="center"/>
        <w:outlineLvl w:val="0"/>
        <w:rPr>
          <w:b/>
          <w:bCs/>
          <w:i/>
          <w:iCs/>
        </w:rPr>
      </w:pPr>
      <w:r w:rsidRPr="00D8798F">
        <w:rPr>
          <w:b/>
        </w:rPr>
        <w:t>3.7.20.</w:t>
      </w:r>
      <w:r w:rsidRPr="00D8798F">
        <w:rPr>
          <w:b/>
          <w:bCs/>
          <w:iCs/>
        </w:rPr>
        <w:t xml:space="preserve"> </w:t>
      </w:r>
      <w:r>
        <w:rPr>
          <w:b/>
          <w:bCs/>
          <w:i/>
          <w:iCs/>
        </w:rPr>
        <w:t>Годовой календарный учебный график на 2025-2026 учебный год</w:t>
      </w:r>
    </w:p>
    <w:p w:rsidR="00F24B1C" w:rsidRDefault="00F24B1C" w:rsidP="00A65358">
      <w:pPr>
        <w:jc w:val="center"/>
        <w:rPr>
          <w:b/>
          <w:bCs/>
          <w:i/>
          <w:iCs/>
        </w:rPr>
      </w:pPr>
    </w:p>
    <w:tbl>
      <w:tblPr>
        <w:tblW w:w="1000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06"/>
        <w:gridCol w:w="2668"/>
        <w:gridCol w:w="1226"/>
        <w:gridCol w:w="900"/>
        <w:gridCol w:w="58"/>
        <w:gridCol w:w="7"/>
        <w:gridCol w:w="1015"/>
        <w:gridCol w:w="403"/>
        <w:gridCol w:w="677"/>
        <w:gridCol w:w="741"/>
        <w:gridCol w:w="428"/>
        <w:gridCol w:w="1276"/>
      </w:tblGrid>
      <w:tr w:rsidR="00F24B1C" w:rsidRPr="00020D5C" w:rsidTr="00440FA1">
        <w:tc>
          <w:tcPr>
            <w:tcW w:w="606" w:type="dxa"/>
            <w:vMerge w:val="restart"/>
          </w:tcPr>
          <w:p w:rsidR="00F24B1C" w:rsidRDefault="00F24B1C" w:rsidP="00440FA1">
            <w:pPr>
              <w:jc w:val="center"/>
              <w:rPr>
                <w:b/>
                <w:bCs/>
                <w:i/>
                <w:iCs/>
                <w:lang w:eastAsia="en-US"/>
              </w:rPr>
            </w:pPr>
            <w:r w:rsidRPr="00020D5C">
              <w:rPr>
                <w:b/>
                <w:bCs/>
                <w:i/>
                <w:iCs/>
              </w:rPr>
              <w:t>№</w:t>
            </w:r>
          </w:p>
          <w:p w:rsidR="00F24B1C" w:rsidRPr="00020D5C" w:rsidRDefault="00F24B1C" w:rsidP="00440FA1">
            <w:pPr>
              <w:jc w:val="center"/>
              <w:rPr>
                <w:b/>
                <w:bCs/>
                <w:i/>
                <w:iCs/>
                <w:lang w:eastAsia="en-US"/>
              </w:rPr>
            </w:pPr>
            <w:r w:rsidRPr="00020D5C">
              <w:rPr>
                <w:b/>
                <w:bCs/>
                <w:i/>
                <w:iCs/>
              </w:rPr>
              <w:t>п/п</w:t>
            </w:r>
          </w:p>
        </w:tc>
        <w:tc>
          <w:tcPr>
            <w:tcW w:w="2668" w:type="dxa"/>
            <w:vMerge w:val="restart"/>
          </w:tcPr>
          <w:p w:rsidR="00F24B1C" w:rsidRPr="00020D5C" w:rsidRDefault="00F24B1C" w:rsidP="00440FA1">
            <w:pPr>
              <w:jc w:val="center"/>
              <w:rPr>
                <w:b/>
                <w:bCs/>
                <w:i/>
                <w:iCs/>
                <w:lang w:eastAsia="en-US"/>
              </w:rPr>
            </w:pPr>
            <w:r w:rsidRPr="00020D5C">
              <w:rPr>
                <w:b/>
                <w:bCs/>
                <w:i/>
                <w:iCs/>
              </w:rPr>
              <w:t>Содержание</w:t>
            </w:r>
          </w:p>
        </w:tc>
        <w:tc>
          <w:tcPr>
            <w:tcW w:w="6731" w:type="dxa"/>
            <w:gridSpan w:val="10"/>
          </w:tcPr>
          <w:p w:rsidR="00F24B1C" w:rsidRPr="00020D5C" w:rsidRDefault="00F24B1C" w:rsidP="00440FA1">
            <w:pPr>
              <w:jc w:val="center"/>
              <w:rPr>
                <w:b/>
                <w:bCs/>
                <w:i/>
                <w:iCs/>
                <w:lang w:eastAsia="en-US"/>
              </w:rPr>
            </w:pPr>
            <w:r w:rsidRPr="00020D5C">
              <w:rPr>
                <w:b/>
                <w:bCs/>
                <w:i/>
                <w:iCs/>
              </w:rPr>
              <w:t>Наименование возрастных групп</w:t>
            </w:r>
          </w:p>
        </w:tc>
      </w:tr>
      <w:tr w:rsidR="00F24B1C" w:rsidRPr="00020D5C" w:rsidTr="00440FA1">
        <w:tc>
          <w:tcPr>
            <w:tcW w:w="606" w:type="dxa"/>
            <w:vMerge/>
            <w:vAlign w:val="center"/>
          </w:tcPr>
          <w:p w:rsidR="00F24B1C" w:rsidRPr="00020D5C" w:rsidRDefault="00F24B1C" w:rsidP="00440FA1">
            <w:pPr>
              <w:rPr>
                <w:b/>
                <w:bCs/>
                <w:i/>
                <w:iCs/>
                <w:lang w:eastAsia="en-US"/>
              </w:rPr>
            </w:pPr>
          </w:p>
        </w:tc>
        <w:tc>
          <w:tcPr>
            <w:tcW w:w="2668" w:type="dxa"/>
            <w:vMerge/>
            <w:vAlign w:val="center"/>
          </w:tcPr>
          <w:p w:rsidR="00F24B1C" w:rsidRPr="00020D5C" w:rsidRDefault="00F24B1C" w:rsidP="00440FA1">
            <w:pPr>
              <w:rPr>
                <w:b/>
                <w:bCs/>
                <w:i/>
                <w:iCs/>
                <w:lang w:eastAsia="en-US"/>
              </w:rPr>
            </w:pPr>
          </w:p>
        </w:tc>
        <w:tc>
          <w:tcPr>
            <w:tcW w:w="1226" w:type="dxa"/>
          </w:tcPr>
          <w:p w:rsidR="00F24B1C" w:rsidRDefault="00F24B1C" w:rsidP="00440FA1">
            <w:pPr>
              <w:rPr>
                <w:b/>
                <w:bCs/>
                <w:i/>
                <w:iCs/>
              </w:rPr>
            </w:pPr>
            <w:r>
              <w:rPr>
                <w:b/>
                <w:bCs/>
                <w:i/>
                <w:iCs/>
              </w:rPr>
              <w:t>Вторая</w:t>
            </w:r>
          </w:p>
          <w:p w:rsidR="00F24B1C" w:rsidRDefault="00F24B1C" w:rsidP="00440FA1">
            <w:pPr>
              <w:rPr>
                <w:b/>
                <w:bCs/>
                <w:i/>
                <w:iCs/>
              </w:rPr>
            </w:pPr>
            <w:r w:rsidRPr="00020D5C">
              <w:rPr>
                <w:b/>
                <w:bCs/>
                <w:i/>
                <w:iCs/>
              </w:rPr>
              <w:t>гр</w:t>
            </w:r>
            <w:r>
              <w:rPr>
                <w:b/>
                <w:bCs/>
                <w:i/>
                <w:iCs/>
              </w:rPr>
              <w:t>уппа раннего</w:t>
            </w:r>
          </w:p>
          <w:p w:rsidR="00F24B1C" w:rsidRDefault="00F24B1C" w:rsidP="00440FA1">
            <w:pPr>
              <w:rPr>
                <w:b/>
                <w:bCs/>
                <w:i/>
                <w:iCs/>
                <w:lang w:eastAsia="en-US"/>
              </w:rPr>
            </w:pPr>
            <w:r>
              <w:rPr>
                <w:b/>
                <w:bCs/>
                <w:i/>
                <w:iCs/>
              </w:rPr>
              <w:t>возраста</w:t>
            </w:r>
            <w:r w:rsidRPr="00020D5C">
              <w:rPr>
                <w:b/>
                <w:bCs/>
                <w:i/>
                <w:iCs/>
              </w:rPr>
              <w:t xml:space="preserve"> </w:t>
            </w:r>
          </w:p>
          <w:p w:rsidR="00F24B1C" w:rsidRPr="00020D5C" w:rsidRDefault="00F24B1C" w:rsidP="00440FA1">
            <w:pPr>
              <w:jc w:val="center"/>
              <w:rPr>
                <w:b/>
                <w:bCs/>
                <w:i/>
                <w:iCs/>
                <w:lang w:eastAsia="en-US"/>
              </w:rPr>
            </w:pPr>
          </w:p>
        </w:tc>
        <w:tc>
          <w:tcPr>
            <w:tcW w:w="900" w:type="dxa"/>
          </w:tcPr>
          <w:p w:rsidR="00F24B1C" w:rsidRDefault="00F24B1C" w:rsidP="00440FA1">
            <w:pPr>
              <w:jc w:val="center"/>
              <w:rPr>
                <w:b/>
                <w:bCs/>
                <w:i/>
                <w:iCs/>
                <w:lang w:eastAsia="en-US"/>
              </w:rPr>
            </w:pPr>
            <w:r>
              <w:rPr>
                <w:b/>
                <w:bCs/>
                <w:i/>
                <w:iCs/>
              </w:rPr>
              <w:t xml:space="preserve">Младшая </w:t>
            </w:r>
            <w:r w:rsidRPr="00020D5C">
              <w:rPr>
                <w:b/>
                <w:bCs/>
                <w:i/>
                <w:iCs/>
              </w:rPr>
              <w:t>гр</w:t>
            </w:r>
            <w:r>
              <w:rPr>
                <w:b/>
                <w:bCs/>
                <w:i/>
                <w:iCs/>
              </w:rPr>
              <w:t xml:space="preserve">уппа </w:t>
            </w:r>
          </w:p>
          <w:p w:rsidR="00F24B1C" w:rsidRPr="00020D5C" w:rsidRDefault="00F24B1C" w:rsidP="00440FA1">
            <w:pPr>
              <w:jc w:val="center"/>
              <w:rPr>
                <w:b/>
                <w:bCs/>
                <w:i/>
                <w:iCs/>
                <w:lang w:eastAsia="en-US"/>
              </w:rPr>
            </w:pPr>
          </w:p>
        </w:tc>
        <w:tc>
          <w:tcPr>
            <w:tcW w:w="1080" w:type="dxa"/>
            <w:gridSpan w:val="3"/>
          </w:tcPr>
          <w:p w:rsidR="00F24B1C" w:rsidRDefault="00F24B1C" w:rsidP="00440FA1">
            <w:pPr>
              <w:jc w:val="center"/>
              <w:rPr>
                <w:b/>
                <w:bCs/>
                <w:i/>
                <w:iCs/>
                <w:lang w:eastAsia="en-US"/>
              </w:rPr>
            </w:pPr>
            <w:r>
              <w:rPr>
                <w:b/>
                <w:bCs/>
                <w:i/>
                <w:iCs/>
              </w:rPr>
              <w:t>Средняя группа</w:t>
            </w:r>
          </w:p>
          <w:p w:rsidR="00F24B1C" w:rsidRPr="00020D5C" w:rsidRDefault="00F24B1C" w:rsidP="00440FA1">
            <w:pPr>
              <w:rPr>
                <w:b/>
                <w:bCs/>
                <w:i/>
                <w:iCs/>
                <w:lang w:eastAsia="en-US"/>
              </w:rPr>
            </w:pPr>
          </w:p>
        </w:tc>
        <w:tc>
          <w:tcPr>
            <w:tcW w:w="1080" w:type="dxa"/>
            <w:gridSpan w:val="2"/>
          </w:tcPr>
          <w:p w:rsidR="00F24B1C" w:rsidRPr="00020D5C" w:rsidRDefault="00F24B1C" w:rsidP="00440FA1">
            <w:pPr>
              <w:ind w:right="-142"/>
              <w:jc w:val="center"/>
              <w:rPr>
                <w:b/>
                <w:bCs/>
                <w:i/>
                <w:iCs/>
              </w:rPr>
            </w:pPr>
            <w:r>
              <w:rPr>
                <w:b/>
                <w:bCs/>
                <w:i/>
                <w:iCs/>
              </w:rPr>
              <w:t>Старшая группа</w:t>
            </w:r>
            <w:r w:rsidRPr="00020D5C">
              <w:rPr>
                <w:b/>
                <w:bCs/>
                <w:i/>
                <w:iCs/>
              </w:rPr>
              <w:t xml:space="preserve"> </w:t>
            </w:r>
          </w:p>
        </w:tc>
        <w:tc>
          <w:tcPr>
            <w:tcW w:w="1169" w:type="dxa"/>
            <w:gridSpan w:val="2"/>
          </w:tcPr>
          <w:p w:rsidR="00F24B1C" w:rsidRDefault="00F24B1C" w:rsidP="00440FA1">
            <w:pPr>
              <w:rPr>
                <w:b/>
                <w:bCs/>
                <w:i/>
                <w:iCs/>
              </w:rPr>
            </w:pPr>
            <w:r>
              <w:rPr>
                <w:b/>
                <w:bCs/>
                <w:i/>
                <w:iCs/>
              </w:rPr>
              <w:t>Подготовительная г</w:t>
            </w:r>
            <w:r w:rsidRPr="00020D5C">
              <w:rPr>
                <w:b/>
                <w:bCs/>
                <w:i/>
                <w:iCs/>
              </w:rPr>
              <w:t>руппа</w:t>
            </w:r>
          </w:p>
          <w:p w:rsidR="00F24B1C" w:rsidRPr="00020D5C" w:rsidRDefault="00F24B1C" w:rsidP="00440FA1">
            <w:pPr>
              <w:jc w:val="center"/>
              <w:rPr>
                <w:b/>
                <w:bCs/>
                <w:i/>
                <w:iCs/>
                <w:lang w:eastAsia="en-US"/>
              </w:rPr>
            </w:pPr>
            <w:r>
              <w:rPr>
                <w:b/>
                <w:bCs/>
                <w:i/>
                <w:iCs/>
              </w:rPr>
              <w:t>№1</w:t>
            </w:r>
          </w:p>
        </w:tc>
        <w:tc>
          <w:tcPr>
            <w:tcW w:w="1276" w:type="dxa"/>
          </w:tcPr>
          <w:p w:rsidR="00F24B1C" w:rsidRDefault="00F24B1C" w:rsidP="00440FA1">
            <w:pPr>
              <w:jc w:val="center"/>
              <w:rPr>
                <w:b/>
                <w:bCs/>
                <w:i/>
                <w:iCs/>
                <w:lang w:eastAsia="en-US"/>
              </w:rPr>
            </w:pPr>
            <w:r>
              <w:rPr>
                <w:b/>
                <w:bCs/>
                <w:i/>
                <w:iCs/>
              </w:rPr>
              <w:t>Подготовительная</w:t>
            </w:r>
          </w:p>
          <w:p w:rsidR="00F24B1C" w:rsidRPr="00020D5C" w:rsidRDefault="00F24B1C" w:rsidP="00440FA1">
            <w:pPr>
              <w:jc w:val="center"/>
              <w:rPr>
                <w:b/>
                <w:bCs/>
                <w:i/>
                <w:iCs/>
                <w:lang w:eastAsia="en-US"/>
              </w:rPr>
            </w:pPr>
            <w:r w:rsidRPr="00020D5C">
              <w:rPr>
                <w:b/>
                <w:bCs/>
                <w:i/>
                <w:iCs/>
              </w:rPr>
              <w:t xml:space="preserve">группа </w:t>
            </w:r>
            <w:r>
              <w:rPr>
                <w:b/>
                <w:bCs/>
                <w:i/>
                <w:iCs/>
              </w:rPr>
              <w:t>№2</w:t>
            </w:r>
          </w:p>
        </w:tc>
      </w:tr>
      <w:tr w:rsidR="00F24B1C" w:rsidRPr="00020D5C" w:rsidTr="00440FA1">
        <w:tc>
          <w:tcPr>
            <w:tcW w:w="606" w:type="dxa"/>
            <w:vMerge w:val="restart"/>
          </w:tcPr>
          <w:p w:rsidR="00F24B1C" w:rsidRPr="00020D5C" w:rsidRDefault="00F24B1C" w:rsidP="00440FA1">
            <w:pPr>
              <w:jc w:val="center"/>
              <w:rPr>
                <w:lang w:eastAsia="en-US"/>
              </w:rPr>
            </w:pPr>
            <w:r w:rsidRPr="00020D5C">
              <w:t>1.</w:t>
            </w:r>
          </w:p>
        </w:tc>
        <w:tc>
          <w:tcPr>
            <w:tcW w:w="2668" w:type="dxa"/>
            <w:vMerge w:val="restart"/>
          </w:tcPr>
          <w:p w:rsidR="00F24B1C" w:rsidRDefault="00F24B1C" w:rsidP="00440FA1"/>
          <w:p w:rsidR="00F24B1C" w:rsidRPr="00020D5C" w:rsidRDefault="00F24B1C" w:rsidP="00440FA1">
            <w:pPr>
              <w:rPr>
                <w:lang w:eastAsia="en-US"/>
              </w:rPr>
            </w:pPr>
            <w:r w:rsidRPr="00020D5C">
              <w:t>Количество групп  в ДОУ</w:t>
            </w:r>
          </w:p>
        </w:tc>
        <w:tc>
          <w:tcPr>
            <w:tcW w:w="1226" w:type="dxa"/>
          </w:tcPr>
          <w:p w:rsidR="00F24B1C" w:rsidRPr="00020D5C" w:rsidRDefault="00F24B1C" w:rsidP="00440FA1">
            <w:pPr>
              <w:jc w:val="center"/>
              <w:rPr>
                <w:lang w:eastAsia="en-US"/>
              </w:rPr>
            </w:pPr>
            <w:r w:rsidRPr="00020D5C">
              <w:t>1</w:t>
            </w:r>
          </w:p>
        </w:tc>
        <w:tc>
          <w:tcPr>
            <w:tcW w:w="900" w:type="dxa"/>
          </w:tcPr>
          <w:p w:rsidR="00F24B1C" w:rsidRPr="00020D5C" w:rsidRDefault="00F24B1C" w:rsidP="00440FA1">
            <w:pPr>
              <w:jc w:val="center"/>
              <w:rPr>
                <w:lang w:eastAsia="en-US"/>
              </w:rPr>
            </w:pPr>
            <w:r>
              <w:rPr>
                <w:lang w:eastAsia="en-US"/>
              </w:rPr>
              <w:t>1</w:t>
            </w:r>
          </w:p>
        </w:tc>
        <w:tc>
          <w:tcPr>
            <w:tcW w:w="1080" w:type="dxa"/>
            <w:gridSpan w:val="3"/>
          </w:tcPr>
          <w:p w:rsidR="00F24B1C" w:rsidRPr="00020D5C" w:rsidRDefault="00F24B1C" w:rsidP="00440FA1">
            <w:pPr>
              <w:jc w:val="center"/>
              <w:rPr>
                <w:lang w:eastAsia="en-US"/>
              </w:rPr>
            </w:pPr>
            <w:r w:rsidRPr="00020D5C">
              <w:t>1</w:t>
            </w:r>
          </w:p>
        </w:tc>
        <w:tc>
          <w:tcPr>
            <w:tcW w:w="1080" w:type="dxa"/>
            <w:gridSpan w:val="2"/>
          </w:tcPr>
          <w:p w:rsidR="00F24B1C" w:rsidRPr="00020D5C" w:rsidRDefault="00F24B1C" w:rsidP="00440FA1">
            <w:pPr>
              <w:jc w:val="center"/>
              <w:rPr>
                <w:lang w:eastAsia="en-US"/>
              </w:rPr>
            </w:pPr>
            <w:r>
              <w:rPr>
                <w:lang w:eastAsia="en-US"/>
              </w:rPr>
              <w:t>1</w:t>
            </w:r>
          </w:p>
        </w:tc>
        <w:tc>
          <w:tcPr>
            <w:tcW w:w="1169" w:type="dxa"/>
            <w:gridSpan w:val="2"/>
          </w:tcPr>
          <w:p w:rsidR="00F24B1C" w:rsidRPr="00020D5C" w:rsidRDefault="00F24B1C" w:rsidP="00440FA1">
            <w:pPr>
              <w:jc w:val="center"/>
              <w:rPr>
                <w:lang w:eastAsia="en-US"/>
              </w:rPr>
            </w:pPr>
            <w:r>
              <w:t>1</w:t>
            </w:r>
          </w:p>
        </w:tc>
        <w:tc>
          <w:tcPr>
            <w:tcW w:w="1276" w:type="dxa"/>
          </w:tcPr>
          <w:p w:rsidR="00F24B1C" w:rsidRPr="00020D5C" w:rsidRDefault="00F24B1C" w:rsidP="00440FA1">
            <w:pPr>
              <w:jc w:val="center"/>
              <w:rPr>
                <w:lang w:eastAsia="en-US"/>
              </w:rPr>
            </w:pPr>
            <w:r>
              <w:t>1</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6731" w:type="dxa"/>
            <w:gridSpan w:val="10"/>
          </w:tcPr>
          <w:p w:rsidR="00F24B1C" w:rsidRPr="00020D5C" w:rsidRDefault="00F24B1C" w:rsidP="00440FA1">
            <w:pPr>
              <w:jc w:val="center"/>
              <w:rPr>
                <w:lang w:eastAsia="en-US"/>
              </w:rPr>
            </w:pPr>
            <w:r>
              <w:t>6</w:t>
            </w:r>
            <w:r w:rsidRPr="00020D5C">
              <w:t xml:space="preserve">  групп</w:t>
            </w:r>
          </w:p>
        </w:tc>
      </w:tr>
      <w:tr w:rsidR="00F24B1C" w:rsidRPr="00020D5C" w:rsidTr="00440FA1">
        <w:tc>
          <w:tcPr>
            <w:tcW w:w="606" w:type="dxa"/>
          </w:tcPr>
          <w:p w:rsidR="00F24B1C" w:rsidRPr="00020D5C" w:rsidRDefault="00F24B1C" w:rsidP="00440FA1">
            <w:pPr>
              <w:jc w:val="center"/>
              <w:rPr>
                <w:lang w:eastAsia="en-US"/>
              </w:rPr>
            </w:pPr>
            <w:r w:rsidRPr="00020D5C">
              <w:t>2.</w:t>
            </w:r>
          </w:p>
        </w:tc>
        <w:tc>
          <w:tcPr>
            <w:tcW w:w="2668" w:type="dxa"/>
          </w:tcPr>
          <w:p w:rsidR="00F24B1C" w:rsidRPr="00020D5C" w:rsidRDefault="00F24B1C" w:rsidP="00440FA1">
            <w:pPr>
              <w:rPr>
                <w:lang w:eastAsia="en-US"/>
              </w:rPr>
            </w:pPr>
            <w:r w:rsidRPr="00020D5C">
              <w:t>Режим работы ДОУ</w:t>
            </w:r>
          </w:p>
        </w:tc>
        <w:tc>
          <w:tcPr>
            <w:tcW w:w="6731" w:type="dxa"/>
            <w:gridSpan w:val="10"/>
          </w:tcPr>
          <w:p w:rsidR="00F24B1C" w:rsidRPr="00020D5C" w:rsidRDefault="00F24B1C" w:rsidP="00440FA1">
            <w:pPr>
              <w:jc w:val="center"/>
              <w:rPr>
                <w:lang w:eastAsia="en-US"/>
              </w:rPr>
            </w:pPr>
            <w:r>
              <w:t>7.0</w:t>
            </w:r>
            <w:r w:rsidRPr="00020D5C">
              <w:t>0 – 1</w:t>
            </w:r>
            <w:r>
              <w:t>8</w:t>
            </w:r>
            <w:r w:rsidRPr="00020D5C">
              <w:t>.00</w:t>
            </w:r>
          </w:p>
        </w:tc>
      </w:tr>
      <w:tr w:rsidR="00F24B1C" w:rsidRPr="00020D5C" w:rsidTr="00440FA1">
        <w:tc>
          <w:tcPr>
            <w:tcW w:w="606" w:type="dxa"/>
          </w:tcPr>
          <w:p w:rsidR="00F24B1C" w:rsidRPr="00020D5C" w:rsidRDefault="00F24B1C" w:rsidP="00440FA1">
            <w:pPr>
              <w:jc w:val="center"/>
              <w:rPr>
                <w:lang w:eastAsia="en-US"/>
              </w:rPr>
            </w:pPr>
            <w:r w:rsidRPr="00020D5C">
              <w:t>3.</w:t>
            </w:r>
          </w:p>
        </w:tc>
        <w:tc>
          <w:tcPr>
            <w:tcW w:w="2668" w:type="dxa"/>
          </w:tcPr>
          <w:p w:rsidR="00F24B1C" w:rsidRPr="00020D5C" w:rsidRDefault="00F24B1C" w:rsidP="00440FA1">
            <w:pPr>
              <w:jc w:val="both"/>
              <w:rPr>
                <w:lang w:eastAsia="en-US"/>
              </w:rPr>
            </w:pPr>
            <w:r w:rsidRPr="00020D5C">
              <w:t>Продолжительность учебного года</w:t>
            </w:r>
          </w:p>
        </w:tc>
        <w:tc>
          <w:tcPr>
            <w:tcW w:w="6731" w:type="dxa"/>
            <w:gridSpan w:val="10"/>
          </w:tcPr>
          <w:p w:rsidR="00F24B1C" w:rsidRDefault="00F24B1C" w:rsidP="00440FA1">
            <w:pPr>
              <w:rPr>
                <w:lang w:eastAsia="en-US"/>
              </w:rPr>
            </w:pPr>
            <w:r>
              <w:t xml:space="preserve">                          начало учебного года   01.09.2025г.</w:t>
            </w:r>
          </w:p>
          <w:p w:rsidR="00F24B1C" w:rsidRPr="00020D5C" w:rsidRDefault="00F24B1C" w:rsidP="00440FA1">
            <w:pPr>
              <w:rPr>
                <w:lang w:eastAsia="en-US"/>
              </w:rPr>
            </w:pPr>
            <w:r w:rsidRPr="00020D5C">
              <w:t xml:space="preserve">                          ко</w:t>
            </w:r>
            <w:r>
              <w:t>нец учебного года     31.05.2026г.</w:t>
            </w:r>
          </w:p>
        </w:tc>
      </w:tr>
      <w:tr w:rsidR="00F24B1C" w:rsidRPr="00020D5C" w:rsidTr="00440FA1">
        <w:tc>
          <w:tcPr>
            <w:tcW w:w="606" w:type="dxa"/>
          </w:tcPr>
          <w:p w:rsidR="00F24B1C" w:rsidRPr="00020D5C" w:rsidRDefault="00F24B1C" w:rsidP="00440FA1">
            <w:pPr>
              <w:jc w:val="center"/>
              <w:rPr>
                <w:lang w:eastAsia="en-US"/>
              </w:rPr>
            </w:pPr>
            <w:r w:rsidRPr="00020D5C">
              <w:t>4.</w:t>
            </w:r>
          </w:p>
        </w:tc>
        <w:tc>
          <w:tcPr>
            <w:tcW w:w="2668" w:type="dxa"/>
          </w:tcPr>
          <w:p w:rsidR="00F24B1C" w:rsidRPr="00020D5C" w:rsidRDefault="00F24B1C" w:rsidP="00440FA1">
            <w:pPr>
              <w:rPr>
                <w:lang w:eastAsia="en-US"/>
              </w:rPr>
            </w:pPr>
            <w:r w:rsidRPr="00020D5C">
              <w:t>Количество недель в учебном году</w:t>
            </w:r>
          </w:p>
        </w:tc>
        <w:tc>
          <w:tcPr>
            <w:tcW w:w="6731" w:type="dxa"/>
            <w:gridSpan w:val="10"/>
          </w:tcPr>
          <w:p w:rsidR="00F24B1C" w:rsidRPr="00020D5C" w:rsidRDefault="00F24B1C" w:rsidP="00440FA1">
            <w:pPr>
              <w:jc w:val="center"/>
              <w:rPr>
                <w:lang w:eastAsia="en-US"/>
              </w:rPr>
            </w:pPr>
            <w:r w:rsidRPr="00020D5C">
              <w:t>36 недель</w:t>
            </w:r>
          </w:p>
        </w:tc>
      </w:tr>
      <w:tr w:rsidR="00F24B1C" w:rsidRPr="00020D5C" w:rsidTr="00440FA1">
        <w:tc>
          <w:tcPr>
            <w:tcW w:w="606" w:type="dxa"/>
            <w:vMerge w:val="restart"/>
          </w:tcPr>
          <w:p w:rsidR="00F24B1C" w:rsidRPr="00020D5C" w:rsidRDefault="00F24B1C" w:rsidP="00440FA1">
            <w:pPr>
              <w:jc w:val="center"/>
              <w:rPr>
                <w:lang w:eastAsia="en-US"/>
              </w:rPr>
            </w:pPr>
          </w:p>
        </w:tc>
        <w:tc>
          <w:tcPr>
            <w:tcW w:w="2668" w:type="dxa"/>
            <w:vMerge w:val="restart"/>
          </w:tcPr>
          <w:p w:rsidR="00F24B1C" w:rsidRPr="00020D5C" w:rsidRDefault="00F24B1C" w:rsidP="00440FA1">
            <w:pPr>
              <w:rPr>
                <w:lang w:eastAsia="en-US"/>
              </w:rPr>
            </w:pPr>
          </w:p>
        </w:tc>
        <w:tc>
          <w:tcPr>
            <w:tcW w:w="6731" w:type="dxa"/>
            <w:gridSpan w:val="10"/>
          </w:tcPr>
          <w:p w:rsidR="00F24B1C" w:rsidRPr="00020D5C" w:rsidRDefault="00F24B1C" w:rsidP="00440FA1">
            <w:pPr>
              <w:jc w:val="center"/>
              <w:rPr>
                <w:lang w:eastAsia="en-US"/>
              </w:rPr>
            </w:pP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6731" w:type="dxa"/>
            <w:gridSpan w:val="10"/>
          </w:tcPr>
          <w:p w:rsidR="00F24B1C" w:rsidRPr="00020D5C" w:rsidRDefault="00F24B1C" w:rsidP="00440FA1">
            <w:pPr>
              <w:jc w:val="center"/>
              <w:rPr>
                <w:lang w:eastAsia="en-US"/>
              </w:rPr>
            </w:pPr>
          </w:p>
        </w:tc>
      </w:tr>
      <w:tr w:rsidR="00F24B1C" w:rsidRPr="00020D5C" w:rsidTr="00440FA1">
        <w:tc>
          <w:tcPr>
            <w:tcW w:w="606" w:type="dxa"/>
            <w:vMerge w:val="restart"/>
          </w:tcPr>
          <w:p w:rsidR="00F24B1C" w:rsidRPr="00020D5C" w:rsidRDefault="00F24B1C" w:rsidP="00440FA1">
            <w:pPr>
              <w:jc w:val="center"/>
              <w:rPr>
                <w:lang w:eastAsia="en-US"/>
              </w:rPr>
            </w:pPr>
            <w:r w:rsidRPr="00020D5C">
              <w:t>5.</w:t>
            </w:r>
          </w:p>
        </w:tc>
        <w:tc>
          <w:tcPr>
            <w:tcW w:w="2668" w:type="dxa"/>
            <w:vMerge w:val="restart"/>
          </w:tcPr>
          <w:p w:rsidR="00F24B1C" w:rsidRPr="00020D5C" w:rsidRDefault="00F24B1C" w:rsidP="00440FA1">
            <w:pPr>
              <w:rPr>
                <w:lang w:eastAsia="en-US"/>
              </w:rPr>
            </w:pPr>
            <w:r w:rsidRPr="00020D5C">
              <w:t>Перечень праздников</w:t>
            </w:r>
          </w:p>
        </w:tc>
        <w:tc>
          <w:tcPr>
            <w:tcW w:w="2191" w:type="dxa"/>
            <w:gridSpan w:val="4"/>
          </w:tcPr>
          <w:p w:rsidR="00F24B1C" w:rsidRPr="00020D5C" w:rsidRDefault="00F24B1C" w:rsidP="00440FA1">
            <w:pPr>
              <w:jc w:val="center"/>
              <w:rPr>
                <w:lang w:eastAsia="en-US"/>
              </w:rPr>
            </w:pPr>
            <w:r w:rsidRPr="00020D5C">
              <w:t>-</w:t>
            </w:r>
          </w:p>
        </w:tc>
        <w:tc>
          <w:tcPr>
            <w:tcW w:w="1418" w:type="dxa"/>
            <w:gridSpan w:val="2"/>
          </w:tcPr>
          <w:p w:rsidR="00F24B1C" w:rsidRPr="00020D5C" w:rsidRDefault="00F24B1C" w:rsidP="00440FA1">
            <w:pPr>
              <w:jc w:val="center"/>
              <w:rPr>
                <w:lang w:eastAsia="en-US"/>
              </w:rPr>
            </w:pPr>
            <w:r w:rsidRPr="00020D5C">
              <w:t>-</w:t>
            </w:r>
          </w:p>
        </w:tc>
        <w:tc>
          <w:tcPr>
            <w:tcW w:w="3122" w:type="dxa"/>
            <w:gridSpan w:val="4"/>
          </w:tcPr>
          <w:p w:rsidR="00F24B1C" w:rsidRPr="00020D5C" w:rsidRDefault="00F24B1C" w:rsidP="00440FA1">
            <w:pPr>
              <w:jc w:val="center"/>
              <w:rPr>
                <w:lang w:eastAsia="en-US"/>
              </w:rPr>
            </w:pPr>
            <w:r w:rsidRPr="00020D5C">
              <w:t>Сентябрь - День знаний</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6731" w:type="dxa"/>
            <w:gridSpan w:val="10"/>
          </w:tcPr>
          <w:p w:rsidR="00F24B1C" w:rsidRPr="00020D5C" w:rsidRDefault="00F24B1C" w:rsidP="00440FA1">
            <w:pPr>
              <w:jc w:val="center"/>
              <w:rPr>
                <w:lang w:eastAsia="en-US"/>
              </w:rPr>
            </w:pPr>
            <w:r w:rsidRPr="00020D5C">
              <w:t>октябрь - Осенние праздники</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2191" w:type="dxa"/>
            <w:gridSpan w:val="4"/>
          </w:tcPr>
          <w:p w:rsidR="00F24B1C" w:rsidRPr="00020D5C" w:rsidRDefault="00F24B1C" w:rsidP="00440FA1">
            <w:pPr>
              <w:jc w:val="center"/>
              <w:rPr>
                <w:lang w:eastAsia="en-US"/>
              </w:rPr>
            </w:pPr>
            <w:r w:rsidRPr="00020D5C">
              <w:t>-</w:t>
            </w:r>
          </w:p>
        </w:tc>
        <w:tc>
          <w:tcPr>
            <w:tcW w:w="1418" w:type="dxa"/>
            <w:gridSpan w:val="2"/>
          </w:tcPr>
          <w:p w:rsidR="00F24B1C" w:rsidRPr="00020D5C" w:rsidRDefault="00F24B1C" w:rsidP="00440FA1">
            <w:pPr>
              <w:jc w:val="center"/>
              <w:rPr>
                <w:lang w:eastAsia="en-US"/>
              </w:rPr>
            </w:pPr>
            <w:r w:rsidRPr="00020D5C">
              <w:t>-</w:t>
            </w:r>
          </w:p>
        </w:tc>
        <w:tc>
          <w:tcPr>
            <w:tcW w:w="3122" w:type="dxa"/>
            <w:gridSpan w:val="4"/>
          </w:tcPr>
          <w:p w:rsidR="00F24B1C" w:rsidRPr="00020D5C" w:rsidRDefault="00F24B1C" w:rsidP="00440FA1">
            <w:pPr>
              <w:jc w:val="center"/>
              <w:rPr>
                <w:lang w:eastAsia="en-US"/>
              </w:rPr>
            </w:pPr>
            <w:r w:rsidRPr="00020D5C">
              <w:t>ноябрь – День матери</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6731" w:type="dxa"/>
            <w:gridSpan w:val="10"/>
          </w:tcPr>
          <w:p w:rsidR="00F24B1C" w:rsidRPr="00020D5C" w:rsidRDefault="00F24B1C" w:rsidP="00440FA1">
            <w:pPr>
              <w:jc w:val="center"/>
              <w:rPr>
                <w:lang w:eastAsia="en-US"/>
              </w:rPr>
            </w:pPr>
            <w:r w:rsidRPr="00020D5C">
              <w:t>Декабрь -  Новогодние праздники</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6731" w:type="dxa"/>
            <w:gridSpan w:val="10"/>
          </w:tcPr>
          <w:p w:rsidR="00F24B1C" w:rsidRPr="00020D5C" w:rsidRDefault="00F24B1C" w:rsidP="00440FA1">
            <w:pPr>
              <w:jc w:val="center"/>
              <w:rPr>
                <w:lang w:eastAsia="en-US"/>
              </w:rPr>
            </w:pPr>
            <w:r w:rsidRPr="00020D5C">
              <w:t xml:space="preserve">Январь- </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2191" w:type="dxa"/>
            <w:gridSpan w:val="4"/>
          </w:tcPr>
          <w:p w:rsidR="00F24B1C" w:rsidRPr="00020D5C" w:rsidRDefault="00F24B1C" w:rsidP="00440FA1">
            <w:pPr>
              <w:jc w:val="center"/>
              <w:rPr>
                <w:lang w:eastAsia="en-US"/>
              </w:rPr>
            </w:pPr>
            <w:r w:rsidRPr="00020D5C">
              <w:t>-</w:t>
            </w:r>
          </w:p>
        </w:tc>
        <w:tc>
          <w:tcPr>
            <w:tcW w:w="1418" w:type="dxa"/>
            <w:gridSpan w:val="2"/>
          </w:tcPr>
          <w:p w:rsidR="00F24B1C" w:rsidRPr="00020D5C" w:rsidRDefault="00F24B1C" w:rsidP="00440FA1">
            <w:pPr>
              <w:jc w:val="center"/>
              <w:rPr>
                <w:lang w:eastAsia="en-US"/>
              </w:rPr>
            </w:pPr>
            <w:r w:rsidRPr="00020D5C">
              <w:t>-</w:t>
            </w:r>
          </w:p>
        </w:tc>
        <w:tc>
          <w:tcPr>
            <w:tcW w:w="3122" w:type="dxa"/>
            <w:gridSpan w:val="4"/>
          </w:tcPr>
          <w:p w:rsidR="00F24B1C" w:rsidRPr="00020D5C" w:rsidRDefault="00F24B1C" w:rsidP="00440FA1">
            <w:pPr>
              <w:jc w:val="center"/>
              <w:rPr>
                <w:lang w:eastAsia="en-US"/>
              </w:rPr>
            </w:pPr>
            <w:r w:rsidRPr="00020D5C">
              <w:t xml:space="preserve">февраль - Масленица </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2191" w:type="dxa"/>
            <w:gridSpan w:val="4"/>
          </w:tcPr>
          <w:p w:rsidR="00F24B1C" w:rsidRPr="00020D5C" w:rsidRDefault="00F24B1C" w:rsidP="00440FA1">
            <w:pPr>
              <w:jc w:val="center"/>
              <w:rPr>
                <w:lang w:eastAsia="en-US"/>
              </w:rPr>
            </w:pPr>
            <w:r w:rsidRPr="00020D5C">
              <w:t>-</w:t>
            </w:r>
          </w:p>
        </w:tc>
        <w:tc>
          <w:tcPr>
            <w:tcW w:w="1418" w:type="dxa"/>
            <w:gridSpan w:val="2"/>
          </w:tcPr>
          <w:p w:rsidR="00F24B1C" w:rsidRPr="00020D5C" w:rsidRDefault="00F24B1C" w:rsidP="00440FA1">
            <w:pPr>
              <w:jc w:val="center"/>
              <w:rPr>
                <w:lang w:eastAsia="en-US"/>
              </w:rPr>
            </w:pPr>
            <w:r w:rsidRPr="00020D5C">
              <w:t>-</w:t>
            </w:r>
          </w:p>
        </w:tc>
        <w:tc>
          <w:tcPr>
            <w:tcW w:w="3122" w:type="dxa"/>
            <w:gridSpan w:val="4"/>
          </w:tcPr>
          <w:p w:rsidR="00F24B1C" w:rsidRPr="00020D5C" w:rsidRDefault="00F24B1C" w:rsidP="00440FA1">
            <w:pPr>
              <w:jc w:val="center"/>
              <w:rPr>
                <w:lang w:eastAsia="en-US"/>
              </w:rPr>
            </w:pPr>
            <w:r w:rsidRPr="00020D5C">
              <w:t>февраль - спортивные развлечения в Дню защитника Отечества</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6731" w:type="dxa"/>
            <w:gridSpan w:val="10"/>
          </w:tcPr>
          <w:p w:rsidR="00F24B1C" w:rsidRPr="00020D5C" w:rsidRDefault="00F24B1C" w:rsidP="00440FA1">
            <w:pPr>
              <w:jc w:val="center"/>
              <w:rPr>
                <w:lang w:eastAsia="en-US"/>
              </w:rPr>
            </w:pPr>
            <w:r w:rsidRPr="00020D5C">
              <w:t>март – 8 Марта</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2191" w:type="dxa"/>
            <w:gridSpan w:val="4"/>
          </w:tcPr>
          <w:p w:rsidR="00F24B1C" w:rsidRPr="00020D5C" w:rsidRDefault="00F24B1C" w:rsidP="00440FA1">
            <w:pPr>
              <w:jc w:val="center"/>
              <w:rPr>
                <w:lang w:eastAsia="en-US"/>
              </w:rPr>
            </w:pPr>
            <w:r w:rsidRPr="00020D5C">
              <w:t>-</w:t>
            </w:r>
          </w:p>
        </w:tc>
        <w:tc>
          <w:tcPr>
            <w:tcW w:w="1418" w:type="dxa"/>
            <w:gridSpan w:val="2"/>
          </w:tcPr>
          <w:p w:rsidR="00F24B1C" w:rsidRPr="00020D5C" w:rsidRDefault="00F24B1C" w:rsidP="00440FA1">
            <w:pPr>
              <w:jc w:val="center"/>
              <w:rPr>
                <w:lang w:eastAsia="en-US"/>
              </w:rPr>
            </w:pPr>
            <w:r w:rsidRPr="00020D5C">
              <w:t>-</w:t>
            </w:r>
          </w:p>
        </w:tc>
        <w:tc>
          <w:tcPr>
            <w:tcW w:w="3122" w:type="dxa"/>
            <w:gridSpan w:val="4"/>
          </w:tcPr>
          <w:p w:rsidR="00F24B1C" w:rsidRPr="00020D5C" w:rsidRDefault="00F24B1C" w:rsidP="00440FA1">
            <w:pPr>
              <w:jc w:val="center"/>
              <w:rPr>
                <w:lang w:eastAsia="en-US"/>
              </w:rPr>
            </w:pPr>
            <w:r w:rsidRPr="00020D5C">
              <w:t>апрель – День птиц</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2184" w:type="dxa"/>
            <w:gridSpan w:val="3"/>
          </w:tcPr>
          <w:p w:rsidR="00F24B1C" w:rsidRPr="00020D5C" w:rsidRDefault="00F24B1C" w:rsidP="00440FA1">
            <w:pPr>
              <w:jc w:val="center"/>
              <w:rPr>
                <w:lang w:eastAsia="en-US"/>
              </w:rPr>
            </w:pPr>
            <w:r w:rsidRPr="00020D5C">
              <w:t>-</w:t>
            </w:r>
          </w:p>
        </w:tc>
        <w:tc>
          <w:tcPr>
            <w:tcW w:w="1425" w:type="dxa"/>
            <w:gridSpan w:val="3"/>
          </w:tcPr>
          <w:p w:rsidR="00F24B1C" w:rsidRPr="00020D5C" w:rsidRDefault="00F24B1C" w:rsidP="00440FA1">
            <w:pPr>
              <w:jc w:val="center"/>
              <w:rPr>
                <w:lang w:eastAsia="en-US"/>
              </w:rPr>
            </w:pPr>
            <w:r w:rsidRPr="00020D5C">
              <w:t>-</w:t>
            </w:r>
          </w:p>
        </w:tc>
        <w:tc>
          <w:tcPr>
            <w:tcW w:w="3122" w:type="dxa"/>
            <w:gridSpan w:val="4"/>
          </w:tcPr>
          <w:p w:rsidR="00F24B1C" w:rsidRPr="00020D5C" w:rsidRDefault="00F24B1C" w:rsidP="00440FA1">
            <w:pPr>
              <w:jc w:val="center"/>
              <w:rPr>
                <w:lang w:eastAsia="en-US"/>
              </w:rPr>
            </w:pPr>
            <w:r>
              <w:t>май – праздни</w:t>
            </w:r>
            <w:r w:rsidRPr="00020D5C">
              <w:t>к 9 мая</w:t>
            </w:r>
          </w:p>
        </w:tc>
      </w:tr>
      <w:tr w:rsidR="00F24B1C" w:rsidRPr="00020D5C" w:rsidTr="00440FA1">
        <w:tc>
          <w:tcPr>
            <w:tcW w:w="606" w:type="dxa"/>
            <w:vMerge/>
            <w:vAlign w:val="center"/>
          </w:tcPr>
          <w:p w:rsidR="00F24B1C" w:rsidRPr="00020D5C" w:rsidRDefault="00F24B1C" w:rsidP="00440FA1">
            <w:pPr>
              <w:rPr>
                <w:lang w:eastAsia="en-US"/>
              </w:rPr>
            </w:pPr>
          </w:p>
        </w:tc>
        <w:tc>
          <w:tcPr>
            <w:tcW w:w="2668" w:type="dxa"/>
            <w:vMerge/>
            <w:vAlign w:val="center"/>
          </w:tcPr>
          <w:p w:rsidR="00F24B1C" w:rsidRPr="00020D5C" w:rsidRDefault="00F24B1C" w:rsidP="00440FA1">
            <w:pPr>
              <w:rPr>
                <w:lang w:eastAsia="en-US"/>
              </w:rPr>
            </w:pPr>
          </w:p>
        </w:tc>
        <w:tc>
          <w:tcPr>
            <w:tcW w:w="2191" w:type="dxa"/>
            <w:gridSpan w:val="4"/>
          </w:tcPr>
          <w:p w:rsidR="00F24B1C" w:rsidRPr="00020D5C" w:rsidRDefault="00F24B1C" w:rsidP="00440FA1">
            <w:pPr>
              <w:jc w:val="center"/>
              <w:rPr>
                <w:lang w:eastAsia="en-US"/>
              </w:rPr>
            </w:pPr>
            <w:r w:rsidRPr="00020D5C">
              <w:t>-</w:t>
            </w:r>
          </w:p>
        </w:tc>
        <w:tc>
          <w:tcPr>
            <w:tcW w:w="1418" w:type="dxa"/>
            <w:gridSpan w:val="2"/>
          </w:tcPr>
          <w:p w:rsidR="00F24B1C" w:rsidRPr="00020D5C" w:rsidRDefault="00F24B1C" w:rsidP="00440FA1">
            <w:pPr>
              <w:jc w:val="center"/>
              <w:rPr>
                <w:lang w:eastAsia="en-US"/>
              </w:rPr>
            </w:pPr>
            <w:r w:rsidRPr="00020D5C">
              <w:t>-</w:t>
            </w:r>
          </w:p>
        </w:tc>
        <w:tc>
          <w:tcPr>
            <w:tcW w:w="1418" w:type="dxa"/>
            <w:gridSpan w:val="2"/>
          </w:tcPr>
          <w:p w:rsidR="00F24B1C" w:rsidRPr="00020D5C" w:rsidRDefault="00F24B1C" w:rsidP="00440FA1">
            <w:pPr>
              <w:jc w:val="center"/>
              <w:rPr>
                <w:lang w:eastAsia="en-US"/>
              </w:rPr>
            </w:pPr>
            <w:r w:rsidRPr="00020D5C">
              <w:t>-</w:t>
            </w:r>
          </w:p>
        </w:tc>
        <w:tc>
          <w:tcPr>
            <w:tcW w:w="1704" w:type="dxa"/>
            <w:gridSpan w:val="2"/>
          </w:tcPr>
          <w:p w:rsidR="00F24B1C" w:rsidRPr="00020D5C" w:rsidRDefault="00F24B1C" w:rsidP="00440FA1">
            <w:pPr>
              <w:jc w:val="center"/>
              <w:rPr>
                <w:lang w:eastAsia="en-US"/>
              </w:rPr>
            </w:pPr>
            <w:r w:rsidRPr="00020D5C">
              <w:t>май – Выпускной бал</w:t>
            </w:r>
          </w:p>
        </w:tc>
      </w:tr>
      <w:tr w:rsidR="00F24B1C" w:rsidRPr="00020D5C" w:rsidTr="00440FA1">
        <w:tc>
          <w:tcPr>
            <w:tcW w:w="606" w:type="dxa"/>
          </w:tcPr>
          <w:p w:rsidR="00F24B1C" w:rsidRPr="00020D5C" w:rsidRDefault="00F24B1C" w:rsidP="00440FA1">
            <w:pPr>
              <w:jc w:val="center"/>
              <w:rPr>
                <w:lang w:eastAsia="en-US"/>
              </w:rPr>
            </w:pPr>
            <w:r w:rsidRPr="00020D5C">
              <w:t>6.</w:t>
            </w:r>
          </w:p>
        </w:tc>
        <w:tc>
          <w:tcPr>
            <w:tcW w:w="2668" w:type="dxa"/>
          </w:tcPr>
          <w:p w:rsidR="00F24B1C" w:rsidRPr="00020D5C" w:rsidRDefault="00F24B1C" w:rsidP="00440FA1">
            <w:pPr>
              <w:rPr>
                <w:lang w:eastAsia="en-US"/>
              </w:rPr>
            </w:pPr>
            <w:r w:rsidRPr="00020D5C">
              <w:t>Мониторинг достижения воспитанниками планируемых результатов освоения основной общеобразовательной программы  дошкольного образования</w:t>
            </w:r>
          </w:p>
        </w:tc>
        <w:tc>
          <w:tcPr>
            <w:tcW w:w="6731" w:type="dxa"/>
            <w:gridSpan w:val="10"/>
          </w:tcPr>
          <w:p w:rsidR="00F24B1C" w:rsidRDefault="00F24B1C" w:rsidP="00440FA1">
            <w:pPr>
              <w:jc w:val="center"/>
              <w:rPr>
                <w:lang w:eastAsia="en-US"/>
              </w:rPr>
            </w:pPr>
          </w:p>
          <w:p w:rsidR="00F24B1C" w:rsidRPr="00020D5C" w:rsidRDefault="00F24B1C" w:rsidP="00440FA1">
            <w:pPr>
              <w:jc w:val="center"/>
              <w:rPr>
                <w:lang w:eastAsia="en-US"/>
              </w:rPr>
            </w:pPr>
            <w:r>
              <w:t>с 01.10.2024  по 30.10.2024г., с 05.05.2025</w:t>
            </w:r>
            <w:r w:rsidRPr="00020D5C">
              <w:t xml:space="preserve"> по 25.05.20</w:t>
            </w:r>
            <w:r>
              <w:t>25</w:t>
            </w:r>
          </w:p>
        </w:tc>
      </w:tr>
      <w:tr w:rsidR="00F24B1C" w:rsidRPr="00020D5C" w:rsidTr="00440FA1">
        <w:tc>
          <w:tcPr>
            <w:tcW w:w="606" w:type="dxa"/>
          </w:tcPr>
          <w:p w:rsidR="00F24B1C" w:rsidRPr="00020D5C" w:rsidRDefault="00F24B1C" w:rsidP="00440FA1">
            <w:pPr>
              <w:jc w:val="center"/>
              <w:rPr>
                <w:lang w:eastAsia="en-US"/>
              </w:rPr>
            </w:pPr>
            <w:r w:rsidRPr="00020D5C">
              <w:t>7.</w:t>
            </w:r>
          </w:p>
        </w:tc>
        <w:tc>
          <w:tcPr>
            <w:tcW w:w="2668" w:type="dxa"/>
          </w:tcPr>
          <w:p w:rsidR="00F24B1C" w:rsidRPr="00020D5C" w:rsidRDefault="00F24B1C" w:rsidP="00440FA1">
            <w:pPr>
              <w:rPr>
                <w:lang w:eastAsia="en-US"/>
              </w:rPr>
            </w:pPr>
            <w:r w:rsidRPr="00020D5C">
              <w:t>Праздничные дни</w:t>
            </w:r>
          </w:p>
        </w:tc>
        <w:tc>
          <w:tcPr>
            <w:tcW w:w="6731" w:type="dxa"/>
            <w:gridSpan w:val="10"/>
          </w:tcPr>
          <w:p w:rsidR="00F24B1C" w:rsidRDefault="00F24B1C" w:rsidP="00440FA1">
            <w:pPr>
              <w:jc w:val="center"/>
            </w:pPr>
            <w:r>
              <w:t xml:space="preserve">2-4 ноября 2025 года,  с 31 декабря 2025 г. по 8 </w:t>
            </w:r>
            <w:r w:rsidRPr="00020D5C">
              <w:t>января</w:t>
            </w:r>
            <w:r>
              <w:t xml:space="preserve"> 2026 г.</w:t>
            </w:r>
            <w:r w:rsidRPr="00020D5C">
              <w:t xml:space="preserve">, </w:t>
            </w:r>
          </w:p>
          <w:p w:rsidR="00F24B1C" w:rsidRDefault="00F24B1C" w:rsidP="00440FA1">
            <w:pPr>
              <w:jc w:val="center"/>
            </w:pPr>
            <w:r>
              <w:t>23</w:t>
            </w:r>
            <w:r w:rsidRPr="00020D5C">
              <w:t xml:space="preserve"> февраля</w:t>
            </w:r>
            <w:r>
              <w:t xml:space="preserve"> 2026 г.</w:t>
            </w:r>
            <w:r w:rsidRPr="00020D5C">
              <w:t xml:space="preserve">, </w:t>
            </w:r>
            <w:r>
              <w:t>с 7 по 9</w:t>
            </w:r>
            <w:r w:rsidRPr="00020D5C">
              <w:t xml:space="preserve"> марта</w:t>
            </w:r>
            <w:r>
              <w:t xml:space="preserve"> 2026 г.</w:t>
            </w:r>
            <w:r w:rsidRPr="00020D5C">
              <w:t xml:space="preserve">,  </w:t>
            </w:r>
          </w:p>
          <w:p w:rsidR="00F24B1C" w:rsidRPr="00020D5C" w:rsidRDefault="00F24B1C" w:rsidP="00440FA1">
            <w:pPr>
              <w:jc w:val="center"/>
            </w:pPr>
            <w:r>
              <w:t>с 1 мая по 3 мая 2026г.</w:t>
            </w:r>
            <w:r w:rsidRPr="00020D5C">
              <w:t xml:space="preserve">,  </w:t>
            </w:r>
            <w:r>
              <w:t>с 9 по 11 мая 2025г.</w:t>
            </w:r>
            <w:r w:rsidRPr="00020D5C">
              <w:t xml:space="preserve">, </w:t>
            </w:r>
          </w:p>
          <w:p w:rsidR="00F24B1C" w:rsidRPr="00020D5C" w:rsidRDefault="00F24B1C" w:rsidP="00440FA1">
            <w:pPr>
              <w:jc w:val="center"/>
              <w:rPr>
                <w:lang w:eastAsia="en-US"/>
              </w:rPr>
            </w:pPr>
          </w:p>
        </w:tc>
      </w:tr>
      <w:tr w:rsidR="00F24B1C" w:rsidRPr="00020D5C" w:rsidTr="00440FA1">
        <w:trPr>
          <w:trHeight w:val="1384"/>
        </w:trPr>
        <w:tc>
          <w:tcPr>
            <w:tcW w:w="606" w:type="dxa"/>
          </w:tcPr>
          <w:p w:rsidR="00F24B1C" w:rsidRPr="00020D5C" w:rsidRDefault="00F24B1C" w:rsidP="00440FA1">
            <w:pPr>
              <w:jc w:val="center"/>
              <w:rPr>
                <w:lang w:eastAsia="en-US"/>
              </w:rPr>
            </w:pPr>
            <w:r w:rsidRPr="00020D5C">
              <w:t>8.</w:t>
            </w:r>
          </w:p>
        </w:tc>
        <w:tc>
          <w:tcPr>
            <w:tcW w:w="2668" w:type="dxa"/>
          </w:tcPr>
          <w:p w:rsidR="00F24B1C" w:rsidRPr="00020D5C" w:rsidRDefault="00F24B1C" w:rsidP="00440FA1">
            <w:pPr>
              <w:rPr>
                <w:lang w:eastAsia="en-US"/>
              </w:rPr>
            </w:pPr>
            <w:r w:rsidRPr="00020D5C">
              <w:t>Работа в летний период</w:t>
            </w:r>
          </w:p>
        </w:tc>
        <w:tc>
          <w:tcPr>
            <w:tcW w:w="6731" w:type="dxa"/>
            <w:gridSpan w:val="10"/>
          </w:tcPr>
          <w:p w:rsidR="00F24B1C" w:rsidRDefault="00F24B1C" w:rsidP="00440FA1">
            <w:pPr>
              <w:jc w:val="center"/>
            </w:pPr>
            <w:r w:rsidRPr="00020D5C">
              <w:t xml:space="preserve">с 01 июня по 31 августа </w:t>
            </w:r>
            <w:r>
              <w:t>летний оздоровительный режим</w:t>
            </w:r>
          </w:p>
          <w:p w:rsidR="00F24B1C" w:rsidRPr="00020D5C" w:rsidRDefault="00F24B1C" w:rsidP="00440FA1">
            <w:pPr>
              <w:jc w:val="center"/>
              <w:rPr>
                <w:lang w:eastAsia="en-US"/>
              </w:rPr>
            </w:pPr>
            <w:r>
              <w:t>по плану.</w:t>
            </w:r>
          </w:p>
        </w:tc>
      </w:tr>
    </w:tbl>
    <w:p w:rsidR="00F24B1C" w:rsidRDefault="00F24B1C" w:rsidP="00A65358"/>
    <w:p w:rsidR="00F24B1C" w:rsidRDefault="00F24B1C" w:rsidP="00CE2DF4">
      <w:pPr>
        <w:jc w:val="center"/>
        <w:rPr>
          <w:b/>
          <w:bCs/>
          <w:iCs/>
        </w:rPr>
      </w:pPr>
      <w:r>
        <w:rPr>
          <w:b/>
          <w:bCs/>
          <w:iCs/>
        </w:rPr>
        <w:t xml:space="preserve"> </w:t>
      </w:r>
    </w:p>
    <w:p w:rsidR="00F24B1C" w:rsidRDefault="00F24B1C" w:rsidP="00464409">
      <w:pPr>
        <w:jc w:val="both"/>
      </w:pPr>
    </w:p>
    <w:p w:rsidR="00F24B1C" w:rsidRPr="005909D7" w:rsidRDefault="00F24B1C" w:rsidP="00464409">
      <w:pPr>
        <w:jc w:val="both"/>
        <w:rPr>
          <w:b/>
        </w:rPr>
      </w:pPr>
      <w:bookmarkStart w:id="814" w:name="sub_1036"/>
      <w:r w:rsidRPr="005909D7">
        <w:rPr>
          <w:b/>
        </w:rPr>
        <w:t>3.8</w:t>
      </w:r>
      <w:r w:rsidRPr="007E4CC3">
        <w:t xml:space="preserve">. </w:t>
      </w:r>
      <w:r w:rsidRPr="005909D7">
        <w:rPr>
          <w:b/>
        </w:rPr>
        <w:t>Федеральный календарный план воспитательной работы.</w:t>
      </w:r>
    </w:p>
    <w:p w:rsidR="00F24B1C" w:rsidRPr="007E4CC3" w:rsidRDefault="00F24B1C" w:rsidP="00464409">
      <w:pPr>
        <w:jc w:val="both"/>
      </w:pPr>
      <w:bookmarkStart w:id="815" w:name="sub_361"/>
      <w:bookmarkEnd w:id="814"/>
      <w:r w:rsidRPr="007E4CC3">
        <w:t>3</w:t>
      </w:r>
      <w:r>
        <w:t>.8</w:t>
      </w:r>
      <w:r w:rsidRPr="007E4CC3">
        <w:t>.1. План является единым для ДОО.</w:t>
      </w:r>
    </w:p>
    <w:p w:rsidR="00F24B1C" w:rsidRPr="007E4CC3" w:rsidRDefault="00F24B1C" w:rsidP="00464409">
      <w:pPr>
        <w:jc w:val="both"/>
      </w:pPr>
      <w:bookmarkStart w:id="816" w:name="sub_362"/>
      <w:bookmarkEnd w:id="815"/>
      <w:r w:rsidRPr="007E4CC3">
        <w:t>3</w:t>
      </w:r>
      <w:r>
        <w:t>.8</w:t>
      </w:r>
      <w:r w:rsidRPr="007E4CC3">
        <w:t>.2. 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p>
    <w:p w:rsidR="00F24B1C" w:rsidRPr="007E4CC3" w:rsidRDefault="00F24B1C" w:rsidP="00464409">
      <w:pPr>
        <w:jc w:val="both"/>
      </w:pPr>
      <w:bookmarkStart w:id="817" w:name="sub_363"/>
      <w:bookmarkEnd w:id="816"/>
      <w:r w:rsidRPr="007E4CC3">
        <w:t>3</w:t>
      </w:r>
      <w:r>
        <w:t>.8</w:t>
      </w:r>
      <w:r w:rsidRPr="007E4CC3">
        <w:t>.3. Все мероприятия должны проводиться с учётом особенностей Программы, а также возрастных, физиологических и психоэмоциональных особенностей обучающихся.</w:t>
      </w:r>
    </w:p>
    <w:p w:rsidR="00F24B1C" w:rsidRDefault="00F24B1C" w:rsidP="009B2464">
      <w:pPr>
        <w:jc w:val="both"/>
      </w:pPr>
      <w:bookmarkStart w:id="818" w:name="sub_364"/>
      <w:bookmarkEnd w:id="817"/>
      <w:r w:rsidRPr="007E4CC3">
        <w:t>3</w:t>
      </w:r>
      <w:r>
        <w:t>.8</w:t>
      </w:r>
      <w:r w:rsidRPr="007E4CC3">
        <w:t>.4. Примерный перечень основных государственных и народных праздников, памятных дат в календарном пл</w:t>
      </w:r>
      <w:r>
        <w:t>ане воспитательной работы в ДОО.</w:t>
      </w:r>
    </w:p>
    <w:p w:rsidR="00F24B1C" w:rsidRPr="0044002E" w:rsidRDefault="00F24B1C" w:rsidP="0044002E">
      <w:pPr>
        <w:pStyle w:val="212"/>
        <w:shd w:val="clear" w:color="auto" w:fill="auto"/>
        <w:tabs>
          <w:tab w:val="left" w:pos="286"/>
        </w:tabs>
        <w:spacing w:line="331" w:lineRule="exact"/>
        <w:ind w:firstLine="0"/>
        <w:rPr>
          <w:sz w:val="24"/>
          <w:szCs w:val="24"/>
        </w:rPr>
      </w:pPr>
      <w:r>
        <w:pict>
          <v:shapetype id="_x0000_t202" coordsize="21600,21600" o:spt="202" path="m,l,21600r21600,l21600,xe">
            <v:stroke joinstyle="miter"/>
            <v:path gradientshapeok="t" o:connecttype="rect"/>
          </v:shapetype>
          <v:shape id="_x0000_s1027" type="#_x0000_t202" style="position:absolute;left:0;text-align:left;margin-left:113.15pt;margin-top:13.3pt;width:259.7pt;height:17.2pt;z-index:-251658240;mso-wrap-distance-left:5pt;mso-wrap-distance-right:5pt;mso-position-horizontal-relative:margin" filled="f" stroked="f">
            <v:textbox style="mso-next-textbox:#_x0000_s1027;mso-fit-shape-to-text:t" inset="0,0,0,0">
              <w:txbxContent>
                <w:p w:rsidR="00F24B1C" w:rsidRDefault="00F24B1C" w:rsidP="00D928F0">
                  <w:pPr>
                    <w:pStyle w:val="212"/>
                    <w:shd w:val="clear" w:color="auto" w:fill="auto"/>
                    <w:spacing w:line="280" w:lineRule="exact"/>
                    <w:ind w:firstLine="0"/>
                    <w:jc w:val="left"/>
                  </w:pPr>
                  <w:r>
                    <w:rPr>
                      <w:rStyle w:val="2Exact1"/>
                      <w:rFonts w:eastAsia="Calibri"/>
                      <w:noProof w:val="0"/>
                    </w:rPr>
                    <w:t>Календарный план воспитательной работы</w:t>
                  </w:r>
                </w:p>
              </w:txbxContent>
            </v:textbox>
            <w10:wrap type="topAndBottom" anchorx="margin"/>
          </v:shape>
        </w:pict>
      </w:r>
      <w:r w:rsidRPr="009B2464">
        <w:t xml:space="preserve"> </w:t>
      </w:r>
      <w:r w:rsidRPr="009B2464">
        <w:rPr>
          <w:sz w:val="24"/>
          <w:szCs w:val="24"/>
        </w:rPr>
        <w:t>организация события, которое формирует ценности</w:t>
      </w:r>
      <w:bookmarkEnd w:id="818"/>
    </w:p>
    <w:p w:rsidR="00F24B1C" w:rsidRDefault="00F24B1C" w:rsidP="0044002E">
      <w:pPr>
        <w:jc w:val="both"/>
      </w:pPr>
    </w:p>
    <w:p w:rsidR="00F24B1C" w:rsidRDefault="00F24B1C" w:rsidP="0044002E">
      <w:pPr>
        <w:jc w:val="both"/>
      </w:pPr>
      <w:r>
        <w:t>Февраль:</w:t>
      </w:r>
    </w:p>
    <w:p w:rsidR="00F24B1C" w:rsidRDefault="00F24B1C" w:rsidP="0044002E">
      <w:pPr>
        <w:jc w:val="both"/>
      </w:pPr>
      <w:r>
        <w:t>8 февраля: День российской науки;</w:t>
      </w:r>
    </w:p>
    <w:p w:rsidR="00F24B1C" w:rsidRDefault="00F24B1C" w:rsidP="0044002E">
      <w:pPr>
        <w:jc w:val="both"/>
      </w:pPr>
      <w:r>
        <w:t>21 февраля: Международный день родного языка;</w:t>
      </w:r>
    </w:p>
    <w:p w:rsidR="00F24B1C" w:rsidRDefault="00F24B1C" w:rsidP="0044002E">
      <w:pPr>
        <w:jc w:val="both"/>
      </w:pPr>
      <w:r>
        <w:t>23 февраля: День защитника Отечества.</w:t>
      </w:r>
    </w:p>
    <w:p w:rsidR="00F24B1C" w:rsidRDefault="00F24B1C" w:rsidP="0044002E">
      <w:pPr>
        <w:jc w:val="both"/>
      </w:pPr>
      <w:r>
        <w:t>Март:</w:t>
      </w:r>
    </w:p>
    <w:p w:rsidR="00F24B1C" w:rsidRDefault="00F24B1C" w:rsidP="0044002E">
      <w:pPr>
        <w:jc w:val="both"/>
      </w:pPr>
      <w:r>
        <w:t>8 марта: Международный женский день;</w:t>
      </w:r>
    </w:p>
    <w:p w:rsidR="00F24B1C" w:rsidRDefault="00F24B1C" w:rsidP="0044002E">
      <w:pPr>
        <w:jc w:val="both"/>
      </w:pPr>
      <w:r>
        <w:t>27 марта: Всемирный день театра.</w:t>
      </w:r>
    </w:p>
    <w:p w:rsidR="00F24B1C" w:rsidRDefault="00F24B1C" w:rsidP="0044002E">
      <w:pPr>
        <w:jc w:val="both"/>
      </w:pPr>
      <w:r>
        <w:t>Апрель:</w:t>
      </w:r>
    </w:p>
    <w:p w:rsidR="00F24B1C" w:rsidRDefault="00F24B1C" w:rsidP="0044002E">
      <w:pPr>
        <w:jc w:val="both"/>
      </w:pPr>
      <w:r>
        <w:t>12 апреля: День космонавтики;</w:t>
      </w:r>
    </w:p>
    <w:p w:rsidR="00F24B1C" w:rsidRDefault="00F24B1C" w:rsidP="0044002E">
      <w:pPr>
        <w:jc w:val="both"/>
      </w:pPr>
      <w:r>
        <w:t>Май:</w:t>
      </w:r>
    </w:p>
    <w:p w:rsidR="00F24B1C" w:rsidRDefault="00F24B1C" w:rsidP="0044002E">
      <w:pPr>
        <w:jc w:val="both"/>
      </w:pPr>
      <w:r>
        <w:t>1 мая: Праздник Весны и Труда;</w:t>
      </w:r>
    </w:p>
    <w:p w:rsidR="00F24B1C" w:rsidRDefault="00F24B1C" w:rsidP="0044002E">
      <w:pPr>
        <w:jc w:val="both"/>
      </w:pPr>
      <w:r>
        <w:t>9 мая: День Победы;</w:t>
      </w:r>
    </w:p>
    <w:p w:rsidR="00F24B1C" w:rsidRDefault="00F24B1C" w:rsidP="0044002E">
      <w:pPr>
        <w:jc w:val="both"/>
      </w:pPr>
      <w:r>
        <w:t>19 мая: День детских общественных организаций России;</w:t>
      </w:r>
    </w:p>
    <w:p w:rsidR="00F24B1C" w:rsidRDefault="00F24B1C" w:rsidP="0044002E">
      <w:pPr>
        <w:jc w:val="both"/>
      </w:pPr>
      <w:r>
        <w:t>24 мая: День славянской письменности и культуры.</w:t>
      </w:r>
    </w:p>
    <w:p w:rsidR="00F24B1C" w:rsidRDefault="00F24B1C" w:rsidP="0044002E">
      <w:pPr>
        <w:jc w:val="both"/>
      </w:pPr>
      <w:r>
        <w:t>Июнь:</w:t>
      </w:r>
    </w:p>
    <w:p w:rsidR="00F24B1C" w:rsidRDefault="00F24B1C" w:rsidP="0044002E">
      <w:pPr>
        <w:jc w:val="both"/>
      </w:pPr>
      <w:r>
        <w:t>1 июня: День защиты детей;</w:t>
      </w:r>
    </w:p>
    <w:p w:rsidR="00F24B1C" w:rsidRDefault="00F24B1C" w:rsidP="0044002E">
      <w:pPr>
        <w:jc w:val="both"/>
      </w:pPr>
      <w:r>
        <w:t>6 июня: День русского языка;</w:t>
      </w:r>
    </w:p>
    <w:p w:rsidR="00F24B1C" w:rsidRDefault="00F24B1C" w:rsidP="0044002E">
      <w:pPr>
        <w:jc w:val="both"/>
      </w:pPr>
      <w:r>
        <w:t>12 июня: День России;</w:t>
      </w:r>
    </w:p>
    <w:p w:rsidR="00F24B1C" w:rsidRDefault="00F24B1C" w:rsidP="0044002E">
      <w:pPr>
        <w:jc w:val="both"/>
      </w:pPr>
      <w:r>
        <w:t>22 июня: День памяти и скорби.</w:t>
      </w:r>
    </w:p>
    <w:p w:rsidR="00F24B1C" w:rsidRDefault="00F24B1C" w:rsidP="0044002E">
      <w:pPr>
        <w:jc w:val="both"/>
      </w:pPr>
      <w:r>
        <w:t>Сабан – туй – татарский национальный праздник в честь окончания весенне-полевых работ</w:t>
      </w:r>
    </w:p>
    <w:p w:rsidR="00F24B1C" w:rsidRDefault="00F24B1C" w:rsidP="0044002E">
      <w:pPr>
        <w:jc w:val="both"/>
      </w:pPr>
      <w:r>
        <w:t>Июль:</w:t>
      </w:r>
    </w:p>
    <w:p w:rsidR="00F24B1C" w:rsidRDefault="00F24B1C" w:rsidP="0044002E">
      <w:pPr>
        <w:jc w:val="both"/>
      </w:pPr>
      <w:r>
        <w:t>8 июля: День семьи, любви и верности.</w:t>
      </w:r>
    </w:p>
    <w:p w:rsidR="00F24B1C" w:rsidRDefault="00F24B1C" w:rsidP="0044002E">
      <w:pPr>
        <w:jc w:val="both"/>
      </w:pPr>
      <w:r>
        <w:t>Август:</w:t>
      </w:r>
    </w:p>
    <w:p w:rsidR="00F24B1C" w:rsidRDefault="00F24B1C" w:rsidP="0044002E">
      <w:pPr>
        <w:jc w:val="both"/>
      </w:pPr>
      <w:r>
        <w:t>12 августа: День физкультурника;</w:t>
      </w:r>
    </w:p>
    <w:p w:rsidR="00F24B1C" w:rsidRDefault="00F24B1C" w:rsidP="0044002E">
      <w:pPr>
        <w:jc w:val="both"/>
      </w:pPr>
      <w:r>
        <w:t>22 августа: День Государственного флага Российской Федерации;</w:t>
      </w:r>
    </w:p>
    <w:p w:rsidR="00F24B1C" w:rsidRDefault="00F24B1C" w:rsidP="0044002E">
      <w:pPr>
        <w:jc w:val="both"/>
      </w:pPr>
      <w:r>
        <w:t>27 августа: День российского кино.</w:t>
      </w:r>
    </w:p>
    <w:p w:rsidR="00F24B1C" w:rsidRDefault="00F24B1C" w:rsidP="0044002E">
      <w:pPr>
        <w:jc w:val="both"/>
      </w:pPr>
      <w:r>
        <w:t>Сентябрь:</w:t>
      </w:r>
    </w:p>
    <w:p w:rsidR="00F24B1C" w:rsidRDefault="00F24B1C" w:rsidP="0044002E">
      <w:pPr>
        <w:jc w:val="both"/>
      </w:pPr>
      <w:r>
        <w:t>1 сентября: День знаний;</w:t>
      </w:r>
    </w:p>
    <w:p w:rsidR="00F24B1C" w:rsidRDefault="00F24B1C" w:rsidP="0044002E">
      <w:pPr>
        <w:jc w:val="both"/>
      </w:pPr>
      <w:r>
        <w:t>3 сентября: День окончания Второй мировой войны, День солидарности в борьбе с терроризмом;</w:t>
      </w:r>
    </w:p>
    <w:p w:rsidR="00F24B1C" w:rsidRDefault="00F24B1C" w:rsidP="0044002E">
      <w:pPr>
        <w:jc w:val="both"/>
      </w:pPr>
      <w:r>
        <w:t>27 сентября: День воспитателя и всех дошкольных работников.</w:t>
      </w:r>
    </w:p>
    <w:p w:rsidR="00F24B1C" w:rsidRDefault="00F24B1C" w:rsidP="0044002E">
      <w:pPr>
        <w:jc w:val="both"/>
      </w:pPr>
      <w:r>
        <w:t>Октябрь:</w:t>
      </w:r>
    </w:p>
    <w:p w:rsidR="00F24B1C" w:rsidRDefault="00F24B1C" w:rsidP="0044002E">
      <w:pPr>
        <w:jc w:val="both"/>
      </w:pPr>
      <w:r>
        <w:t>1 октября: Международный день пожилых людей; Международный день музыки;</w:t>
      </w:r>
    </w:p>
    <w:p w:rsidR="00F24B1C" w:rsidRDefault="00F24B1C" w:rsidP="0044002E">
      <w:pPr>
        <w:jc w:val="both"/>
      </w:pPr>
      <w:r>
        <w:t>4 октября: День защиты животных;</w:t>
      </w:r>
    </w:p>
    <w:p w:rsidR="00F24B1C" w:rsidRDefault="00F24B1C" w:rsidP="0044002E">
      <w:pPr>
        <w:jc w:val="both"/>
      </w:pPr>
      <w:r>
        <w:t>5 октября: День учителя;</w:t>
      </w:r>
    </w:p>
    <w:p w:rsidR="00F24B1C" w:rsidRDefault="00F24B1C" w:rsidP="0044002E">
      <w:pPr>
        <w:jc w:val="both"/>
      </w:pPr>
      <w:r>
        <w:t>Третье воскресенье октября: День отца в России.</w:t>
      </w:r>
    </w:p>
    <w:p w:rsidR="00F24B1C" w:rsidRDefault="00F24B1C" w:rsidP="0044002E">
      <w:pPr>
        <w:jc w:val="both"/>
      </w:pPr>
      <w:r>
        <w:t>Ноябрь:</w:t>
      </w:r>
    </w:p>
    <w:p w:rsidR="00F24B1C" w:rsidRDefault="00F24B1C" w:rsidP="0044002E">
      <w:pPr>
        <w:jc w:val="both"/>
      </w:pPr>
      <w:r>
        <w:t>4 ноября: День народного единства;</w:t>
      </w:r>
    </w:p>
    <w:p w:rsidR="00F24B1C" w:rsidRDefault="00F24B1C" w:rsidP="0044002E">
      <w:pPr>
        <w:jc w:val="both"/>
      </w:pPr>
      <w:r>
        <w:t>Последнее воскресенье ноября: День матери в России;</w:t>
      </w:r>
    </w:p>
    <w:p w:rsidR="00F24B1C" w:rsidRDefault="00F24B1C" w:rsidP="0044002E">
      <w:pPr>
        <w:jc w:val="both"/>
      </w:pPr>
      <w:r>
        <w:t>30 ноября: День Государственного герба Российской Федерации.</w:t>
      </w:r>
    </w:p>
    <w:p w:rsidR="00F24B1C" w:rsidRDefault="00F24B1C" w:rsidP="0044002E">
      <w:pPr>
        <w:jc w:val="both"/>
      </w:pPr>
      <w:r>
        <w:t>Декабрь:</w:t>
      </w:r>
    </w:p>
    <w:p w:rsidR="00F24B1C" w:rsidRDefault="00F24B1C" w:rsidP="0044002E">
      <w:pPr>
        <w:jc w:val="both"/>
      </w:pPr>
      <w:r>
        <w:t>3 декабря: День неизвестного солдата; Международный день инвалидов</w:t>
      </w:r>
    </w:p>
    <w:p w:rsidR="00F24B1C" w:rsidRDefault="00F24B1C" w:rsidP="0044002E">
      <w:pPr>
        <w:jc w:val="both"/>
      </w:pPr>
      <w:r>
        <w:t>8 декабря: Международный день художника;</w:t>
      </w:r>
    </w:p>
    <w:p w:rsidR="00F24B1C" w:rsidRDefault="00F24B1C" w:rsidP="0044002E">
      <w:pPr>
        <w:jc w:val="both"/>
      </w:pPr>
      <w:r>
        <w:t>9 декабря: День Героев Отечества;</w:t>
      </w:r>
    </w:p>
    <w:p w:rsidR="00F24B1C" w:rsidRDefault="00F24B1C" w:rsidP="0044002E">
      <w:pPr>
        <w:jc w:val="both"/>
      </w:pPr>
      <w:r>
        <w:t xml:space="preserve">12 декабря: День </w:t>
      </w:r>
      <w:hyperlink r:id="rId46" w:history="1">
        <w:r>
          <w:rPr>
            <w:rStyle w:val="a3"/>
          </w:rPr>
          <w:t>Конституции</w:t>
        </w:r>
      </w:hyperlink>
      <w:r>
        <w:t xml:space="preserve"> Российской Федерации;</w:t>
      </w:r>
    </w:p>
    <w:p w:rsidR="00F24B1C" w:rsidRDefault="00F24B1C" w:rsidP="0044002E">
      <w:pPr>
        <w:jc w:val="both"/>
      </w:pPr>
      <w:r>
        <w:t>31 декабря: Новый год.</w:t>
      </w:r>
    </w:p>
    <w:p w:rsidR="00F24B1C" w:rsidRDefault="00F24B1C" w:rsidP="00C6511C"/>
    <w:p w:rsidR="00F24B1C" w:rsidRDefault="00F24B1C" w:rsidP="00C6511C"/>
    <w:p w:rsidR="00F24B1C" w:rsidRDefault="00F24B1C" w:rsidP="00C6511C"/>
    <w:p w:rsidR="00F24B1C" w:rsidRPr="007E4CC3" w:rsidRDefault="00F24B1C" w:rsidP="00C6511C"/>
    <w:p w:rsidR="00F24B1C" w:rsidRDefault="00F24B1C" w:rsidP="00C6511C">
      <w:pPr>
        <w:rPr>
          <w:rStyle w:val="210"/>
          <w:sz w:val="24"/>
          <w:szCs w:val="24"/>
        </w:rPr>
      </w:pPr>
      <w:r>
        <w:rPr>
          <w:rStyle w:val="210"/>
          <w:sz w:val="24"/>
          <w:szCs w:val="24"/>
        </w:rPr>
        <w:t xml:space="preserve">3.9. </w:t>
      </w:r>
      <w:r w:rsidRPr="007E4CC3">
        <w:rPr>
          <w:rStyle w:val="210"/>
          <w:sz w:val="24"/>
          <w:szCs w:val="24"/>
        </w:rPr>
        <w:t>Часть, формируемая участниками образовательных отношений</w:t>
      </w:r>
      <w:r>
        <w:rPr>
          <w:rStyle w:val="210"/>
          <w:sz w:val="24"/>
          <w:szCs w:val="24"/>
        </w:rPr>
        <w:t>.</w:t>
      </w:r>
    </w:p>
    <w:p w:rsidR="00F24B1C" w:rsidRPr="00CE7B0F" w:rsidRDefault="00F24B1C" w:rsidP="00A65358">
      <w:pPr>
        <w:shd w:val="clear" w:color="auto" w:fill="FFFFFF"/>
        <w:spacing w:before="90" w:after="90"/>
        <w:jc w:val="center"/>
        <w:outlineLvl w:val="0"/>
        <w:rPr>
          <w:b/>
        </w:rPr>
      </w:pPr>
      <w:r w:rsidRPr="00CE7B0F">
        <w:rPr>
          <w:b/>
        </w:rPr>
        <w:t xml:space="preserve">Дополнительная образовательная программа по букварю Н.С.Жуковой </w:t>
      </w:r>
    </w:p>
    <w:p w:rsidR="00F24B1C" w:rsidRPr="00CE7B0F" w:rsidRDefault="00F24B1C" w:rsidP="00326441">
      <w:pPr>
        <w:jc w:val="center"/>
      </w:pPr>
      <w:r w:rsidRPr="00CE7B0F">
        <w:rPr>
          <w:b/>
        </w:rPr>
        <w:t>«АБВГДейка» для детей дошкольного возраста от 6 до 7 лет</w:t>
      </w:r>
    </w:p>
    <w:p w:rsidR="00F24B1C" w:rsidRPr="00995641" w:rsidRDefault="00F24B1C" w:rsidP="00326441">
      <w:pPr>
        <w:ind w:firstLine="709"/>
        <w:jc w:val="center"/>
        <w:rPr>
          <w:b/>
        </w:rPr>
      </w:pPr>
      <w:r w:rsidRPr="00995641">
        <w:rPr>
          <w:b/>
        </w:rPr>
        <w:t>1. Целевой раздел</w:t>
      </w:r>
      <w:r>
        <w:rPr>
          <w:b/>
        </w:rPr>
        <w:t xml:space="preserve">       </w:t>
      </w:r>
      <w:r w:rsidRPr="00995641">
        <w:rPr>
          <w:b/>
        </w:rPr>
        <w:t>1.1. Пояснительная записка</w:t>
      </w:r>
    </w:p>
    <w:p w:rsidR="00F24B1C" w:rsidRPr="00995641" w:rsidRDefault="00F24B1C" w:rsidP="00326441">
      <w:pPr>
        <w:ind w:left="-540"/>
        <w:jc w:val="both"/>
      </w:pPr>
      <w:r w:rsidRPr="00995641">
        <w:t>Сегодня в России, в результате огромного количества перемен в жизни общества, произошедших в последнее время, статус чтения, его роль, отношения к нему сильно изменились. Многие родители считают, что чтение – это не только задача по обучению детей элементарным навыкам.        Чтение детей – это ключ к жизни в современном информационном пространстве. Не секрет, что многие родители хотели бы, чтобы их ребенок научился читать еще до поступления в школу. И в этом есть рациональное зерно, ведь ничто не способствует интеллектуальному развитию так, как   чтению.</w:t>
      </w:r>
    </w:p>
    <w:p w:rsidR="00F24B1C" w:rsidRPr="00995641" w:rsidRDefault="00F24B1C" w:rsidP="00326441">
      <w:pPr>
        <w:ind w:left="-540"/>
        <w:jc w:val="both"/>
      </w:pPr>
      <w:r w:rsidRPr="00995641">
        <w:tab/>
        <w:t xml:space="preserve">Совершенствование навыков чтения, формирование языкового чутья происходит в играх различной сложности и направленности. С помощью игр со </w:t>
      </w:r>
      <w:r w:rsidRPr="00995641">
        <w:rPr>
          <w:i/>
          <w:iCs/>
        </w:rPr>
        <w:t>звуками и буквами</w:t>
      </w:r>
      <w:r w:rsidRPr="00995641">
        <w:t xml:space="preserve"> поддерживается    стойкий интерес к занятиям и желание узнавать новое.</w:t>
      </w:r>
    </w:p>
    <w:p w:rsidR="00F24B1C" w:rsidRPr="00995641" w:rsidRDefault="00F24B1C" w:rsidP="00326441">
      <w:pPr>
        <w:ind w:left="-540"/>
        <w:jc w:val="both"/>
      </w:pPr>
      <w:r w:rsidRPr="00995641">
        <w:t>Программа основана на методике кандидата педагогических наук Надежды Сергеевны Жуковой. Обучение планируется вести по «Букварю» Н.С.Жуковой, который является пособием по обучению дошкольников правильному чтению и рекомендован Министерством общего и профессионального образования Российской Федерации.</w:t>
      </w:r>
    </w:p>
    <w:p w:rsidR="00F24B1C" w:rsidRPr="00995641" w:rsidRDefault="00F24B1C" w:rsidP="00326441">
      <w:pPr>
        <w:ind w:left="-540"/>
        <w:jc w:val="both"/>
      </w:pPr>
      <w:r w:rsidRPr="00995641">
        <w:t>Пособие «Букварь» - это результат тридцатилетнего опыта работы логопеда Н.С.Жуковой. Оно сочетает в себе традиционную методику обучения грамоте с оригинальной логопедической методикой. Это позволяет не просто научить ребенка читать, но и предупредить будущие возможные ошибки на письме.</w:t>
      </w:r>
    </w:p>
    <w:p w:rsidR="00F24B1C" w:rsidRPr="00995641" w:rsidRDefault="00F24B1C" w:rsidP="00326441">
      <w:pPr>
        <w:ind w:left="-540"/>
        <w:jc w:val="both"/>
      </w:pPr>
      <w:r w:rsidRPr="00995641">
        <w:t xml:space="preserve">Наталья Жукова – известный логопед, кандидат педагогических наук. Ей принадлежат оригинальные исследования развития речи у дошкольников, ее многочисленные научные труды опубликованы в отечественных и зарубежных изданиях. Имя Жуковой известно  в широких  кругах психологов, логопедов, педагогов. </w:t>
      </w:r>
      <w:r w:rsidRPr="00995641">
        <w:rPr>
          <w:spacing w:val="-10"/>
        </w:rPr>
        <w:t xml:space="preserve">В основе </w:t>
      </w:r>
      <w:r w:rsidRPr="00995641">
        <w:rPr>
          <w:spacing w:val="-12"/>
        </w:rPr>
        <w:t>обучения дошкольников чтению по авторской методике Н.С. Жуковой лежит слоговой принцип</w:t>
      </w:r>
      <w:r w:rsidRPr="00995641">
        <w:rPr>
          <w:spacing w:val="-9"/>
        </w:rPr>
        <w:t>. Слог выступает в качестве единицы  чтения.</w:t>
      </w:r>
    </w:p>
    <w:p w:rsidR="00F24B1C" w:rsidRPr="00995641" w:rsidRDefault="00F24B1C" w:rsidP="00326441">
      <w:pPr>
        <w:ind w:left="-540"/>
        <w:jc w:val="both"/>
      </w:pPr>
      <w:r w:rsidRPr="00995641">
        <w:rPr>
          <w:b/>
        </w:rPr>
        <w:t>Актуальность программы</w:t>
      </w:r>
      <w:r w:rsidRPr="00995641">
        <w:t xml:space="preserve"> определяется ее направленностью на создание условий для развития познавательных способностей детей, общих учебных умений и навыков. Для успешного обучения необходимо, чтобы ребёнок пришел в школу подготовленным. От того, насколько высока эта готовность, зависит процесс адаптации к школе и  дальнейшие успехи в учёбе.</w:t>
      </w:r>
    </w:p>
    <w:p w:rsidR="00F24B1C" w:rsidRPr="00995641" w:rsidRDefault="00F24B1C" w:rsidP="00326441">
      <w:pPr>
        <w:ind w:left="-540"/>
        <w:jc w:val="both"/>
      </w:pPr>
      <w:r w:rsidRPr="00995641">
        <w:t>Материал практического курса предполагает решение образовательных задач на основе блочно-тематического построения. Отличительной особенностью дополнительной образовательной программы является комплексное взаимодействие блоков программы, где присутствует единый игровой сюжет. В программу включены три неразрывно связанных между собой блока:</w:t>
      </w:r>
    </w:p>
    <w:p w:rsidR="00F24B1C" w:rsidRPr="00995641" w:rsidRDefault="00F24B1C" w:rsidP="00B80ED2">
      <w:pPr>
        <w:pStyle w:val="ListParagraph"/>
        <w:numPr>
          <w:ilvl w:val="0"/>
          <w:numId w:val="16"/>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Блок –Развитие речи и подготовка к обучению чтению (включены звуковой анализ и синтез).</w:t>
      </w:r>
    </w:p>
    <w:p w:rsidR="00F24B1C" w:rsidRPr="00995641" w:rsidRDefault="00F24B1C" w:rsidP="00B80ED2">
      <w:pPr>
        <w:pStyle w:val="ListParagraph"/>
        <w:numPr>
          <w:ilvl w:val="0"/>
          <w:numId w:val="16"/>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Блок –Обучение чтению(звукобуквенный анализ).</w:t>
      </w:r>
    </w:p>
    <w:p w:rsidR="00F24B1C" w:rsidRPr="00995641" w:rsidRDefault="00F24B1C" w:rsidP="00B80ED2">
      <w:pPr>
        <w:pStyle w:val="ListParagraph"/>
        <w:numPr>
          <w:ilvl w:val="0"/>
          <w:numId w:val="16"/>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Блок-Подготовка руки к письму(печатание).</w:t>
      </w:r>
    </w:p>
    <w:p w:rsidR="00F24B1C" w:rsidRPr="00995641" w:rsidRDefault="00F24B1C" w:rsidP="00326441">
      <w:pPr>
        <w:ind w:left="-540"/>
        <w:jc w:val="both"/>
      </w:pPr>
      <w:r w:rsidRPr="00995641">
        <w:t>Сроки реализации (продолжительность образовательного процесса, этапы).</w:t>
      </w:r>
    </w:p>
    <w:p w:rsidR="00F24B1C" w:rsidRPr="00995641" w:rsidRDefault="00F24B1C" w:rsidP="00326441">
      <w:pPr>
        <w:ind w:left="-540"/>
        <w:jc w:val="both"/>
      </w:pPr>
      <w:r w:rsidRPr="00995641">
        <w:t>Программа рассчитана на 8 месяцев обучения детей 6-7 лет. Основные формы работы с детьми: игры-путешествия со звуками и буквами по сказкам, дидактические игры со словами: «Угадай первый звук в слове», «Назови слово на определённый звук», «На что похожа буква?», игры с магнитной азбукой, «Чудесный мешочек», «Какой буквы не стало?», «Сложи слово из магнитной азбуки» и т.д. К концу года дети могут читать целыми словами и предложениями из 2-3 слов.  Игры – путешествия включают разнообразный познавательный материал, богатый речевым наполнением (стихи, чистоговорки, песни, игры). Дети не утомляются, так как деятельность разнообразна.</w:t>
      </w:r>
    </w:p>
    <w:p w:rsidR="00F24B1C" w:rsidRPr="00995641" w:rsidRDefault="00F24B1C" w:rsidP="00326441">
      <w:pPr>
        <w:shd w:val="clear" w:color="auto" w:fill="FFFFFF"/>
        <w:ind w:left="-540"/>
        <w:jc w:val="both"/>
      </w:pPr>
      <w:r w:rsidRPr="00995641">
        <w:rPr>
          <w:color w:val="FF0000"/>
        </w:rPr>
        <w:tab/>
      </w:r>
      <w:r w:rsidRPr="00995641">
        <w:t xml:space="preserve">В соответствие с ФОП и ФГОС ДО наиболее эффективным средством поддержания интереса детей к  чтению   являются игровые технологии. </w:t>
      </w:r>
    </w:p>
    <w:p w:rsidR="00F24B1C" w:rsidRPr="00995641" w:rsidRDefault="00F24B1C" w:rsidP="00326441">
      <w:pPr>
        <w:shd w:val="clear" w:color="auto" w:fill="FFFFFF"/>
        <w:ind w:left="-540"/>
        <w:jc w:val="both"/>
      </w:pPr>
      <w:r w:rsidRPr="00995641">
        <w:t>Игровые технологии позволяют:</w:t>
      </w:r>
    </w:p>
    <w:p w:rsidR="00F24B1C" w:rsidRPr="00995641" w:rsidRDefault="00F24B1C" w:rsidP="00326441">
      <w:pPr>
        <w:shd w:val="clear" w:color="auto" w:fill="FFFFFF"/>
        <w:ind w:left="-540"/>
        <w:jc w:val="both"/>
      </w:pPr>
      <w:r w:rsidRPr="00995641">
        <w:t>•</w:t>
      </w:r>
      <w:r w:rsidRPr="00995641">
        <w:tab/>
        <w:t xml:space="preserve">поддерживать интерес к чтению, давая специальные знания, умения и навыки; </w:t>
      </w:r>
    </w:p>
    <w:p w:rsidR="00F24B1C" w:rsidRPr="00995641" w:rsidRDefault="00F24B1C" w:rsidP="00326441">
      <w:pPr>
        <w:shd w:val="clear" w:color="auto" w:fill="FFFFFF"/>
        <w:ind w:left="-540"/>
        <w:jc w:val="both"/>
      </w:pPr>
      <w:r w:rsidRPr="00995641">
        <w:t>•</w:t>
      </w:r>
      <w:r w:rsidRPr="00995641">
        <w:tab/>
        <w:t xml:space="preserve">создают игровую мотивацию, стимулируя  детей  к деятельности; </w:t>
      </w:r>
    </w:p>
    <w:p w:rsidR="00F24B1C" w:rsidRPr="00995641" w:rsidRDefault="00F24B1C" w:rsidP="00326441">
      <w:pPr>
        <w:shd w:val="clear" w:color="auto" w:fill="FFFFFF"/>
        <w:ind w:left="-540"/>
        <w:jc w:val="both"/>
      </w:pPr>
      <w:r w:rsidRPr="00995641">
        <w:t>•</w:t>
      </w:r>
      <w:r w:rsidRPr="00995641">
        <w:tab/>
        <w:t xml:space="preserve">вовлекают в  процесс игры всю личность ребёнка: эмоции, волю, чувства, потребности, интересы; </w:t>
      </w:r>
    </w:p>
    <w:p w:rsidR="00F24B1C" w:rsidRPr="00995641" w:rsidRDefault="00F24B1C" w:rsidP="00326441">
      <w:pPr>
        <w:shd w:val="clear" w:color="auto" w:fill="FFFFFF"/>
        <w:ind w:left="-540"/>
        <w:jc w:val="both"/>
      </w:pPr>
      <w:r w:rsidRPr="00995641">
        <w:t>•</w:t>
      </w:r>
      <w:r w:rsidRPr="00995641">
        <w:tab/>
        <w:t xml:space="preserve">позволяют лучше усваивать и запоминать материал занятия; </w:t>
      </w:r>
    </w:p>
    <w:p w:rsidR="00F24B1C" w:rsidRPr="00995641" w:rsidRDefault="00F24B1C" w:rsidP="00326441">
      <w:pPr>
        <w:shd w:val="clear" w:color="auto" w:fill="FFFFFF"/>
        <w:ind w:left="-540"/>
        <w:jc w:val="both"/>
      </w:pPr>
      <w:r w:rsidRPr="00995641">
        <w:t>•</w:t>
      </w:r>
      <w:r w:rsidRPr="00995641">
        <w:tab/>
        <w:t xml:space="preserve">доставляют детям удовольствие и вызывают желание повторить игру в самостоятельной деятельности, </w:t>
      </w:r>
    </w:p>
    <w:p w:rsidR="00F24B1C" w:rsidRDefault="00F24B1C" w:rsidP="00326441">
      <w:pPr>
        <w:shd w:val="clear" w:color="auto" w:fill="FFFFFF"/>
        <w:ind w:left="-540"/>
        <w:jc w:val="both"/>
      </w:pPr>
      <w:r w:rsidRPr="00995641">
        <w:t>•</w:t>
      </w:r>
      <w:r w:rsidRPr="00995641">
        <w:tab/>
        <w:t>повышают  уровень развития познавательной активности и творческих способностей.</w:t>
      </w:r>
    </w:p>
    <w:p w:rsidR="00F24B1C" w:rsidRPr="00995641" w:rsidRDefault="00F24B1C" w:rsidP="00326441">
      <w:pPr>
        <w:shd w:val="clear" w:color="auto" w:fill="FFFFFF"/>
        <w:ind w:left="-540"/>
        <w:jc w:val="both"/>
      </w:pPr>
    </w:p>
    <w:p w:rsidR="00F24B1C" w:rsidRPr="00995641" w:rsidRDefault="00F24B1C" w:rsidP="00326441">
      <w:pPr>
        <w:ind w:left="-540"/>
        <w:jc w:val="center"/>
        <w:rPr>
          <w:b/>
        </w:rPr>
      </w:pPr>
    </w:p>
    <w:p w:rsidR="00F24B1C" w:rsidRPr="00995641" w:rsidRDefault="00F24B1C" w:rsidP="00326441">
      <w:pPr>
        <w:ind w:left="-540"/>
        <w:jc w:val="center"/>
        <w:rPr>
          <w:b/>
        </w:rPr>
      </w:pPr>
      <w:r w:rsidRPr="00995641">
        <w:rPr>
          <w:b/>
        </w:rPr>
        <w:t>1.2. Нормативно – правовое обоснование программы</w:t>
      </w:r>
    </w:p>
    <w:p w:rsidR="00F24B1C" w:rsidRPr="00995641" w:rsidRDefault="00F24B1C" w:rsidP="00326441">
      <w:pPr>
        <w:ind w:left="-540"/>
        <w:jc w:val="both"/>
      </w:pPr>
      <w:r w:rsidRPr="00995641">
        <w:t>Структура и содержание настоящей программы разработаны в соответствии с основными базовыми законодательными актами и нормативными документами:</w:t>
      </w:r>
    </w:p>
    <w:p w:rsidR="00F24B1C" w:rsidRPr="00995641" w:rsidRDefault="00F24B1C" w:rsidP="00B80ED2">
      <w:pPr>
        <w:pStyle w:val="ListParagraph"/>
        <w:numPr>
          <w:ilvl w:val="0"/>
          <w:numId w:val="17"/>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Федеральный закон от 29 декабря 2012 № 273-ФЗ «Об образовании в РоссийскойФедерации»;</w:t>
      </w:r>
    </w:p>
    <w:p w:rsidR="00F24B1C" w:rsidRPr="00995641" w:rsidRDefault="00F24B1C" w:rsidP="00B80ED2">
      <w:pPr>
        <w:pStyle w:val="ListParagraph"/>
        <w:numPr>
          <w:ilvl w:val="0"/>
          <w:numId w:val="17"/>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 xml:space="preserve">Приказ Министерства образования и науки Российской Федерации от 17 октября 2013 г. № 1155 (ред. от 08.11.2022) «Об утверждении федерального государственного образовательного стандарта дошкольного образования» (зарегистрирован Минюстом России 14 ноября 2013 г., регистрационный № 30384); </w:t>
      </w:r>
    </w:p>
    <w:p w:rsidR="00F24B1C" w:rsidRPr="00995641" w:rsidRDefault="00F24B1C" w:rsidP="00B80ED2">
      <w:pPr>
        <w:pStyle w:val="ListParagraph"/>
        <w:numPr>
          <w:ilvl w:val="0"/>
          <w:numId w:val="17"/>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Приказ Минпросвещения России от 25.11.2022 №1028 «Об утверждении федеральной образовательной программы дошкольного образования»;</w:t>
      </w:r>
    </w:p>
    <w:p w:rsidR="00F24B1C" w:rsidRPr="00995641" w:rsidRDefault="00F24B1C" w:rsidP="00B80ED2">
      <w:pPr>
        <w:pStyle w:val="ListParagraph"/>
        <w:numPr>
          <w:ilvl w:val="0"/>
          <w:numId w:val="17"/>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Приказ Минпросвещения  России от 31.07.2020 N 373 «Об утверждении Порядка организации и осуществления образовательной деятельности по основным общеобразовательным программа - образовательным программа дошкольного образования»;</w:t>
      </w:r>
    </w:p>
    <w:p w:rsidR="00F24B1C" w:rsidRPr="00995641" w:rsidRDefault="00F24B1C" w:rsidP="00B80ED2">
      <w:pPr>
        <w:pStyle w:val="ListParagraph"/>
        <w:numPr>
          <w:ilvl w:val="0"/>
          <w:numId w:val="17"/>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F24B1C" w:rsidRPr="00995641" w:rsidRDefault="00F24B1C" w:rsidP="00B80ED2">
      <w:pPr>
        <w:pStyle w:val="ListParagraph"/>
        <w:numPr>
          <w:ilvl w:val="0"/>
          <w:numId w:val="17"/>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 xml:space="preserve">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санитарного врача РФ от 28.09.2020 № 28,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санитарного врача РФ от 28.01.2021 № 2;</w:t>
      </w:r>
    </w:p>
    <w:p w:rsidR="00F24B1C" w:rsidRPr="00995641" w:rsidRDefault="00F24B1C" w:rsidP="00326441">
      <w:pPr>
        <w:ind w:left="-540"/>
        <w:jc w:val="both"/>
      </w:pPr>
      <w:r w:rsidRPr="00995641">
        <w:tab/>
        <w:t>Обзор и анализ действующего законодательства подтверждает актуальную идею, что организация дополнительных  образовательных  услуг в условиях Учреждения может  быть осуществлена при условии соответствующей нормативно-правовой базы.</w:t>
      </w:r>
    </w:p>
    <w:p w:rsidR="00F24B1C" w:rsidRPr="00995641" w:rsidRDefault="00F24B1C" w:rsidP="00326441">
      <w:pPr>
        <w:ind w:left="-540"/>
        <w:jc w:val="center"/>
        <w:rPr>
          <w:b/>
        </w:rPr>
      </w:pPr>
    </w:p>
    <w:p w:rsidR="00F24B1C" w:rsidRPr="00995641" w:rsidRDefault="00F24B1C" w:rsidP="00326441">
      <w:pPr>
        <w:ind w:left="-540"/>
        <w:jc w:val="center"/>
        <w:rPr>
          <w:b/>
        </w:rPr>
      </w:pPr>
      <w:r w:rsidRPr="00995641">
        <w:rPr>
          <w:b/>
        </w:rPr>
        <w:t>1.3. Цель и задачи программы</w:t>
      </w:r>
    </w:p>
    <w:p w:rsidR="00F24B1C" w:rsidRPr="00995641" w:rsidRDefault="00F24B1C" w:rsidP="00326441">
      <w:pPr>
        <w:ind w:left="-540"/>
        <w:jc w:val="both"/>
      </w:pPr>
      <w:r w:rsidRPr="00995641">
        <w:rPr>
          <w:b/>
        </w:rPr>
        <w:t xml:space="preserve">Цель программы: </w:t>
      </w:r>
      <w:r w:rsidRPr="00995641">
        <w:t>подготовить дошкольников к обучению, познакомить с буквами, как знаками записи известных им звуков, научить читать, не вступая в противоречие с методами школьного обучения.</w:t>
      </w:r>
    </w:p>
    <w:p w:rsidR="00F24B1C" w:rsidRPr="00995641" w:rsidRDefault="00F24B1C" w:rsidP="00A65358">
      <w:pPr>
        <w:ind w:left="-540"/>
        <w:jc w:val="both"/>
        <w:outlineLvl w:val="0"/>
        <w:rPr>
          <w:b/>
        </w:rPr>
      </w:pPr>
      <w:r w:rsidRPr="00995641">
        <w:rPr>
          <w:b/>
        </w:rPr>
        <w:t>Задачи:</w:t>
      </w:r>
    </w:p>
    <w:p w:rsidR="00F24B1C" w:rsidRPr="00995641" w:rsidRDefault="00F24B1C" w:rsidP="00A65358">
      <w:pPr>
        <w:ind w:left="-540"/>
        <w:jc w:val="both"/>
        <w:outlineLvl w:val="0"/>
        <w:rPr>
          <w:b/>
          <w:i/>
        </w:rPr>
      </w:pPr>
      <w:r w:rsidRPr="00995641">
        <w:rPr>
          <w:b/>
          <w:i/>
        </w:rPr>
        <w:t>Развивающие:</w:t>
      </w:r>
    </w:p>
    <w:p w:rsidR="00F24B1C" w:rsidRPr="00995641" w:rsidRDefault="00F24B1C" w:rsidP="00B80ED2">
      <w:pPr>
        <w:pStyle w:val="ListParagraph"/>
        <w:numPr>
          <w:ilvl w:val="0"/>
          <w:numId w:val="24"/>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Развивать желание читать.</w:t>
      </w:r>
    </w:p>
    <w:p w:rsidR="00F24B1C" w:rsidRPr="00995641" w:rsidRDefault="00F24B1C" w:rsidP="00A65358">
      <w:pPr>
        <w:ind w:left="-540"/>
        <w:jc w:val="both"/>
        <w:outlineLvl w:val="0"/>
        <w:rPr>
          <w:b/>
          <w:i/>
        </w:rPr>
      </w:pPr>
      <w:r w:rsidRPr="00995641">
        <w:rPr>
          <w:b/>
          <w:i/>
        </w:rPr>
        <w:t>Обучающие:</w:t>
      </w:r>
    </w:p>
    <w:p w:rsidR="00F24B1C" w:rsidRPr="00995641" w:rsidRDefault="00F24B1C" w:rsidP="00B80ED2">
      <w:pPr>
        <w:pStyle w:val="ListParagraph"/>
        <w:numPr>
          <w:ilvl w:val="0"/>
          <w:numId w:val="18"/>
        </w:numPr>
        <w:shd w:val="clear" w:color="auto" w:fill="FFFFFF"/>
        <w:spacing w:after="0" w:line="240" w:lineRule="auto"/>
        <w:ind w:left="-540" w:firstLine="0"/>
        <w:jc w:val="both"/>
        <w:rPr>
          <w:rFonts w:ascii="Times New Roman" w:hAnsi="Times New Roman"/>
          <w:spacing w:val="-1"/>
          <w:sz w:val="24"/>
          <w:szCs w:val="24"/>
        </w:rPr>
      </w:pPr>
      <w:r w:rsidRPr="00995641">
        <w:rPr>
          <w:rFonts w:ascii="Times New Roman" w:hAnsi="Times New Roman"/>
          <w:spacing w:val="-1"/>
          <w:sz w:val="24"/>
          <w:szCs w:val="24"/>
        </w:rPr>
        <w:t xml:space="preserve">сделать для ребенка увлекательной тренировку в технике чтения и привить интерес к книге, вкус  к </w:t>
      </w:r>
      <w:r w:rsidRPr="00995641">
        <w:rPr>
          <w:rFonts w:ascii="Times New Roman" w:hAnsi="Times New Roman"/>
          <w:sz w:val="24"/>
          <w:szCs w:val="24"/>
        </w:rPr>
        <w:t>самостоятельному чтению;</w:t>
      </w:r>
    </w:p>
    <w:p w:rsidR="00F24B1C" w:rsidRPr="00995641" w:rsidRDefault="00F24B1C" w:rsidP="00B80ED2">
      <w:pPr>
        <w:pStyle w:val="ListParagraph"/>
        <w:numPr>
          <w:ilvl w:val="0"/>
          <w:numId w:val="18"/>
        </w:numPr>
        <w:shd w:val="clear" w:color="auto" w:fill="FFFFFF"/>
        <w:tabs>
          <w:tab w:val="left" w:pos="120"/>
        </w:tabs>
        <w:spacing w:before="5" w:after="0" w:line="240" w:lineRule="auto"/>
        <w:ind w:left="-540" w:right="1382" w:firstLine="0"/>
        <w:jc w:val="both"/>
        <w:rPr>
          <w:rFonts w:ascii="Times New Roman" w:hAnsi="Times New Roman"/>
          <w:sz w:val="24"/>
          <w:szCs w:val="24"/>
        </w:rPr>
      </w:pPr>
      <w:r w:rsidRPr="00995641">
        <w:rPr>
          <w:rFonts w:ascii="Times New Roman" w:hAnsi="Times New Roman"/>
          <w:sz w:val="24"/>
          <w:szCs w:val="24"/>
        </w:rPr>
        <w:t>способствовать обогащению словарного запаса и развитию речи детей;</w:t>
      </w:r>
    </w:p>
    <w:p w:rsidR="00F24B1C" w:rsidRPr="00995641" w:rsidRDefault="00F24B1C" w:rsidP="00B80ED2">
      <w:pPr>
        <w:pStyle w:val="ListParagraph"/>
        <w:numPr>
          <w:ilvl w:val="0"/>
          <w:numId w:val="18"/>
        </w:numPr>
        <w:shd w:val="clear" w:color="auto" w:fill="FFFFFF"/>
        <w:tabs>
          <w:tab w:val="left" w:pos="120"/>
        </w:tabs>
        <w:spacing w:before="5" w:after="0" w:line="240" w:lineRule="auto"/>
        <w:ind w:left="-540" w:right="1382" w:firstLine="0"/>
        <w:jc w:val="both"/>
        <w:rPr>
          <w:rFonts w:ascii="Times New Roman" w:hAnsi="Times New Roman"/>
          <w:spacing w:val="-1"/>
          <w:sz w:val="24"/>
          <w:szCs w:val="24"/>
        </w:rPr>
      </w:pPr>
      <w:r w:rsidRPr="00995641">
        <w:rPr>
          <w:rFonts w:ascii="Times New Roman" w:hAnsi="Times New Roman"/>
          <w:spacing w:val="-1"/>
          <w:sz w:val="24"/>
          <w:szCs w:val="24"/>
        </w:rPr>
        <w:t>познакомить с новыми терминами (звук, гласный, согласный, предложение, текст).</w:t>
      </w:r>
    </w:p>
    <w:p w:rsidR="00F24B1C" w:rsidRPr="00995641" w:rsidRDefault="00F24B1C" w:rsidP="00B80ED2">
      <w:pPr>
        <w:pStyle w:val="ListParagraph"/>
        <w:numPr>
          <w:ilvl w:val="0"/>
          <w:numId w:val="18"/>
        </w:numPr>
        <w:shd w:val="clear" w:color="auto" w:fill="FFFFFF"/>
        <w:tabs>
          <w:tab w:val="left" w:pos="120"/>
        </w:tabs>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легко и весело ввести ребенка в письменность;</w:t>
      </w:r>
    </w:p>
    <w:p w:rsidR="00F24B1C" w:rsidRPr="00995641" w:rsidRDefault="00F24B1C" w:rsidP="00A65358">
      <w:pPr>
        <w:ind w:left="-540"/>
        <w:jc w:val="both"/>
        <w:outlineLvl w:val="0"/>
        <w:rPr>
          <w:b/>
          <w:i/>
        </w:rPr>
      </w:pPr>
      <w:r w:rsidRPr="00995641">
        <w:rPr>
          <w:b/>
          <w:i/>
        </w:rPr>
        <w:t>Воспитательные:</w:t>
      </w:r>
    </w:p>
    <w:p w:rsidR="00F24B1C" w:rsidRPr="00995641" w:rsidRDefault="00F24B1C" w:rsidP="00B80ED2">
      <w:pPr>
        <w:pStyle w:val="ListParagraph"/>
        <w:numPr>
          <w:ilvl w:val="0"/>
          <w:numId w:val="25"/>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Воспитывать любовь и уважение к книге</w:t>
      </w:r>
    </w:p>
    <w:p w:rsidR="00F24B1C" w:rsidRPr="00995641" w:rsidRDefault="00F24B1C" w:rsidP="00B80ED2">
      <w:pPr>
        <w:pStyle w:val="ListParagraph"/>
        <w:numPr>
          <w:ilvl w:val="0"/>
          <w:numId w:val="25"/>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Воспитывать аккуратность, трудолюбие и старательность.</w:t>
      </w:r>
    </w:p>
    <w:p w:rsidR="00F24B1C" w:rsidRPr="00995641" w:rsidRDefault="00F24B1C" w:rsidP="00A65358">
      <w:pPr>
        <w:ind w:left="-540"/>
        <w:jc w:val="both"/>
        <w:outlineLvl w:val="0"/>
        <w:rPr>
          <w:b/>
          <w:i/>
        </w:rPr>
      </w:pPr>
      <w:r w:rsidRPr="00995641">
        <w:rPr>
          <w:b/>
          <w:i/>
        </w:rPr>
        <w:t>Ожидаемые результаты:</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Учить правильно произносить все звуки русскогоязыка.</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Упражняться в правильном звукопроизношении в процессе повседневного общения</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Уметь различать понятия «звук» и «буква» (различать гласные и согласные, мягкие и твердые, звонкие и глухие звуки).</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Знать все буквы русского алфавита, уметь передавать их графически.</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Определять место звука в слове.</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Правильно и плавно читать по слогам с постепенным переходом к чтению целыми словами.</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 xml:space="preserve">Учить делить слова на слоги </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Уметь выделять  ударный слог, ударный гласный звук в слове.</w:t>
      </w:r>
    </w:p>
    <w:p w:rsidR="00F24B1C" w:rsidRPr="00995641" w:rsidRDefault="00F24B1C" w:rsidP="00B80ED2">
      <w:pPr>
        <w:pStyle w:val="ListParagraph"/>
        <w:numPr>
          <w:ilvl w:val="0"/>
          <w:numId w:val="26"/>
        </w:numPr>
        <w:spacing w:after="0" w:line="240" w:lineRule="auto"/>
        <w:ind w:left="-540" w:firstLine="0"/>
        <w:jc w:val="both"/>
        <w:rPr>
          <w:rFonts w:ascii="Times New Roman" w:hAnsi="Times New Roman"/>
          <w:b/>
          <w:i/>
          <w:sz w:val="24"/>
          <w:szCs w:val="24"/>
        </w:rPr>
      </w:pPr>
      <w:r w:rsidRPr="00995641">
        <w:rPr>
          <w:rFonts w:ascii="Times New Roman" w:hAnsi="Times New Roman"/>
          <w:sz w:val="24"/>
          <w:szCs w:val="24"/>
        </w:rPr>
        <w:t>Уметь работать в тетради в клетку.</w:t>
      </w:r>
    </w:p>
    <w:p w:rsidR="00F24B1C" w:rsidRPr="00995641" w:rsidRDefault="00F24B1C" w:rsidP="00326441">
      <w:pPr>
        <w:ind w:left="-540"/>
        <w:jc w:val="both"/>
      </w:pPr>
      <w:r w:rsidRPr="00995641">
        <w:t>Придумывать предложения, логически правильно их строить с использованием интонационной выразительности (темп, ритм, логическое ударение).</w:t>
      </w:r>
    </w:p>
    <w:p w:rsidR="00F24B1C" w:rsidRPr="00995641" w:rsidRDefault="00F24B1C" w:rsidP="00326441">
      <w:pPr>
        <w:ind w:left="-540"/>
        <w:jc w:val="center"/>
        <w:rPr>
          <w:b/>
        </w:rPr>
      </w:pPr>
    </w:p>
    <w:p w:rsidR="00F24B1C" w:rsidRPr="00995641" w:rsidRDefault="00F24B1C" w:rsidP="00326441">
      <w:pPr>
        <w:ind w:left="-540"/>
        <w:jc w:val="center"/>
      </w:pPr>
      <w:r w:rsidRPr="00995641">
        <w:rPr>
          <w:b/>
        </w:rPr>
        <w:t>1.4. Принципы построения программы</w:t>
      </w:r>
    </w:p>
    <w:p w:rsidR="00F24B1C" w:rsidRPr="00995641" w:rsidRDefault="00F24B1C" w:rsidP="00326441">
      <w:pPr>
        <w:ind w:left="-540"/>
        <w:jc w:val="both"/>
      </w:pPr>
      <w:r w:rsidRPr="00995641">
        <w:t>В соответствии с ФОП и ФГОС ДО Программа опирается на научные принципы её построения, принципы развивающего образования, целью которого является развитие ребёнка:</w:t>
      </w:r>
    </w:p>
    <w:p w:rsidR="00F24B1C" w:rsidRPr="00995641" w:rsidRDefault="00F24B1C" w:rsidP="00326441">
      <w:pPr>
        <w:ind w:left="-540"/>
        <w:jc w:val="both"/>
      </w:pPr>
      <w:r w:rsidRPr="00995641">
        <w:t>- принципы гуманизации (признание уникальности и неповторимости личности каждого ребёнка, признание неограниченных возможностей развития личного потенциала каждого ребёнка).</w:t>
      </w:r>
    </w:p>
    <w:p w:rsidR="00F24B1C" w:rsidRPr="00995641" w:rsidRDefault="00F24B1C" w:rsidP="00326441">
      <w:pPr>
        <w:ind w:left="-540"/>
        <w:jc w:val="both"/>
      </w:pPr>
      <w:r w:rsidRPr="00995641">
        <w:t>-принципы дифференциации  и индивидуализации  воспитания и обучения (развитие ребёнка в соответствии с его склонностями, интересами и возможностями).</w:t>
      </w:r>
    </w:p>
    <w:p w:rsidR="00F24B1C" w:rsidRPr="00995641" w:rsidRDefault="00F24B1C" w:rsidP="00326441">
      <w:pPr>
        <w:ind w:left="-540"/>
        <w:jc w:val="both"/>
      </w:pPr>
      <w:r w:rsidRPr="00995641">
        <w:t>-принципы непрерывности образования (связь дошкольного образования с начальным образованием).</w:t>
      </w:r>
    </w:p>
    <w:p w:rsidR="00F24B1C" w:rsidRPr="00995641" w:rsidRDefault="00F24B1C" w:rsidP="00326441">
      <w:pPr>
        <w:ind w:left="-540"/>
        <w:jc w:val="both"/>
      </w:pPr>
      <w:r w:rsidRPr="00995641">
        <w:t>- принципы системности (все компоненты взаимосвязаны и взаимозависимы).</w:t>
      </w:r>
    </w:p>
    <w:p w:rsidR="00F24B1C" w:rsidRPr="00995641" w:rsidRDefault="00F24B1C" w:rsidP="00326441">
      <w:pPr>
        <w:ind w:left="-540"/>
        <w:jc w:val="both"/>
      </w:pPr>
      <w:r w:rsidRPr="00995641">
        <w:t>В программе учтены и общие дидактические принципы (научности, постепенности усложнения, перспективности, доступности).</w:t>
      </w:r>
    </w:p>
    <w:p w:rsidR="00F24B1C" w:rsidRPr="00995641" w:rsidRDefault="00F24B1C" w:rsidP="00326441">
      <w:pPr>
        <w:ind w:left="-540"/>
        <w:jc w:val="both"/>
      </w:pPr>
    </w:p>
    <w:p w:rsidR="00F24B1C" w:rsidRPr="00AB21F1" w:rsidRDefault="00F24B1C" w:rsidP="00326441">
      <w:pPr>
        <w:pStyle w:val="ListParagraph"/>
        <w:spacing w:after="0" w:line="240" w:lineRule="auto"/>
        <w:ind w:left="-540"/>
        <w:jc w:val="center"/>
        <w:rPr>
          <w:rFonts w:ascii="Times New Roman" w:hAnsi="Times New Roman"/>
          <w:b/>
          <w:sz w:val="24"/>
          <w:szCs w:val="24"/>
          <w:lang w:eastAsia="ru-RU"/>
        </w:rPr>
      </w:pPr>
      <w:r w:rsidRPr="00AB21F1">
        <w:rPr>
          <w:rFonts w:ascii="Times New Roman" w:hAnsi="Times New Roman"/>
          <w:b/>
          <w:sz w:val="24"/>
          <w:szCs w:val="24"/>
        </w:rPr>
        <w:t>1.5. Целевые ориентиры освоения Программы</w:t>
      </w:r>
    </w:p>
    <w:p w:rsidR="00F24B1C" w:rsidRPr="00995641" w:rsidRDefault="00F24B1C" w:rsidP="00B80ED2">
      <w:pPr>
        <w:pStyle w:val="ListParagraph"/>
        <w:numPr>
          <w:ilvl w:val="0"/>
          <w:numId w:val="27"/>
        </w:numPr>
        <w:autoSpaceDN w:val="0"/>
        <w:spacing w:after="0" w:line="240" w:lineRule="auto"/>
        <w:ind w:left="-540" w:firstLine="0"/>
        <w:jc w:val="both"/>
        <w:rPr>
          <w:rFonts w:ascii="Times New Roman" w:hAnsi="Times New Roman"/>
          <w:sz w:val="24"/>
          <w:szCs w:val="24"/>
          <w:lang w:eastAsia="ru-RU"/>
        </w:rPr>
      </w:pPr>
      <w:r w:rsidRPr="00995641">
        <w:rPr>
          <w:rFonts w:ascii="Times New Roman" w:hAnsi="Times New Roman"/>
          <w:sz w:val="24"/>
          <w:szCs w:val="24"/>
          <w:lang w:eastAsia="ru-RU"/>
        </w:rPr>
        <w:t>Ребёнок проявляет инициативность и самостоятельность в разных видах деятельности – игре, общении, пении;</w:t>
      </w:r>
    </w:p>
    <w:p w:rsidR="00F24B1C" w:rsidRPr="00995641" w:rsidRDefault="00F24B1C" w:rsidP="00B80ED2">
      <w:pPr>
        <w:pStyle w:val="ListParagraph"/>
        <w:numPr>
          <w:ilvl w:val="0"/>
          <w:numId w:val="27"/>
        </w:numPr>
        <w:autoSpaceDN w:val="0"/>
        <w:spacing w:after="0" w:line="240" w:lineRule="auto"/>
        <w:ind w:left="-540" w:firstLine="0"/>
        <w:jc w:val="both"/>
        <w:rPr>
          <w:rFonts w:ascii="Times New Roman" w:hAnsi="Times New Roman"/>
          <w:sz w:val="24"/>
          <w:szCs w:val="24"/>
          <w:lang w:eastAsia="ru-RU"/>
        </w:rPr>
      </w:pPr>
      <w:r w:rsidRPr="00995641">
        <w:rPr>
          <w:rFonts w:ascii="Times New Roman" w:hAnsi="Times New Roman"/>
          <w:sz w:val="24"/>
          <w:szCs w:val="24"/>
          <w:lang w:eastAsia="ru-RU"/>
        </w:rPr>
        <w:t>Активно взаимодействует со сверстниками и взрослыми, участвует в совместных играх;</w:t>
      </w:r>
    </w:p>
    <w:p w:rsidR="00F24B1C" w:rsidRPr="00995641" w:rsidRDefault="00F24B1C" w:rsidP="00B80ED2">
      <w:pPr>
        <w:pStyle w:val="ListParagraph"/>
        <w:numPr>
          <w:ilvl w:val="0"/>
          <w:numId w:val="27"/>
        </w:numPr>
        <w:autoSpaceDN w:val="0"/>
        <w:spacing w:after="0" w:line="240" w:lineRule="auto"/>
        <w:ind w:left="-540" w:firstLine="0"/>
        <w:jc w:val="both"/>
        <w:rPr>
          <w:rFonts w:ascii="Times New Roman" w:hAnsi="Times New Roman"/>
          <w:sz w:val="24"/>
          <w:szCs w:val="24"/>
          <w:lang w:eastAsia="ru-RU"/>
        </w:rPr>
      </w:pPr>
      <w:r w:rsidRPr="00995641">
        <w:rPr>
          <w:rFonts w:ascii="Times New Roman" w:hAnsi="Times New Roman"/>
          <w:sz w:val="24"/>
          <w:szCs w:val="24"/>
          <w:lang w:eastAsia="ru-RU"/>
        </w:rPr>
        <w:t xml:space="preserve">Обладает развитым воображением, творчеством, которое реализуется в игре; </w:t>
      </w:r>
    </w:p>
    <w:p w:rsidR="00F24B1C" w:rsidRPr="00995641" w:rsidRDefault="00F24B1C" w:rsidP="00B80ED2">
      <w:pPr>
        <w:pStyle w:val="ListParagraph"/>
        <w:numPr>
          <w:ilvl w:val="0"/>
          <w:numId w:val="27"/>
        </w:numPr>
        <w:autoSpaceDN w:val="0"/>
        <w:spacing w:after="0" w:line="240" w:lineRule="auto"/>
        <w:ind w:left="-540" w:firstLine="0"/>
        <w:jc w:val="both"/>
        <w:rPr>
          <w:rFonts w:ascii="Times New Roman" w:hAnsi="Times New Roman"/>
          <w:sz w:val="24"/>
          <w:szCs w:val="24"/>
          <w:lang w:eastAsia="ru-RU"/>
        </w:rPr>
      </w:pPr>
      <w:r w:rsidRPr="00995641">
        <w:rPr>
          <w:rFonts w:ascii="Times New Roman" w:hAnsi="Times New Roman"/>
          <w:sz w:val="24"/>
          <w:szCs w:val="24"/>
          <w:lang w:eastAsia="ru-RU"/>
        </w:rPr>
        <w:t>Способен внимательно слушать музыку, эмоционально откликаться на выраженные в ней чувства и настроения;</w:t>
      </w:r>
    </w:p>
    <w:p w:rsidR="00F24B1C" w:rsidRPr="00995641" w:rsidRDefault="00F24B1C" w:rsidP="00B80ED2">
      <w:pPr>
        <w:pStyle w:val="ListParagraph"/>
        <w:numPr>
          <w:ilvl w:val="0"/>
          <w:numId w:val="27"/>
        </w:numPr>
        <w:autoSpaceDN w:val="0"/>
        <w:spacing w:after="0" w:line="240" w:lineRule="auto"/>
        <w:ind w:left="-540" w:firstLine="0"/>
        <w:jc w:val="both"/>
        <w:rPr>
          <w:rFonts w:ascii="Times New Roman" w:hAnsi="Times New Roman"/>
          <w:sz w:val="24"/>
          <w:szCs w:val="24"/>
          <w:lang w:eastAsia="ru-RU"/>
        </w:rPr>
      </w:pPr>
      <w:r w:rsidRPr="00995641">
        <w:rPr>
          <w:rFonts w:ascii="Times New Roman" w:hAnsi="Times New Roman"/>
          <w:sz w:val="24"/>
          <w:szCs w:val="24"/>
          <w:lang w:eastAsia="ru-RU"/>
        </w:rPr>
        <w:t>У ребёнка развита крупная и мелкая моторика. Он может контролировать свои движения и управлять ими;</w:t>
      </w:r>
    </w:p>
    <w:p w:rsidR="00F24B1C" w:rsidRPr="00995641" w:rsidRDefault="00F24B1C" w:rsidP="00B80ED2">
      <w:pPr>
        <w:pStyle w:val="ListParagraph"/>
        <w:numPr>
          <w:ilvl w:val="0"/>
          <w:numId w:val="27"/>
        </w:numPr>
        <w:autoSpaceDN w:val="0"/>
        <w:spacing w:after="0" w:line="240" w:lineRule="auto"/>
        <w:ind w:left="-540" w:firstLine="0"/>
        <w:jc w:val="both"/>
        <w:rPr>
          <w:rFonts w:ascii="Times New Roman" w:hAnsi="Times New Roman"/>
          <w:sz w:val="24"/>
          <w:szCs w:val="24"/>
          <w:lang w:eastAsia="ru-RU"/>
        </w:rPr>
      </w:pPr>
      <w:r w:rsidRPr="00995641">
        <w:rPr>
          <w:rFonts w:ascii="Times New Roman" w:hAnsi="Times New Roman"/>
          <w:sz w:val="24"/>
          <w:szCs w:val="24"/>
          <w:lang w:eastAsia="ru-RU"/>
        </w:rPr>
        <w:t>Речь ребенка становится более выразительной, четкой, громкой;</w:t>
      </w:r>
    </w:p>
    <w:p w:rsidR="00F24B1C" w:rsidRPr="00AB21F1" w:rsidRDefault="00F24B1C" w:rsidP="00B80ED2">
      <w:pPr>
        <w:pStyle w:val="ListParagraph"/>
        <w:numPr>
          <w:ilvl w:val="0"/>
          <w:numId w:val="27"/>
        </w:numPr>
        <w:autoSpaceDN w:val="0"/>
        <w:spacing w:after="0" w:line="240" w:lineRule="auto"/>
        <w:ind w:left="-540" w:firstLine="0"/>
        <w:jc w:val="both"/>
        <w:rPr>
          <w:rFonts w:ascii="Times New Roman" w:hAnsi="Times New Roman"/>
          <w:sz w:val="24"/>
          <w:szCs w:val="24"/>
          <w:lang w:eastAsia="ru-RU"/>
        </w:rPr>
      </w:pPr>
      <w:r w:rsidRPr="00AB21F1">
        <w:rPr>
          <w:rFonts w:ascii="Times New Roman" w:hAnsi="Times New Roman"/>
          <w:sz w:val="24"/>
          <w:szCs w:val="24"/>
          <w:lang w:eastAsia="ru-RU"/>
        </w:rPr>
        <w:t>Развиваются творческие способности, ребёнок может фантазировать вслух, играть звуками и словами. Хорошо понимает устную речь и может выражать свои мысли и желания.</w:t>
      </w:r>
    </w:p>
    <w:p w:rsidR="00F24B1C" w:rsidRPr="00995641" w:rsidRDefault="00F24B1C" w:rsidP="00326441">
      <w:pPr>
        <w:ind w:left="-540"/>
        <w:jc w:val="both"/>
      </w:pPr>
    </w:p>
    <w:p w:rsidR="00F24B1C" w:rsidRPr="00995641" w:rsidRDefault="00F24B1C" w:rsidP="00B80ED2">
      <w:pPr>
        <w:pStyle w:val="ListParagraph"/>
        <w:numPr>
          <w:ilvl w:val="1"/>
          <w:numId w:val="28"/>
        </w:numPr>
        <w:spacing w:after="0" w:line="240" w:lineRule="auto"/>
        <w:ind w:left="-540" w:firstLine="0"/>
        <w:jc w:val="center"/>
        <w:rPr>
          <w:rFonts w:ascii="Times New Roman" w:hAnsi="Times New Roman"/>
          <w:b/>
          <w:sz w:val="24"/>
          <w:szCs w:val="24"/>
        </w:rPr>
      </w:pPr>
      <w:r w:rsidRPr="00995641">
        <w:rPr>
          <w:rFonts w:ascii="Times New Roman" w:hAnsi="Times New Roman"/>
          <w:b/>
          <w:sz w:val="24"/>
          <w:szCs w:val="24"/>
        </w:rPr>
        <w:t xml:space="preserve">Характеристика возрастных и индивидуальных </w:t>
      </w:r>
    </w:p>
    <w:p w:rsidR="00F24B1C" w:rsidRPr="00995641" w:rsidRDefault="00F24B1C" w:rsidP="00326441">
      <w:pPr>
        <w:pStyle w:val="ListParagraph"/>
        <w:spacing w:after="0" w:line="240" w:lineRule="auto"/>
        <w:ind w:left="-540"/>
        <w:jc w:val="center"/>
        <w:rPr>
          <w:rFonts w:ascii="Times New Roman" w:hAnsi="Times New Roman"/>
          <w:b/>
          <w:sz w:val="24"/>
          <w:szCs w:val="24"/>
        </w:rPr>
      </w:pPr>
      <w:r w:rsidRPr="00995641">
        <w:rPr>
          <w:rFonts w:ascii="Times New Roman" w:hAnsi="Times New Roman"/>
          <w:b/>
          <w:sz w:val="24"/>
          <w:szCs w:val="24"/>
        </w:rPr>
        <w:t>особенностей дошкольника 6-7 лет</w:t>
      </w:r>
    </w:p>
    <w:p w:rsidR="00F24B1C" w:rsidRPr="00995641" w:rsidRDefault="00F24B1C" w:rsidP="00326441">
      <w:pPr>
        <w:pStyle w:val="ListParagraph"/>
        <w:spacing w:after="0" w:line="240" w:lineRule="auto"/>
        <w:ind w:left="-540"/>
        <w:jc w:val="center"/>
        <w:rPr>
          <w:rFonts w:ascii="Times New Roman" w:hAnsi="Times New Roman"/>
          <w:b/>
          <w:sz w:val="24"/>
          <w:szCs w:val="24"/>
        </w:rPr>
      </w:pPr>
    </w:p>
    <w:p w:rsidR="00F24B1C" w:rsidRPr="00995641" w:rsidRDefault="00F24B1C" w:rsidP="00326441">
      <w:pPr>
        <w:ind w:left="-540"/>
        <w:jc w:val="both"/>
      </w:pPr>
      <w:r w:rsidRPr="00995641">
        <w:t>Этот период ребёнка принято называть старший дошкольный возраст. В это время ребёнок активно познаёт мир и готов приобретать знания, которые будут готовить его к  школе. Главным новшеством можно считать появление произвольности. Это становится возможным благодаря  осознанию детьми  общепринятых норм и правил поведения. Происходят существенные изменения в представлении ребёнка о самом себе.</w:t>
      </w:r>
    </w:p>
    <w:p w:rsidR="00F24B1C" w:rsidRPr="00995641" w:rsidRDefault="00F24B1C" w:rsidP="00326441">
      <w:pPr>
        <w:ind w:left="-540"/>
        <w:jc w:val="both"/>
      </w:pPr>
      <w:r w:rsidRPr="00995641">
        <w:t>В этом возрасте ребёнок представляет, какими качествами он обладает и каким бы он хотел стать. Но поскольку этот процесс  только начинается , то он хочет быть похожим на героев сказок, фильмов или знакомых людей. Это важное новообразование является началом учебной мотивации. У ребёнка возникает желание видеть себя «умным», «знающим» по сравнению со сверстниками.</w:t>
      </w:r>
    </w:p>
    <w:p w:rsidR="00F24B1C" w:rsidRPr="00995641" w:rsidRDefault="00F24B1C" w:rsidP="00326441">
      <w:pPr>
        <w:ind w:left="-540"/>
        <w:jc w:val="both"/>
      </w:pPr>
      <w:r w:rsidRPr="00995641">
        <w:t>Дети способны слушать педагога, понимать и удерживать цель занятия. Но для этого необходимо применять игровую структуру в обучении. Оценки  и мнение товарищей становятся важными. Происходит разделение детей на более популярных и менее заметных. При оценке поступков сверстников  дети часто требовательны, а в отношении собственного поведения недостаточно объективны. Формирование социального статуса ребёнка и его личной самооценки во многом зависит от окружающих его взрослых и в первую очередь родителей.</w:t>
      </w:r>
    </w:p>
    <w:p w:rsidR="00F24B1C" w:rsidRPr="00995641" w:rsidRDefault="00F24B1C" w:rsidP="00326441">
      <w:pPr>
        <w:ind w:left="-540"/>
        <w:jc w:val="both"/>
      </w:pPr>
      <w:r w:rsidRPr="00995641">
        <w:t>Продолжает развиваться восприятие цвета, формы, величины при этом происходит  систематизация этих представлений. Растёт  устойчивость внимания способность к распределению и переключению. То есть  ребёнок способен выполнить , переходя от одной деятельности к другой, удерживая при этом  инструкцию и цель деятельности. Следовательно, возникает произвольное внимание. К 6-7 годам начинается формирование произвольной памяти. Ребёнок способен самостоятельно (а не механически) при помощи образно зрительной памяти (не глядя на предмет) запомнить 5-7 объектов и также на слух. Совершенствуется образное мышление, дети могут решать задачи в уме. Важным в развитии мышления становится способность к обобщению, которое является основой развития словесно-логического мышления, то есть</w:t>
      </w:r>
      <w:r>
        <w:t xml:space="preserve"> </w:t>
      </w:r>
      <w:r w:rsidRPr="00995641">
        <w:t>способности рассуждать, анализировать и делать выводы на основе заданных параметров. Это период расцвета детской фантазии. Такие способности ребёнок приобретает при условии постоянной активизации этих процессов, разговоры на заданную тему, сочинение сказок. Речь развивается и совершенствуется. Развивается фонематический слух, увеличивается интонационная выразительность речи, совершенствуется грамматический строй. Речь становится связной.</w:t>
      </w:r>
    </w:p>
    <w:p w:rsidR="00F24B1C" w:rsidRPr="00995641" w:rsidRDefault="00F24B1C" w:rsidP="00B80ED2">
      <w:pPr>
        <w:pStyle w:val="ListParagraph"/>
        <w:numPr>
          <w:ilvl w:val="1"/>
          <w:numId w:val="28"/>
        </w:numPr>
        <w:spacing w:after="0" w:line="240" w:lineRule="auto"/>
        <w:ind w:left="-540" w:firstLine="0"/>
        <w:jc w:val="center"/>
        <w:rPr>
          <w:rFonts w:ascii="Times New Roman" w:hAnsi="Times New Roman"/>
          <w:b/>
          <w:sz w:val="24"/>
          <w:szCs w:val="24"/>
        </w:rPr>
      </w:pPr>
      <w:r w:rsidRPr="00995641">
        <w:rPr>
          <w:rFonts w:ascii="Times New Roman" w:hAnsi="Times New Roman"/>
          <w:b/>
          <w:sz w:val="24"/>
          <w:szCs w:val="24"/>
        </w:rPr>
        <w:t>Планируемые результаты освоения программы</w:t>
      </w:r>
    </w:p>
    <w:p w:rsidR="00F24B1C" w:rsidRPr="00995641" w:rsidRDefault="00F24B1C" w:rsidP="00326441">
      <w:pPr>
        <w:ind w:left="-540"/>
        <w:jc w:val="both"/>
      </w:pPr>
      <w:r w:rsidRPr="00995641">
        <w:t>Педагог по ходу занятий, в течение года последовательно ведёт индивидуальную консультативно-диагностическую работу.</w:t>
      </w:r>
    </w:p>
    <w:p w:rsidR="00F24B1C" w:rsidRPr="00995641" w:rsidRDefault="00F24B1C" w:rsidP="00326441">
      <w:pPr>
        <w:ind w:left="-540"/>
        <w:jc w:val="both"/>
      </w:pPr>
      <w:r w:rsidRPr="00995641">
        <w:t xml:space="preserve">Ожидаемые результаты: </w:t>
      </w:r>
    </w:p>
    <w:p w:rsidR="00F24B1C" w:rsidRPr="00995641" w:rsidRDefault="00F24B1C" w:rsidP="00326441">
      <w:pPr>
        <w:ind w:left="-540"/>
        <w:jc w:val="both"/>
      </w:pPr>
      <w:r w:rsidRPr="00995641">
        <w:t>К концу курса дети:</w:t>
      </w:r>
    </w:p>
    <w:p w:rsidR="00F24B1C" w:rsidRPr="00995641" w:rsidRDefault="00F24B1C" w:rsidP="00B80ED2">
      <w:pPr>
        <w:pStyle w:val="ListParagraph"/>
        <w:numPr>
          <w:ilvl w:val="0"/>
          <w:numId w:val="19"/>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Владеть понятиями: слово, звук, буква,  предложение, знать названия букв.</w:t>
      </w:r>
    </w:p>
    <w:p w:rsidR="00F24B1C" w:rsidRPr="00995641" w:rsidRDefault="00F24B1C" w:rsidP="00B80ED2">
      <w:pPr>
        <w:pStyle w:val="ListParagraph"/>
        <w:numPr>
          <w:ilvl w:val="0"/>
          <w:numId w:val="19"/>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Различать гласные, твёрдые и мягкие согласные.</w:t>
      </w:r>
    </w:p>
    <w:p w:rsidR="00F24B1C" w:rsidRPr="00995641" w:rsidRDefault="00F24B1C" w:rsidP="00B80ED2">
      <w:pPr>
        <w:pStyle w:val="ListParagraph"/>
        <w:numPr>
          <w:ilvl w:val="0"/>
          <w:numId w:val="19"/>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Правильно ставить ударение в знакомых словах.</w:t>
      </w:r>
    </w:p>
    <w:p w:rsidR="00F24B1C" w:rsidRPr="00995641" w:rsidRDefault="00F24B1C" w:rsidP="00B80ED2">
      <w:pPr>
        <w:pStyle w:val="ListParagraph"/>
        <w:numPr>
          <w:ilvl w:val="0"/>
          <w:numId w:val="19"/>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Плавно читать целыми словами, отвечать на вопросы по тексту.</w:t>
      </w:r>
    </w:p>
    <w:p w:rsidR="00F24B1C" w:rsidRPr="00995641" w:rsidRDefault="00F24B1C" w:rsidP="00B80ED2">
      <w:pPr>
        <w:pStyle w:val="ListParagraph"/>
        <w:numPr>
          <w:ilvl w:val="0"/>
          <w:numId w:val="19"/>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Составлять слова из букв разрезной азбуки.</w:t>
      </w:r>
    </w:p>
    <w:p w:rsidR="00F24B1C" w:rsidRPr="00995641" w:rsidRDefault="00F24B1C" w:rsidP="00326441">
      <w:pPr>
        <w:pStyle w:val="ListParagraph"/>
        <w:spacing w:after="0" w:line="240" w:lineRule="auto"/>
        <w:ind w:left="-540"/>
        <w:jc w:val="center"/>
        <w:rPr>
          <w:rFonts w:ascii="Times New Roman" w:hAnsi="Times New Roman"/>
          <w:b/>
          <w:sz w:val="24"/>
          <w:szCs w:val="24"/>
        </w:rPr>
      </w:pPr>
    </w:p>
    <w:p w:rsidR="00F24B1C" w:rsidRPr="00995641" w:rsidRDefault="00F24B1C" w:rsidP="00B80ED2">
      <w:pPr>
        <w:pStyle w:val="ListParagraph"/>
        <w:numPr>
          <w:ilvl w:val="0"/>
          <w:numId w:val="28"/>
        </w:numPr>
        <w:spacing w:after="0" w:line="240" w:lineRule="auto"/>
        <w:ind w:left="-540" w:firstLine="0"/>
        <w:jc w:val="center"/>
        <w:rPr>
          <w:rFonts w:ascii="Times New Roman" w:hAnsi="Times New Roman"/>
          <w:b/>
          <w:sz w:val="24"/>
          <w:szCs w:val="24"/>
        </w:rPr>
      </w:pPr>
      <w:r w:rsidRPr="00995641">
        <w:rPr>
          <w:rFonts w:ascii="Times New Roman" w:hAnsi="Times New Roman"/>
          <w:b/>
          <w:sz w:val="24"/>
          <w:szCs w:val="24"/>
        </w:rPr>
        <w:t>Содержательный раздел</w:t>
      </w:r>
    </w:p>
    <w:p w:rsidR="00F24B1C" w:rsidRPr="00995641" w:rsidRDefault="00F24B1C" w:rsidP="00A65358">
      <w:pPr>
        <w:ind w:left="-540"/>
        <w:jc w:val="center"/>
        <w:outlineLvl w:val="0"/>
        <w:rPr>
          <w:b/>
        </w:rPr>
      </w:pPr>
      <w:r w:rsidRPr="00995641">
        <w:rPr>
          <w:b/>
        </w:rPr>
        <w:t>2.1 Особенности образовательной деятельности</w:t>
      </w:r>
    </w:p>
    <w:p w:rsidR="00F24B1C" w:rsidRPr="00995641" w:rsidRDefault="00F24B1C" w:rsidP="00A65358">
      <w:pPr>
        <w:ind w:left="-540"/>
        <w:jc w:val="both"/>
        <w:outlineLvl w:val="0"/>
      </w:pPr>
      <w:r w:rsidRPr="00995641">
        <w:rPr>
          <w:b/>
        </w:rPr>
        <w:t>Основное направление:</w:t>
      </w:r>
    </w:p>
    <w:p w:rsidR="00F24B1C" w:rsidRPr="00995641" w:rsidRDefault="00F24B1C" w:rsidP="00326441">
      <w:pPr>
        <w:ind w:left="-540"/>
        <w:jc w:val="both"/>
      </w:pPr>
      <w:r w:rsidRPr="00995641">
        <w:t>От звука к букве (устанавливается ассоциация между слухопроизносительным образом звука и зрительным образом буквы).</w:t>
      </w:r>
    </w:p>
    <w:p w:rsidR="00F24B1C" w:rsidRPr="00995641" w:rsidRDefault="00F24B1C" w:rsidP="00B80ED2">
      <w:pPr>
        <w:pStyle w:val="ListParagraph"/>
        <w:numPr>
          <w:ilvl w:val="0"/>
          <w:numId w:val="20"/>
        </w:numPr>
        <w:spacing w:after="0" w:line="240" w:lineRule="auto"/>
        <w:ind w:left="-540" w:firstLine="0"/>
        <w:jc w:val="both"/>
        <w:rPr>
          <w:rFonts w:ascii="Times New Roman" w:hAnsi="Times New Roman"/>
          <w:sz w:val="24"/>
          <w:szCs w:val="24"/>
        </w:rPr>
      </w:pPr>
      <w:r w:rsidRPr="00995641">
        <w:rPr>
          <w:rFonts w:ascii="Times New Roman" w:hAnsi="Times New Roman"/>
          <w:b/>
          <w:sz w:val="24"/>
          <w:szCs w:val="24"/>
        </w:rPr>
        <w:t>Выделение изучаемого звука из слов</w:t>
      </w:r>
      <w:r w:rsidRPr="00995641">
        <w:rPr>
          <w:rFonts w:ascii="Times New Roman" w:hAnsi="Times New Roman"/>
          <w:sz w:val="24"/>
          <w:szCs w:val="24"/>
        </w:rPr>
        <w:t xml:space="preserve"> (звук должен стоять в начале слова, в ударном слоге).</w:t>
      </w:r>
    </w:p>
    <w:p w:rsidR="00F24B1C" w:rsidRPr="00995641" w:rsidRDefault="00F24B1C" w:rsidP="00B80ED2">
      <w:pPr>
        <w:pStyle w:val="ListParagraph"/>
        <w:numPr>
          <w:ilvl w:val="0"/>
          <w:numId w:val="20"/>
        </w:numPr>
        <w:spacing w:after="0" w:line="240" w:lineRule="auto"/>
        <w:ind w:left="-540" w:firstLine="0"/>
        <w:jc w:val="both"/>
        <w:rPr>
          <w:rFonts w:ascii="Times New Roman" w:hAnsi="Times New Roman"/>
          <w:sz w:val="24"/>
          <w:szCs w:val="24"/>
        </w:rPr>
      </w:pPr>
      <w:r w:rsidRPr="00995641">
        <w:rPr>
          <w:rFonts w:ascii="Times New Roman" w:hAnsi="Times New Roman"/>
          <w:b/>
          <w:sz w:val="24"/>
          <w:szCs w:val="24"/>
        </w:rPr>
        <w:t>Называние буквы,</w:t>
      </w:r>
      <w:r w:rsidRPr="00995641">
        <w:rPr>
          <w:rFonts w:ascii="Times New Roman" w:hAnsi="Times New Roman"/>
          <w:sz w:val="24"/>
          <w:szCs w:val="24"/>
        </w:rPr>
        <w:t xml:space="preserve"> буквы называются твёрдыми звуками( звук «с» обозначается буквой </w:t>
      </w:r>
      <w:r w:rsidRPr="00995641">
        <w:rPr>
          <w:rFonts w:ascii="Times New Roman" w:hAnsi="Times New Roman"/>
          <w:b/>
          <w:sz w:val="24"/>
          <w:szCs w:val="24"/>
        </w:rPr>
        <w:t>С</w:t>
      </w:r>
      <w:r w:rsidRPr="00995641">
        <w:rPr>
          <w:rFonts w:ascii="Times New Roman" w:hAnsi="Times New Roman"/>
          <w:sz w:val="24"/>
          <w:szCs w:val="24"/>
        </w:rPr>
        <w:t>, а не э</w:t>
      </w:r>
      <w:r w:rsidRPr="00995641">
        <w:rPr>
          <w:rFonts w:ascii="Times New Roman" w:hAnsi="Times New Roman"/>
          <w:b/>
          <w:sz w:val="24"/>
          <w:szCs w:val="24"/>
        </w:rPr>
        <w:t xml:space="preserve">с </w:t>
      </w:r>
      <w:r w:rsidRPr="00995641">
        <w:rPr>
          <w:rFonts w:ascii="Times New Roman" w:hAnsi="Times New Roman"/>
          <w:sz w:val="24"/>
          <w:szCs w:val="24"/>
        </w:rPr>
        <w:t xml:space="preserve">или </w:t>
      </w:r>
      <w:r w:rsidRPr="00995641">
        <w:rPr>
          <w:rFonts w:ascii="Times New Roman" w:hAnsi="Times New Roman"/>
          <w:b/>
          <w:sz w:val="24"/>
          <w:szCs w:val="24"/>
        </w:rPr>
        <w:t>сэ.</w:t>
      </w:r>
    </w:p>
    <w:p w:rsidR="00F24B1C" w:rsidRPr="00995641" w:rsidRDefault="00F24B1C" w:rsidP="00B80ED2">
      <w:pPr>
        <w:pStyle w:val="ListParagraph"/>
        <w:numPr>
          <w:ilvl w:val="0"/>
          <w:numId w:val="20"/>
        </w:numPr>
        <w:spacing w:after="0" w:line="240" w:lineRule="auto"/>
        <w:ind w:left="-540" w:firstLine="0"/>
        <w:jc w:val="both"/>
        <w:rPr>
          <w:rFonts w:ascii="Times New Roman" w:hAnsi="Times New Roman"/>
          <w:sz w:val="24"/>
          <w:szCs w:val="24"/>
        </w:rPr>
      </w:pPr>
      <w:r w:rsidRPr="00995641">
        <w:rPr>
          <w:rFonts w:ascii="Times New Roman" w:hAnsi="Times New Roman"/>
          <w:b/>
          <w:sz w:val="24"/>
          <w:szCs w:val="24"/>
        </w:rPr>
        <w:t>Знакомство с печатной буквой.</w:t>
      </w:r>
      <w:r w:rsidRPr="00995641">
        <w:rPr>
          <w:rFonts w:ascii="Times New Roman" w:hAnsi="Times New Roman"/>
          <w:sz w:val="24"/>
          <w:szCs w:val="24"/>
        </w:rPr>
        <w:t xml:space="preserve"> Демонстрация буквы. Предлагается буква, написанная простым шрифтом среднего размера в чёрно- белом варианте.</w:t>
      </w:r>
    </w:p>
    <w:p w:rsidR="00F24B1C" w:rsidRPr="00995641" w:rsidRDefault="00F24B1C" w:rsidP="00B80ED2">
      <w:pPr>
        <w:pStyle w:val="ListParagraph"/>
        <w:numPr>
          <w:ilvl w:val="0"/>
          <w:numId w:val="20"/>
        </w:numPr>
        <w:spacing w:after="0" w:line="240" w:lineRule="auto"/>
        <w:ind w:left="-540" w:firstLine="0"/>
        <w:jc w:val="both"/>
        <w:rPr>
          <w:rFonts w:ascii="Times New Roman" w:hAnsi="Times New Roman"/>
          <w:sz w:val="24"/>
          <w:szCs w:val="24"/>
        </w:rPr>
      </w:pPr>
      <w:r w:rsidRPr="00995641">
        <w:rPr>
          <w:rFonts w:ascii="Times New Roman" w:hAnsi="Times New Roman"/>
          <w:b/>
          <w:sz w:val="24"/>
          <w:szCs w:val="24"/>
        </w:rPr>
        <w:t>Подбор зрительного образа к букве.</w:t>
      </w:r>
      <w:r w:rsidRPr="00995641">
        <w:rPr>
          <w:rFonts w:ascii="Times New Roman" w:hAnsi="Times New Roman"/>
          <w:sz w:val="24"/>
          <w:szCs w:val="24"/>
        </w:rPr>
        <w:t xml:space="preserve"> Сравнить букву с предметами, животными. Важно чтобы ребёнок самостоятельно представил образ буквы.</w:t>
      </w:r>
    </w:p>
    <w:p w:rsidR="00F24B1C" w:rsidRPr="00995641" w:rsidRDefault="00F24B1C" w:rsidP="00B80ED2">
      <w:pPr>
        <w:pStyle w:val="ListParagraph"/>
        <w:numPr>
          <w:ilvl w:val="0"/>
          <w:numId w:val="20"/>
        </w:numPr>
        <w:spacing w:after="0" w:line="240" w:lineRule="auto"/>
        <w:ind w:left="-540" w:firstLine="0"/>
        <w:jc w:val="both"/>
        <w:rPr>
          <w:rFonts w:ascii="Times New Roman" w:hAnsi="Times New Roman"/>
          <w:sz w:val="24"/>
          <w:szCs w:val="24"/>
        </w:rPr>
      </w:pPr>
      <w:r w:rsidRPr="00995641">
        <w:rPr>
          <w:rFonts w:ascii="Times New Roman" w:hAnsi="Times New Roman"/>
          <w:b/>
          <w:sz w:val="24"/>
          <w:szCs w:val="24"/>
        </w:rPr>
        <w:t>Сопоставление печатной буквы с графическим образом.</w:t>
      </w:r>
      <w:r w:rsidRPr="00995641">
        <w:rPr>
          <w:rFonts w:ascii="Times New Roman" w:hAnsi="Times New Roman"/>
          <w:sz w:val="24"/>
          <w:szCs w:val="24"/>
        </w:rPr>
        <w:t xml:space="preserve"> Благодаря графическому образу дети легче запоминают характерные особенности буквы.</w:t>
      </w:r>
    </w:p>
    <w:p w:rsidR="00F24B1C" w:rsidRPr="00995641" w:rsidRDefault="00F24B1C" w:rsidP="00B80ED2">
      <w:pPr>
        <w:pStyle w:val="ListParagraph"/>
        <w:numPr>
          <w:ilvl w:val="0"/>
          <w:numId w:val="20"/>
        </w:numPr>
        <w:spacing w:after="0" w:line="240" w:lineRule="auto"/>
        <w:ind w:left="-540" w:firstLine="0"/>
        <w:jc w:val="both"/>
        <w:rPr>
          <w:rFonts w:ascii="Times New Roman" w:hAnsi="Times New Roman"/>
          <w:sz w:val="24"/>
          <w:szCs w:val="24"/>
        </w:rPr>
      </w:pPr>
      <w:r w:rsidRPr="00995641">
        <w:rPr>
          <w:rFonts w:ascii="Times New Roman" w:hAnsi="Times New Roman"/>
          <w:b/>
          <w:sz w:val="24"/>
          <w:szCs w:val="24"/>
        </w:rPr>
        <w:t>Предлагается стихотворное описание графического образа буквы.</w:t>
      </w:r>
      <w:r w:rsidRPr="00995641">
        <w:rPr>
          <w:rFonts w:ascii="Times New Roman" w:hAnsi="Times New Roman"/>
          <w:sz w:val="24"/>
          <w:szCs w:val="24"/>
        </w:rPr>
        <w:t xml:space="preserve"> Можно выучить наизусть.</w:t>
      </w:r>
    </w:p>
    <w:p w:rsidR="00F24B1C" w:rsidRPr="00995641" w:rsidRDefault="00F24B1C" w:rsidP="00B80ED2">
      <w:pPr>
        <w:pStyle w:val="ListParagraph"/>
        <w:numPr>
          <w:ilvl w:val="0"/>
          <w:numId w:val="20"/>
        </w:numPr>
        <w:spacing w:after="0" w:line="240" w:lineRule="auto"/>
        <w:ind w:left="-540" w:firstLine="0"/>
        <w:jc w:val="both"/>
        <w:rPr>
          <w:rFonts w:ascii="Times New Roman" w:hAnsi="Times New Roman"/>
          <w:sz w:val="24"/>
          <w:szCs w:val="24"/>
        </w:rPr>
      </w:pPr>
      <w:r w:rsidRPr="00995641">
        <w:rPr>
          <w:rFonts w:ascii="Times New Roman" w:hAnsi="Times New Roman"/>
          <w:b/>
          <w:sz w:val="24"/>
          <w:szCs w:val="24"/>
        </w:rPr>
        <w:t>Анализ буквы.</w:t>
      </w:r>
      <w:r w:rsidRPr="00995641">
        <w:rPr>
          <w:rFonts w:ascii="Times New Roman" w:hAnsi="Times New Roman"/>
          <w:sz w:val="24"/>
          <w:szCs w:val="24"/>
        </w:rPr>
        <w:t xml:space="preserve"> Дети определяют, из каких элементов состоит буква, из скольких элементов состоит буква, как расположены элементы в пространстве.</w:t>
      </w:r>
    </w:p>
    <w:p w:rsidR="00F24B1C" w:rsidRPr="00995641" w:rsidRDefault="00F24B1C" w:rsidP="00B80ED2">
      <w:pPr>
        <w:pStyle w:val="ListParagraph"/>
        <w:numPr>
          <w:ilvl w:val="0"/>
          <w:numId w:val="20"/>
        </w:numPr>
        <w:spacing w:after="0" w:line="240" w:lineRule="auto"/>
        <w:ind w:left="-540" w:firstLine="0"/>
        <w:jc w:val="both"/>
        <w:rPr>
          <w:rFonts w:ascii="Times New Roman" w:hAnsi="Times New Roman"/>
          <w:b/>
          <w:sz w:val="24"/>
          <w:szCs w:val="24"/>
        </w:rPr>
      </w:pPr>
      <w:r w:rsidRPr="00995641">
        <w:rPr>
          <w:rFonts w:ascii="Times New Roman" w:hAnsi="Times New Roman"/>
          <w:b/>
          <w:sz w:val="24"/>
          <w:szCs w:val="24"/>
        </w:rPr>
        <w:t>Знакомство с траекторией движения при написании буквы.</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-Обведение буквы пальцем по гладкой поверхности,</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-обведение буквы по трафарету,</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-обведение буквы по контуру,</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-обведение буквы в воздухе,</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-письмо буквы на ладони.</w:t>
      </w:r>
    </w:p>
    <w:p w:rsidR="00F24B1C" w:rsidRPr="00995641" w:rsidRDefault="00F24B1C" w:rsidP="00326441">
      <w:pPr>
        <w:ind w:left="-540"/>
        <w:jc w:val="both"/>
        <w:rPr>
          <w:i/>
        </w:rPr>
      </w:pPr>
      <w:r w:rsidRPr="00995641">
        <w:rPr>
          <w:i/>
        </w:rPr>
        <w:t>Автоматизация  звукобуквенных связей.Самостоятельное написание печатной буквы.</w:t>
      </w:r>
    </w:p>
    <w:p w:rsidR="00F24B1C" w:rsidRPr="00995641" w:rsidRDefault="00F24B1C" w:rsidP="00326441">
      <w:pPr>
        <w:ind w:left="-540"/>
        <w:jc w:val="center"/>
        <w:rPr>
          <w:b/>
        </w:rPr>
      </w:pPr>
    </w:p>
    <w:p w:rsidR="00F24B1C" w:rsidRPr="00995641" w:rsidRDefault="00F24B1C" w:rsidP="00326441">
      <w:pPr>
        <w:ind w:left="-540"/>
        <w:jc w:val="center"/>
        <w:rPr>
          <w:b/>
        </w:rPr>
      </w:pPr>
      <w:r w:rsidRPr="00995641">
        <w:rPr>
          <w:b/>
        </w:rPr>
        <w:t>2.2Виды образовательной деятельности</w:t>
      </w:r>
    </w:p>
    <w:p w:rsidR="00F24B1C" w:rsidRPr="00995641" w:rsidRDefault="00F24B1C" w:rsidP="00326441">
      <w:pPr>
        <w:ind w:left="-540"/>
        <w:jc w:val="both"/>
      </w:pPr>
      <w:r w:rsidRPr="00995641">
        <w:t>Форма обучения- игровая, любое задание превратить в интересную и выполнимую для ребёнка задачу. Каждое занятие эмоционально  окрашено, по содержанию занятия подобраны стихи, загадки.</w:t>
      </w:r>
    </w:p>
    <w:p w:rsidR="00F24B1C" w:rsidRPr="00995641" w:rsidRDefault="00F24B1C" w:rsidP="00326441">
      <w:pPr>
        <w:ind w:left="-540"/>
        <w:jc w:val="both"/>
      </w:pPr>
      <w:r w:rsidRPr="00995641">
        <w:t>Таким образом, организованная образовательная деятельность включает следующие виды:</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 игровая деятельность (в.т.ч. подвижные игры);</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 чтение, литературно-художественная деятельность;</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-изобразительная деятельность;</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-разучивание стихов;</w:t>
      </w:r>
    </w:p>
    <w:p w:rsidR="00F24B1C" w:rsidRPr="00995641" w:rsidRDefault="00F24B1C" w:rsidP="00326441">
      <w:pPr>
        <w:pStyle w:val="ListParagraph"/>
        <w:spacing w:after="0" w:line="240" w:lineRule="auto"/>
        <w:ind w:left="-540"/>
        <w:jc w:val="both"/>
        <w:rPr>
          <w:rFonts w:ascii="Times New Roman" w:hAnsi="Times New Roman"/>
          <w:sz w:val="24"/>
          <w:szCs w:val="24"/>
        </w:rPr>
      </w:pPr>
      <w:r w:rsidRPr="00995641">
        <w:rPr>
          <w:rFonts w:ascii="Times New Roman" w:hAnsi="Times New Roman"/>
          <w:sz w:val="24"/>
          <w:szCs w:val="24"/>
        </w:rPr>
        <w:t>-выполнение упражнений на концентрацию внимания, развитие воображения.</w:t>
      </w:r>
    </w:p>
    <w:p w:rsidR="00F24B1C" w:rsidRPr="00995641" w:rsidRDefault="00F24B1C" w:rsidP="00326441">
      <w:pPr>
        <w:ind w:left="-540"/>
        <w:jc w:val="center"/>
        <w:rPr>
          <w:b/>
        </w:rPr>
      </w:pPr>
    </w:p>
    <w:p w:rsidR="00F24B1C" w:rsidRPr="00995641" w:rsidRDefault="00F24B1C" w:rsidP="00A65358">
      <w:pPr>
        <w:ind w:firstLine="709"/>
        <w:jc w:val="center"/>
        <w:outlineLvl w:val="0"/>
        <w:rPr>
          <w:b/>
        </w:rPr>
      </w:pPr>
      <w:r w:rsidRPr="00995641">
        <w:rPr>
          <w:b/>
        </w:rPr>
        <w:t>2.3 Перспективное планирование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6237"/>
        <w:gridCol w:w="1701"/>
        <w:gridCol w:w="1099"/>
      </w:tblGrid>
      <w:tr w:rsidR="00F24B1C" w:rsidRPr="00995641" w:rsidTr="003D5A26">
        <w:tc>
          <w:tcPr>
            <w:tcW w:w="534" w:type="dxa"/>
          </w:tcPr>
          <w:p w:rsidR="00F24B1C" w:rsidRPr="00995641" w:rsidRDefault="00F24B1C" w:rsidP="003D5A26">
            <w:pPr>
              <w:jc w:val="center"/>
              <w:rPr>
                <w:b/>
              </w:rPr>
            </w:pPr>
            <w:r w:rsidRPr="00995641">
              <w:rPr>
                <w:b/>
              </w:rPr>
              <w:t>№</w:t>
            </w:r>
          </w:p>
        </w:tc>
        <w:tc>
          <w:tcPr>
            <w:tcW w:w="6237" w:type="dxa"/>
          </w:tcPr>
          <w:p w:rsidR="00F24B1C" w:rsidRPr="00995641" w:rsidRDefault="00F24B1C" w:rsidP="003D5A26">
            <w:pPr>
              <w:pStyle w:val="ListParagraph"/>
              <w:spacing w:after="0" w:line="240" w:lineRule="auto"/>
              <w:ind w:left="709"/>
              <w:jc w:val="center"/>
              <w:rPr>
                <w:rFonts w:ascii="Times New Roman" w:hAnsi="Times New Roman"/>
                <w:sz w:val="24"/>
                <w:szCs w:val="24"/>
              </w:rPr>
            </w:pPr>
            <w:r w:rsidRPr="00995641">
              <w:rPr>
                <w:rFonts w:ascii="Times New Roman" w:hAnsi="Times New Roman"/>
                <w:b/>
                <w:sz w:val="24"/>
                <w:szCs w:val="24"/>
              </w:rPr>
              <w:t>Тема занятия</w:t>
            </w:r>
          </w:p>
          <w:p w:rsidR="00F24B1C" w:rsidRPr="00995641" w:rsidRDefault="00F24B1C" w:rsidP="003D5A26">
            <w:pPr>
              <w:jc w:val="center"/>
              <w:rPr>
                <w:b/>
              </w:rPr>
            </w:pPr>
          </w:p>
        </w:tc>
        <w:tc>
          <w:tcPr>
            <w:tcW w:w="1701" w:type="dxa"/>
          </w:tcPr>
          <w:p w:rsidR="00F24B1C" w:rsidRPr="00995641" w:rsidRDefault="00F24B1C" w:rsidP="003D5A26">
            <w:pPr>
              <w:jc w:val="center"/>
              <w:rPr>
                <w:b/>
              </w:rPr>
            </w:pPr>
            <w:r w:rsidRPr="00995641">
              <w:rPr>
                <w:b/>
              </w:rPr>
              <w:t>Сроки проведения</w:t>
            </w:r>
          </w:p>
        </w:tc>
        <w:tc>
          <w:tcPr>
            <w:tcW w:w="1099" w:type="dxa"/>
          </w:tcPr>
          <w:p w:rsidR="00F24B1C" w:rsidRPr="00995641" w:rsidRDefault="00F24B1C" w:rsidP="003D5A26">
            <w:pPr>
              <w:jc w:val="center"/>
              <w:rPr>
                <w:b/>
              </w:rPr>
            </w:pPr>
            <w:r w:rsidRPr="00995641">
              <w:rPr>
                <w:b/>
              </w:rPr>
              <w:t>Стра-ница</w:t>
            </w:r>
          </w:p>
        </w:tc>
      </w:tr>
      <w:tr w:rsidR="00F24B1C" w:rsidRPr="00995641" w:rsidTr="003D5A26">
        <w:tc>
          <w:tcPr>
            <w:tcW w:w="534" w:type="dxa"/>
          </w:tcPr>
          <w:p w:rsidR="00F24B1C" w:rsidRPr="00995641" w:rsidRDefault="00F24B1C" w:rsidP="003D5A26">
            <w:pPr>
              <w:rPr>
                <w:b/>
              </w:rPr>
            </w:pPr>
            <w:r w:rsidRPr="00995641">
              <w:rPr>
                <w:b/>
              </w:rPr>
              <w:t>1</w:t>
            </w:r>
          </w:p>
        </w:tc>
        <w:tc>
          <w:tcPr>
            <w:tcW w:w="6237" w:type="dxa"/>
          </w:tcPr>
          <w:p w:rsidR="00F24B1C" w:rsidRPr="00995641" w:rsidRDefault="00F24B1C" w:rsidP="003D5A26">
            <w:pPr>
              <w:jc w:val="both"/>
              <w:rPr>
                <w:b/>
              </w:rPr>
            </w:pPr>
            <w:r w:rsidRPr="00995641">
              <w:t>Знакомство с букварём. Звук А и буква А.</w:t>
            </w:r>
          </w:p>
        </w:tc>
        <w:tc>
          <w:tcPr>
            <w:tcW w:w="1701" w:type="dxa"/>
          </w:tcPr>
          <w:p w:rsidR="00F24B1C" w:rsidRPr="00995641" w:rsidRDefault="00F24B1C" w:rsidP="003D5A26">
            <w:pPr>
              <w:jc w:val="center"/>
              <w:rPr>
                <w:b/>
              </w:rPr>
            </w:pPr>
            <w:r w:rsidRPr="00995641">
              <w:rPr>
                <w:b/>
              </w:rPr>
              <w:t>сентябрь</w:t>
            </w:r>
          </w:p>
        </w:tc>
        <w:tc>
          <w:tcPr>
            <w:tcW w:w="1099" w:type="dxa"/>
          </w:tcPr>
          <w:p w:rsidR="00F24B1C" w:rsidRPr="00995641" w:rsidRDefault="00F24B1C" w:rsidP="003D5A26">
            <w:pPr>
              <w:jc w:val="center"/>
              <w:rPr>
                <w:b/>
              </w:rPr>
            </w:pPr>
            <w:r w:rsidRPr="00995641">
              <w:rPr>
                <w:b/>
              </w:rPr>
              <w:t>4</w:t>
            </w:r>
          </w:p>
        </w:tc>
      </w:tr>
      <w:tr w:rsidR="00F24B1C" w:rsidRPr="00995641" w:rsidTr="003D5A26">
        <w:tc>
          <w:tcPr>
            <w:tcW w:w="534" w:type="dxa"/>
          </w:tcPr>
          <w:p w:rsidR="00F24B1C" w:rsidRPr="00995641" w:rsidRDefault="00F24B1C" w:rsidP="003D5A26">
            <w:pPr>
              <w:rPr>
                <w:b/>
              </w:rPr>
            </w:pPr>
            <w:r w:rsidRPr="00995641">
              <w:rPr>
                <w:b/>
              </w:rPr>
              <w:t>2</w:t>
            </w:r>
          </w:p>
        </w:tc>
        <w:tc>
          <w:tcPr>
            <w:tcW w:w="6237" w:type="dxa"/>
          </w:tcPr>
          <w:p w:rsidR="00F24B1C" w:rsidRPr="00995641" w:rsidRDefault="00F24B1C" w:rsidP="003D5A26">
            <w:pPr>
              <w:pStyle w:val="ListParagraph"/>
              <w:spacing w:after="0" w:line="240" w:lineRule="auto"/>
              <w:ind w:left="53"/>
              <w:jc w:val="both"/>
              <w:rPr>
                <w:rFonts w:ascii="Times New Roman" w:hAnsi="Times New Roman"/>
                <w:sz w:val="24"/>
                <w:szCs w:val="24"/>
              </w:rPr>
            </w:pPr>
            <w:r w:rsidRPr="00995641">
              <w:rPr>
                <w:rFonts w:ascii="Times New Roman" w:hAnsi="Times New Roman"/>
                <w:sz w:val="24"/>
                <w:szCs w:val="24"/>
              </w:rPr>
              <w:t>Звук и буква У.</w:t>
            </w:r>
          </w:p>
        </w:tc>
        <w:tc>
          <w:tcPr>
            <w:tcW w:w="1701" w:type="dxa"/>
          </w:tcPr>
          <w:p w:rsidR="00F24B1C" w:rsidRPr="00995641" w:rsidRDefault="00F24B1C" w:rsidP="003D5A26">
            <w:pPr>
              <w:jc w:val="center"/>
              <w:rPr>
                <w:b/>
              </w:rPr>
            </w:pPr>
            <w:r w:rsidRPr="00995641">
              <w:rPr>
                <w:b/>
              </w:rPr>
              <w:t>сентябрь</w:t>
            </w:r>
          </w:p>
        </w:tc>
        <w:tc>
          <w:tcPr>
            <w:tcW w:w="1099" w:type="dxa"/>
          </w:tcPr>
          <w:p w:rsidR="00F24B1C" w:rsidRPr="00995641" w:rsidRDefault="00F24B1C" w:rsidP="003D5A26">
            <w:pPr>
              <w:jc w:val="center"/>
              <w:rPr>
                <w:b/>
              </w:rPr>
            </w:pPr>
            <w:r w:rsidRPr="00995641">
              <w:rPr>
                <w:b/>
              </w:rPr>
              <w:t>5</w:t>
            </w:r>
          </w:p>
        </w:tc>
      </w:tr>
      <w:tr w:rsidR="00F24B1C" w:rsidRPr="00995641" w:rsidTr="003D5A26">
        <w:tc>
          <w:tcPr>
            <w:tcW w:w="534" w:type="dxa"/>
          </w:tcPr>
          <w:p w:rsidR="00F24B1C" w:rsidRPr="00995641" w:rsidRDefault="00F24B1C" w:rsidP="003D5A26">
            <w:pPr>
              <w:rPr>
                <w:b/>
              </w:rPr>
            </w:pPr>
            <w:r w:rsidRPr="00995641">
              <w:rPr>
                <w:b/>
              </w:rPr>
              <w:t>3</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Звук и буква О. повторить А и У.</w:t>
            </w:r>
          </w:p>
        </w:tc>
        <w:tc>
          <w:tcPr>
            <w:tcW w:w="1701" w:type="dxa"/>
          </w:tcPr>
          <w:p w:rsidR="00F24B1C" w:rsidRPr="00995641" w:rsidRDefault="00F24B1C" w:rsidP="003D5A26">
            <w:pPr>
              <w:jc w:val="center"/>
            </w:pPr>
            <w:r w:rsidRPr="00995641">
              <w:rPr>
                <w:b/>
              </w:rPr>
              <w:t>сентябрь</w:t>
            </w:r>
          </w:p>
        </w:tc>
        <w:tc>
          <w:tcPr>
            <w:tcW w:w="1099" w:type="dxa"/>
          </w:tcPr>
          <w:p w:rsidR="00F24B1C" w:rsidRPr="00995641" w:rsidRDefault="00F24B1C" w:rsidP="003D5A26">
            <w:pPr>
              <w:jc w:val="center"/>
              <w:rPr>
                <w:b/>
              </w:rPr>
            </w:pPr>
            <w:r w:rsidRPr="00995641">
              <w:rPr>
                <w:b/>
              </w:rPr>
              <w:t>4-6</w:t>
            </w:r>
          </w:p>
        </w:tc>
      </w:tr>
      <w:tr w:rsidR="00F24B1C" w:rsidRPr="00995641" w:rsidTr="003D5A26">
        <w:tc>
          <w:tcPr>
            <w:tcW w:w="534" w:type="dxa"/>
          </w:tcPr>
          <w:p w:rsidR="00F24B1C" w:rsidRPr="00995641" w:rsidRDefault="00F24B1C" w:rsidP="003D5A26">
            <w:pPr>
              <w:rPr>
                <w:b/>
              </w:rPr>
            </w:pPr>
            <w:r w:rsidRPr="00995641">
              <w:rPr>
                <w:b/>
              </w:rPr>
              <w:t>4</w:t>
            </w:r>
          </w:p>
        </w:tc>
        <w:tc>
          <w:tcPr>
            <w:tcW w:w="6237" w:type="dxa"/>
          </w:tcPr>
          <w:p w:rsidR="00F24B1C" w:rsidRPr="00995641" w:rsidRDefault="00F24B1C" w:rsidP="003D5A26">
            <w:pPr>
              <w:pStyle w:val="ListParagraph"/>
              <w:spacing w:after="0" w:line="240" w:lineRule="auto"/>
              <w:ind w:left="53"/>
              <w:jc w:val="both"/>
              <w:rPr>
                <w:rFonts w:ascii="Times New Roman" w:hAnsi="Times New Roman"/>
                <w:sz w:val="24"/>
                <w:szCs w:val="24"/>
              </w:rPr>
            </w:pPr>
            <w:r w:rsidRPr="00995641">
              <w:rPr>
                <w:rFonts w:ascii="Times New Roman" w:hAnsi="Times New Roman"/>
                <w:sz w:val="24"/>
                <w:szCs w:val="24"/>
              </w:rPr>
              <w:t>Звук и буква М. Звуковой анализ.</w:t>
            </w:r>
          </w:p>
        </w:tc>
        <w:tc>
          <w:tcPr>
            <w:tcW w:w="1701" w:type="dxa"/>
          </w:tcPr>
          <w:p w:rsidR="00F24B1C" w:rsidRPr="00995641" w:rsidRDefault="00F24B1C" w:rsidP="003D5A26">
            <w:pPr>
              <w:jc w:val="center"/>
            </w:pPr>
            <w:r w:rsidRPr="00995641">
              <w:rPr>
                <w:b/>
              </w:rPr>
              <w:t>сентябрь</w:t>
            </w:r>
          </w:p>
        </w:tc>
        <w:tc>
          <w:tcPr>
            <w:tcW w:w="1099" w:type="dxa"/>
          </w:tcPr>
          <w:p w:rsidR="00F24B1C" w:rsidRPr="00995641" w:rsidRDefault="00F24B1C" w:rsidP="003D5A26">
            <w:pPr>
              <w:jc w:val="center"/>
              <w:rPr>
                <w:b/>
              </w:rPr>
            </w:pPr>
            <w:r w:rsidRPr="00995641">
              <w:rPr>
                <w:b/>
              </w:rPr>
              <w:t>7</w:t>
            </w:r>
          </w:p>
        </w:tc>
      </w:tr>
      <w:tr w:rsidR="00F24B1C" w:rsidRPr="00995641" w:rsidTr="003D5A26">
        <w:tc>
          <w:tcPr>
            <w:tcW w:w="534" w:type="dxa"/>
          </w:tcPr>
          <w:p w:rsidR="00F24B1C" w:rsidRPr="00995641" w:rsidRDefault="00F24B1C" w:rsidP="003D5A26">
            <w:pPr>
              <w:rPr>
                <w:b/>
              </w:rPr>
            </w:pPr>
            <w:r w:rsidRPr="00995641">
              <w:rPr>
                <w:b/>
              </w:rPr>
              <w:t>5</w:t>
            </w:r>
          </w:p>
        </w:tc>
        <w:tc>
          <w:tcPr>
            <w:tcW w:w="6237" w:type="dxa"/>
          </w:tcPr>
          <w:p w:rsidR="00F24B1C" w:rsidRPr="00995641" w:rsidRDefault="00F24B1C" w:rsidP="003D5A26">
            <w:pPr>
              <w:jc w:val="both"/>
              <w:rPr>
                <w:b/>
              </w:rPr>
            </w:pPr>
            <w:r w:rsidRPr="00995641">
              <w:t>Звук и буква С Звуковой анализ.</w:t>
            </w:r>
          </w:p>
        </w:tc>
        <w:tc>
          <w:tcPr>
            <w:tcW w:w="1701" w:type="dxa"/>
          </w:tcPr>
          <w:p w:rsidR="00F24B1C" w:rsidRPr="00995641" w:rsidRDefault="00F24B1C" w:rsidP="003D5A26">
            <w:pPr>
              <w:jc w:val="center"/>
            </w:pPr>
            <w:r w:rsidRPr="00995641">
              <w:rPr>
                <w:b/>
              </w:rPr>
              <w:t>сентябрь</w:t>
            </w:r>
          </w:p>
        </w:tc>
        <w:tc>
          <w:tcPr>
            <w:tcW w:w="1099" w:type="dxa"/>
          </w:tcPr>
          <w:p w:rsidR="00F24B1C" w:rsidRPr="00995641" w:rsidRDefault="00F24B1C" w:rsidP="003D5A26">
            <w:pPr>
              <w:jc w:val="center"/>
              <w:rPr>
                <w:b/>
              </w:rPr>
            </w:pPr>
            <w:r w:rsidRPr="00995641">
              <w:rPr>
                <w:b/>
              </w:rPr>
              <w:t>8</w:t>
            </w:r>
          </w:p>
        </w:tc>
      </w:tr>
      <w:tr w:rsidR="00F24B1C" w:rsidRPr="00995641" w:rsidTr="003D5A26">
        <w:tc>
          <w:tcPr>
            <w:tcW w:w="534" w:type="dxa"/>
          </w:tcPr>
          <w:p w:rsidR="00F24B1C" w:rsidRPr="00995641" w:rsidRDefault="00F24B1C" w:rsidP="003D5A26">
            <w:pPr>
              <w:rPr>
                <w:b/>
              </w:rPr>
            </w:pPr>
            <w:r w:rsidRPr="00995641">
              <w:rPr>
                <w:b/>
              </w:rPr>
              <w:t>6</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Соединяем звуки, читаем слоги.АУ. УА. АМ.УМ. ОМ. АС.УС.ОС.</w:t>
            </w:r>
          </w:p>
        </w:tc>
        <w:tc>
          <w:tcPr>
            <w:tcW w:w="1701" w:type="dxa"/>
          </w:tcPr>
          <w:p w:rsidR="00F24B1C" w:rsidRPr="00995641" w:rsidRDefault="00F24B1C" w:rsidP="003D5A26">
            <w:pPr>
              <w:jc w:val="center"/>
            </w:pPr>
            <w:r w:rsidRPr="00995641">
              <w:rPr>
                <w:b/>
              </w:rPr>
              <w:t>сентябрь</w:t>
            </w:r>
          </w:p>
        </w:tc>
        <w:tc>
          <w:tcPr>
            <w:tcW w:w="1099" w:type="dxa"/>
          </w:tcPr>
          <w:p w:rsidR="00F24B1C" w:rsidRPr="00995641" w:rsidRDefault="00F24B1C" w:rsidP="003D5A26">
            <w:pPr>
              <w:jc w:val="center"/>
              <w:rPr>
                <w:b/>
              </w:rPr>
            </w:pPr>
            <w:r w:rsidRPr="00995641">
              <w:rPr>
                <w:b/>
              </w:rPr>
              <w:t>9-13</w:t>
            </w:r>
          </w:p>
        </w:tc>
      </w:tr>
      <w:tr w:rsidR="00F24B1C" w:rsidRPr="00995641" w:rsidTr="003D5A26">
        <w:tc>
          <w:tcPr>
            <w:tcW w:w="534" w:type="dxa"/>
          </w:tcPr>
          <w:p w:rsidR="00F24B1C" w:rsidRPr="00995641" w:rsidRDefault="00F24B1C" w:rsidP="003D5A26">
            <w:pPr>
              <w:rPr>
                <w:b/>
              </w:rPr>
            </w:pPr>
            <w:r w:rsidRPr="00995641">
              <w:rPr>
                <w:b/>
              </w:rPr>
              <w:t>7</w:t>
            </w:r>
          </w:p>
        </w:tc>
        <w:tc>
          <w:tcPr>
            <w:tcW w:w="6237" w:type="dxa"/>
          </w:tcPr>
          <w:p w:rsidR="00F24B1C" w:rsidRPr="00995641" w:rsidRDefault="00F24B1C" w:rsidP="003D5A26">
            <w:pPr>
              <w:jc w:val="both"/>
              <w:rPr>
                <w:b/>
              </w:rPr>
            </w:pPr>
            <w:r w:rsidRPr="00995641">
              <w:t>Читаем слитно МА. МУ.СА. СО СУ</w:t>
            </w:r>
          </w:p>
        </w:tc>
        <w:tc>
          <w:tcPr>
            <w:tcW w:w="1701" w:type="dxa"/>
          </w:tcPr>
          <w:p w:rsidR="00F24B1C" w:rsidRPr="00995641" w:rsidRDefault="00F24B1C" w:rsidP="003D5A26">
            <w:pPr>
              <w:jc w:val="center"/>
            </w:pPr>
            <w:r w:rsidRPr="00995641">
              <w:rPr>
                <w:b/>
              </w:rPr>
              <w:t>сентябрь</w:t>
            </w:r>
          </w:p>
        </w:tc>
        <w:tc>
          <w:tcPr>
            <w:tcW w:w="1099" w:type="dxa"/>
          </w:tcPr>
          <w:p w:rsidR="00F24B1C" w:rsidRPr="00995641" w:rsidRDefault="00F24B1C" w:rsidP="003D5A26">
            <w:pPr>
              <w:jc w:val="center"/>
              <w:rPr>
                <w:b/>
              </w:rPr>
            </w:pPr>
            <w:r w:rsidRPr="00995641">
              <w:rPr>
                <w:b/>
              </w:rPr>
              <w:t>14-16</w:t>
            </w:r>
          </w:p>
        </w:tc>
      </w:tr>
      <w:tr w:rsidR="00F24B1C" w:rsidRPr="00995641" w:rsidTr="003D5A26">
        <w:tc>
          <w:tcPr>
            <w:tcW w:w="534" w:type="dxa"/>
          </w:tcPr>
          <w:p w:rsidR="00F24B1C" w:rsidRPr="00995641" w:rsidRDefault="00F24B1C" w:rsidP="003D5A26">
            <w:pPr>
              <w:rPr>
                <w:b/>
              </w:rPr>
            </w:pPr>
            <w:r w:rsidRPr="00995641">
              <w:rPr>
                <w:b/>
              </w:rPr>
              <w:t>8</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Послоговое (неосмысленное чтение). Пытаемся читать слоги  СОМ. САМ. ОСА.</w:t>
            </w:r>
          </w:p>
        </w:tc>
        <w:tc>
          <w:tcPr>
            <w:tcW w:w="1701" w:type="dxa"/>
          </w:tcPr>
          <w:p w:rsidR="00F24B1C" w:rsidRPr="00995641" w:rsidRDefault="00F24B1C" w:rsidP="003D5A26">
            <w:pPr>
              <w:jc w:val="center"/>
            </w:pPr>
            <w:r w:rsidRPr="00995641">
              <w:rPr>
                <w:b/>
              </w:rPr>
              <w:t>сентябрь</w:t>
            </w:r>
          </w:p>
        </w:tc>
        <w:tc>
          <w:tcPr>
            <w:tcW w:w="1099" w:type="dxa"/>
          </w:tcPr>
          <w:p w:rsidR="00F24B1C" w:rsidRPr="00995641" w:rsidRDefault="00F24B1C" w:rsidP="003D5A26">
            <w:pPr>
              <w:jc w:val="center"/>
              <w:rPr>
                <w:b/>
              </w:rPr>
            </w:pPr>
            <w:r w:rsidRPr="00995641">
              <w:rPr>
                <w:b/>
              </w:rPr>
              <w:t>17</w:t>
            </w:r>
          </w:p>
        </w:tc>
      </w:tr>
      <w:tr w:rsidR="00F24B1C" w:rsidRPr="00995641" w:rsidTr="003D5A26">
        <w:tc>
          <w:tcPr>
            <w:tcW w:w="534" w:type="dxa"/>
          </w:tcPr>
          <w:p w:rsidR="00F24B1C" w:rsidRPr="00995641" w:rsidRDefault="00F24B1C" w:rsidP="003D5A26">
            <w:pPr>
              <w:rPr>
                <w:b/>
              </w:rPr>
            </w:pPr>
            <w:r w:rsidRPr="00995641">
              <w:rPr>
                <w:b/>
              </w:rPr>
              <w:t>9</w:t>
            </w:r>
          </w:p>
        </w:tc>
        <w:tc>
          <w:tcPr>
            <w:tcW w:w="6237" w:type="dxa"/>
          </w:tcPr>
          <w:p w:rsidR="00F24B1C" w:rsidRPr="00995641" w:rsidRDefault="00F24B1C" w:rsidP="003D5A26">
            <w:pPr>
              <w:jc w:val="both"/>
            </w:pPr>
            <w:r w:rsidRPr="00995641">
              <w:t>Знакомство с буквой Х. Чтение слогов ХА.ХО.</w:t>
            </w:r>
          </w:p>
        </w:tc>
        <w:tc>
          <w:tcPr>
            <w:tcW w:w="1701" w:type="dxa"/>
          </w:tcPr>
          <w:p w:rsidR="00F24B1C" w:rsidRPr="00995641" w:rsidRDefault="00F24B1C" w:rsidP="003D5A26">
            <w:pPr>
              <w:jc w:val="center"/>
            </w:pPr>
            <w:r w:rsidRPr="00995641">
              <w:rPr>
                <w:b/>
              </w:rPr>
              <w:t>Октябрь</w:t>
            </w:r>
          </w:p>
        </w:tc>
        <w:tc>
          <w:tcPr>
            <w:tcW w:w="1099" w:type="dxa"/>
          </w:tcPr>
          <w:p w:rsidR="00F24B1C" w:rsidRPr="00995641" w:rsidRDefault="00F24B1C" w:rsidP="003D5A26">
            <w:pPr>
              <w:jc w:val="center"/>
              <w:rPr>
                <w:b/>
              </w:rPr>
            </w:pPr>
            <w:r w:rsidRPr="00995641">
              <w:rPr>
                <w:b/>
              </w:rPr>
              <w:t>18</w:t>
            </w:r>
          </w:p>
        </w:tc>
      </w:tr>
      <w:tr w:rsidR="00F24B1C" w:rsidRPr="00995641" w:rsidTr="003D5A26">
        <w:tc>
          <w:tcPr>
            <w:tcW w:w="534" w:type="dxa"/>
          </w:tcPr>
          <w:p w:rsidR="00F24B1C" w:rsidRPr="00995641" w:rsidRDefault="00F24B1C" w:rsidP="003D5A26">
            <w:pPr>
              <w:rPr>
                <w:b/>
              </w:rPr>
            </w:pPr>
            <w:r w:rsidRPr="00995641">
              <w:rPr>
                <w:b/>
              </w:rPr>
              <w:t>10</w:t>
            </w:r>
          </w:p>
        </w:tc>
        <w:tc>
          <w:tcPr>
            <w:tcW w:w="6237" w:type="dxa"/>
          </w:tcPr>
          <w:p w:rsidR="00F24B1C" w:rsidRPr="00995641" w:rsidRDefault="00F24B1C" w:rsidP="003D5A26">
            <w:pPr>
              <w:jc w:val="both"/>
            </w:pPr>
            <w:r w:rsidRPr="00995641">
              <w:t>Закрепление буквы Х. Чтение слогов ХА. ХО. Осмысление прочитанного</w:t>
            </w:r>
          </w:p>
        </w:tc>
        <w:tc>
          <w:tcPr>
            <w:tcW w:w="1701" w:type="dxa"/>
          </w:tcPr>
          <w:p w:rsidR="00F24B1C" w:rsidRPr="00995641" w:rsidRDefault="00F24B1C" w:rsidP="003D5A26">
            <w:pPr>
              <w:jc w:val="center"/>
            </w:pPr>
            <w:r w:rsidRPr="00995641">
              <w:rPr>
                <w:b/>
              </w:rPr>
              <w:t>Октябрь</w:t>
            </w:r>
          </w:p>
        </w:tc>
        <w:tc>
          <w:tcPr>
            <w:tcW w:w="1099" w:type="dxa"/>
          </w:tcPr>
          <w:p w:rsidR="00F24B1C" w:rsidRPr="00995641" w:rsidRDefault="00F24B1C" w:rsidP="003D5A26">
            <w:pPr>
              <w:jc w:val="center"/>
              <w:rPr>
                <w:b/>
              </w:rPr>
            </w:pPr>
            <w:r w:rsidRPr="00995641">
              <w:rPr>
                <w:b/>
              </w:rPr>
              <w:t>19</w:t>
            </w:r>
          </w:p>
        </w:tc>
      </w:tr>
      <w:tr w:rsidR="00F24B1C" w:rsidRPr="00995641" w:rsidTr="003D5A26">
        <w:tc>
          <w:tcPr>
            <w:tcW w:w="534" w:type="dxa"/>
          </w:tcPr>
          <w:p w:rsidR="00F24B1C" w:rsidRPr="00995641" w:rsidRDefault="00F24B1C" w:rsidP="003D5A26">
            <w:pPr>
              <w:rPr>
                <w:b/>
              </w:rPr>
            </w:pPr>
            <w:r w:rsidRPr="00995641">
              <w:rPr>
                <w:b/>
              </w:rPr>
              <w:t>11</w:t>
            </w:r>
          </w:p>
        </w:tc>
        <w:tc>
          <w:tcPr>
            <w:tcW w:w="6237" w:type="dxa"/>
          </w:tcPr>
          <w:p w:rsidR="00F24B1C" w:rsidRPr="00995641" w:rsidRDefault="00F24B1C" w:rsidP="003D5A26">
            <w:pPr>
              <w:jc w:val="both"/>
            </w:pPr>
            <w:r w:rsidRPr="00995641">
              <w:t>Знакомство с буквой Р. Чтение слогов РА.РО.РУ.</w:t>
            </w:r>
          </w:p>
        </w:tc>
        <w:tc>
          <w:tcPr>
            <w:tcW w:w="1701" w:type="dxa"/>
          </w:tcPr>
          <w:p w:rsidR="00F24B1C" w:rsidRPr="00995641" w:rsidRDefault="00F24B1C" w:rsidP="003D5A26">
            <w:pPr>
              <w:jc w:val="center"/>
            </w:pPr>
            <w:r w:rsidRPr="00995641">
              <w:rPr>
                <w:b/>
              </w:rPr>
              <w:t>Октябрь</w:t>
            </w:r>
          </w:p>
        </w:tc>
        <w:tc>
          <w:tcPr>
            <w:tcW w:w="1099" w:type="dxa"/>
          </w:tcPr>
          <w:p w:rsidR="00F24B1C" w:rsidRPr="00995641" w:rsidRDefault="00F24B1C" w:rsidP="003D5A26">
            <w:pPr>
              <w:jc w:val="center"/>
              <w:rPr>
                <w:b/>
              </w:rPr>
            </w:pPr>
            <w:r w:rsidRPr="00995641">
              <w:rPr>
                <w:b/>
              </w:rPr>
              <w:t>20</w:t>
            </w:r>
          </w:p>
        </w:tc>
      </w:tr>
      <w:tr w:rsidR="00F24B1C" w:rsidRPr="00995641" w:rsidTr="003D5A26">
        <w:tc>
          <w:tcPr>
            <w:tcW w:w="534" w:type="dxa"/>
          </w:tcPr>
          <w:p w:rsidR="00F24B1C" w:rsidRPr="00995641" w:rsidRDefault="00F24B1C" w:rsidP="003D5A26">
            <w:pPr>
              <w:rPr>
                <w:b/>
              </w:rPr>
            </w:pPr>
            <w:r w:rsidRPr="00995641">
              <w:rPr>
                <w:b/>
              </w:rPr>
              <w:t>12</w:t>
            </w:r>
          </w:p>
        </w:tc>
        <w:tc>
          <w:tcPr>
            <w:tcW w:w="6237" w:type="dxa"/>
          </w:tcPr>
          <w:p w:rsidR="00F24B1C" w:rsidRPr="00995641" w:rsidRDefault="00F24B1C" w:rsidP="003D5A26">
            <w:pPr>
              <w:jc w:val="both"/>
            </w:pPr>
            <w:r w:rsidRPr="00995641">
              <w:t>Закрепление буквы  Рр. Чтение слогов из 2-3 букв. Осмысление прочитанного</w:t>
            </w:r>
          </w:p>
        </w:tc>
        <w:tc>
          <w:tcPr>
            <w:tcW w:w="1701" w:type="dxa"/>
          </w:tcPr>
          <w:p w:rsidR="00F24B1C" w:rsidRPr="00995641" w:rsidRDefault="00F24B1C" w:rsidP="003D5A26">
            <w:pPr>
              <w:jc w:val="center"/>
            </w:pPr>
            <w:r w:rsidRPr="00995641">
              <w:rPr>
                <w:b/>
              </w:rPr>
              <w:t>Октябрь</w:t>
            </w:r>
          </w:p>
        </w:tc>
        <w:tc>
          <w:tcPr>
            <w:tcW w:w="1099" w:type="dxa"/>
          </w:tcPr>
          <w:p w:rsidR="00F24B1C" w:rsidRPr="00995641" w:rsidRDefault="00F24B1C" w:rsidP="003D5A26">
            <w:pPr>
              <w:jc w:val="center"/>
              <w:rPr>
                <w:b/>
              </w:rPr>
            </w:pPr>
            <w:r w:rsidRPr="00995641">
              <w:rPr>
                <w:b/>
              </w:rPr>
              <w:t>21</w:t>
            </w:r>
          </w:p>
        </w:tc>
      </w:tr>
      <w:tr w:rsidR="00F24B1C" w:rsidRPr="00995641" w:rsidTr="003D5A26">
        <w:tc>
          <w:tcPr>
            <w:tcW w:w="534" w:type="dxa"/>
          </w:tcPr>
          <w:p w:rsidR="00F24B1C" w:rsidRPr="00995641" w:rsidRDefault="00F24B1C" w:rsidP="003D5A26">
            <w:pPr>
              <w:rPr>
                <w:b/>
              </w:rPr>
            </w:pPr>
            <w:r w:rsidRPr="00995641">
              <w:rPr>
                <w:b/>
              </w:rPr>
              <w:t>13</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 буквой Шш. Чтение слогов из 2-3 букв. ША.ШО.ШУ. Звуковой анализ слогов из 3-х букв.ШМА.ШМО.ШМУ.</w:t>
            </w:r>
          </w:p>
        </w:tc>
        <w:tc>
          <w:tcPr>
            <w:tcW w:w="1701" w:type="dxa"/>
          </w:tcPr>
          <w:p w:rsidR="00F24B1C" w:rsidRPr="00995641" w:rsidRDefault="00F24B1C" w:rsidP="003D5A26">
            <w:pPr>
              <w:jc w:val="center"/>
            </w:pPr>
            <w:r w:rsidRPr="00995641">
              <w:rPr>
                <w:b/>
              </w:rPr>
              <w:t>Октябрь</w:t>
            </w:r>
          </w:p>
        </w:tc>
        <w:tc>
          <w:tcPr>
            <w:tcW w:w="1099" w:type="dxa"/>
          </w:tcPr>
          <w:p w:rsidR="00F24B1C" w:rsidRPr="00995641" w:rsidRDefault="00F24B1C" w:rsidP="003D5A26">
            <w:pPr>
              <w:jc w:val="center"/>
              <w:rPr>
                <w:b/>
              </w:rPr>
            </w:pPr>
            <w:r w:rsidRPr="00995641">
              <w:rPr>
                <w:b/>
              </w:rPr>
              <w:t>22</w:t>
            </w:r>
          </w:p>
        </w:tc>
      </w:tr>
      <w:tr w:rsidR="00F24B1C" w:rsidRPr="00995641" w:rsidTr="003D5A26">
        <w:tc>
          <w:tcPr>
            <w:tcW w:w="534" w:type="dxa"/>
          </w:tcPr>
          <w:p w:rsidR="00F24B1C" w:rsidRPr="00995641" w:rsidRDefault="00F24B1C" w:rsidP="003D5A26">
            <w:pPr>
              <w:rPr>
                <w:b/>
              </w:rPr>
            </w:pPr>
            <w:r w:rsidRPr="00995641">
              <w:rPr>
                <w:b/>
              </w:rPr>
              <w:t>14</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Закрепление буквы Шш. Чтение слогов из 2-3 букв. Чередование букв С-Ш. осмысление прочитанного.</w:t>
            </w:r>
          </w:p>
        </w:tc>
        <w:tc>
          <w:tcPr>
            <w:tcW w:w="1701" w:type="dxa"/>
          </w:tcPr>
          <w:p w:rsidR="00F24B1C" w:rsidRPr="00995641" w:rsidRDefault="00F24B1C" w:rsidP="003D5A26">
            <w:pPr>
              <w:jc w:val="center"/>
            </w:pPr>
            <w:r w:rsidRPr="00995641">
              <w:rPr>
                <w:b/>
              </w:rPr>
              <w:t>Октябрь</w:t>
            </w:r>
          </w:p>
        </w:tc>
        <w:tc>
          <w:tcPr>
            <w:tcW w:w="1099" w:type="dxa"/>
          </w:tcPr>
          <w:p w:rsidR="00F24B1C" w:rsidRPr="00995641" w:rsidRDefault="00F24B1C" w:rsidP="003D5A26">
            <w:pPr>
              <w:jc w:val="center"/>
              <w:rPr>
                <w:b/>
              </w:rPr>
            </w:pPr>
            <w:r w:rsidRPr="00995641">
              <w:rPr>
                <w:b/>
              </w:rPr>
              <w:t>23</w:t>
            </w:r>
          </w:p>
        </w:tc>
      </w:tr>
      <w:tr w:rsidR="00F24B1C" w:rsidRPr="00995641" w:rsidTr="003D5A26">
        <w:tc>
          <w:tcPr>
            <w:tcW w:w="534" w:type="dxa"/>
          </w:tcPr>
          <w:p w:rsidR="00F24B1C" w:rsidRPr="00995641" w:rsidRDefault="00F24B1C" w:rsidP="003D5A26">
            <w:pPr>
              <w:rPr>
                <w:b/>
              </w:rPr>
            </w:pPr>
            <w:r w:rsidRPr="00995641">
              <w:rPr>
                <w:b/>
              </w:rPr>
              <w:t>15</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Ы. Чтение слогов СЫ.РЫ.МЫ. Чтение в букваре. Печатание в тетради.</w:t>
            </w:r>
          </w:p>
        </w:tc>
        <w:tc>
          <w:tcPr>
            <w:tcW w:w="1701" w:type="dxa"/>
          </w:tcPr>
          <w:p w:rsidR="00F24B1C" w:rsidRPr="00995641" w:rsidRDefault="00F24B1C" w:rsidP="003D5A26">
            <w:pPr>
              <w:jc w:val="center"/>
            </w:pPr>
            <w:r w:rsidRPr="00995641">
              <w:rPr>
                <w:b/>
              </w:rPr>
              <w:t>Октябрь</w:t>
            </w:r>
          </w:p>
        </w:tc>
        <w:tc>
          <w:tcPr>
            <w:tcW w:w="1099" w:type="dxa"/>
          </w:tcPr>
          <w:p w:rsidR="00F24B1C" w:rsidRPr="00995641" w:rsidRDefault="00F24B1C" w:rsidP="003D5A26">
            <w:pPr>
              <w:jc w:val="center"/>
              <w:rPr>
                <w:b/>
              </w:rPr>
            </w:pPr>
            <w:r w:rsidRPr="00995641">
              <w:rPr>
                <w:b/>
              </w:rPr>
              <w:t>24</w:t>
            </w:r>
          </w:p>
        </w:tc>
      </w:tr>
      <w:tr w:rsidR="00F24B1C" w:rsidRPr="00995641" w:rsidTr="003D5A26">
        <w:tc>
          <w:tcPr>
            <w:tcW w:w="534" w:type="dxa"/>
          </w:tcPr>
          <w:p w:rsidR="00F24B1C" w:rsidRPr="00995641" w:rsidRDefault="00F24B1C" w:rsidP="003D5A26">
            <w:pPr>
              <w:rPr>
                <w:b/>
              </w:rPr>
            </w:pPr>
            <w:r w:rsidRPr="00995641">
              <w:rPr>
                <w:b/>
              </w:rPr>
              <w:t>16</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 буквой Лл. Чтение слогов из 2-3 букв. Чтение предложений из 2 слов.</w:t>
            </w:r>
          </w:p>
        </w:tc>
        <w:tc>
          <w:tcPr>
            <w:tcW w:w="1701" w:type="dxa"/>
          </w:tcPr>
          <w:p w:rsidR="00F24B1C" w:rsidRPr="00995641" w:rsidRDefault="00F24B1C" w:rsidP="003D5A26">
            <w:pPr>
              <w:jc w:val="center"/>
            </w:pPr>
            <w:r w:rsidRPr="00995641">
              <w:rPr>
                <w:b/>
              </w:rPr>
              <w:t>Октябрь</w:t>
            </w:r>
          </w:p>
        </w:tc>
        <w:tc>
          <w:tcPr>
            <w:tcW w:w="1099" w:type="dxa"/>
          </w:tcPr>
          <w:p w:rsidR="00F24B1C" w:rsidRPr="00995641" w:rsidRDefault="00F24B1C" w:rsidP="003D5A26">
            <w:pPr>
              <w:jc w:val="center"/>
              <w:rPr>
                <w:b/>
              </w:rPr>
            </w:pPr>
            <w:r w:rsidRPr="00995641">
              <w:rPr>
                <w:b/>
              </w:rPr>
              <w:t>25</w:t>
            </w:r>
          </w:p>
        </w:tc>
      </w:tr>
      <w:tr w:rsidR="00F24B1C" w:rsidRPr="00995641" w:rsidTr="003D5A26">
        <w:tc>
          <w:tcPr>
            <w:tcW w:w="534" w:type="dxa"/>
          </w:tcPr>
          <w:p w:rsidR="00F24B1C" w:rsidRPr="00995641" w:rsidRDefault="00F24B1C" w:rsidP="003D5A26">
            <w:pPr>
              <w:rPr>
                <w:b/>
              </w:rPr>
            </w:pPr>
            <w:r w:rsidRPr="00995641">
              <w:rPr>
                <w:b/>
              </w:rPr>
              <w:t>17</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Чередование  букв Л-Р. Чтение слогов из 2-4 букв. Чтение предложений. Придумывание слов,  в составе которых есть звуки Р.С.Ш.Х.М.</w:t>
            </w:r>
          </w:p>
        </w:tc>
        <w:tc>
          <w:tcPr>
            <w:tcW w:w="1701" w:type="dxa"/>
          </w:tcPr>
          <w:p w:rsidR="00F24B1C" w:rsidRPr="00995641" w:rsidRDefault="00F24B1C" w:rsidP="003D5A26">
            <w:pPr>
              <w:jc w:val="center"/>
              <w:rPr>
                <w:b/>
              </w:rPr>
            </w:pPr>
            <w:r w:rsidRPr="00995641">
              <w:rPr>
                <w:b/>
              </w:rPr>
              <w:t>Ноябрь</w:t>
            </w:r>
          </w:p>
        </w:tc>
        <w:tc>
          <w:tcPr>
            <w:tcW w:w="1099" w:type="dxa"/>
          </w:tcPr>
          <w:p w:rsidR="00F24B1C" w:rsidRPr="00995641" w:rsidRDefault="00F24B1C" w:rsidP="003D5A26">
            <w:pPr>
              <w:jc w:val="center"/>
              <w:rPr>
                <w:b/>
              </w:rPr>
            </w:pPr>
            <w:r w:rsidRPr="00995641">
              <w:rPr>
                <w:b/>
              </w:rPr>
              <w:t>26-27</w:t>
            </w:r>
          </w:p>
        </w:tc>
      </w:tr>
      <w:tr w:rsidR="00F24B1C" w:rsidRPr="00995641" w:rsidTr="003D5A26">
        <w:tc>
          <w:tcPr>
            <w:tcW w:w="534" w:type="dxa"/>
          </w:tcPr>
          <w:p w:rsidR="00F24B1C" w:rsidRPr="00995641" w:rsidRDefault="00F24B1C" w:rsidP="003D5A26">
            <w:pPr>
              <w:rPr>
                <w:b/>
              </w:rPr>
            </w:pPr>
            <w:r w:rsidRPr="00995641">
              <w:rPr>
                <w:b/>
              </w:rPr>
              <w:t>18</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Нн. Штриховка и печатание слогов НА.НО.НУ. Чтение слогов из 2-3 букв. Звуковой анализ слогов.</w:t>
            </w:r>
          </w:p>
        </w:tc>
        <w:tc>
          <w:tcPr>
            <w:tcW w:w="1701" w:type="dxa"/>
          </w:tcPr>
          <w:p w:rsidR="00F24B1C" w:rsidRPr="00995641" w:rsidRDefault="00F24B1C" w:rsidP="003D5A26">
            <w:pPr>
              <w:jc w:val="center"/>
            </w:pPr>
            <w:r w:rsidRPr="00995641">
              <w:rPr>
                <w:b/>
              </w:rPr>
              <w:t>Ноябрь</w:t>
            </w:r>
          </w:p>
        </w:tc>
        <w:tc>
          <w:tcPr>
            <w:tcW w:w="1099" w:type="dxa"/>
          </w:tcPr>
          <w:p w:rsidR="00F24B1C" w:rsidRPr="00995641" w:rsidRDefault="00F24B1C" w:rsidP="003D5A26">
            <w:pPr>
              <w:jc w:val="center"/>
              <w:rPr>
                <w:b/>
              </w:rPr>
            </w:pPr>
            <w:r w:rsidRPr="00995641">
              <w:rPr>
                <w:b/>
              </w:rPr>
              <w:t>28-29</w:t>
            </w:r>
          </w:p>
        </w:tc>
      </w:tr>
      <w:tr w:rsidR="00F24B1C" w:rsidRPr="00995641" w:rsidTr="003D5A26">
        <w:tc>
          <w:tcPr>
            <w:tcW w:w="534" w:type="dxa"/>
          </w:tcPr>
          <w:p w:rsidR="00F24B1C" w:rsidRPr="00995641" w:rsidRDefault="00F24B1C" w:rsidP="003D5A26">
            <w:pPr>
              <w:rPr>
                <w:b/>
              </w:rPr>
            </w:pPr>
            <w:r w:rsidRPr="00995641">
              <w:rPr>
                <w:b/>
              </w:rPr>
              <w:t>19</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Чтение в букваре. Печатание в тетради. Чтение предложений из 2 слов. Осмысление прочитанного.</w:t>
            </w:r>
          </w:p>
        </w:tc>
        <w:tc>
          <w:tcPr>
            <w:tcW w:w="1701" w:type="dxa"/>
          </w:tcPr>
          <w:p w:rsidR="00F24B1C" w:rsidRPr="00995641" w:rsidRDefault="00F24B1C" w:rsidP="003D5A26">
            <w:pPr>
              <w:jc w:val="center"/>
            </w:pPr>
            <w:r w:rsidRPr="00995641">
              <w:rPr>
                <w:b/>
              </w:rPr>
              <w:t>Ноябрь</w:t>
            </w:r>
          </w:p>
        </w:tc>
        <w:tc>
          <w:tcPr>
            <w:tcW w:w="1099" w:type="dxa"/>
          </w:tcPr>
          <w:p w:rsidR="00F24B1C" w:rsidRPr="00995641" w:rsidRDefault="00F24B1C" w:rsidP="003D5A26">
            <w:pPr>
              <w:jc w:val="center"/>
              <w:rPr>
                <w:b/>
              </w:rPr>
            </w:pPr>
            <w:r w:rsidRPr="00995641">
              <w:rPr>
                <w:b/>
              </w:rPr>
              <w:t>30</w:t>
            </w:r>
          </w:p>
        </w:tc>
      </w:tr>
      <w:tr w:rsidR="00F24B1C" w:rsidRPr="00995641" w:rsidTr="003D5A26">
        <w:tc>
          <w:tcPr>
            <w:tcW w:w="534" w:type="dxa"/>
          </w:tcPr>
          <w:p w:rsidR="00F24B1C" w:rsidRPr="00995641" w:rsidRDefault="00F24B1C" w:rsidP="003D5A26">
            <w:pPr>
              <w:rPr>
                <w:b/>
              </w:rPr>
            </w:pPr>
            <w:r w:rsidRPr="00995641">
              <w:rPr>
                <w:b/>
              </w:rPr>
              <w:t>20</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Кк. Анализ и чтение слогов. Чтение в букваре. Печатание в тетради.</w:t>
            </w:r>
          </w:p>
        </w:tc>
        <w:tc>
          <w:tcPr>
            <w:tcW w:w="1701" w:type="dxa"/>
          </w:tcPr>
          <w:p w:rsidR="00F24B1C" w:rsidRPr="00995641" w:rsidRDefault="00F24B1C" w:rsidP="003D5A26">
            <w:pPr>
              <w:jc w:val="center"/>
            </w:pPr>
            <w:r w:rsidRPr="00995641">
              <w:rPr>
                <w:b/>
              </w:rPr>
              <w:t>Ноябрь</w:t>
            </w:r>
          </w:p>
        </w:tc>
        <w:tc>
          <w:tcPr>
            <w:tcW w:w="1099" w:type="dxa"/>
          </w:tcPr>
          <w:p w:rsidR="00F24B1C" w:rsidRPr="00995641" w:rsidRDefault="00F24B1C" w:rsidP="003D5A26">
            <w:pPr>
              <w:jc w:val="center"/>
              <w:rPr>
                <w:b/>
              </w:rPr>
            </w:pPr>
            <w:r w:rsidRPr="00995641">
              <w:rPr>
                <w:b/>
              </w:rPr>
              <w:t>31</w:t>
            </w:r>
          </w:p>
        </w:tc>
      </w:tr>
      <w:tr w:rsidR="00F24B1C" w:rsidRPr="00995641" w:rsidTr="003D5A26">
        <w:tc>
          <w:tcPr>
            <w:tcW w:w="534" w:type="dxa"/>
          </w:tcPr>
          <w:p w:rsidR="00F24B1C" w:rsidRPr="00995641" w:rsidRDefault="00F24B1C" w:rsidP="003D5A26">
            <w:pPr>
              <w:rPr>
                <w:b/>
              </w:rPr>
            </w:pPr>
            <w:r w:rsidRPr="00995641">
              <w:rPr>
                <w:b/>
              </w:rPr>
              <w:t>21</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читать слоги из трёх букв и предложений из  двух слов. Осмысление прочитанного.</w:t>
            </w:r>
          </w:p>
        </w:tc>
        <w:tc>
          <w:tcPr>
            <w:tcW w:w="1701" w:type="dxa"/>
          </w:tcPr>
          <w:p w:rsidR="00F24B1C" w:rsidRPr="00995641" w:rsidRDefault="00F24B1C" w:rsidP="003D5A26">
            <w:pPr>
              <w:jc w:val="center"/>
            </w:pPr>
            <w:r w:rsidRPr="00995641">
              <w:rPr>
                <w:b/>
              </w:rPr>
              <w:t>Ноябрь</w:t>
            </w:r>
          </w:p>
        </w:tc>
        <w:tc>
          <w:tcPr>
            <w:tcW w:w="1099" w:type="dxa"/>
          </w:tcPr>
          <w:p w:rsidR="00F24B1C" w:rsidRPr="00995641" w:rsidRDefault="00F24B1C" w:rsidP="003D5A26">
            <w:pPr>
              <w:jc w:val="center"/>
              <w:rPr>
                <w:b/>
              </w:rPr>
            </w:pPr>
            <w:r w:rsidRPr="00995641">
              <w:rPr>
                <w:b/>
              </w:rPr>
              <w:t>32</w:t>
            </w:r>
          </w:p>
        </w:tc>
      </w:tr>
      <w:tr w:rsidR="00F24B1C" w:rsidRPr="00995641" w:rsidTr="003D5A26">
        <w:tc>
          <w:tcPr>
            <w:tcW w:w="534" w:type="dxa"/>
          </w:tcPr>
          <w:p w:rsidR="00F24B1C" w:rsidRPr="00995641" w:rsidRDefault="00F24B1C" w:rsidP="003D5A26">
            <w:pPr>
              <w:rPr>
                <w:b/>
              </w:rPr>
            </w:pPr>
            <w:r w:rsidRPr="00995641">
              <w:rPr>
                <w:b/>
              </w:rPr>
              <w:t>22</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Тт. Чтение слогов из 2-3 букв. Анализ слогов. Чтение в букваре.</w:t>
            </w:r>
          </w:p>
        </w:tc>
        <w:tc>
          <w:tcPr>
            <w:tcW w:w="1701" w:type="dxa"/>
          </w:tcPr>
          <w:p w:rsidR="00F24B1C" w:rsidRPr="00995641" w:rsidRDefault="00F24B1C" w:rsidP="003D5A26">
            <w:pPr>
              <w:jc w:val="center"/>
            </w:pPr>
            <w:r w:rsidRPr="00995641">
              <w:rPr>
                <w:b/>
              </w:rPr>
              <w:t>Ноябрь</w:t>
            </w:r>
          </w:p>
        </w:tc>
        <w:tc>
          <w:tcPr>
            <w:tcW w:w="1099" w:type="dxa"/>
          </w:tcPr>
          <w:p w:rsidR="00F24B1C" w:rsidRPr="00995641" w:rsidRDefault="00F24B1C" w:rsidP="003D5A26">
            <w:pPr>
              <w:jc w:val="center"/>
              <w:rPr>
                <w:b/>
              </w:rPr>
            </w:pPr>
            <w:r w:rsidRPr="00995641">
              <w:rPr>
                <w:b/>
              </w:rPr>
              <w:t>33</w:t>
            </w:r>
          </w:p>
        </w:tc>
      </w:tr>
      <w:tr w:rsidR="00F24B1C" w:rsidRPr="00995641" w:rsidTr="003D5A26">
        <w:tc>
          <w:tcPr>
            <w:tcW w:w="534" w:type="dxa"/>
          </w:tcPr>
          <w:p w:rsidR="00F24B1C" w:rsidRPr="00995641" w:rsidRDefault="00F24B1C" w:rsidP="003D5A26">
            <w:pPr>
              <w:rPr>
                <w:b/>
              </w:rPr>
            </w:pPr>
            <w:r w:rsidRPr="00995641">
              <w:rPr>
                <w:b/>
              </w:rPr>
              <w:t>23</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Ии. Чтение  слогов из 2-3 букв. Анализ слогов. Чтение в букваре.</w:t>
            </w:r>
          </w:p>
        </w:tc>
        <w:tc>
          <w:tcPr>
            <w:tcW w:w="1701" w:type="dxa"/>
          </w:tcPr>
          <w:p w:rsidR="00F24B1C" w:rsidRPr="00995641" w:rsidRDefault="00F24B1C" w:rsidP="003D5A26">
            <w:pPr>
              <w:jc w:val="center"/>
            </w:pPr>
            <w:r w:rsidRPr="00995641">
              <w:rPr>
                <w:b/>
              </w:rPr>
              <w:t>Ноябрь</w:t>
            </w:r>
          </w:p>
        </w:tc>
        <w:tc>
          <w:tcPr>
            <w:tcW w:w="1099" w:type="dxa"/>
          </w:tcPr>
          <w:p w:rsidR="00F24B1C" w:rsidRPr="00995641" w:rsidRDefault="00F24B1C" w:rsidP="003D5A26">
            <w:pPr>
              <w:jc w:val="center"/>
              <w:rPr>
                <w:b/>
              </w:rPr>
            </w:pPr>
            <w:r w:rsidRPr="00995641">
              <w:rPr>
                <w:b/>
              </w:rPr>
              <w:t>34</w:t>
            </w:r>
          </w:p>
        </w:tc>
      </w:tr>
      <w:tr w:rsidR="00F24B1C" w:rsidRPr="00995641" w:rsidTr="003D5A26">
        <w:tc>
          <w:tcPr>
            <w:tcW w:w="534" w:type="dxa"/>
          </w:tcPr>
          <w:p w:rsidR="00F24B1C" w:rsidRPr="00995641" w:rsidRDefault="00F24B1C" w:rsidP="003D5A26">
            <w:pPr>
              <w:rPr>
                <w:b/>
              </w:rPr>
            </w:pPr>
            <w:r w:rsidRPr="00995641">
              <w:rPr>
                <w:b/>
              </w:rPr>
              <w:t>24</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читать слоги из трёх букв и предложений из  двух слов. Осмысление прочитанного. Печатание в тетради.</w:t>
            </w:r>
          </w:p>
        </w:tc>
        <w:tc>
          <w:tcPr>
            <w:tcW w:w="1701" w:type="dxa"/>
          </w:tcPr>
          <w:p w:rsidR="00F24B1C" w:rsidRPr="00995641" w:rsidRDefault="00F24B1C" w:rsidP="003D5A26">
            <w:pPr>
              <w:jc w:val="center"/>
            </w:pPr>
            <w:r w:rsidRPr="00995641">
              <w:rPr>
                <w:b/>
              </w:rPr>
              <w:t>Ноябрь</w:t>
            </w:r>
          </w:p>
        </w:tc>
        <w:tc>
          <w:tcPr>
            <w:tcW w:w="1099" w:type="dxa"/>
          </w:tcPr>
          <w:p w:rsidR="00F24B1C" w:rsidRPr="00995641" w:rsidRDefault="00F24B1C" w:rsidP="003D5A26">
            <w:pPr>
              <w:jc w:val="center"/>
              <w:rPr>
                <w:b/>
              </w:rPr>
            </w:pPr>
            <w:r w:rsidRPr="00995641">
              <w:rPr>
                <w:b/>
              </w:rPr>
              <w:t>35-36</w:t>
            </w:r>
          </w:p>
        </w:tc>
      </w:tr>
      <w:tr w:rsidR="00F24B1C" w:rsidRPr="00995641" w:rsidTr="003D5A26">
        <w:tc>
          <w:tcPr>
            <w:tcW w:w="534" w:type="dxa"/>
          </w:tcPr>
          <w:p w:rsidR="00F24B1C" w:rsidRPr="00995641" w:rsidRDefault="00F24B1C" w:rsidP="003D5A26">
            <w:pPr>
              <w:rPr>
                <w:b/>
              </w:rPr>
            </w:pPr>
            <w:r w:rsidRPr="00995641">
              <w:rPr>
                <w:b/>
              </w:rPr>
              <w:t>25</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Пп.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rPr>
                <w:b/>
              </w:rPr>
            </w:pPr>
            <w:r w:rsidRPr="00995641">
              <w:rPr>
                <w:b/>
              </w:rPr>
              <w:t>Декабрь</w:t>
            </w:r>
          </w:p>
        </w:tc>
        <w:tc>
          <w:tcPr>
            <w:tcW w:w="1099" w:type="dxa"/>
          </w:tcPr>
          <w:p w:rsidR="00F24B1C" w:rsidRPr="00995641" w:rsidRDefault="00F24B1C" w:rsidP="003D5A26">
            <w:pPr>
              <w:jc w:val="center"/>
              <w:rPr>
                <w:b/>
              </w:rPr>
            </w:pPr>
            <w:r w:rsidRPr="00995641">
              <w:rPr>
                <w:b/>
              </w:rPr>
              <w:t>37</w:t>
            </w:r>
          </w:p>
        </w:tc>
      </w:tr>
      <w:tr w:rsidR="00F24B1C" w:rsidRPr="00995641" w:rsidTr="003D5A26">
        <w:tc>
          <w:tcPr>
            <w:tcW w:w="534" w:type="dxa"/>
          </w:tcPr>
          <w:p w:rsidR="00F24B1C" w:rsidRPr="00995641" w:rsidRDefault="00F24B1C" w:rsidP="003D5A26">
            <w:pPr>
              <w:rPr>
                <w:b/>
              </w:rPr>
            </w:pPr>
            <w:r w:rsidRPr="00995641">
              <w:rPr>
                <w:b/>
              </w:rPr>
              <w:t>26</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Пп.  Печатание в тетради. Чтение предложений из 2  слов. Осмысление прочитанного</w:t>
            </w:r>
          </w:p>
        </w:tc>
        <w:tc>
          <w:tcPr>
            <w:tcW w:w="1701" w:type="dxa"/>
          </w:tcPr>
          <w:p w:rsidR="00F24B1C" w:rsidRPr="00995641" w:rsidRDefault="00F24B1C" w:rsidP="003D5A26">
            <w:pPr>
              <w:jc w:val="center"/>
            </w:pPr>
            <w:r w:rsidRPr="00995641">
              <w:rPr>
                <w:b/>
              </w:rPr>
              <w:t>Декабрь</w:t>
            </w:r>
          </w:p>
        </w:tc>
        <w:tc>
          <w:tcPr>
            <w:tcW w:w="1099" w:type="dxa"/>
          </w:tcPr>
          <w:p w:rsidR="00F24B1C" w:rsidRPr="00995641" w:rsidRDefault="00F24B1C" w:rsidP="003D5A26">
            <w:pPr>
              <w:jc w:val="center"/>
              <w:rPr>
                <w:b/>
              </w:rPr>
            </w:pPr>
            <w:r w:rsidRPr="00995641">
              <w:rPr>
                <w:b/>
              </w:rPr>
              <w:t>38</w:t>
            </w:r>
          </w:p>
        </w:tc>
      </w:tr>
      <w:tr w:rsidR="00F24B1C" w:rsidRPr="00995641" w:rsidTr="003D5A26">
        <w:tc>
          <w:tcPr>
            <w:tcW w:w="534" w:type="dxa"/>
          </w:tcPr>
          <w:p w:rsidR="00F24B1C" w:rsidRPr="00995641" w:rsidRDefault="00F24B1C" w:rsidP="003D5A26">
            <w:pPr>
              <w:rPr>
                <w:b/>
              </w:rPr>
            </w:pPr>
            <w:r w:rsidRPr="00995641">
              <w:rPr>
                <w:b/>
              </w:rPr>
              <w:t>27</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Зз.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Декабрь</w:t>
            </w:r>
          </w:p>
        </w:tc>
        <w:tc>
          <w:tcPr>
            <w:tcW w:w="1099" w:type="dxa"/>
          </w:tcPr>
          <w:p w:rsidR="00F24B1C" w:rsidRPr="00995641" w:rsidRDefault="00F24B1C" w:rsidP="003D5A26">
            <w:pPr>
              <w:jc w:val="center"/>
              <w:rPr>
                <w:b/>
              </w:rPr>
            </w:pPr>
            <w:r w:rsidRPr="00995641">
              <w:rPr>
                <w:b/>
              </w:rPr>
              <w:t>39</w:t>
            </w:r>
          </w:p>
        </w:tc>
      </w:tr>
      <w:tr w:rsidR="00F24B1C" w:rsidRPr="00995641" w:rsidTr="003D5A26">
        <w:tc>
          <w:tcPr>
            <w:tcW w:w="534" w:type="dxa"/>
          </w:tcPr>
          <w:p w:rsidR="00F24B1C" w:rsidRPr="00995641" w:rsidRDefault="00F24B1C" w:rsidP="003D5A26">
            <w:pPr>
              <w:rPr>
                <w:b/>
              </w:rPr>
            </w:pPr>
            <w:r w:rsidRPr="00995641">
              <w:rPr>
                <w:b/>
              </w:rPr>
              <w:t>28</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звуками и буквами З-С.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Декабрь</w:t>
            </w:r>
          </w:p>
        </w:tc>
        <w:tc>
          <w:tcPr>
            <w:tcW w:w="1099" w:type="dxa"/>
          </w:tcPr>
          <w:p w:rsidR="00F24B1C" w:rsidRPr="00995641" w:rsidRDefault="00F24B1C" w:rsidP="003D5A26">
            <w:pPr>
              <w:jc w:val="center"/>
              <w:rPr>
                <w:b/>
              </w:rPr>
            </w:pPr>
            <w:r w:rsidRPr="00995641">
              <w:rPr>
                <w:b/>
              </w:rPr>
              <w:t>40-41</w:t>
            </w:r>
          </w:p>
        </w:tc>
      </w:tr>
      <w:tr w:rsidR="00F24B1C" w:rsidRPr="00995641" w:rsidTr="003D5A26">
        <w:tc>
          <w:tcPr>
            <w:tcW w:w="534" w:type="dxa"/>
          </w:tcPr>
          <w:p w:rsidR="00F24B1C" w:rsidRPr="00995641" w:rsidRDefault="00F24B1C" w:rsidP="003D5A26">
            <w:pPr>
              <w:rPr>
                <w:b/>
              </w:rPr>
            </w:pPr>
            <w:r w:rsidRPr="00995641">
              <w:rPr>
                <w:b/>
              </w:rPr>
              <w:t>29</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Й-й. Продолжение чтение слогов из 2-3 букв. Анализ слогов. Чтение в букваре</w:t>
            </w:r>
          </w:p>
        </w:tc>
        <w:tc>
          <w:tcPr>
            <w:tcW w:w="1701" w:type="dxa"/>
          </w:tcPr>
          <w:p w:rsidR="00F24B1C" w:rsidRPr="00995641" w:rsidRDefault="00F24B1C" w:rsidP="003D5A26">
            <w:pPr>
              <w:jc w:val="center"/>
            </w:pPr>
            <w:r w:rsidRPr="00995641">
              <w:rPr>
                <w:b/>
              </w:rPr>
              <w:t>Декабрь</w:t>
            </w:r>
          </w:p>
        </w:tc>
        <w:tc>
          <w:tcPr>
            <w:tcW w:w="1099" w:type="dxa"/>
          </w:tcPr>
          <w:p w:rsidR="00F24B1C" w:rsidRPr="00995641" w:rsidRDefault="00F24B1C" w:rsidP="003D5A26">
            <w:pPr>
              <w:jc w:val="center"/>
              <w:rPr>
                <w:b/>
              </w:rPr>
            </w:pPr>
            <w:r w:rsidRPr="00995641">
              <w:rPr>
                <w:b/>
              </w:rPr>
              <w:t>42-43</w:t>
            </w:r>
          </w:p>
        </w:tc>
      </w:tr>
      <w:tr w:rsidR="00F24B1C" w:rsidRPr="00995641" w:rsidTr="003D5A26">
        <w:tc>
          <w:tcPr>
            <w:tcW w:w="534" w:type="dxa"/>
          </w:tcPr>
          <w:p w:rsidR="00F24B1C" w:rsidRPr="00995641" w:rsidRDefault="00F24B1C" w:rsidP="003D5A26">
            <w:pPr>
              <w:rPr>
                <w:b/>
              </w:rPr>
            </w:pPr>
            <w:r w:rsidRPr="00995641">
              <w:rPr>
                <w:b/>
              </w:rPr>
              <w:t>30</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звуками и буквами Й-й.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Декабрь</w:t>
            </w:r>
          </w:p>
        </w:tc>
        <w:tc>
          <w:tcPr>
            <w:tcW w:w="1099" w:type="dxa"/>
          </w:tcPr>
          <w:p w:rsidR="00F24B1C" w:rsidRPr="00995641" w:rsidRDefault="00F24B1C" w:rsidP="003D5A26">
            <w:pPr>
              <w:jc w:val="center"/>
              <w:rPr>
                <w:b/>
              </w:rPr>
            </w:pPr>
            <w:r w:rsidRPr="00995641">
              <w:rPr>
                <w:b/>
              </w:rPr>
              <w:t>44</w:t>
            </w:r>
          </w:p>
        </w:tc>
      </w:tr>
      <w:tr w:rsidR="00F24B1C" w:rsidRPr="00995641" w:rsidTr="003D5A26">
        <w:tc>
          <w:tcPr>
            <w:tcW w:w="534" w:type="dxa"/>
          </w:tcPr>
          <w:p w:rsidR="00F24B1C" w:rsidRPr="00995641" w:rsidRDefault="00F24B1C" w:rsidP="003D5A26">
            <w:pPr>
              <w:rPr>
                <w:b/>
              </w:rPr>
            </w:pPr>
            <w:r w:rsidRPr="00995641">
              <w:rPr>
                <w:b/>
              </w:rPr>
              <w:t>31</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Гг. Кк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Декабрь</w:t>
            </w:r>
          </w:p>
        </w:tc>
        <w:tc>
          <w:tcPr>
            <w:tcW w:w="1099" w:type="dxa"/>
          </w:tcPr>
          <w:p w:rsidR="00F24B1C" w:rsidRPr="00995641" w:rsidRDefault="00F24B1C" w:rsidP="003D5A26">
            <w:pPr>
              <w:jc w:val="center"/>
              <w:rPr>
                <w:b/>
              </w:rPr>
            </w:pPr>
            <w:r w:rsidRPr="00995641">
              <w:rPr>
                <w:b/>
              </w:rPr>
              <w:t>45-46</w:t>
            </w:r>
          </w:p>
        </w:tc>
      </w:tr>
      <w:tr w:rsidR="00F24B1C" w:rsidRPr="00995641" w:rsidTr="003D5A26">
        <w:tc>
          <w:tcPr>
            <w:tcW w:w="534" w:type="dxa"/>
          </w:tcPr>
          <w:p w:rsidR="00F24B1C" w:rsidRPr="00995641" w:rsidRDefault="00F24B1C" w:rsidP="003D5A26">
            <w:pPr>
              <w:rPr>
                <w:b/>
              </w:rPr>
            </w:pPr>
            <w:r w:rsidRPr="00995641">
              <w:rPr>
                <w:b/>
              </w:rPr>
              <w:t>32</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Вв.  Продолжение чтение слогов из 2-3 букв. Анализ слогов. Чтение  в букваре</w:t>
            </w:r>
          </w:p>
        </w:tc>
        <w:tc>
          <w:tcPr>
            <w:tcW w:w="1701" w:type="dxa"/>
          </w:tcPr>
          <w:p w:rsidR="00F24B1C" w:rsidRPr="00995641" w:rsidRDefault="00F24B1C" w:rsidP="003D5A26">
            <w:pPr>
              <w:jc w:val="center"/>
            </w:pPr>
            <w:r w:rsidRPr="00995641">
              <w:rPr>
                <w:b/>
              </w:rPr>
              <w:t>Декабрь</w:t>
            </w:r>
          </w:p>
        </w:tc>
        <w:tc>
          <w:tcPr>
            <w:tcW w:w="1099" w:type="dxa"/>
          </w:tcPr>
          <w:p w:rsidR="00F24B1C" w:rsidRPr="00995641" w:rsidRDefault="00F24B1C" w:rsidP="003D5A26">
            <w:pPr>
              <w:jc w:val="center"/>
              <w:rPr>
                <w:b/>
              </w:rPr>
            </w:pPr>
            <w:r w:rsidRPr="00995641">
              <w:rPr>
                <w:b/>
              </w:rPr>
              <w:t>47-48</w:t>
            </w:r>
          </w:p>
        </w:tc>
      </w:tr>
      <w:tr w:rsidR="00F24B1C" w:rsidRPr="00995641" w:rsidTr="003D5A26">
        <w:tc>
          <w:tcPr>
            <w:tcW w:w="534" w:type="dxa"/>
          </w:tcPr>
          <w:p w:rsidR="00F24B1C" w:rsidRPr="00995641" w:rsidRDefault="00F24B1C" w:rsidP="003D5A26">
            <w:pPr>
              <w:rPr>
                <w:b/>
              </w:rPr>
            </w:pPr>
            <w:r w:rsidRPr="00995641">
              <w:rPr>
                <w:b/>
              </w:rPr>
              <w:t>33</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звуками и буквами Вв.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rPr>
                <w:b/>
              </w:rPr>
            </w:pPr>
            <w:r w:rsidRPr="00995641">
              <w:rPr>
                <w:b/>
              </w:rPr>
              <w:t>Январь</w:t>
            </w:r>
          </w:p>
        </w:tc>
        <w:tc>
          <w:tcPr>
            <w:tcW w:w="1099" w:type="dxa"/>
          </w:tcPr>
          <w:p w:rsidR="00F24B1C" w:rsidRPr="00995641" w:rsidRDefault="00F24B1C" w:rsidP="003D5A26">
            <w:pPr>
              <w:jc w:val="center"/>
              <w:rPr>
                <w:b/>
              </w:rPr>
            </w:pPr>
            <w:r w:rsidRPr="00995641">
              <w:rPr>
                <w:b/>
              </w:rPr>
              <w:t>49-50</w:t>
            </w:r>
          </w:p>
        </w:tc>
      </w:tr>
      <w:tr w:rsidR="00F24B1C" w:rsidRPr="00995641" w:rsidTr="003D5A26">
        <w:tc>
          <w:tcPr>
            <w:tcW w:w="534" w:type="dxa"/>
          </w:tcPr>
          <w:p w:rsidR="00F24B1C" w:rsidRPr="00995641" w:rsidRDefault="00F24B1C" w:rsidP="003D5A26">
            <w:pPr>
              <w:rPr>
                <w:b/>
              </w:rPr>
            </w:pPr>
            <w:r w:rsidRPr="00995641">
              <w:rPr>
                <w:b/>
              </w:rPr>
              <w:t>34</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Дд. Продолжение  чтение слогов из 2-3 букв. Анализ слогов. Чтение в букваре</w:t>
            </w:r>
          </w:p>
        </w:tc>
        <w:tc>
          <w:tcPr>
            <w:tcW w:w="1701" w:type="dxa"/>
          </w:tcPr>
          <w:p w:rsidR="00F24B1C" w:rsidRPr="00995641" w:rsidRDefault="00F24B1C" w:rsidP="003D5A26">
            <w:pPr>
              <w:jc w:val="center"/>
            </w:pPr>
            <w:r w:rsidRPr="00995641">
              <w:rPr>
                <w:b/>
              </w:rPr>
              <w:t>Январь</w:t>
            </w:r>
          </w:p>
        </w:tc>
        <w:tc>
          <w:tcPr>
            <w:tcW w:w="1099" w:type="dxa"/>
          </w:tcPr>
          <w:p w:rsidR="00F24B1C" w:rsidRPr="00995641" w:rsidRDefault="00F24B1C" w:rsidP="003D5A26">
            <w:pPr>
              <w:jc w:val="center"/>
              <w:rPr>
                <w:b/>
              </w:rPr>
            </w:pPr>
            <w:r w:rsidRPr="00995641">
              <w:rPr>
                <w:b/>
              </w:rPr>
              <w:t>51</w:t>
            </w:r>
          </w:p>
        </w:tc>
      </w:tr>
      <w:tr w:rsidR="00F24B1C" w:rsidRPr="00995641" w:rsidTr="003D5A26">
        <w:tc>
          <w:tcPr>
            <w:tcW w:w="534" w:type="dxa"/>
          </w:tcPr>
          <w:p w:rsidR="00F24B1C" w:rsidRPr="00995641" w:rsidRDefault="00F24B1C" w:rsidP="003D5A26">
            <w:pPr>
              <w:rPr>
                <w:b/>
              </w:rPr>
            </w:pPr>
            <w:r w:rsidRPr="00995641">
              <w:rPr>
                <w:b/>
              </w:rPr>
              <w:t>35</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Д-Т. Печатание в тетради. Чтение предложений из 2 слов. Осмысление прочитанного</w:t>
            </w:r>
          </w:p>
        </w:tc>
        <w:tc>
          <w:tcPr>
            <w:tcW w:w="1701" w:type="dxa"/>
          </w:tcPr>
          <w:p w:rsidR="00F24B1C" w:rsidRPr="00995641" w:rsidRDefault="00F24B1C" w:rsidP="003D5A26">
            <w:pPr>
              <w:jc w:val="center"/>
            </w:pPr>
            <w:r w:rsidRPr="00995641">
              <w:rPr>
                <w:b/>
              </w:rPr>
              <w:t>Январь</w:t>
            </w:r>
          </w:p>
        </w:tc>
        <w:tc>
          <w:tcPr>
            <w:tcW w:w="1099" w:type="dxa"/>
          </w:tcPr>
          <w:p w:rsidR="00F24B1C" w:rsidRPr="00995641" w:rsidRDefault="00F24B1C" w:rsidP="003D5A26">
            <w:pPr>
              <w:jc w:val="center"/>
              <w:rPr>
                <w:b/>
              </w:rPr>
            </w:pPr>
            <w:r w:rsidRPr="00995641">
              <w:rPr>
                <w:b/>
              </w:rPr>
              <w:t>52</w:t>
            </w:r>
          </w:p>
        </w:tc>
      </w:tr>
      <w:tr w:rsidR="00F24B1C" w:rsidRPr="00995641" w:rsidTr="003D5A26">
        <w:tc>
          <w:tcPr>
            <w:tcW w:w="534" w:type="dxa"/>
          </w:tcPr>
          <w:p w:rsidR="00F24B1C" w:rsidRPr="00995641" w:rsidRDefault="00F24B1C" w:rsidP="003D5A26">
            <w:pPr>
              <w:rPr>
                <w:b/>
              </w:rPr>
            </w:pPr>
            <w:r w:rsidRPr="00995641">
              <w:rPr>
                <w:b/>
              </w:rPr>
              <w:t>36</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Бб. Продолжение чтение слогов из 2-3 букв. Анализ слогов. Чтение в букваре</w:t>
            </w:r>
          </w:p>
        </w:tc>
        <w:tc>
          <w:tcPr>
            <w:tcW w:w="1701" w:type="dxa"/>
          </w:tcPr>
          <w:p w:rsidR="00F24B1C" w:rsidRPr="00995641" w:rsidRDefault="00F24B1C" w:rsidP="003D5A26">
            <w:pPr>
              <w:jc w:val="center"/>
            </w:pPr>
            <w:r w:rsidRPr="00995641">
              <w:rPr>
                <w:b/>
              </w:rPr>
              <w:t>Январь</w:t>
            </w:r>
          </w:p>
        </w:tc>
        <w:tc>
          <w:tcPr>
            <w:tcW w:w="1099" w:type="dxa"/>
          </w:tcPr>
          <w:p w:rsidR="00F24B1C" w:rsidRPr="00995641" w:rsidRDefault="00F24B1C" w:rsidP="003D5A26">
            <w:pPr>
              <w:jc w:val="center"/>
              <w:rPr>
                <w:b/>
              </w:rPr>
            </w:pPr>
            <w:r w:rsidRPr="00995641">
              <w:rPr>
                <w:b/>
              </w:rPr>
              <w:t>53</w:t>
            </w:r>
          </w:p>
        </w:tc>
      </w:tr>
      <w:tr w:rsidR="00F24B1C" w:rsidRPr="00995641" w:rsidTr="003D5A26">
        <w:tc>
          <w:tcPr>
            <w:tcW w:w="534" w:type="dxa"/>
          </w:tcPr>
          <w:p w:rsidR="00F24B1C" w:rsidRPr="00995641" w:rsidRDefault="00F24B1C" w:rsidP="003D5A26">
            <w:pPr>
              <w:rPr>
                <w:b/>
              </w:rPr>
            </w:pPr>
            <w:r w:rsidRPr="00995641">
              <w:rPr>
                <w:b/>
              </w:rPr>
              <w:t>37</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Б-П. Чтение предложений из 2 слов. Чтение из 3-4 слогов. Осмысление прочитанного. Печатание в тетради.</w:t>
            </w:r>
          </w:p>
        </w:tc>
        <w:tc>
          <w:tcPr>
            <w:tcW w:w="1701" w:type="dxa"/>
          </w:tcPr>
          <w:p w:rsidR="00F24B1C" w:rsidRPr="00995641" w:rsidRDefault="00F24B1C" w:rsidP="003D5A26">
            <w:pPr>
              <w:jc w:val="center"/>
            </w:pPr>
            <w:r w:rsidRPr="00995641">
              <w:rPr>
                <w:b/>
              </w:rPr>
              <w:t>Январь</w:t>
            </w:r>
          </w:p>
        </w:tc>
        <w:tc>
          <w:tcPr>
            <w:tcW w:w="1099" w:type="dxa"/>
          </w:tcPr>
          <w:p w:rsidR="00F24B1C" w:rsidRPr="00995641" w:rsidRDefault="00F24B1C" w:rsidP="003D5A26">
            <w:pPr>
              <w:jc w:val="center"/>
              <w:rPr>
                <w:b/>
              </w:rPr>
            </w:pPr>
            <w:r w:rsidRPr="00995641">
              <w:rPr>
                <w:b/>
              </w:rPr>
              <w:t>54-55</w:t>
            </w:r>
          </w:p>
        </w:tc>
      </w:tr>
      <w:tr w:rsidR="00F24B1C" w:rsidRPr="00995641" w:rsidTr="003D5A26">
        <w:tc>
          <w:tcPr>
            <w:tcW w:w="534" w:type="dxa"/>
          </w:tcPr>
          <w:p w:rsidR="00F24B1C" w:rsidRPr="00995641" w:rsidRDefault="00F24B1C" w:rsidP="003D5A26">
            <w:pPr>
              <w:rPr>
                <w:b/>
              </w:rPr>
            </w:pPr>
            <w:r w:rsidRPr="00995641">
              <w:rPr>
                <w:b/>
              </w:rPr>
              <w:t>38</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Закрепление звука и буквы Бб. Чтение слов из 3-4 слогов. Чтение небольших рассказов.</w:t>
            </w:r>
          </w:p>
        </w:tc>
        <w:tc>
          <w:tcPr>
            <w:tcW w:w="1701" w:type="dxa"/>
          </w:tcPr>
          <w:p w:rsidR="00F24B1C" w:rsidRPr="00995641" w:rsidRDefault="00F24B1C" w:rsidP="003D5A26">
            <w:pPr>
              <w:jc w:val="center"/>
            </w:pPr>
            <w:r w:rsidRPr="00995641">
              <w:rPr>
                <w:b/>
              </w:rPr>
              <w:t>Январь</w:t>
            </w:r>
          </w:p>
        </w:tc>
        <w:tc>
          <w:tcPr>
            <w:tcW w:w="1099" w:type="dxa"/>
          </w:tcPr>
          <w:p w:rsidR="00F24B1C" w:rsidRPr="00995641" w:rsidRDefault="00F24B1C" w:rsidP="003D5A26">
            <w:pPr>
              <w:jc w:val="center"/>
              <w:rPr>
                <w:b/>
              </w:rPr>
            </w:pPr>
            <w:r w:rsidRPr="00995641">
              <w:rPr>
                <w:b/>
              </w:rPr>
              <w:t>56-57</w:t>
            </w:r>
          </w:p>
        </w:tc>
      </w:tr>
      <w:tr w:rsidR="00F24B1C" w:rsidRPr="00995641" w:rsidTr="003D5A26">
        <w:tc>
          <w:tcPr>
            <w:tcW w:w="534" w:type="dxa"/>
          </w:tcPr>
          <w:p w:rsidR="00F24B1C" w:rsidRPr="00995641" w:rsidRDefault="00F24B1C" w:rsidP="003D5A26">
            <w:pPr>
              <w:rPr>
                <w:b/>
              </w:rPr>
            </w:pPr>
            <w:r w:rsidRPr="00995641">
              <w:rPr>
                <w:b/>
              </w:rPr>
              <w:t>39</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Жж. Продолжаем знакомство со звуком и буквой Ж-З. Продолжение чтение слогов из 2-3 букв. Анализ слогов. Чтение в букваре.</w:t>
            </w:r>
          </w:p>
        </w:tc>
        <w:tc>
          <w:tcPr>
            <w:tcW w:w="1701" w:type="dxa"/>
          </w:tcPr>
          <w:p w:rsidR="00F24B1C" w:rsidRPr="00995641" w:rsidRDefault="00F24B1C" w:rsidP="003D5A26">
            <w:pPr>
              <w:jc w:val="center"/>
              <w:rPr>
                <w:b/>
              </w:rPr>
            </w:pPr>
            <w:r w:rsidRPr="00995641">
              <w:rPr>
                <w:b/>
              </w:rPr>
              <w:t>Февраль</w:t>
            </w:r>
          </w:p>
        </w:tc>
        <w:tc>
          <w:tcPr>
            <w:tcW w:w="1099" w:type="dxa"/>
          </w:tcPr>
          <w:p w:rsidR="00F24B1C" w:rsidRPr="00995641" w:rsidRDefault="00F24B1C" w:rsidP="003D5A26">
            <w:pPr>
              <w:jc w:val="center"/>
              <w:rPr>
                <w:b/>
              </w:rPr>
            </w:pPr>
            <w:r w:rsidRPr="00995641">
              <w:rPr>
                <w:b/>
              </w:rPr>
              <w:t>58-59</w:t>
            </w:r>
          </w:p>
        </w:tc>
      </w:tr>
      <w:tr w:rsidR="00F24B1C" w:rsidRPr="00995641" w:rsidTr="003D5A26">
        <w:tc>
          <w:tcPr>
            <w:tcW w:w="534" w:type="dxa"/>
          </w:tcPr>
          <w:p w:rsidR="00F24B1C" w:rsidRPr="00995641" w:rsidRDefault="00F24B1C" w:rsidP="003D5A26">
            <w:pPr>
              <w:rPr>
                <w:b/>
              </w:rPr>
            </w:pPr>
            <w:r w:rsidRPr="00995641">
              <w:rPr>
                <w:b/>
              </w:rPr>
              <w:t>40</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Ж-Ш. Печатание в тетради. Чтение в букваре.</w:t>
            </w:r>
          </w:p>
        </w:tc>
        <w:tc>
          <w:tcPr>
            <w:tcW w:w="1701" w:type="dxa"/>
          </w:tcPr>
          <w:p w:rsidR="00F24B1C" w:rsidRPr="00995641" w:rsidRDefault="00F24B1C" w:rsidP="003D5A26">
            <w:pPr>
              <w:jc w:val="center"/>
            </w:pPr>
            <w:r w:rsidRPr="00995641">
              <w:rPr>
                <w:b/>
              </w:rPr>
              <w:t>Февраль</w:t>
            </w:r>
          </w:p>
        </w:tc>
        <w:tc>
          <w:tcPr>
            <w:tcW w:w="1099" w:type="dxa"/>
          </w:tcPr>
          <w:p w:rsidR="00F24B1C" w:rsidRPr="00995641" w:rsidRDefault="00F24B1C" w:rsidP="003D5A26">
            <w:pPr>
              <w:jc w:val="center"/>
              <w:rPr>
                <w:b/>
              </w:rPr>
            </w:pPr>
            <w:r w:rsidRPr="00995641">
              <w:rPr>
                <w:b/>
              </w:rPr>
              <w:t>60</w:t>
            </w:r>
          </w:p>
        </w:tc>
      </w:tr>
      <w:tr w:rsidR="00F24B1C" w:rsidRPr="00995641" w:rsidTr="003D5A26">
        <w:tc>
          <w:tcPr>
            <w:tcW w:w="534" w:type="dxa"/>
          </w:tcPr>
          <w:p w:rsidR="00F24B1C" w:rsidRPr="00995641" w:rsidRDefault="00F24B1C" w:rsidP="003D5A26">
            <w:pPr>
              <w:rPr>
                <w:b/>
              </w:rPr>
            </w:pPr>
            <w:r w:rsidRPr="00995641">
              <w:rPr>
                <w:b/>
              </w:rPr>
              <w:t>41</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Ее.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Февраль</w:t>
            </w:r>
          </w:p>
        </w:tc>
        <w:tc>
          <w:tcPr>
            <w:tcW w:w="1099" w:type="dxa"/>
          </w:tcPr>
          <w:p w:rsidR="00F24B1C" w:rsidRPr="00995641" w:rsidRDefault="00F24B1C" w:rsidP="003D5A26">
            <w:pPr>
              <w:jc w:val="center"/>
              <w:rPr>
                <w:b/>
              </w:rPr>
            </w:pPr>
            <w:r w:rsidRPr="00995641">
              <w:rPr>
                <w:b/>
              </w:rPr>
              <w:t>61-62</w:t>
            </w:r>
          </w:p>
        </w:tc>
      </w:tr>
      <w:tr w:rsidR="00F24B1C" w:rsidRPr="00995641" w:rsidTr="003D5A26">
        <w:tc>
          <w:tcPr>
            <w:tcW w:w="534" w:type="dxa"/>
          </w:tcPr>
          <w:p w:rsidR="00F24B1C" w:rsidRPr="00995641" w:rsidRDefault="00F24B1C" w:rsidP="003D5A26">
            <w:pPr>
              <w:rPr>
                <w:b/>
              </w:rPr>
            </w:pPr>
            <w:r w:rsidRPr="00995641">
              <w:rPr>
                <w:b/>
              </w:rPr>
              <w:t>42</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звуками и буквами Ее.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Февраль</w:t>
            </w:r>
          </w:p>
        </w:tc>
        <w:tc>
          <w:tcPr>
            <w:tcW w:w="1099" w:type="dxa"/>
          </w:tcPr>
          <w:p w:rsidR="00F24B1C" w:rsidRPr="00995641" w:rsidRDefault="00F24B1C" w:rsidP="003D5A26">
            <w:pPr>
              <w:jc w:val="center"/>
              <w:rPr>
                <w:b/>
              </w:rPr>
            </w:pPr>
            <w:r w:rsidRPr="00995641">
              <w:rPr>
                <w:b/>
              </w:rPr>
              <w:t>63</w:t>
            </w:r>
          </w:p>
        </w:tc>
      </w:tr>
      <w:tr w:rsidR="00F24B1C" w:rsidRPr="00995641" w:rsidTr="003D5A26">
        <w:tc>
          <w:tcPr>
            <w:tcW w:w="534" w:type="dxa"/>
          </w:tcPr>
          <w:p w:rsidR="00F24B1C" w:rsidRPr="00995641" w:rsidRDefault="00F24B1C" w:rsidP="003D5A26">
            <w:pPr>
              <w:rPr>
                <w:b/>
              </w:rPr>
            </w:pPr>
            <w:r w:rsidRPr="00995641">
              <w:rPr>
                <w:b/>
              </w:rPr>
              <w:t>43</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Ь.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Февраль</w:t>
            </w:r>
          </w:p>
        </w:tc>
        <w:tc>
          <w:tcPr>
            <w:tcW w:w="1099" w:type="dxa"/>
          </w:tcPr>
          <w:p w:rsidR="00F24B1C" w:rsidRPr="00995641" w:rsidRDefault="00F24B1C" w:rsidP="003D5A26">
            <w:pPr>
              <w:jc w:val="center"/>
              <w:rPr>
                <w:b/>
              </w:rPr>
            </w:pPr>
            <w:r w:rsidRPr="00995641">
              <w:rPr>
                <w:b/>
              </w:rPr>
              <w:t>64-65</w:t>
            </w:r>
          </w:p>
        </w:tc>
      </w:tr>
      <w:tr w:rsidR="00F24B1C" w:rsidRPr="00995641" w:rsidTr="003D5A26">
        <w:tc>
          <w:tcPr>
            <w:tcW w:w="534" w:type="dxa"/>
          </w:tcPr>
          <w:p w:rsidR="00F24B1C" w:rsidRPr="00995641" w:rsidRDefault="00F24B1C" w:rsidP="003D5A26">
            <w:pPr>
              <w:rPr>
                <w:b/>
              </w:rPr>
            </w:pPr>
            <w:r w:rsidRPr="00995641">
              <w:rPr>
                <w:b/>
              </w:rPr>
              <w:t>44</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 буквой Ь.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Февраль</w:t>
            </w:r>
          </w:p>
        </w:tc>
        <w:tc>
          <w:tcPr>
            <w:tcW w:w="1099" w:type="dxa"/>
          </w:tcPr>
          <w:p w:rsidR="00F24B1C" w:rsidRPr="00995641" w:rsidRDefault="00F24B1C" w:rsidP="003D5A26">
            <w:pPr>
              <w:jc w:val="center"/>
              <w:rPr>
                <w:b/>
              </w:rPr>
            </w:pPr>
            <w:r w:rsidRPr="00995641">
              <w:rPr>
                <w:b/>
              </w:rPr>
              <w:t>66-67</w:t>
            </w:r>
          </w:p>
        </w:tc>
      </w:tr>
      <w:tr w:rsidR="00F24B1C" w:rsidRPr="00995641" w:rsidTr="003D5A26">
        <w:tc>
          <w:tcPr>
            <w:tcW w:w="534" w:type="dxa"/>
          </w:tcPr>
          <w:p w:rsidR="00F24B1C" w:rsidRPr="00995641" w:rsidRDefault="00F24B1C" w:rsidP="003D5A26">
            <w:pPr>
              <w:rPr>
                <w:b/>
              </w:rPr>
            </w:pPr>
            <w:r w:rsidRPr="00995641">
              <w:rPr>
                <w:b/>
              </w:rPr>
              <w:t>45</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Яя.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Февраль</w:t>
            </w:r>
          </w:p>
        </w:tc>
        <w:tc>
          <w:tcPr>
            <w:tcW w:w="1099" w:type="dxa"/>
          </w:tcPr>
          <w:p w:rsidR="00F24B1C" w:rsidRPr="00995641" w:rsidRDefault="00F24B1C" w:rsidP="003D5A26">
            <w:pPr>
              <w:jc w:val="center"/>
              <w:rPr>
                <w:b/>
              </w:rPr>
            </w:pPr>
            <w:r w:rsidRPr="00995641">
              <w:rPr>
                <w:b/>
              </w:rPr>
              <w:t>68-69</w:t>
            </w:r>
          </w:p>
        </w:tc>
      </w:tr>
      <w:tr w:rsidR="00F24B1C" w:rsidRPr="00995641" w:rsidTr="003D5A26">
        <w:tc>
          <w:tcPr>
            <w:tcW w:w="534" w:type="dxa"/>
          </w:tcPr>
          <w:p w:rsidR="00F24B1C" w:rsidRPr="00995641" w:rsidRDefault="00F24B1C" w:rsidP="003D5A26">
            <w:pPr>
              <w:rPr>
                <w:b/>
              </w:rPr>
            </w:pPr>
            <w:r w:rsidRPr="00995641">
              <w:rPr>
                <w:b/>
              </w:rPr>
              <w:t>46</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звуками и буквами Яя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Февраль</w:t>
            </w:r>
          </w:p>
        </w:tc>
        <w:tc>
          <w:tcPr>
            <w:tcW w:w="1099" w:type="dxa"/>
          </w:tcPr>
          <w:p w:rsidR="00F24B1C" w:rsidRPr="00995641" w:rsidRDefault="00F24B1C" w:rsidP="003D5A26">
            <w:pPr>
              <w:jc w:val="center"/>
              <w:rPr>
                <w:b/>
              </w:rPr>
            </w:pPr>
            <w:r w:rsidRPr="00995641">
              <w:rPr>
                <w:b/>
              </w:rPr>
              <w:t>70</w:t>
            </w:r>
          </w:p>
        </w:tc>
      </w:tr>
      <w:tr w:rsidR="00F24B1C" w:rsidRPr="00995641" w:rsidTr="003D5A26">
        <w:tc>
          <w:tcPr>
            <w:tcW w:w="534" w:type="dxa"/>
          </w:tcPr>
          <w:p w:rsidR="00F24B1C" w:rsidRPr="00995641" w:rsidRDefault="00F24B1C" w:rsidP="003D5A26">
            <w:pPr>
              <w:rPr>
                <w:b/>
              </w:rPr>
            </w:pPr>
            <w:r w:rsidRPr="00995641">
              <w:rPr>
                <w:b/>
              </w:rPr>
              <w:t>47</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Яя.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rPr>
                <w:b/>
              </w:rPr>
            </w:pPr>
            <w:r w:rsidRPr="00995641">
              <w:rPr>
                <w:b/>
              </w:rPr>
              <w:t>Март</w:t>
            </w:r>
          </w:p>
        </w:tc>
        <w:tc>
          <w:tcPr>
            <w:tcW w:w="1099" w:type="dxa"/>
          </w:tcPr>
          <w:p w:rsidR="00F24B1C" w:rsidRPr="00995641" w:rsidRDefault="00F24B1C" w:rsidP="003D5A26">
            <w:pPr>
              <w:jc w:val="center"/>
              <w:rPr>
                <w:b/>
              </w:rPr>
            </w:pPr>
            <w:r w:rsidRPr="00995641">
              <w:rPr>
                <w:b/>
              </w:rPr>
              <w:t>71</w:t>
            </w:r>
          </w:p>
        </w:tc>
      </w:tr>
      <w:tr w:rsidR="00F24B1C" w:rsidRPr="00995641" w:rsidTr="003D5A26">
        <w:tc>
          <w:tcPr>
            <w:tcW w:w="534" w:type="dxa"/>
          </w:tcPr>
          <w:p w:rsidR="00F24B1C" w:rsidRPr="00995641" w:rsidRDefault="00F24B1C" w:rsidP="003D5A26">
            <w:pPr>
              <w:rPr>
                <w:b/>
              </w:rPr>
            </w:pPr>
            <w:r w:rsidRPr="00995641">
              <w:rPr>
                <w:b/>
              </w:rPr>
              <w:t>48</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Юю. Продолжение  чтение слогов из 2-3 букв. Анализ слогов. Чтение в букваре. Чтение предложений из 2 -4 слов. Осмысление прочитанного. Печатание в тетради.</w:t>
            </w:r>
          </w:p>
        </w:tc>
        <w:tc>
          <w:tcPr>
            <w:tcW w:w="1701" w:type="dxa"/>
          </w:tcPr>
          <w:p w:rsidR="00F24B1C" w:rsidRPr="00995641" w:rsidRDefault="00F24B1C" w:rsidP="003D5A26">
            <w:pPr>
              <w:jc w:val="center"/>
            </w:pPr>
            <w:r w:rsidRPr="00995641">
              <w:rPr>
                <w:b/>
              </w:rPr>
              <w:t>Март</w:t>
            </w:r>
          </w:p>
        </w:tc>
        <w:tc>
          <w:tcPr>
            <w:tcW w:w="1099" w:type="dxa"/>
          </w:tcPr>
          <w:p w:rsidR="00F24B1C" w:rsidRPr="00995641" w:rsidRDefault="00F24B1C" w:rsidP="003D5A26">
            <w:pPr>
              <w:jc w:val="center"/>
              <w:rPr>
                <w:b/>
              </w:rPr>
            </w:pPr>
            <w:r w:rsidRPr="00995641">
              <w:rPr>
                <w:b/>
              </w:rPr>
              <w:t>72-73</w:t>
            </w:r>
          </w:p>
        </w:tc>
      </w:tr>
      <w:tr w:rsidR="00F24B1C" w:rsidRPr="00995641" w:rsidTr="003D5A26">
        <w:tc>
          <w:tcPr>
            <w:tcW w:w="534" w:type="dxa"/>
          </w:tcPr>
          <w:p w:rsidR="00F24B1C" w:rsidRPr="00995641" w:rsidRDefault="00F24B1C" w:rsidP="003D5A26">
            <w:pPr>
              <w:rPr>
                <w:b/>
              </w:rPr>
            </w:pPr>
            <w:r w:rsidRPr="00995641">
              <w:rPr>
                <w:b/>
              </w:rPr>
              <w:t>49</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Ёё.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Март</w:t>
            </w:r>
          </w:p>
        </w:tc>
        <w:tc>
          <w:tcPr>
            <w:tcW w:w="1099" w:type="dxa"/>
          </w:tcPr>
          <w:p w:rsidR="00F24B1C" w:rsidRPr="00995641" w:rsidRDefault="00F24B1C" w:rsidP="003D5A26">
            <w:pPr>
              <w:jc w:val="center"/>
              <w:rPr>
                <w:b/>
              </w:rPr>
            </w:pPr>
            <w:r w:rsidRPr="00995641">
              <w:rPr>
                <w:b/>
              </w:rPr>
              <w:t>74-76</w:t>
            </w:r>
          </w:p>
        </w:tc>
      </w:tr>
      <w:tr w:rsidR="00F24B1C" w:rsidRPr="00995641" w:rsidTr="003D5A26">
        <w:tc>
          <w:tcPr>
            <w:tcW w:w="534" w:type="dxa"/>
          </w:tcPr>
          <w:p w:rsidR="00F24B1C" w:rsidRPr="00995641" w:rsidRDefault="00F24B1C" w:rsidP="003D5A26">
            <w:pPr>
              <w:rPr>
                <w:b/>
              </w:rPr>
            </w:pPr>
            <w:r w:rsidRPr="00995641">
              <w:rPr>
                <w:b/>
              </w:rPr>
              <w:t>50</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Е-Ё. Чтение предложений из 2 -4 слов. Чтение из 3-4 слогов. Осмысление прочитанного. Печатание в тетради.</w:t>
            </w:r>
          </w:p>
        </w:tc>
        <w:tc>
          <w:tcPr>
            <w:tcW w:w="1701" w:type="dxa"/>
          </w:tcPr>
          <w:p w:rsidR="00F24B1C" w:rsidRPr="00995641" w:rsidRDefault="00F24B1C" w:rsidP="003D5A26">
            <w:pPr>
              <w:jc w:val="center"/>
            </w:pPr>
            <w:r w:rsidRPr="00995641">
              <w:rPr>
                <w:b/>
              </w:rPr>
              <w:t>Март</w:t>
            </w:r>
          </w:p>
        </w:tc>
        <w:tc>
          <w:tcPr>
            <w:tcW w:w="1099" w:type="dxa"/>
          </w:tcPr>
          <w:p w:rsidR="00F24B1C" w:rsidRPr="00995641" w:rsidRDefault="00F24B1C" w:rsidP="003D5A26">
            <w:pPr>
              <w:jc w:val="center"/>
              <w:rPr>
                <w:b/>
              </w:rPr>
            </w:pPr>
            <w:r w:rsidRPr="00995641">
              <w:rPr>
                <w:b/>
              </w:rPr>
              <w:t>77-79</w:t>
            </w:r>
          </w:p>
        </w:tc>
      </w:tr>
      <w:tr w:rsidR="00F24B1C" w:rsidRPr="00995641" w:rsidTr="003D5A26">
        <w:tc>
          <w:tcPr>
            <w:tcW w:w="534" w:type="dxa"/>
          </w:tcPr>
          <w:p w:rsidR="00F24B1C" w:rsidRPr="00995641" w:rsidRDefault="00F24B1C" w:rsidP="003D5A26">
            <w:pPr>
              <w:rPr>
                <w:b/>
              </w:rPr>
            </w:pPr>
            <w:r w:rsidRPr="00995641">
              <w:rPr>
                <w:b/>
              </w:rPr>
              <w:t>51</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Чч. Продолжение  чтение слогов из 2-3 букв. Анализ слогов. Чтение в букваре. Печатание в тетради.</w:t>
            </w:r>
          </w:p>
        </w:tc>
        <w:tc>
          <w:tcPr>
            <w:tcW w:w="1701" w:type="dxa"/>
          </w:tcPr>
          <w:p w:rsidR="00F24B1C" w:rsidRPr="00995641" w:rsidRDefault="00F24B1C" w:rsidP="003D5A26">
            <w:pPr>
              <w:jc w:val="center"/>
            </w:pPr>
            <w:r w:rsidRPr="00995641">
              <w:rPr>
                <w:b/>
              </w:rPr>
              <w:t>Март</w:t>
            </w:r>
          </w:p>
        </w:tc>
        <w:tc>
          <w:tcPr>
            <w:tcW w:w="1099" w:type="dxa"/>
          </w:tcPr>
          <w:p w:rsidR="00F24B1C" w:rsidRPr="00995641" w:rsidRDefault="00F24B1C" w:rsidP="003D5A26">
            <w:pPr>
              <w:jc w:val="center"/>
              <w:rPr>
                <w:b/>
              </w:rPr>
            </w:pPr>
            <w:r w:rsidRPr="00995641">
              <w:rPr>
                <w:b/>
              </w:rPr>
              <w:t>80-81</w:t>
            </w:r>
          </w:p>
        </w:tc>
      </w:tr>
      <w:tr w:rsidR="00F24B1C" w:rsidRPr="00995641" w:rsidTr="003D5A26">
        <w:tc>
          <w:tcPr>
            <w:tcW w:w="534" w:type="dxa"/>
          </w:tcPr>
          <w:p w:rsidR="00F24B1C" w:rsidRPr="00995641" w:rsidRDefault="00F24B1C" w:rsidP="003D5A26">
            <w:pPr>
              <w:rPr>
                <w:b/>
              </w:rPr>
            </w:pPr>
            <w:r w:rsidRPr="00995641">
              <w:rPr>
                <w:b/>
              </w:rPr>
              <w:t>52</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Ч-С-Ш. Чтение  в букваре.</w:t>
            </w:r>
          </w:p>
        </w:tc>
        <w:tc>
          <w:tcPr>
            <w:tcW w:w="1701" w:type="dxa"/>
          </w:tcPr>
          <w:p w:rsidR="00F24B1C" w:rsidRPr="00995641" w:rsidRDefault="00F24B1C" w:rsidP="003D5A26">
            <w:pPr>
              <w:jc w:val="center"/>
            </w:pPr>
            <w:r w:rsidRPr="00995641">
              <w:rPr>
                <w:b/>
              </w:rPr>
              <w:t>Март</w:t>
            </w:r>
          </w:p>
        </w:tc>
        <w:tc>
          <w:tcPr>
            <w:tcW w:w="1099" w:type="dxa"/>
          </w:tcPr>
          <w:p w:rsidR="00F24B1C" w:rsidRPr="00995641" w:rsidRDefault="00F24B1C" w:rsidP="003D5A26">
            <w:pPr>
              <w:jc w:val="center"/>
              <w:rPr>
                <w:b/>
              </w:rPr>
            </w:pPr>
            <w:r w:rsidRPr="00995641">
              <w:rPr>
                <w:b/>
              </w:rPr>
              <w:t>82</w:t>
            </w:r>
          </w:p>
        </w:tc>
      </w:tr>
      <w:tr w:rsidR="00F24B1C" w:rsidRPr="00995641" w:rsidTr="003D5A26">
        <w:tc>
          <w:tcPr>
            <w:tcW w:w="534" w:type="dxa"/>
          </w:tcPr>
          <w:p w:rsidR="00F24B1C" w:rsidRPr="00995641" w:rsidRDefault="00F24B1C" w:rsidP="003D5A26">
            <w:pPr>
              <w:rPr>
                <w:b/>
              </w:rPr>
            </w:pPr>
            <w:r w:rsidRPr="00995641">
              <w:rPr>
                <w:b/>
              </w:rPr>
              <w:t>53</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Ч-ТЬ. Печатание в тетради. Чтение  в букваре.</w:t>
            </w:r>
          </w:p>
        </w:tc>
        <w:tc>
          <w:tcPr>
            <w:tcW w:w="1701" w:type="dxa"/>
          </w:tcPr>
          <w:p w:rsidR="00F24B1C" w:rsidRPr="00995641" w:rsidRDefault="00F24B1C" w:rsidP="003D5A26">
            <w:pPr>
              <w:jc w:val="center"/>
            </w:pPr>
            <w:r w:rsidRPr="00995641">
              <w:rPr>
                <w:b/>
              </w:rPr>
              <w:t>Март</w:t>
            </w:r>
          </w:p>
        </w:tc>
        <w:tc>
          <w:tcPr>
            <w:tcW w:w="1099" w:type="dxa"/>
          </w:tcPr>
          <w:p w:rsidR="00F24B1C" w:rsidRPr="00995641" w:rsidRDefault="00F24B1C" w:rsidP="003D5A26">
            <w:pPr>
              <w:jc w:val="center"/>
              <w:rPr>
                <w:b/>
              </w:rPr>
            </w:pPr>
            <w:r w:rsidRPr="00995641">
              <w:rPr>
                <w:b/>
              </w:rPr>
              <w:t>83</w:t>
            </w:r>
          </w:p>
        </w:tc>
      </w:tr>
      <w:tr w:rsidR="00F24B1C" w:rsidRPr="00995641" w:rsidTr="003D5A26">
        <w:tc>
          <w:tcPr>
            <w:tcW w:w="534" w:type="dxa"/>
          </w:tcPr>
          <w:p w:rsidR="00F24B1C" w:rsidRPr="00995641" w:rsidRDefault="00F24B1C" w:rsidP="003D5A26">
            <w:pPr>
              <w:rPr>
                <w:b/>
              </w:rPr>
            </w:pPr>
            <w:r w:rsidRPr="00995641">
              <w:rPr>
                <w:b/>
              </w:rPr>
              <w:t>54</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Ээ. Продолжение чтение слогов из 2-3 букв. Анализ слогов. Чтение в букваре. Чтение предложений из 2 -4 слов. Осмысление прочитанного. Печатание в тетради.</w:t>
            </w:r>
          </w:p>
        </w:tc>
        <w:tc>
          <w:tcPr>
            <w:tcW w:w="1701" w:type="dxa"/>
          </w:tcPr>
          <w:p w:rsidR="00F24B1C" w:rsidRPr="00995641" w:rsidRDefault="00F24B1C" w:rsidP="003D5A26">
            <w:pPr>
              <w:jc w:val="center"/>
            </w:pPr>
            <w:r w:rsidRPr="00995641">
              <w:rPr>
                <w:b/>
              </w:rPr>
              <w:t>Март</w:t>
            </w:r>
          </w:p>
        </w:tc>
        <w:tc>
          <w:tcPr>
            <w:tcW w:w="1099" w:type="dxa"/>
          </w:tcPr>
          <w:p w:rsidR="00F24B1C" w:rsidRPr="00995641" w:rsidRDefault="00F24B1C" w:rsidP="003D5A26">
            <w:pPr>
              <w:jc w:val="center"/>
              <w:rPr>
                <w:b/>
              </w:rPr>
            </w:pPr>
            <w:r w:rsidRPr="00995641">
              <w:rPr>
                <w:b/>
              </w:rPr>
              <w:t>84</w:t>
            </w:r>
          </w:p>
        </w:tc>
      </w:tr>
      <w:tr w:rsidR="00F24B1C" w:rsidRPr="00995641" w:rsidTr="003D5A26">
        <w:tc>
          <w:tcPr>
            <w:tcW w:w="534" w:type="dxa"/>
          </w:tcPr>
          <w:p w:rsidR="00F24B1C" w:rsidRPr="00995641" w:rsidRDefault="00F24B1C" w:rsidP="003D5A26">
            <w:pPr>
              <w:rPr>
                <w:b/>
              </w:rPr>
            </w:pPr>
            <w:r w:rsidRPr="00995641">
              <w:rPr>
                <w:b/>
              </w:rPr>
              <w:t>55</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Цц. Продолжение  чтение слов из 2-3 слогов. Анализ слогов. Чтение в букваре. Печатание в тетради</w:t>
            </w:r>
          </w:p>
        </w:tc>
        <w:tc>
          <w:tcPr>
            <w:tcW w:w="1701" w:type="dxa"/>
          </w:tcPr>
          <w:p w:rsidR="00F24B1C" w:rsidRPr="00995641" w:rsidRDefault="00F24B1C" w:rsidP="003D5A26">
            <w:pPr>
              <w:jc w:val="center"/>
              <w:rPr>
                <w:b/>
              </w:rPr>
            </w:pPr>
            <w:r w:rsidRPr="00995641">
              <w:rPr>
                <w:b/>
              </w:rPr>
              <w:t>Апрель</w:t>
            </w:r>
          </w:p>
        </w:tc>
        <w:tc>
          <w:tcPr>
            <w:tcW w:w="1099" w:type="dxa"/>
          </w:tcPr>
          <w:p w:rsidR="00F24B1C" w:rsidRPr="00995641" w:rsidRDefault="00F24B1C" w:rsidP="003D5A26">
            <w:pPr>
              <w:jc w:val="center"/>
              <w:rPr>
                <w:b/>
              </w:rPr>
            </w:pPr>
            <w:r w:rsidRPr="00995641">
              <w:rPr>
                <w:b/>
              </w:rPr>
              <w:t>85</w:t>
            </w:r>
          </w:p>
        </w:tc>
      </w:tr>
      <w:tr w:rsidR="00F24B1C" w:rsidRPr="00995641" w:rsidTr="003D5A26">
        <w:tc>
          <w:tcPr>
            <w:tcW w:w="534" w:type="dxa"/>
          </w:tcPr>
          <w:p w:rsidR="00F24B1C" w:rsidRPr="00995641" w:rsidRDefault="00F24B1C" w:rsidP="003D5A26">
            <w:pPr>
              <w:rPr>
                <w:b/>
              </w:rPr>
            </w:pPr>
            <w:r w:rsidRPr="00995641">
              <w:rPr>
                <w:b/>
              </w:rPr>
              <w:t>56</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Ц-Ч Продолжение чтение слов из 2-3 слогов. Анализ слогов. Чтение в букваре. Печатание в тетради</w:t>
            </w:r>
          </w:p>
        </w:tc>
        <w:tc>
          <w:tcPr>
            <w:tcW w:w="1701" w:type="dxa"/>
          </w:tcPr>
          <w:p w:rsidR="00F24B1C" w:rsidRPr="00995641" w:rsidRDefault="00F24B1C" w:rsidP="003D5A26">
            <w:pPr>
              <w:jc w:val="center"/>
            </w:pPr>
            <w:r w:rsidRPr="00995641">
              <w:rPr>
                <w:b/>
              </w:rPr>
              <w:t>Апрель</w:t>
            </w:r>
          </w:p>
        </w:tc>
        <w:tc>
          <w:tcPr>
            <w:tcW w:w="1099" w:type="dxa"/>
          </w:tcPr>
          <w:p w:rsidR="00F24B1C" w:rsidRPr="00995641" w:rsidRDefault="00F24B1C" w:rsidP="003D5A26">
            <w:pPr>
              <w:jc w:val="center"/>
              <w:rPr>
                <w:b/>
              </w:rPr>
            </w:pPr>
            <w:r w:rsidRPr="00995641">
              <w:rPr>
                <w:b/>
              </w:rPr>
              <w:t>86</w:t>
            </w:r>
          </w:p>
        </w:tc>
      </w:tr>
      <w:tr w:rsidR="00F24B1C" w:rsidRPr="00995641" w:rsidTr="003D5A26">
        <w:tc>
          <w:tcPr>
            <w:tcW w:w="534" w:type="dxa"/>
          </w:tcPr>
          <w:p w:rsidR="00F24B1C" w:rsidRPr="00995641" w:rsidRDefault="00F24B1C" w:rsidP="003D5A26">
            <w:pPr>
              <w:rPr>
                <w:b/>
              </w:rPr>
            </w:pPr>
            <w:r w:rsidRPr="00995641">
              <w:rPr>
                <w:b/>
              </w:rPr>
              <w:t>57</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Ц-С. Чтение в букваре. Продолжение чтение слов из 2-4 слогов</w:t>
            </w:r>
          </w:p>
        </w:tc>
        <w:tc>
          <w:tcPr>
            <w:tcW w:w="1701" w:type="dxa"/>
          </w:tcPr>
          <w:p w:rsidR="00F24B1C" w:rsidRPr="00995641" w:rsidRDefault="00F24B1C" w:rsidP="003D5A26">
            <w:pPr>
              <w:jc w:val="center"/>
            </w:pPr>
            <w:r w:rsidRPr="00995641">
              <w:rPr>
                <w:b/>
              </w:rPr>
              <w:t>Апрель</w:t>
            </w:r>
          </w:p>
        </w:tc>
        <w:tc>
          <w:tcPr>
            <w:tcW w:w="1099" w:type="dxa"/>
          </w:tcPr>
          <w:p w:rsidR="00F24B1C" w:rsidRPr="00995641" w:rsidRDefault="00F24B1C" w:rsidP="003D5A26">
            <w:pPr>
              <w:jc w:val="center"/>
              <w:rPr>
                <w:b/>
              </w:rPr>
            </w:pPr>
            <w:r w:rsidRPr="00995641">
              <w:rPr>
                <w:b/>
              </w:rPr>
              <w:t>87</w:t>
            </w:r>
          </w:p>
        </w:tc>
      </w:tr>
      <w:tr w:rsidR="00F24B1C" w:rsidRPr="00995641" w:rsidTr="003D5A26">
        <w:tc>
          <w:tcPr>
            <w:tcW w:w="534" w:type="dxa"/>
          </w:tcPr>
          <w:p w:rsidR="00F24B1C" w:rsidRPr="00995641" w:rsidRDefault="00F24B1C" w:rsidP="003D5A26">
            <w:pPr>
              <w:rPr>
                <w:b/>
              </w:rPr>
            </w:pPr>
            <w:r w:rsidRPr="00995641">
              <w:rPr>
                <w:b/>
              </w:rPr>
              <w:t>58</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Фф.Продолжение чтение слов из 2-3 слогов. Анализ слогов. Чтение в букваре. Чтение предложений из 2 и более  слов. Осмысление прочитанного</w:t>
            </w:r>
          </w:p>
        </w:tc>
        <w:tc>
          <w:tcPr>
            <w:tcW w:w="1701" w:type="dxa"/>
          </w:tcPr>
          <w:p w:rsidR="00F24B1C" w:rsidRPr="00995641" w:rsidRDefault="00F24B1C" w:rsidP="003D5A26">
            <w:pPr>
              <w:jc w:val="center"/>
            </w:pPr>
            <w:r w:rsidRPr="00995641">
              <w:rPr>
                <w:b/>
              </w:rPr>
              <w:t>Апрель</w:t>
            </w:r>
          </w:p>
        </w:tc>
        <w:tc>
          <w:tcPr>
            <w:tcW w:w="1099" w:type="dxa"/>
          </w:tcPr>
          <w:p w:rsidR="00F24B1C" w:rsidRPr="00995641" w:rsidRDefault="00F24B1C" w:rsidP="003D5A26">
            <w:pPr>
              <w:jc w:val="center"/>
              <w:rPr>
                <w:b/>
              </w:rPr>
            </w:pPr>
            <w:r w:rsidRPr="00995641">
              <w:rPr>
                <w:b/>
              </w:rPr>
              <w:t>88-89</w:t>
            </w:r>
          </w:p>
        </w:tc>
      </w:tr>
      <w:tr w:rsidR="00F24B1C" w:rsidRPr="00995641" w:rsidTr="003D5A26">
        <w:tc>
          <w:tcPr>
            <w:tcW w:w="534" w:type="dxa"/>
          </w:tcPr>
          <w:p w:rsidR="00F24B1C" w:rsidRPr="00995641" w:rsidRDefault="00F24B1C" w:rsidP="003D5A26">
            <w:pPr>
              <w:rPr>
                <w:b/>
              </w:rPr>
            </w:pPr>
            <w:r w:rsidRPr="00995641">
              <w:rPr>
                <w:b/>
              </w:rPr>
              <w:t>59</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со звуком и буквой  Щщ. Продолжение  чтение слов из 2-4 слогов. Анализ слогов. Чтение в букваре. Чтение предложений</w:t>
            </w:r>
          </w:p>
        </w:tc>
        <w:tc>
          <w:tcPr>
            <w:tcW w:w="1701" w:type="dxa"/>
          </w:tcPr>
          <w:p w:rsidR="00F24B1C" w:rsidRPr="00995641" w:rsidRDefault="00F24B1C" w:rsidP="003D5A26">
            <w:pPr>
              <w:jc w:val="center"/>
            </w:pPr>
            <w:r w:rsidRPr="00995641">
              <w:rPr>
                <w:b/>
              </w:rPr>
              <w:t>Апрель</w:t>
            </w:r>
          </w:p>
        </w:tc>
        <w:tc>
          <w:tcPr>
            <w:tcW w:w="1099" w:type="dxa"/>
          </w:tcPr>
          <w:p w:rsidR="00F24B1C" w:rsidRPr="00995641" w:rsidRDefault="00F24B1C" w:rsidP="003D5A26">
            <w:pPr>
              <w:jc w:val="center"/>
              <w:rPr>
                <w:b/>
              </w:rPr>
            </w:pPr>
            <w:r w:rsidRPr="00995641">
              <w:rPr>
                <w:b/>
              </w:rPr>
              <w:t>90-91</w:t>
            </w:r>
          </w:p>
        </w:tc>
      </w:tr>
      <w:tr w:rsidR="00F24B1C" w:rsidRPr="00995641" w:rsidTr="003D5A26">
        <w:tc>
          <w:tcPr>
            <w:tcW w:w="534" w:type="dxa"/>
          </w:tcPr>
          <w:p w:rsidR="00F24B1C" w:rsidRPr="00995641" w:rsidRDefault="00F24B1C" w:rsidP="003D5A26">
            <w:pPr>
              <w:rPr>
                <w:b/>
              </w:rPr>
            </w:pPr>
            <w:r w:rsidRPr="00995641">
              <w:rPr>
                <w:b/>
              </w:rPr>
              <w:t>60</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со звуком и буквой Щ-С., Щ-Ч. Продолжение  чтение слов из 2-4 слогов. Чтение в букваре. Печатание в тетради</w:t>
            </w:r>
          </w:p>
        </w:tc>
        <w:tc>
          <w:tcPr>
            <w:tcW w:w="1701" w:type="dxa"/>
          </w:tcPr>
          <w:p w:rsidR="00F24B1C" w:rsidRPr="00995641" w:rsidRDefault="00F24B1C" w:rsidP="003D5A26">
            <w:pPr>
              <w:jc w:val="center"/>
            </w:pPr>
            <w:r w:rsidRPr="00995641">
              <w:rPr>
                <w:b/>
              </w:rPr>
              <w:t>Апрель</w:t>
            </w:r>
          </w:p>
        </w:tc>
        <w:tc>
          <w:tcPr>
            <w:tcW w:w="1099" w:type="dxa"/>
          </w:tcPr>
          <w:p w:rsidR="00F24B1C" w:rsidRPr="00995641" w:rsidRDefault="00F24B1C" w:rsidP="003D5A26">
            <w:pPr>
              <w:jc w:val="center"/>
              <w:rPr>
                <w:b/>
              </w:rPr>
            </w:pPr>
            <w:r w:rsidRPr="00995641">
              <w:rPr>
                <w:b/>
              </w:rPr>
              <w:t>92</w:t>
            </w:r>
          </w:p>
        </w:tc>
      </w:tr>
      <w:tr w:rsidR="00F24B1C" w:rsidRPr="00995641" w:rsidTr="003D5A26">
        <w:tc>
          <w:tcPr>
            <w:tcW w:w="534" w:type="dxa"/>
          </w:tcPr>
          <w:p w:rsidR="00F24B1C" w:rsidRPr="00995641" w:rsidRDefault="00F24B1C" w:rsidP="003D5A26">
            <w:pPr>
              <w:rPr>
                <w:b/>
              </w:rPr>
            </w:pPr>
            <w:r w:rsidRPr="00995641">
              <w:rPr>
                <w:b/>
              </w:rPr>
              <w:t>61</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Знакомство с буквой Ъ. Продолжение  чтение слов из 2-3 слогов. Анализ слогов. Чтение  в букваре. Печатание в тетради</w:t>
            </w:r>
          </w:p>
        </w:tc>
        <w:tc>
          <w:tcPr>
            <w:tcW w:w="1701" w:type="dxa"/>
          </w:tcPr>
          <w:p w:rsidR="00F24B1C" w:rsidRPr="00995641" w:rsidRDefault="00F24B1C" w:rsidP="003D5A26">
            <w:pPr>
              <w:jc w:val="center"/>
            </w:pPr>
            <w:r w:rsidRPr="00995641">
              <w:rPr>
                <w:b/>
              </w:rPr>
              <w:t>Апрель</w:t>
            </w:r>
          </w:p>
        </w:tc>
        <w:tc>
          <w:tcPr>
            <w:tcW w:w="1099" w:type="dxa"/>
          </w:tcPr>
          <w:p w:rsidR="00F24B1C" w:rsidRPr="00995641" w:rsidRDefault="00F24B1C" w:rsidP="003D5A26">
            <w:pPr>
              <w:jc w:val="center"/>
              <w:rPr>
                <w:b/>
              </w:rPr>
            </w:pPr>
            <w:r w:rsidRPr="00995641">
              <w:rPr>
                <w:b/>
              </w:rPr>
              <w:t>93</w:t>
            </w:r>
          </w:p>
        </w:tc>
      </w:tr>
      <w:tr w:rsidR="00F24B1C" w:rsidRPr="00995641" w:rsidTr="003D5A26">
        <w:tc>
          <w:tcPr>
            <w:tcW w:w="534" w:type="dxa"/>
          </w:tcPr>
          <w:p w:rsidR="00F24B1C" w:rsidRPr="00995641" w:rsidRDefault="00F24B1C" w:rsidP="003D5A26">
            <w:pPr>
              <w:rPr>
                <w:b/>
              </w:rPr>
            </w:pPr>
            <w:r w:rsidRPr="00995641">
              <w:rPr>
                <w:b/>
              </w:rPr>
              <w:t>62</w:t>
            </w:r>
          </w:p>
        </w:tc>
        <w:tc>
          <w:tcPr>
            <w:tcW w:w="6237" w:type="dxa"/>
          </w:tcPr>
          <w:p w:rsidR="00F24B1C" w:rsidRPr="00995641" w:rsidRDefault="00F24B1C" w:rsidP="003D5A26">
            <w:pPr>
              <w:pStyle w:val="ListParagraph"/>
              <w:spacing w:after="0" w:line="240" w:lineRule="auto"/>
              <w:ind w:left="0"/>
              <w:jc w:val="both"/>
              <w:rPr>
                <w:rFonts w:ascii="Times New Roman" w:hAnsi="Times New Roman"/>
                <w:sz w:val="24"/>
                <w:szCs w:val="24"/>
              </w:rPr>
            </w:pPr>
            <w:r w:rsidRPr="00995641">
              <w:rPr>
                <w:rFonts w:ascii="Times New Roman" w:hAnsi="Times New Roman"/>
                <w:sz w:val="24"/>
                <w:szCs w:val="24"/>
              </w:rPr>
              <w:t>Продолжаем знакомство с Ъ-Ь знаками. Чтение в букваре.  Анализ слогов. Предложений. Печатание в тетради. Заключительное занятие. Вручение медали</w:t>
            </w:r>
          </w:p>
        </w:tc>
        <w:tc>
          <w:tcPr>
            <w:tcW w:w="1701" w:type="dxa"/>
          </w:tcPr>
          <w:p w:rsidR="00F24B1C" w:rsidRPr="00995641" w:rsidRDefault="00F24B1C" w:rsidP="003D5A26">
            <w:pPr>
              <w:jc w:val="center"/>
            </w:pPr>
            <w:r w:rsidRPr="00995641">
              <w:rPr>
                <w:b/>
              </w:rPr>
              <w:t>Апрель</w:t>
            </w:r>
          </w:p>
        </w:tc>
        <w:tc>
          <w:tcPr>
            <w:tcW w:w="1099" w:type="dxa"/>
          </w:tcPr>
          <w:p w:rsidR="00F24B1C" w:rsidRPr="00995641" w:rsidRDefault="00F24B1C" w:rsidP="003D5A26">
            <w:pPr>
              <w:jc w:val="center"/>
              <w:rPr>
                <w:b/>
              </w:rPr>
            </w:pPr>
            <w:r w:rsidRPr="00995641">
              <w:rPr>
                <w:b/>
              </w:rPr>
              <w:t>94-95</w:t>
            </w:r>
          </w:p>
        </w:tc>
      </w:tr>
    </w:tbl>
    <w:p w:rsidR="00F24B1C" w:rsidRPr="00995641" w:rsidRDefault="00F24B1C" w:rsidP="00326441">
      <w:pPr>
        <w:ind w:firstLine="709"/>
        <w:jc w:val="center"/>
        <w:rPr>
          <w:b/>
        </w:rPr>
      </w:pPr>
    </w:p>
    <w:p w:rsidR="00F24B1C" w:rsidRPr="00995641" w:rsidRDefault="00F24B1C" w:rsidP="00326441">
      <w:pPr>
        <w:ind w:left="-540"/>
        <w:jc w:val="center"/>
        <w:rPr>
          <w:b/>
        </w:rPr>
      </w:pPr>
      <w:r w:rsidRPr="00995641">
        <w:rPr>
          <w:b/>
        </w:rPr>
        <w:t>3.Организационный раздел</w:t>
      </w:r>
    </w:p>
    <w:p w:rsidR="00F24B1C" w:rsidRPr="00995641" w:rsidRDefault="00F24B1C" w:rsidP="00A65358">
      <w:pPr>
        <w:ind w:left="-540"/>
        <w:jc w:val="center"/>
        <w:outlineLvl w:val="0"/>
        <w:rPr>
          <w:i/>
        </w:rPr>
      </w:pPr>
      <w:r w:rsidRPr="00995641">
        <w:rPr>
          <w:b/>
        </w:rPr>
        <w:t>3.1 Расписание работы кружка.</w:t>
      </w:r>
    </w:p>
    <w:p w:rsidR="00F24B1C" w:rsidRPr="00995641" w:rsidRDefault="00F24B1C" w:rsidP="00326441">
      <w:pPr>
        <w:shd w:val="clear" w:color="auto" w:fill="FFFFFF"/>
        <w:ind w:left="-540"/>
        <w:jc w:val="both"/>
        <w:rPr>
          <w:b/>
        </w:rPr>
      </w:pPr>
      <w:r w:rsidRPr="00995641">
        <w:rPr>
          <w:spacing w:val="-1"/>
        </w:rPr>
        <w:tab/>
        <w:t>Программа рассчитана на один год обучения и предназначена детям подготовительной к школе группы, возраст 6-7 лет</w:t>
      </w:r>
    </w:p>
    <w:p w:rsidR="00F24B1C" w:rsidRPr="00995641" w:rsidRDefault="00F24B1C" w:rsidP="00A65358">
      <w:pPr>
        <w:ind w:left="-540"/>
        <w:jc w:val="both"/>
        <w:outlineLvl w:val="0"/>
        <w:rPr>
          <w:b/>
        </w:rPr>
      </w:pPr>
      <w:r w:rsidRPr="00995641">
        <w:rPr>
          <w:b/>
        </w:rPr>
        <w:t xml:space="preserve"> Численность в группе – 19 человек.</w:t>
      </w:r>
    </w:p>
    <w:p w:rsidR="00F24B1C" w:rsidRPr="00995641" w:rsidRDefault="00F24B1C" w:rsidP="00A65358">
      <w:pPr>
        <w:ind w:left="-540"/>
        <w:jc w:val="both"/>
        <w:outlineLvl w:val="0"/>
        <w:rPr>
          <w:b/>
        </w:rPr>
      </w:pPr>
      <w:r w:rsidRPr="00995641">
        <w:rPr>
          <w:b/>
        </w:rPr>
        <w:t>Форма организации занятий: подгрупповая.</w:t>
      </w:r>
    </w:p>
    <w:p w:rsidR="00F24B1C" w:rsidRPr="00995641" w:rsidRDefault="00F24B1C" w:rsidP="00A65358">
      <w:pPr>
        <w:ind w:left="-540"/>
        <w:jc w:val="both"/>
        <w:outlineLvl w:val="0"/>
        <w:rPr>
          <w:b/>
          <w:bCs/>
        </w:rPr>
      </w:pPr>
      <w:r w:rsidRPr="00995641">
        <w:rPr>
          <w:b/>
          <w:bCs/>
        </w:rPr>
        <w:t>Режим занятий: вторник,четверг в 16.00ч.</w:t>
      </w:r>
    </w:p>
    <w:p w:rsidR="00F24B1C" w:rsidRPr="00995641" w:rsidRDefault="00F24B1C" w:rsidP="00A65358">
      <w:pPr>
        <w:ind w:left="-540"/>
        <w:jc w:val="both"/>
        <w:outlineLvl w:val="0"/>
        <w:rPr>
          <w:b/>
          <w:bCs/>
        </w:rPr>
      </w:pPr>
      <w:r w:rsidRPr="00995641">
        <w:rPr>
          <w:b/>
          <w:bCs/>
        </w:rPr>
        <w:t xml:space="preserve"> Общее количество  62 занятия. </w:t>
      </w:r>
    </w:p>
    <w:p w:rsidR="00F24B1C" w:rsidRPr="00995641" w:rsidRDefault="00F24B1C" w:rsidP="00A65358">
      <w:pPr>
        <w:ind w:left="-540"/>
        <w:jc w:val="both"/>
        <w:outlineLvl w:val="0"/>
        <w:rPr>
          <w:b/>
          <w:bCs/>
        </w:rPr>
      </w:pPr>
      <w:r w:rsidRPr="00995641">
        <w:rPr>
          <w:b/>
          <w:bCs/>
        </w:rPr>
        <w:t xml:space="preserve"> Продолжительность занятий 2 раза в неделю по 30 минут.</w:t>
      </w:r>
    </w:p>
    <w:p w:rsidR="00F24B1C" w:rsidRPr="00995641" w:rsidRDefault="00F24B1C" w:rsidP="00A65358">
      <w:pPr>
        <w:ind w:left="-540"/>
        <w:jc w:val="center"/>
        <w:outlineLvl w:val="0"/>
        <w:rPr>
          <w:b/>
          <w:bCs/>
        </w:rPr>
      </w:pPr>
      <w:r w:rsidRPr="00995641">
        <w:rPr>
          <w:b/>
          <w:bCs/>
        </w:rPr>
        <w:t>Учебный  план работы кружка «АБВГДейка»</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2340"/>
        <w:gridCol w:w="2642"/>
      </w:tblGrid>
      <w:tr w:rsidR="00F24B1C" w:rsidRPr="00995641" w:rsidTr="003D5A26">
        <w:tc>
          <w:tcPr>
            <w:tcW w:w="2160" w:type="dxa"/>
          </w:tcPr>
          <w:p w:rsidR="00F24B1C" w:rsidRPr="00995641" w:rsidRDefault="00F24B1C" w:rsidP="003D5A26">
            <w:pPr>
              <w:jc w:val="both"/>
              <w:rPr>
                <w:bCs/>
              </w:rPr>
            </w:pPr>
            <w:r w:rsidRPr="00995641">
              <w:rPr>
                <w:bCs/>
              </w:rPr>
              <w:t xml:space="preserve">Всего занятий/ часов  в неделю </w:t>
            </w:r>
          </w:p>
        </w:tc>
        <w:tc>
          <w:tcPr>
            <w:tcW w:w="2340" w:type="dxa"/>
          </w:tcPr>
          <w:p w:rsidR="00F24B1C" w:rsidRPr="00995641" w:rsidRDefault="00F24B1C" w:rsidP="003D5A26">
            <w:pPr>
              <w:jc w:val="both"/>
              <w:rPr>
                <w:bCs/>
              </w:rPr>
            </w:pPr>
            <w:r w:rsidRPr="00995641">
              <w:rPr>
                <w:bCs/>
              </w:rPr>
              <w:t xml:space="preserve">Всего занятий /часов в  месяц </w:t>
            </w:r>
          </w:p>
        </w:tc>
        <w:tc>
          <w:tcPr>
            <w:tcW w:w="2642" w:type="dxa"/>
          </w:tcPr>
          <w:p w:rsidR="00F24B1C" w:rsidRPr="00995641" w:rsidRDefault="00F24B1C" w:rsidP="003D5A26">
            <w:pPr>
              <w:jc w:val="both"/>
              <w:rPr>
                <w:bCs/>
              </w:rPr>
            </w:pPr>
            <w:r w:rsidRPr="00995641">
              <w:rPr>
                <w:bCs/>
              </w:rPr>
              <w:t>Количество занятий/часов в год</w:t>
            </w:r>
          </w:p>
        </w:tc>
      </w:tr>
      <w:tr w:rsidR="00F24B1C" w:rsidRPr="00995641" w:rsidTr="003D5A26">
        <w:tc>
          <w:tcPr>
            <w:tcW w:w="2160" w:type="dxa"/>
          </w:tcPr>
          <w:p w:rsidR="00F24B1C" w:rsidRPr="00995641" w:rsidRDefault="00F24B1C" w:rsidP="003D5A26">
            <w:pPr>
              <w:jc w:val="both"/>
              <w:rPr>
                <w:bCs/>
              </w:rPr>
            </w:pPr>
            <w:r w:rsidRPr="00995641">
              <w:rPr>
                <w:bCs/>
              </w:rPr>
              <w:t>2/60 мин(1 час)</w:t>
            </w:r>
          </w:p>
        </w:tc>
        <w:tc>
          <w:tcPr>
            <w:tcW w:w="2340" w:type="dxa"/>
          </w:tcPr>
          <w:p w:rsidR="00F24B1C" w:rsidRPr="00995641" w:rsidRDefault="00F24B1C" w:rsidP="003D5A26">
            <w:pPr>
              <w:jc w:val="both"/>
              <w:rPr>
                <w:bCs/>
              </w:rPr>
            </w:pPr>
            <w:r w:rsidRPr="00995641">
              <w:rPr>
                <w:bCs/>
              </w:rPr>
              <w:t>8/240 мин(4 часа)</w:t>
            </w:r>
          </w:p>
        </w:tc>
        <w:tc>
          <w:tcPr>
            <w:tcW w:w="2642" w:type="dxa"/>
          </w:tcPr>
          <w:p w:rsidR="00F24B1C" w:rsidRPr="00995641" w:rsidRDefault="00F24B1C" w:rsidP="003D5A26">
            <w:pPr>
              <w:jc w:val="both"/>
              <w:rPr>
                <w:bCs/>
              </w:rPr>
            </w:pPr>
            <w:r w:rsidRPr="00995641">
              <w:rPr>
                <w:bCs/>
              </w:rPr>
              <w:t>62/1860мин(31 час)</w:t>
            </w:r>
          </w:p>
        </w:tc>
      </w:tr>
    </w:tbl>
    <w:p w:rsidR="00F24B1C" w:rsidRPr="00995641" w:rsidRDefault="00F24B1C" w:rsidP="00326441">
      <w:pPr>
        <w:ind w:left="-540"/>
        <w:jc w:val="both"/>
        <w:rPr>
          <w:bCs/>
        </w:rPr>
      </w:pPr>
      <w:r w:rsidRPr="00995641">
        <w:rPr>
          <w:b/>
          <w:bCs/>
        </w:rPr>
        <w:tab/>
        <w:t xml:space="preserve">Пояснения: </w:t>
      </w:r>
      <w:r w:rsidRPr="00995641">
        <w:rPr>
          <w:bCs/>
        </w:rPr>
        <w:t xml:space="preserve">кружок функционирует с 1 октября по 30 апреля. В январе в связи с каникулами  занятия начинаются с третьей недели. Мониторинг проводится 2 раза в год (сентябрь, апрель). Отчетное занятие в индивидуальной или подгрупповой форме в апреле. </w:t>
      </w:r>
    </w:p>
    <w:p w:rsidR="00F24B1C" w:rsidRPr="00995641" w:rsidRDefault="00F24B1C" w:rsidP="00326441">
      <w:pPr>
        <w:ind w:left="-540"/>
        <w:jc w:val="both"/>
        <w:rPr>
          <w:bCs/>
        </w:rPr>
      </w:pPr>
      <w:r w:rsidRPr="00995641">
        <w:rPr>
          <w:bCs/>
        </w:rPr>
        <w:tab/>
      </w:r>
      <w:r w:rsidRPr="00995641">
        <w:t>В начале и в конце обучения чтению проводится  диагностика уровня практического осознания элементов языка и речи, на основании которой  строится  работа педагога. Она составлена в соответствии с системой работы по обучению чтению и основывается на диагностике Д.Б. Эльконина (см.приложение1.)</w:t>
      </w:r>
    </w:p>
    <w:p w:rsidR="00F24B1C" w:rsidRPr="00995641" w:rsidRDefault="00F24B1C" w:rsidP="00326441">
      <w:pPr>
        <w:ind w:left="-540"/>
        <w:jc w:val="both"/>
      </w:pPr>
      <w:r w:rsidRPr="00995641">
        <w:tab/>
        <w:t>Занятия проводятся 2 раза в неделю: вторник, четверг в 16.00.</w:t>
      </w:r>
    </w:p>
    <w:p w:rsidR="00F24B1C" w:rsidRDefault="00F24B1C" w:rsidP="00326441">
      <w:pPr>
        <w:ind w:left="-540"/>
        <w:jc w:val="both"/>
      </w:pPr>
      <w:r w:rsidRPr="00995641">
        <w:tab/>
        <w:t>Продолжительность занятия 20-30 минут. Количество занятий 62.</w:t>
      </w:r>
    </w:p>
    <w:p w:rsidR="00F24B1C" w:rsidRDefault="00F24B1C" w:rsidP="00326441">
      <w:pPr>
        <w:ind w:left="-540"/>
        <w:jc w:val="both"/>
      </w:pPr>
    </w:p>
    <w:p w:rsidR="00F24B1C" w:rsidRDefault="00F24B1C" w:rsidP="00326441">
      <w:pPr>
        <w:ind w:left="-540"/>
        <w:jc w:val="both"/>
      </w:pPr>
    </w:p>
    <w:p w:rsidR="00F24B1C" w:rsidRPr="00995641" w:rsidRDefault="00F24B1C" w:rsidP="00A65358">
      <w:pPr>
        <w:ind w:left="-540"/>
        <w:jc w:val="both"/>
        <w:outlineLvl w:val="0"/>
        <w:rPr>
          <w:b/>
        </w:rPr>
      </w:pPr>
      <w:r w:rsidRPr="00995641">
        <w:rPr>
          <w:b/>
        </w:rPr>
        <w:t>3.2 Материально–техническое оснащение</w:t>
      </w:r>
    </w:p>
    <w:p w:rsidR="00F24B1C" w:rsidRDefault="00F24B1C" w:rsidP="00326441">
      <w:pPr>
        <w:ind w:left="-540"/>
        <w:jc w:val="both"/>
      </w:pPr>
      <w:r w:rsidRPr="00995641">
        <w:t xml:space="preserve">Занятия по реализации данной программы проводятся в групповой комнате. Дидактический наглядный материал, игрушки и игры на занятиях предъявляются  в соответствии с возрастными требованиями, особенностями психофизического развития детей. Учебная зонагрупповой комнаты укомплектована необходимым количеством мебели, соответствующей числу детей, посещающих занятия, меловой и магнитной доской. </w:t>
      </w:r>
    </w:p>
    <w:p w:rsidR="00F24B1C" w:rsidRPr="00995641" w:rsidRDefault="00F24B1C" w:rsidP="00A65358">
      <w:pPr>
        <w:ind w:left="-540"/>
        <w:jc w:val="both"/>
        <w:outlineLvl w:val="0"/>
        <w:rPr>
          <w:b/>
        </w:rPr>
      </w:pPr>
      <w:r w:rsidRPr="00995641">
        <w:rPr>
          <w:b/>
        </w:rPr>
        <w:t>Оборудование.</w:t>
      </w:r>
    </w:p>
    <w:p w:rsidR="00F24B1C" w:rsidRPr="00995641" w:rsidRDefault="00F24B1C" w:rsidP="00A65358">
      <w:pPr>
        <w:ind w:left="-540"/>
        <w:jc w:val="both"/>
        <w:outlineLvl w:val="0"/>
        <w:rPr>
          <w:b/>
        </w:rPr>
      </w:pPr>
      <w:r w:rsidRPr="00995641">
        <w:rPr>
          <w:b/>
        </w:rPr>
        <w:t>Демонстрационный материал.</w:t>
      </w:r>
    </w:p>
    <w:p w:rsidR="00F24B1C" w:rsidRPr="00995641" w:rsidRDefault="00F24B1C" w:rsidP="00B80ED2">
      <w:pPr>
        <w:pStyle w:val="ListParagraph"/>
        <w:numPr>
          <w:ilvl w:val="0"/>
          <w:numId w:val="21"/>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Мольберт.</w:t>
      </w:r>
    </w:p>
    <w:p w:rsidR="00F24B1C" w:rsidRPr="00995641" w:rsidRDefault="00F24B1C" w:rsidP="00B80ED2">
      <w:pPr>
        <w:pStyle w:val="ListParagraph"/>
        <w:numPr>
          <w:ilvl w:val="0"/>
          <w:numId w:val="21"/>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Крупные буквы.</w:t>
      </w:r>
    </w:p>
    <w:p w:rsidR="00F24B1C" w:rsidRPr="00995641" w:rsidRDefault="00F24B1C" w:rsidP="00B80ED2">
      <w:pPr>
        <w:pStyle w:val="ListParagraph"/>
        <w:numPr>
          <w:ilvl w:val="0"/>
          <w:numId w:val="21"/>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Предметные картинки.</w:t>
      </w:r>
    </w:p>
    <w:p w:rsidR="00F24B1C" w:rsidRPr="00995641" w:rsidRDefault="00F24B1C" w:rsidP="00B80ED2">
      <w:pPr>
        <w:pStyle w:val="ListParagraph"/>
        <w:numPr>
          <w:ilvl w:val="0"/>
          <w:numId w:val="21"/>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Карточки для звукового анализа слов.</w:t>
      </w:r>
    </w:p>
    <w:p w:rsidR="00F24B1C" w:rsidRPr="00995641" w:rsidRDefault="00F24B1C" w:rsidP="00B80ED2">
      <w:pPr>
        <w:pStyle w:val="ListParagraph"/>
        <w:numPr>
          <w:ilvl w:val="0"/>
          <w:numId w:val="21"/>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Фишки: зелёная, красная. синяя.</w:t>
      </w:r>
    </w:p>
    <w:p w:rsidR="00F24B1C" w:rsidRPr="00995641" w:rsidRDefault="00F24B1C" w:rsidP="00B80ED2">
      <w:pPr>
        <w:pStyle w:val="ListParagraph"/>
        <w:numPr>
          <w:ilvl w:val="0"/>
          <w:numId w:val="21"/>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Полотно в клетку для показа, как правильно печатать буквы.</w:t>
      </w:r>
    </w:p>
    <w:p w:rsidR="00F24B1C" w:rsidRPr="00995641" w:rsidRDefault="00F24B1C" w:rsidP="00B80ED2">
      <w:pPr>
        <w:pStyle w:val="ListParagraph"/>
        <w:numPr>
          <w:ilvl w:val="0"/>
          <w:numId w:val="21"/>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Маркеры: красный, синий, зелёный.</w:t>
      </w:r>
    </w:p>
    <w:p w:rsidR="00F24B1C" w:rsidRPr="00995641" w:rsidRDefault="00F24B1C" w:rsidP="00A65358">
      <w:pPr>
        <w:ind w:left="-540"/>
        <w:jc w:val="both"/>
        <w:outlineLvl w:val="0"/>
      </w:pPr>
      <w:r w:rsidRPr="00995641">
        <w:rPr>
          <w:b/>
        </w:rPr>
        <w:t>Раздаточный материал</w:t>
      </w:r>
      <w:r w:rsidRPr="00995641">
        <w:t>.</w:t>
      </w:r>
    </w:p>
    <w:p w:rsidR="00F24B1C" w:rsidRPr="00995641" w:rsidRDefault="00F24B1C" w:rsidP="00B80ED2">
      <w:pPr>
        <w:pStyle w:val="ListParagraph"/>
        <w:numPr>
          <w:ilvl w:val="0"/>
          <w:numId w:val="22"/>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Буквари.</w:t>
      </w:r>
    </w:p>
    <w:p w:rsidR="00F24B1C" w:rsidRPr="00995641" w:rsidRDefault="00F24B1C" w:rsidP="00B80ED2">
      <w:pPr>
        <w:pStyle w:val="ListParagraph"/>
        <w:numPr>
          <w:ilvl w:val="0"/>
          <w:numId w:val="22"/>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Тетради в клетку.</w:t>
      </w:r>
    </w:p>
    <w:p w:rsidR="00F24B1C" w:rsidRPr="00995641" w:rsidRDefault="00F24B1C" w:rsidP="00B80ED2">
      <w:pPr>
        <w:pStyle w:val="ListParagraph"/>
        <w:numPr>
          <w:ilvl w:val="0"/>
          <w:numId w:val="22"/>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Конвертики с разрезной азбукой.</w:t>
      </w:r>
    </w:p>
    <w:p w:rsidR="00F24B1C" w:rsidRPr="00995641" w:rsidRDefault="00F24B1C" w:rsidP="00B80ED2">
      <w:pPr>
        <w:pStyle w:val="ListParagraph"/>
        <w:numPr>
          <w:ilvl w:val="0"/>
          <w:numId w:val="22"/>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Карточки для звукового анализа слов.</w:t>
      </w:r>
    </w:p>
    <w:p w:rsidR="00F24B1C" w:rsidRPr="00995641" w:rsidRDefault="00F24B1C" w:rsidP="00B80ED2">
      <w:pPr>
        <w:pStyle w:val="ListParagraph"/>
        <w:numPr>
          <w:ilvl w:val="0"/>
          <w:numId w:val="22"/>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Фишки: зелёная, красная, синяя.</w:t>
      </w:r>
    </w:p>
    <w:p w:rsidR="00F24B1C" w:rsidRPr="00995641" w:rsidRDefault="00F24B1C" w:rsidP="00B80ED2">
      <w:pPr>
        <w:pStyle w:val="ListParagraph"/>
        <w:numPr>
          <w:ilvl w:val="0"/>
          <w:numId w:val="22"/>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Цветные карандаши.</w:t>
      </w:r>
    </w:p>
    <w:p w:rsidR="00F24B1C" w:rsidRPr="00995641" w:rsidRDefault="00F24B1C" w:rsidP="00B80ED2">
      <w:pPr>
        <w:pStyle w:val="ListParagraph"/>
        <w:numPr>
          <w:ilvl w:val="0"/>
          <w:numId w:val="22"/>
        </w:numPr>
        <w:spacing w:after="0" w:line="240" w:lineRule="auto"/>
        <w:ind w:left="-540" w:firstLine="0"/>
        <w:jc w:val="both"/>
        <w:rPr>
          <w:rFonts w:ascii="Times New Roman" w:hAnsi="Times New Roman"/>
          <w:sz w:val="24"/>
          <w:szCs w:val="24"/>
        </w:rPr>
      </w:pPr>
      <w:r w:rsidRPr="00995641">
        <w:rPr>
          <w:rFonts w:ascii="Times New Roman" w:hAnsi="Times New Roman"/>
          <w:sz w:val="24"/>
          <w:szCs w:val="24"/>
        </w:rPr>
        <w:t>Простые карандаши.</w:t>
      </w:r>
    </w:p>
    <w:p w:rsidR="00F24B1C" w:rsidRPr="00995641" w:rsidRDefault="00F24B1C" w:rsidP="00326441">
      <w:pPr>
        <w:ind w:left="-540"/>
        <w:jc w:val="center"/>
        <w:rPr>
          <w:b/>
        </w:rPr>
      </w:pPr>
    </w:p>
    <w:p w:rsidR="00F24B1C" w:rsidRPr="00995641" w:rsidRDefault="00F24B1C" w:rsidP="00A65358">
      <w:pPr>
        <w:ind w:left="-540"/>
        <w:jc w:val="center"/>
        <w:outlineLvl w:val="0"/>
        <w:rPr>
          <w:b/>
        </w:rPr>
      </w:pPr>
      <w:r w:rsidRPr="00995641">
        <w:rPr>
          <w:b/>
        </w:rPr>
        <w:t>3.3 Программно-методическое обеспечение образовательного процесса</w:t>
      </w:r>
    </w:p>
    <w:p w:rsidR="00F24B1C" w:rsidRPr="00995641" w:rsidRDefault="00F24B1C" w:rsidP="00326441">
      <w:pPr>
        <w:ind w:left="-540"/>
        <w:jc w:val="both"/>
      </w:pPr>
      <w:r w:rsidRPr="00995641">
        <w:t>Программа построена по методике Н.С.Жуковой и предназначена для развития речи  и направлена на обучение дошкольников правильному чтению. В данной программе предложена система занятий с применением разнообразных речевых игр и материалов.</w:t>
      </w:r>
    </w:p>
    <w:p w:rsidR="00F24B1C" w:rsidRPr="00995641" w:rsidRDefault="00F24B1C" w:rsidP="00326441">
      <w:pPr>
        <w:ind w:left="-540"/>
        <w:jc w:val="right"/>
        <w:rPr>
          <w:b/>
          <w:bCs/>
          <w:iCs/>
        </w:rPr>
      </w:pPr>
      <w:r w:rsidRPr="00995641">
        <w:rPr>
          <w:bCs/>
          <w:iCs/>
        </w:rPr>
        <w:t>Приложение № 1.</w:t>
      </w:r>
    </w:p>
    <w:p w:rsidR="00F24B1C" w:rsidRPr="00995641" w:rsidRDefault="00F24B1C" w:rsidP="00326441">
      <w:pPr>
        <w:ind w:left="-540"/>
        <w:jc w:val="center"/>
        <w:rPr>
          <w:bCs/>
        </w:rPr>
      </w:pPr>
      <w:r w:rsidRPr="00995641">
        <w:rPr>
          <w:b/>
          <w:bCs/>
          <w:iCs/>
        </w:rPr>
        <w:t>Педагогическая комплексная диагностика</w:t>
      </w:r>
      <w:r w:rsidRPr="00995641">
        <w:rPr>
          <w:b/>
        </w:rPr>
        <w:t xml:space="preserve"> уровня практического осознания элементов языка и речи</w:t>
      </w:r>
      <w:r>
        <w:rPr>
          <w:b/>
        </w:rPr>
        <w:t xml:space="preserve"> </w:t>
      </w:r>
      <w:r w:rsidRPr="00995641">
        <w:t>/для детей 6-7 лет по Д.Б. Эльконину/</w:t>
      </w:r>
    </w:p>
    <w:p w:rsidR="00F24B1C" w:rsidRDefault="00F24B1C" w:rsidP="00A65358">
      <w:pPr>
        <w:ind w:left="-540"/>
        <w:jc w:val="center"/>
        <w:outlineLvl w:val="0"/>
        <w:rPr>
          <w:b/>
          <w:bCs/>
        </w:rPr>
      </w:pPr>
      <w:r w:rsidRPr="00995641">
        <w:rPr>
          <w:b/>
          <w:bCs/>
        </w:rPr>
        <w:t>Пояснительная записка</w:t>
      </w:r>
    </w:p>
    <w:p w:rsidR="00F24B1C" w:rsidRPr="00995641" w:rsidRDefault="00F24B1C" w:rsidP="00326441">
      <w:pPr>
        <w:ind w:left="-540"/>
        <w:jc w:val="center"/>
      </w:pPr>
      <w:r w:rsidRPr="00995641">
        <w:t xml:space="preserve">В состав речевого развития детей дошкольного возраста, совместно с возрастанием практических навыков, как бытовых, так и общественных, входит осознание ими языковой действительности в процессе специально организованного обучения.  Изучение практического осознания элементов речи детьми обычно определяется на уровне анализа выделения слова, фонемного анализа и анализа предложения. При исследовании даются следующие задания. </w:t>
      </w:r>
    </w:p>
    <w:p w:rsidR="00F24B1C" w:rsidRPr="00995641" w:rsidRDefault="00F24B1C" w:rsidP="00326441">
      <w:pPr>
        <w:ind w:left="-540"/>
        <w:jc w:val="both"/>
      </w:pPr>
      <w:r w:rsidRPr="00995641">
        <w:t xml:space="preserve">1. Скажи одно слово. </w:t>
      </w:r>
    </w:p>
    <w:p w:rsidR="00F24B1C" w:rsidRPr="00995641" w:rsidRDefault="00F24B1C" w:rsidP="00326441">
      <w:pPr>
        <w:ind w:left="-540"/>
        <w:jc w:val="both"/>
      </w:pPr>
      <w:r w:rsidRPr="00995641">
        <w:t xml:space="preserve">2. Произнеси один звук. Сколько звуков в слове «дом»? Назови звуки в этом слове. </w:t>
      </w:r>
    </w:p>
    <w:p w:rsidR="00F24B1C" w:rsidRPr="00995641" w:rsidRDefault="00F24B1C" w:rsidP="00326441">
      <w:pPr>
        <w:ind w:left="-540"/>
        <w:jc w:val="both"/>
      </w:pPr>
      <w:r w:rsidRPr="00995641">
        <w:t xml:space="preserve">3. Скажи одно предложение. Сколько слов в предложении «Дети любят играть»? Назови первое слово, второе, третье. </w:t>
      </w:r>
    </w:p>
    <w:p w:rsidR="00F24B1C" w:rsidRPr="00995641" w:rsidRDefault="00F24B1C" w:rsidP="00326441">
      <w:pPr>
        <w:ind w:left="-540"/>
        <w:jc w:val="both"/>
      </w:pPr>
      <w:r w:rsidRPr="00995641">
        <w:tab/>
        <w:t xml:space="preserve">При оценке результата высшая общая оценка составляет 7 баллов. Также ответы могут быть оценены: 1 балл – верные ответы, 0 баллов – неверные. Все результаты обследования заносятся в таблицу. </w:t>
      </w:r>
    </w:p>
    <w:p w:rsidR="00F24B1C" w:rsidRPr="00995641" w:rsidRDefault="00F24B1C" w:rsidP="00A65358">
      <w:pPr>
        <w:outlineLvl w:val="0"/>
        <w:rPr>
          <w:b/>
        </w:rPr>
      </w:pPr>
      <w:r w:rsidRPr="00995641">
        <w:rPr>
          <w:b/>
        </w:rPr>
        <w:t xml:space="preserve">Таблица 1 </w:t>
      </w:r>
      <w:r>
        <w:rPr>
          <w:b/>
        </w:rPr>
        <w:t>Обработка и интерпретация результатов исследования.</w:t>
      </w:r>
    </w:p>
    <w:tbl>
      <w:tblPr>
        <w:tblpPr w:leftFromText="180" w:rightFromText="180" w:vertAnchor="text" w:horzAnchor="page" w:tblpX="2134" w:tblpY="3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27"/>
        <w:gridCol w:w="1941"/>
        <w:gridCol w:w="2160"/>
        <w:gridCol w:w="1980"/>
        <w:gridCol w:w="1080"/>
      </w:tblGrid>
      <w:tr w:rsidR="00F24B1C" w:rsidRPr="00995641" w:rsidTr="003D5A26">
        <w:trPr>
          <w:trHeight w:val="710"/>
        </w:trPr>
        <w:tc>
          <w:tcPr>
            <w:tcW w:w="1227" w:type="dxa"/>
            <w:vMerge w:val="restart"/>
          </w:tcPr>
          <w:p w:rsidR="00F24B1C" w:rsidRPr="00995641" w:rsidRDefault="00F24B1C" w:rsidP="003D5A26">
            <w:pPr>
              <w:rPr>
                <w:b/>
                <w:bCs/>
                <w:spacing w:val="-6"/>
              </w:rPr>
            </w:pPr>
            <w:r>
              <w:rPr>
                <w:b/>
                <w:bCs/>
                <w:spacing w:val="-6"/>
              </w:rPr>
              <w:t>Фам</w:t>
            </w:r>
            <w:r w:rsidRPr="00995641">
              <w:rPr>
                <w:b/>
                <w:bCs/>
                <w:spacing w:val="-6"/>
              </w:rPr>
              <w:t>илия и имя ребенка</w:t>
            </w:r>
          </w:p>
        </w:tc>
        <w:tc>
          <w:tcPr>
            <w:tcW w:w="6081" w:type="dxa"/>
            <w:gridSpan w:val="3"/>
          </w:tcPr>
          <w:p w:rsidR="00F24B1C" w:rsidRPr="00995641" w:rsidRDefault="00F24B1C" w:rsidP="003D5A26">
            <w:pPr>
              <w:jc w:val="center"/>
              <w:rPr>
                <w:b/>
                <w:bCs/>
                <w:spacing w:val="-6"/>
              </w:rPr>
            </w:pPr>
            <w:r w:rsidRPr="00995641">
              <w:rPr>
                <w:b/>
                <w:bCs/>
                <w:spacing w:val="-6"/>
              </w:rPr>
              <w:t>Количественная оценка в баллах</w:t>
            </w:r>
          </w:p>
        </w:tc>
        <w:tc>
          <w:tcPr>
            <w:tcW w:w="1080" w:type="dxa"/>
            <w:vMerge w:val="restart"/>
          </w:tcPr>
          <w:p w:rsidR="00F24B1C" w:rsidRPr="00995641" w:rsidRDefault="00F24B1C" w:rsidP="003D5A26">
            <w:pPr>
              <w:rPr>
                <w:b/>
                <w:bCs/>
                <w:spacing w:val="-6"/>
              </w:rPr>
            </w:pPr>
            <w:r w:rsidRPr="00995641">
              <w:rPr>
                <w:b/>
                <w:bCs/>
                <w:spacing w:val="-6"/>
              </w:rPr>
              <w:t>Общая оценка</w:t>
            </w:r>
          </w:p>
        </w:tc>
      </w:tr>
      <w:tr w:rsidR="00F24B1C" w:rsidRPr="00995641" w:rsidTr="003D5A26">
        <w:trPr>
          <w:trHeight w:val="327"/>
        </w:trPr>
        <w:tc>
          <w:tcPr>
            <w:tcW w:w="1227" w:type="dxa"/>
            <w:vMerge/>
          </w:tcPr>
          <w:p w:rsidR="00F24B1C" w:rsidRPr="00995641" w:rsidRDefault="00F24B1C" w:rsidP="003D5A26">
            <w:pPr>
              <w:rPr>
                <w:b/>
                <w:bCs/>
                <w:spacing w:val="-6"/>
              </w:rPr>
            </w:pPr>
          </w:p>
        </w:tc>
        <w:tc>
          <w:tcPr>
            <w:tcW w:w="1941" w:type="dxa"/>
          </w:tcPr>
          <w:p w:rsidR="00F24B1C" w:rsidRPr="00995641" w:rsidRDefault="00F24B1C" w:rsidP="003D5A26">
            <w:pPr>
              <w:rPr>
                <w:b/>
                <w:bCs/>
                <w:spacing w:val="-6"/>
              </w:rPr>
            </w:pPr>
            <w:r w:rsidRPr="00995641">
              <w:rPr>
                <w:b/>
                <w:bCs/>
                <w:spacing w:val="-6"/>
              </w:rPr>
              <w:t xml:space="preserve">выделение слова </w:t>
            </w:r>
          </w:p>
        </w:tc>
        <w:tc>
          <w:tcPr>
            <w:tcW w:w="2160" w:type="dxa"/>
          </w:tcPr>
          <w:p w:rsidR="00F24B1C" w:rsidRPr="00995641" w:rsidRDefault="00F24B1C" w:rsidP="003D5A26">
            <w:pPr>
              <w:rPr>
                <w:b/>
                <w:bCs/>
                <w:spacing w:val="-6"/>
              </w:rPr>
            </w:pPr>
            <w:r w:rsidRPr="00995641">
              <w:rPr>
                <w:b/>
                <w:bCs/>
                <w:spacing w:val="-6"/>
              </w:rPr>
              <w:t>Фонемный анализ</w:t>
            </w:r>
          </w:p>
        </w:tc>
        <w:tc>
          <w:tcPr>
            <w:tcW w:w="1980" w:type="dxa"/>
          </w:tcPr>
          <w:p w:rsidR="00F24B1C" w:rsidRPr="00995641" w:rsidRDefault="00F24B1C" w:rsidP="003D5A26">
            <w:pPr>
              <w:rPr>
                <w:b/>
                <w:bCs/>
                <w:spacing w:val="-6"/>
              </w:rPr>
            </w:pPr>
            <w:r w:rsidRPr="00995641">
              <w:rPr>
                <w:b/>
                <w:bCs/>
                <w:spacing w:val="-6"/>
              </w:rPr>
              <w:t>анализ предложений</w:t>
            </w:r>
          </w:p>
        </w:tc>
        <w:tc>
          <w:tcPr>
            <w:tcW w:w="1080" w:type="dxa"/>
            <w:vMerge/>
          </w:tcPr>
          <w:p w:rsidR="00F24B1C" w:rsidRPr="00995641" w:rsidRDefault="00F24B1C" w:rsidP="003D5A26">
            <w:pPr>
              <w:rPr>
                <w:b/>
                <w:bCs/>
                <w:spacing w:val="-6"/>
              </w:rPr>
            </w:pPr>
          </w:p>
        </w:tc>
      </w:tr>
    </w:tbl>
    <w:p w:rsidR="00F24B1C" w:rsidRPr="00995641" w:rsidRDefault="00F24B1C" w:rsidP="00326441">
      <w:pPr>
        <w:jc w:val="center"/>
      </w:pPr>
    </w:p>
    <w:p w:rsidR="00F24B1C" w:rsidRDefault="00F24B1C" w:rsidP="00326441">
      <w:pPr>
        <w:jc w:val="center"/>
        <w:rPr>
          <w:b/>
        </w:rPr>
      </w:pPr>
    </w:p>
    <w:p w:rsidR="00F24B1C" w:rsidRDefault="00F24B1C" w:rsidP="00326441">
      <w:pPr>
        <w:jc w:val="center"/>
        <w:rPr>
          <w:b/>
        </w:rPr>
      </w:pPr>
    </w:p>
    <w:p w:rsidR="00F24B1C" w:rsidRDefault="00F24B1C" w:rsidP="00326441">
      <w:pPr>
        <w:jc w:val="center"/>
        <w:rPr>
          <w:b/>
        </w:rPr>
      </w:pPr>
    </w:p>
    <w:p w:rsidR="00F24B1C" w:rsidRDefault="00F24B1C" w:rsidP="00326441">
      <w:pPr>
        <w:rPr>
          <w:b/>
        </w:rPr>
      </w:pPr>
    </w:p>
    <w:p w:rsidR="00F24B1C" w:rsidRPr="00995641" w:rsidRDefault="00F24B1C" w:rsidP="00326441">
      <w:pPr>
        <w:rPr>
          <w:b/>
        </w:rPr>
      </w:pPr>
    </w:p>
    <w:p w:rsidR="00F24B1C" w:rsidRPr="00995641" w:rsidRDefault="00F24B1C" w:rsidP="00326441">
      <w:pPr>
        <w:ind w:left="-540"/>
      </w:pPr>
      <w:r w:rsidRPr="00995641">
        <w:t xml:space="preserve"> 6-7  баллов соответствует высокому уровню развития практического осознания элементов речи;</w:t>
      </w:r>
    </w:p>
    <w:p w:rsidR="00F24B1C" w:rsidRPr="00995641" w:rsidRDefault="00F24B1C" w:rsidP="00326441">
      <w:pPr>
        <w:ind w:left="-540"/>
      </w:pPr>
      <w:r w:rsidRPr="00995641">
        <w:t>4-5 баллов – среднему;</w:t>
      </w:r>
    </w:p>
    <w:p w:rsidR="00F24B1C" w:rsidRPr="00AB21F1" w:rsidRDefault="00F24B1C" w:rsidP="00326441">
      <w:pPr>
        <w:ind w:left="-540"/>
        <w:jc w:val="both"/>
      </w:pPr>
      <w:r w:rsidRPr="00AB21F1">
        <w:t>3  балла – низкому уровню осознания языковых элементов. На основе суммарной оценки всех сторон развития речи делается вывод об уровне речевого развития.  Результаты исследования могут быть также оформлены в итоговой таблице.</w:t>
      </w:r>
    </w:p>
    <w:p w:rsidR="00F24B1C" w:rsidRDefault="00F24B1C" w:rsidP="00326441">
      <w:pPr>
        <w:ind w:left="-540"/>
        <w:jc w:val="both"/>
        <w:rPr>
          <w:b/>
        </w:rPr>
      </w:pPr>
    </w:p>
    <w:p w:rsidR="00F24B1C" w:rsidRPr="00326441" w:rsidRDefault="00F24B1C" w:rsidP="00A65358">
      <w:pPr>
        <w:ind w:left="-540"/>
        <w:jc w:val="both"/>
        <w:outlineLvl w:val="0"/>
        <w:rPr>
          <w:b/>
        </w:rPr>
      </w:pPr>
      <w:r w:rsidRPr="00326441">
        <w:rPr>
          <w:b/>
        </w:rPr>
        <w:t>Список литературы</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Безруких М. М. Ступеньки к школе: книга для педагогов и родителей. – М.: Дрофа, 2000</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Белая А., Гамазикова М. 150 тестов, игр и упражнений для подготовки детей к школе. – М.: АСТ, 2000</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 xml:space="preserve">Жукова Н.С. Букварь.: Учебное пособие/ Н.С Жукова. –Екатеринбург: «Издательский дом «ЛИТУР», 2009. </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М.С Умнова. Тренажер по каллиграфии. – М.: Планета, 2018-08-01 Семакина Е.А. Рабочая тетрадь – память и внимание 1 и 2 части. – М.: «Стрекоза» 2017</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Деньго Е.В. Готовимся к школе. Память. Логика. Внимание. – М.: «Стрекоза» 2017</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Кангина, Н.Н Математика в детском саду.- Ярославль: ООО «Академия развития», 2012</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Попова И.В. Научись писать цифры. – М.: «Стрекоза» 2017</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Бурдина С.В. Знакомимся с геометрией. 1 и 2 часть. Папка дошкольника – М.: «Дом печати – Вятка»</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Настольные игры: «Читаем и составляем слова», «Буквы», «Умное домино»</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Папка «Психологическая готовность ребенка к школе. Методики выявления.</w:t>
      </w:r>
    </w:p>
    <w:p w:rsidR="00F24B1C" w:rsidRPr="00995641" w:rsidRDefault="00F24B1C" w:rsidP="00B80ED2">
      <w:pPr>
        <w:pStyle w:val="ListParagraph"/>
        <w:numPr>
          <w:ilvl w:val="0"/>
          <w:numId w:val="23"/>
        </w:numPr>
        <w:spacing w:after="0" w:line="240" w:lineRule="auto"/>
        <w:ind w:left="-540" w:right="-284" w:firstLine="0"/>
        <w:jc w:val="both"/>
        <w:rPr>
          <w:rFonts w:ascii="Times New Roman" w:hAnsi="Times New Roman"/>
          <w:sz w:val="24"/>
          <w:szCs w:val="24"/>
        </w:rPr>
      </w:pPr>
      <w:r w:rsidRPr="00995641">
        <w:rPr>
          <w:rFonts w:ascii="Times New Roman" w:hAnsi="Times New Roman"/>
          <w:sz w:val="24"/>
          <w:szCs w:val="24"/>
        </w:rPr>
        <w:t xml:space="preserve"> ОТ РОЖДЕНИЯ ДО ШКОЛЫ. Примерная общеобразовательная программа дошкольного образования. / Под ред. Н. Е. Веракса, Т. С. Комаровой, М. А. Васильевой. — М.: МОЗАИКА$СИНТЕЗ, 2014.</w:t>
      </w:r>
    </w:p>
    <w:p w:rsidR="00F24B1C" w:rsidRPr="007E4CC3" w:rsidRDefault="00F24B1C" w:rsidP="00C6511C"/>
    <w:p w:rsidR="00F24B1C" w:rsidRPr="00EB78D6" w:rsidRDefault="00F24B1C" w:rsidP="00C6511C">
      <w:pPr>
        <w:rPr>
          <w:b/>
        </w:rPr>
      </w:pPr>
      <w:r w:rsidRPr="00EB78D6">
        <w:rPr>
          <w:b/>
        </w:rPr>
        <w:t>3.10.</w:t>
      </w:r>
      <w:r>
        <w:rPr>
          <w:b/>
        </w:rPr>
        <w:t xml:space="preserve"> Методическая литература, позволяющая ознакомиться с содержанием парциальных программ, методик, форм организации образовательной работы.</w:t>
      </w:r>
    </w:p>
    <w:p w:rsidR="00F24B1C" w:rsidRDefault="00F24B1C" w:rsidP="009E5E1D">
      <w:pPr>
        <w:pStyle w:val="22"/>
        <w:shd w:val="clear" w:color="auto" w:fill="auto"/>
        <w:spacing w:line="274" w:lineRule="exact"/>
        <w:ind w:firstLine="0"/>
        <w:rPr>
          <w:rStyle w:val="212pt"/>
        </w:rPr>
      </w:pPr>
      <w:r>
        <w:rPr>
          <w:rStyle w:val="212pt"/>
        </w:rPr>
        <w:t xml:space="preserve"> В МБДОУ «Параньгинский детский сад №5 «Ласточка» работа осуществляется по следующим парциальным программам:</w:t>
      </w:r>
    </w:p>
    <w:p w:rsidR="00F24B1C" w:rsidRDefault="00F24B1C" w:rsidP="009E5E1D">
      <w:pPr>
        <w:pStyle w:val="22"/>
        <w:shd w:val="clear" w:color="auto" w:fill="auto"/>
        <w:spacing w:line="274" w:lineRule="exact"/>
        <w:ind w:firstLine="0"/>
        <w:rPr>
          <w:rStyle w:val="212pt"/>
        </w:rPr>
      </w:pPr>
      <w:r>
        <w:rPr>
          <w:rStyle w:val="212pt"/>
        </w:rPr>
        <w:t xml:space="preserve">  Н.В.Нищева «Обучение грамоте детей дошкольного возраста». Парциальная программа. Издательство Детство - пресс, 2020г.</w:t>
      </w:r>
    </w:p>
    <w:p w:rsidR="00F24B1C" w:rsidRDefault="00F24B1C" w:rsidP="009E5E1D">
      <w:pPr>
        <w:pStyle w:val="22"/>
        <w:shd w:val="clear" w:color="auto" w:fill="auto"/>
        <w:spacing w:line="274" w:lineRule="exact"/>
        <w:ind w:firstLine="0"/>
        <w:rPr>
          <w:rStyle w:val="212pt"/>
        </w:rPr>
      </w:pPr>
      <w:r>
        <w:rPr>
          <w:rStyle w:val="212pt"/>
        </w:rPr>
        <w:t xml:space="preserve">  Н.Н.Авдеева, О.Л.Князева, Р.Б.Стёркина «Основы безопасности детей дошкольного возраста», СПб.: «Детство-пресс», 2009 год.</w:t>
      </w:r>
    </w:p>
    <w:p w:rsidR="00F24B1C" w:rsidRDefault="00F24B1C" w:rsidP="009E5E1D">
      <w:pPr>
        <w:pStyle w:val="22"/>
        <w:shd w:val="clear" w:color="auto" w:fill="auto"/>
        <w:spacing w:line="274" w:lineRule="exact"/>
        <w:ind w:firstLine="0"/>
        <w:rPr>
          <w:rStyle w:val="212pt"/>
        </w:rPr>
      </w:pPr>
      <w:r>
        <w:rPr>
          <w:rStyle w:val="212pt"/>
        </w:rPr>
        <w:t xml:space="preserve">  Р.А.Бурханова, Ф.Ф.Юсупов «Программа обучения детей татарскому языку в дошкольных учреждениях», Казань, РИЦ «Школа», 2004 год.</w:t>
      </w:r>
    </w:p>
    <w:p w:rsidR="00F24B1C" w:rsidRDefault="00F24B1C" w:rsidP="009E5E1D">
      <w:pPr>
        <w:pStyle w:val="22"/>
        <w:shd w:val="clear" w:color="auto" w:fill="auto"/>
        <w:spacing w:line="274" w:lineRule="exact"/>
        <w:ind w:firstLine="0"/>
        <w:rPr>
          <w:rStyle w:val="212pt"/>
        </w:rPr>
      </w:pPr>
      <w:r>
        <w:rPr>
          <w:rStyle w:val="212pt"/>
        </w:rPr>
        <w:t xml:space="preserve"> </w:t>
      </w:r>
    </w:p>
    <w:p w:rsidR="00F24B1C" w:rsidRPr="007E4CC3" w:rsidRDefault="00F24B1C" w:rsidP="00C6511C"/>
    <w:p w:rsidR="00F24B1C" w:rsidRPr="007E4CC3" w:rsidRDefault="00F24B1C" w:rsidP="00A65358">
      <w:pPr>
        <w:outlineLvl w:val="0"/>
      </w:pPr>
      <w:r w:rsidRPr="007E4CC3">
        <w:rPr>
          <w:rStyle w:val="210"/>
          <w:sz w:val="24"/>
          <w:szCs w:val="24"/>
        </w:rPr>
        <w:t>IV. Дополнительный раздел программы</w:t>
      </w:r>
      <w:r>
        <w:rPr>
          <w:rStyle w:val="210"/>
          <w:sz w:val="24"/>
          <w:szCs w:val="24"/>
        </w:rPr>
        <w:t xml:space="preserve">  - краткая презентация программы</w:t>
      </w:r>
    </w:p>
    <w:p w:rsidR="00F24B1C" w:rsidRPr="004426BC" w:rsidRDefault="00F24B1C" w:rsidP="004426BC">
      <w:pPr>
        <w:pStyle w:val="212"/>
        <w:shd w:val="clear" w:color="auto" w:fill="auto"/>
        <w:ind w:firstLine="680"/>
        <w:rPr>
          <w:sz w:val="24"/>
          <w:szCs w:val="24"/>
        </w:rPr>
      </w:pPr>
      <w:r w:rsidRPr="004426BC">
        <w:rPr>
          <w:sz w:val="24"/>
          <w:szCs w:val="24"/>
        </w:rPr>
        <w:t>Основная общеобразовательная программа - программа дошкольного образования муниципального бюджетного дошкольного образовательного учреждения «Параньгинский детский сад №5 «Ласточка» Республики Марий Эл разработана в соответствии с Федеральными государственными образовательными стандартами дошкольного образования, Федеральной образовательной программой дошкольного образования, особенностями образовательного учреждения, региона и муниципалитета, образовательных потребностей обучающихся и запросов родителей (законных представителей).</w:t>
      </w:r>
    </w:p>
    <w:p w:rsidR="00F24B1C" w:rsidRPr="004426BC" w:rsidRDefault="00F24B1C" w:rsidP="004426BC">
      <w:pPr>
        <w:pStyle w:val="212"/>
        <w:shd w:val="clear" w:color="auto" w:fill="auto"/>
        <w:ind w:firstLine="680"/>
        <w:rPr>
          <w:sz w:val="24"/>
          <w:szCs w:val="24"/>
        </w:rPr>
      </w:pPr>
      <w:r w:rsidRPr="004426BC">
        <w:rPr>
          <w:sz w:val="24"/>
          <w:szCs w:val="24"/>
        </w:rPr>
        <w:t>Программа направлена на создание условий развития ребёнка с 1 года до 7 лет,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w:t>
      </w:r>
    </w:p>
    <w:p w:rsidR="00F24B1C" w:rsidRPr="004426BC" w:rsidRDefault="00F24B1C" w:rsidP="004426BC">
      <w:pPr>
        <w:pStyle w:val="212"/>
        <w:shd w:val="clear" w:color="auto" w:fill="auto"/>
        <w:ind w:firstLine="840"/>
        <w:rPr>
          <w:sz w:val="24"/>
          <w:szCs w:val="24"/>
        </w:rPr>
      </w:pPr>
      <w:r w:rsidRPr="004426BC">
        <w:rPr>
          <w:sz w:val="24"/>
          <w:szCs w:val="24"/>
        </w:rPr>
        <w:t>Следует отметить, что в контингент обучающихся, охваченных дошкольным образованием в нашем ДОУ, входит дети с ЗПРР, одна из них – с аутистическими чертами. Для этих воспитанниц разработана и реализуется АООП данного напраления.</w:t>
      </w:r>
    </w:p>
    <w:p w:rsidR="00F24B1C" w:rsidRPr="004426BC" w:rsidRDefault="00F24B1C" w:rsidP="004426BC">
      <w:pPr>
        <w:pStyle w:val="212"/>
        <w:shd w:val="clear" w:color="auto" w:fill="auto"/>
        <w:ind w:firstLine="600"/>
        <w:rPr>
          <w:sz w:val="24"/>
          <w:szCs w:val="24"/>
        </w:rPr>
      </w:pPr>
      <w:r w:rsidRPr="004426BC">
        <w:rPr>
          <w:sz w:val="24"/>
          <w:szCs w:val="24"/>
        </w:rPr>
        <w:t>Программа включает четыре раздела: целевой, содержательный, организационный и дополнительный, в каждом из которых отражается обязательная часть и часть, формируемая участниками образовательных отношений.</w:t>
      </w:r>
    </w:p>
    <w:p w:rsidR="00F24B1C" w:rsidRPr="004426BC" w:rsidRDefault="00F24B1C" w:rsidP="004426BC">
      <w:pPr>
        <w:pStyle w:val="212"/>
        <w:shd w:val="clear" w:color="auto" w:fill="auto"/>
        <w:ind w:firstLine="600"/>
        <w:rPr>
          <w:sz w:val="24"/>
          <w:szCs w:val="24"/>
        </w:rPr>
      </w:pPr>
      <w:r w:rsidRPr="004426BC">
        <w:rPr>
          <w:rStyle w:val="213pt2"/>
          <w:rFonts w:eastAsia="Calibri"/>
          <w:sz w:val="24"/>
          <w:szCs w:val="24"/>
        </w:rPr>
        <w:t>Целевой раздел</w:t>
      </w:r>
      <w:r w:rsidRPr="004426BC">
        <w:rPr>
          <w:sz w:val="24"/>
          <w:szCs w:val="24"/>
        </w:rPr>
        <w:t xml:space="preserve"> включает в себя пояснительную записку и планируемые результаты освоения программы. Результаты освоения образовательной программы представлены в виде целевых ориентиров дошкольного образования, которые представляют собой социально</w:t>
      </w:r>
      <w:r w:rsidRPr="004426BC">
        <w:rPr>
          <w:sz w:val="24"/>
          <w:szCs w:val="24"/>
        </w:rPr>
        <w:softHyphen/>
        <w:t>нормативные возрастные характеристики возможных достижений ребёнка на этапе завершения уровня дошкольного образования.</w:t>
      </w:r>
    </w:p>
    <w:p w:rsidR="00F24B1C" w:rsidRPr="004426BC" w:rsidRDefault="00F24B1C" w:rsidP="004426BC">
      <w:pPr>
        <w:pStyle w:val="212"/>
        <w:shd w:val="clear" w:color="auto" w:fill="auto"/>
        <w:ind w:firstLine="600"/>
        <w:jc w:val="left"/>
        <w:rPr>
          <w:sz w:val="24"/>
          <w:szCs w:val="24"/>
        </w:rPr>
      </w:pPr>
      <w:r w:rsidRPr="004426BC">
        <w:rPr>
          <w:rStyle w:val="213pt2"/>
          <w:rFonts w:eastAsia="Calibri"/>
          <w:sz w:val="24"/>
          <w:szCs w:val="24"/>
        </w:rPr>
        <w:t>Содержательный раздел</w:t>
      </w:r>
      <w:r w:rsidRPr="004426BC">
        <w:rPr>
          <w:sz w:val="24"/>
          <w:szCs w:val="24"/>
        </w:rPr>
        <w:t xml:space="preserve"> представляет общее содержание Программы, обеспечивающее полноценное развитие личности детей. Программа состоит из обязательной части и части, формируемой участниками образовательных отношений (вариативная часть).</w:t>
      </w:r>
    </w:p>
    <w:p w:rsidR="00F24B1C" w:rsidRPr="004426BC" w:rsidRDefault="00F24B1C" w:rsidP="004426BC">
      <w:pPr>
        <w:pStyle w:val="212"/>
        <w:shd w:val="clear" w:color="auto" w:fill="auto"/>
        <w:ind w:firstLine="600"/>
        <w:rPr>
          <w:sz w:val="24"/>
          <w:szCs w:val="24"/>
        </w:rPr>
      </w:pPr>
      <w:r w:rsidRPr="004426BC">
        <w:rPr>
          <w:sz w:val="24"/>
          <w:szCs w:val="24"/>
        </w:rPr>
        <w:t>Обязательная часть Программы отражает комплексность подхода, обеспечивая развитие детей во всех пяти образовательных областях:</w:t>
      </w:r>
    </w:p>
    <w:p w:rsidR="00F24B1C" w:rsidRPr="004426BC" w:rsidRDefault="00F24B1C" w:rsidP="008C2487">
      <w:pPr>
        <w:pStyle w:val="212"/>
        <w:numPr>
          <w:ilvl w:val="0"/>
          <w:numId w:val="7"/>
        </w:numPr>
        <w:shd w:val="clear" w:color="auto" w:fill="auto"/>
        <w:tabs>
          <w:tab w:val="left" w:pos="332"/>
        </w:tabs>
        <w:ind w:firstLine="0"/>
        <w:rPr>
          <w:sz w:val="24"/>
          <w:szCs w:val="24"/>
        </w:rPr>
      </w:pPr>
      <w:r w:rsidRPr="004426BC">
        <w:rPr>
          <w:sz w:val="24"/>
          <w:szCs w:val="24"/>
        </w:rPr>
        <w:t>Социально-коммуникативное развитие</w:t>
      </w:r>
    </w:p>
    <w:p w:rsidR="00F24B1C" w:rsidRPr="004426BC" w:rsidRDefault="00F24B1C" w:rsidP="008C2487">
      <w:pPr>
        <w:pStyle w:val="212"/>
        <w:numPr>
          <w:ilvl w:val="0"/>
          <w:numId w:val="7"/>
        </w:numPr>
        <w:shd w:val="clear" w:color="auto" w:fill="auto"/>
        <w:tabs>
          <w:tab w:val="left" w:pos="360"/>
        </w:tabs>
        <w:ind w:firstLine="0"/>
        <w:rPr>
          <w:sz w:val="24"/>
          <w:szCs w:val="24"/>
        </w:rPr>
      </w:pPr>
      <w:r w:rsidRPr="004426BC">
        <w:rPr>
          <w:sz w:val="24"/>
          <w:szCs w:val="24"/>
        </w:rPr>
        <w:t>Познавательное развитие</w:t>
      </w:r>
    </w:p>
    <w:p w:rsidR="00F24B1C" w:rsidRPr="004426BC" w:rsidRDefault="00F24B1C" w:rsidP="008C2487">
      <w:pPr>
        <w:pStyle w:val="212"/>
        <w:numPr>
          <w:ilvl w:val="0"/>
          <w:numId w:val="7"/>
        </w:numPr>
        <w:shd w:val="clear" w:color="auto" w:fill="auto"/>
        <w:tabs>
          <w:tab w:val="left" w:pos="360"/>
        </w:tabs>
        <w:ind w:firstLine="0"/>
        <w:rPr>
          <w:sz w:val="24"/>
          <w:szCs w:val="24"/>
        </w:rPr>
      </w:pPr>
      <w:r w:rsidRPr="004426BC">
        <w:rPr>
          <w:sz w:val="24"/>
          <w:szCs w:val="24"/>
        </w:rPr>
        <w:t>Речевое развитие</w:t>
      </w:r>
    </w:p>
    <w:p w:rsidR="00F24B1C" w:rsidRPr="004426BC" w:rsidRDefault="00F24B1C" w:rsidP="008C2487">
      <w:pPr>
        <w:pStyle w:val="212"/>
        <w:numPr>
          <w:ilvl w:val="0"/>
          <w:numId w:val="7"/>
        </w:numPr>
        <w:shd w:val="clear" w:color="auto" w:fill="auto"/>
        <w:tabs>
          <w:tab w:val="left" w:pos="360"/>
        </w:tabs>
        <w:ind w:firstLine="0"/>
        <w:rPr>
          <w:sz w:val="24"/>
          <w:szCs w:val="24"/>
        </w:rPr>
      </w:pPr>
      <w:r w:rsidRPr="004426BC">
        <w:rPr>
          <w:sz w:val="24"/>
          <w:szCs w:val="24"/>
        </w:rPr>
        <w:t>Художественно-эстетическое развитие</w:t>
      </w:r>
    </w:p>
    <w:p w:rsidR="00F24B1C" w:rsidRPr="004426BC" w:rsidRDefault="00F24B1C" w:rsidP="008C2487">
      <w:pPr>
        <w:pStyle w:val="212"/>
        <w:numPr>
          <w:ilvl w:val="0"/>
          <w:numId w:val="7"/>
        </w:numPr>
        <w:shd w:val="clear" w:color="auto" w:fill="auto"/>
        <w:tabs>
          <w:tab w:val="left" w:pos="360"/>
        </w:tabs>
        <w:ind w:firstLine="0"/>
        <w:rPr>
          <w:sz w:val="24"/>
          <w:szCs w:val="24"/>
        </w:rPr>
      </w:pPr>
      <w:r w:rsidRPr="004426BC">
        <w:rPr>
          <w:sz w:val="24"/>
          <w:szCs w:val="24"/>
        </w:rPr>
        <w:t>Физическое развитие</w:t>
      </w:r>
    </w:p>
    <w:p w:rsidR="00F24B1C" w:rsidRPr="004426BC" w:rsidRDefault="00F24B1C" w:rsidP="004426BC">
      <w:pPr>
        <w:pStyle w:val="212"/>
        <w:shd w:val="clear" w:color="auto" w:fill="auto"/>
        <w:ind w:firstLine="600"/>
        <w:rPr>
          <w:sz w:val="24"/>
          <w:szCs w:val="24"/>
        </w:rPr>
      </w:pPr>
      <w:r w:rsidRPr="004426BC">
        <w:rPr>
          <w:sz w:val="24"/>
          <w:szCs w:val="24"/>
        </w:rPr>
        <w:t>Отражены особенности взаимодействия педагогического коллектива с семьями обучающихся. Главными целями взаимодействия педагогического коллектива ДОО с семьями обучающихся дошкольного возраста являются:</w:t>
      </w:r>
    </w:p>
    <w:p w:rsidR="00F24B1C" w:rsidRPr="004426BC" w:rsidRDefault="00F24B1C" w:rsidP="008C2487">
      <w:pPr>
        <w:pStyle w:val="212"/>
        <w:numPr>
          <w:ilvl w:val="0"/>
          <w:numId w:val="8"/>
        </w:numPr>
        <w:shd w:val="clear" w:color="auto" w:fill="auto"/>
        <w:tabs>
          <w:tab w:val="left" w:pos="282"/>
        </w:tabs>
        <w:ind w:firstLine="0"/>
        <w:rPr>
          <w:sz w:val="24"/>
          <w:szCs w:val="24"/>
        </w:rPr>
      </w:pPr>
      <w:r w:rsidRPr="004426BC">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w:t>
      </w:r>
    </w:p>
    <w:p w:rsidR="00F24B1C" w:rsidRPr="004426BC" w:rsidRDefault="00F24B1C" w:rsidP="008C2487">
      <w:pPr>
        <w:pStyle w:val="212"/>
        <w:numPr>
          <w:ilvl w:val="0"/>
          <w:numId w:val="8"/>
        </w:numPr>
        <w:shd w:val="clear" w:color="auto" w:fill="auto"/>
        <w:tabs>
          <w:tab w:val="left" w:pos="282"/>
        </w:tabs>
        <w:ind w:firstLine="0"/>
        <w:rPr>
          <w:sz w:val="24"/>
          <w:szCs w:val="24"/>
        </w:rPr>
      </w:pPr>
      <w:r w:rsidRPr="004426BC">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F24B1C" w:rsidRPr="004426BC" w:rsidRDefault="00F24B1C" w:rsidP="004426BC">
      <w:pPr>
        <w:pStyle w:val="212"/>
        <w:shd w:val="clear" w:color="auto" w:fill="auto"/>
        <w:ind w:firstLine="600"/>
        <w:rPr>
          <w:sz w:val="24"/>
          <w:szCs w:val="24"/>
        </w:rPr>
      </w:pPr>
      <w:r w:rsidRPr="004426BC">
        <w:rPr>
          <w:sz w:val="24"/>
          <w:szCs w:val="24"/>
        </w:rPr>
        <w:t>Построение взаимодействия с родителями (законными представителями) должно придерживаться следующих принципов:</w:t>
      </w:r>
    </w:p>
    <w:p w:rsidR="00F24B1C" w:rsidRPr="004426BC" w:rsidRDefault="00F24B1C" w:rsidP="00B80ED2">
      <w:pPr>
        <w:pStyle w:val="212"/>
        <w:numPr>
          <w:ilvl w:val="0"/>
          <w:numId w:val="9"/>
        </w:numPr>
        <w:shd w:val="clear" w:color="auto" w:fill="auto"/>
        <w:tabs>
          <w:tab w:val="left" w:pos="375"/>
        </w:tabs>
        <w:ind w:firstLine="0"/>
        <w:rPr>
          <w:sz w:val="24"/>
          <w:szCs w:val="24"/>
        </w:rPr>
      </w:pPr>
      <w:r w:rsidRPr="004426BC">
        <w:rPr>
          <w:sz w:val="24"/>
          <w:szCs w:val="24"/>
        </w:rPr>
        <w:t>приоритет семьи в воспитании, обучении и развитии ребёнка;</w:t>
      </w:r>
    </w:p>
    <w:p w:rsidR="00F24B1C" w:rsidRPr="004426BC" w:rsidRDefault="00F24B1C" w:rsidP="00B80ED2">
      <w:pPr>
        <w:pStyle w:val="212"/>
        <w:numPr>
          <w:ilvl w:val="0"/>
          <w:numId w:val="9"/>
        </w:numPr>
        <w:shd w:val="clear" w:color="auto" w:fill="auto"/>
        <w:tabs>
          <w:tab w:val="left" w:pos="404"/>
        </w:tabs>
        <w:ind w:firstLine="0"/>
        <w:rPr>
          <w:sz w:val="24"/>
          <w:szCs w:val="24"/>
        </w:rPr>
      </w:pPr>
      <w:r w:rsidRPr="004426BC">
        <w:rPr>
          <w:sz w:val="24"/>
          <w:szCs w:val="24"/>
        </w:rPr>
        <w:t>открытость: для родителей (законных представителей);</w:t>
      </w:r>
    </w:p>
    <w:p w:rsidR="00F24B1C" w:rsidRPr="004426BC" w:rsidRDefault="00F24B1C" w:rsidP="004426BC">
      <w:pPr>
        <w:pStyle w:val="212"/>
        <w:shd w:val="clear" w:color="auto" w:fill="auto"/>
        <w:tabs>
          <w:tab w:val="left" w:pos="1800"/>
        </w:tabs>
        <w:ind w:firstLine="0"/>
        <w:rPr>
          <w:sz w:val="24"/>
          <w:szCs w:val="24"/>
        </w:rPr>
      </w:pPr>
      <w:r w:rsidRPr="004426BC">
        <w:rPr>
          <w:sz w:val="24"/>
          <w:szCs w:val="24"/>
        </w:rPr>
        <w:t>3) взаимное</w:t>
      </w:r>
      <w:r w:rsidRPr="004426BC">
        <w:rPr>
          <w:sz w:val="24"/>
          <w:szCs w:val="24"/>
        </w:rPr>
        <w:tab/>
        <w:t>доверие, уважение и доброжелательность во взаимоотношениях педагогов и родителей (законных представителей);</w:t>
      </w:r>
    </w:p>
    <w:p w:rsidR="00F24B1C" w:rsidRPr="004426BC" w:rsidRDefault="00F24B1C" w:rsidP="00B80ED2">
      <w:pPr>
        <w:pStyle w:val="212"/>
        <w:numPr>
          <w:ilvl w:val="0"/>
          <w:numId w:val="10"/>
        </w:numPr>
        <w:shd w:val="clear" w:color="auto" w:fill="auto"/>
        <w:tabs>
          <w:tab w:val="num" w:pos="0"/>
          <w:tab w:val="left" w:pos="404"/>
        </w:tabs>
        <w:ind w:hanging="720"/>
        <w:rPr>
          <w:sz w:val="24"/>
          <w:szCs w:val="24"/>
        </w:rPr>
      </w:pPr>
      <w:r w:rsidRPr="004426BC">
        <w:rPr>
          <w:sz w:val="24"/>
          <w:szCs w:val="24"/>
        </w:rPr>
        <w:t>индивидуально-дифференцированный подход к каждой семье;</w:t>
      </w:r>
    </w:p>
    <w:p w:rsidR="00F24B1C" w:rsidRPr="004426BC" w:rsidRDefault="00F24B1C" w:rsidP="00B80ED2">
      <w:pPr>
        <w:pStyle w:val="212"/>
        <w:numPr>
          <w:ilvl w:val="0"/>
          <w:numId w:val="10"/>
        </w:numPr>
        <w:shd w:val="clear" w:color="auto" w:fill="auto"/>
        <w:tabs>
          <w:tab w:val="num" w:pos="0"/>
          <w:tab w:val="left" w:pos="404"/>
        </w:tabs>
        <w:ind w:left="0" w:firstLine="0"/>
        <w:rPr>
          <w:sz w:val="24"/>
          <w:szCs w:val="24"/>
        </w:rPr>
      </w:pPr>
      <w:r w:rsidRPr="004426BC">
        <w:rPr>
          <w:sz w:val="24"/>
          <w:szCs w:val="24"/>
        </w:rPr>
        <w:t>возрастосообразность.</w:t>
      </w:r>
    </w:p>
    <w:p w:rsidR="00F24B1C" w:rsidRPr="004426BC" w:rsidRDefault="00F24B1C" w:rsidP="004426BC">
      <w:pPr>
        <w:pStyle w:val="212"/>
        <w:shd w:val="clear" w:color="auto" w:fill="auto"/>
        <w:ind w:firstLine="600"/>
        <w:rPr>
          <w:sz w:val="24"/>
          <w:szCs w:val="24"/>
        </w:rPr>
      </w:pPr>
      <w:r w:rsidRPr="004426BC">
        <w:rPr>
          <w:sz w:val="24"/>
          <w:szCs w:val="24"/>
        </w:rPr>
        <w:t>Воспитание детей отражено в рабочей программе воспитания, которая является компонентом основной образовательной программы дошкольного образования МБДОУ «Параньгинский детский сад №5 «Ласточка» и призвана помочь всем участникам образовательных отношений реализовать воспитательный потенциал совместной деятельности</w:t>
      </w:r>
      <w:r w:rsidRPr="004426BC">
        <w:rPr>
          <w:rStyle w:val="220"/>
          <w:rFonts w:eastAsia="Calibri"/>
          <w:sz w:val="24"/>
          <w:szCs w:val="24"/>
        </w:rPr>
        <w:t>.</w:t>
      </w:r>
    </w:p>
    <w:p w:rsidR="00F24B1C" w:rsidRPr="004426BC" w:rsidRDefault="00F24B1C" w:rsidP="004426BC">
      <w:pPr>
        <w:pStyle w:val="212"/>
        <w:shd w:val="clear" w:color="auto" w:fill="auto"/>
        <w:tabs>
          <w:tab w:val="left" w:pos="5141"/>
        </w:tabs>
        <w:ind w:firstLine="600"/>
        <w:rPr>
          <w:sz w:val="24"/>
          <w:szCs w:val="24"/>
        </w:rPr>
      </w:pPr>
      <w:r w:rsidRPr="004426BC">
        <w:rPr>
          <w:sz w:val="24"/>
          <w:szCs w:val="24"/>
        </w:rPr>
        <w:t>Вариативная часть отражает развитие детей в физическом и социально - коммуникативном направлениях. Выбор данных направлений для части, формируемой участниками</w:t>
      </w:r>
      <w:r w:rsidRPr="004426BC">
        <w:rPr>
          <w:sz w:val="24"/>
          <w:szCs w:val="24"/>
        </w:rPr>
        <w:tab/>
        <w:t>образовательных отношений,</w:t>
      </w:r>
    </w:p>
    <w:p w:rsidR="00F24B1C" w:rsidRPr="004426BC" w:rsidRDefault="00F24B1C" w:rsidP="004426BC">
      <w:pPr>
        <w:pStyle w:val="212"/>
        <w:shd w:val="clear" w:color="auto" w:fill="auto"/>
        <w:ind w:firstLine="0"/>
        <w:rPr>
          <w:sz w:val="24"/>
          <w:szCs w:val="24"/>
        </w:rPr>
      </w:pPr>
      <w:r w:rsidRPr="004426BC">
        <w:rPr>
          <w:sz w:val="24"/>
          <w:szCs w:val="24"/>
        </w:rPr>
        <w:t>соответствует потребностям и интересам детей, а также возможностям педагогического коллектива.</w:t>
      </w:r>
    </w:p>
    <w:p w:rsidR="00F24B1C" w:rsidRPr="004426BC" w:rsidRDefault="00F24B1C" w:rsidP="00A65358">
      <w:pPr>
        <w:pStyle w:val="212"/>
        <w:shd w:val="clear" w:color="auto" w:fill="auto"/>
        <w:ind w:firstLine="600"/>
        <w:outlineLvl w:val="0"/>
        <w:rPr>
          <w:sz w:val="24"/>
          <w:szCs w:val="24"/>
        </w:rPr>
      </w:pPr>
      <w:r w:rsidRPr="004426BC">
        <w:rPr>
          <w:rStyle w:val="27"/>
          <w:rFonts w:eastAsia="Calibri"/>
          <w:sz w:val="24"/>
          <w:szCs w:val="24"/>
        </w:rPr>
        <w:t>Программы:</w:t>
      </w:r>
    </w:p>
    <w:p w:rsidR="00F24B1C" w:rsidRPr="004426BC" w:rsidRDefault="00F24B1C" w:rsidP="008C2487">
      <w:pPr>
        <w:pStyle w:val="212"/>
        <w:numPr>
          <w:ilvl w:val="0"/>
          <w:numId w:val="8"/>
        </w:numPr>
        <w:shd w:val="clear" w:color="auto" w:fill="auto"/>
        <w:tabs>
          <w:tab w:val="left" w:pos="283"/>
        </w:tabs>
        <w:spacing w:line="317" w:lineRule="exact"/>
        <w:ind w:firstLine="0"/>
        <w:rPr>
          <w:sz w:val="24"/>
          <w:szCs w:val="24"/>
        </w:rPr>
      </w:pPr>
      <w:r w:rsidRPr="004426BC">
        <w:rPr>
          <w:sz w:val="24"/>
          <w:szCs w:val="24"/>
        </w:rPr>
        <w:t>Федеральная образовательная программа дошкольного образования, приказ №1028 от 25.11.2022г. Министерство просвещения Российской Федерации.</w:t>
      </w:r>
    </w:p>
    <w:p w:rsidR="00F24B1C" w:rsidRPr="004426BC" w:rsidRDefault="00F24B1C" w:rsidP="00A65358">
      <w:pPr>
        <w:pStyle w:val="212"/>
        <w:shd w:val="clear" w:color="auto" w:fill="auto"/>
        <w:spacing w:line="317" w:lineRule="exact"/>
        <w:ind w:firstLine="600"/>
        <w:outlineLvl w:val="0"/>
        <w:rPr>
          <w:sz w:val="24"/>
          <w:szCs w:val="24"/>
        </w:rPr>
      </w:pPr>
      <w:r w:rsidRPr="004426BC">
        <w:rPr>
          <w:rStyle w:val="27"/>
          <w:rFonts w:eastAsia="Calibri"/>
          <w:sz w:val="24"/>
          <w:szCs w:val="24"/>
        </w:rPr>
        <w:t>Парциальные программы:</w:t>
      </w:r>
    </w:p>
    <w:p w:rsidR="00F24B1C" w:rsidRPr="004426BC" w:rsidRDefault="00F24B1C" w:rsidP="008C2487">
      <w:pPr>
        <w:pStyle w:val="212"/>
        <w:numPr>
          <w:ilvl w:val="0"/>
          <w:numId w:val="8"/>
        </w:numPr>
        <w:shd w:val="clear" w:color="auto" w:fill="auto"/>
        <w:tabs>
          <w:tab w:val="left" w:pos="283"/>
        </w:tabs>
        <w:ind w:firstLine="0"/>
        <w:rPr>
          <w:sz w:val="24"/>
          <w:szCs w:val="24"/>
        </w:rPr>
      </w:pPr>
      <w:r w:rsidRPr="004426BC">
        <w:rPr>
          <w:sz w:val="24"/>
          <w:szCs w:val="24"/>
        </w:rPr>
        <w:t>Н.В. Нищева «Обучение грамоте детей дошкольного возраста». Парциальная программа. Издательство Детство – Пресс, 2020г.</w:t>
      </w:r>
    </w:p>
    <w:p w:rsidR="00F24B1C" w:rsidRDefault="00F24B1C" w:rsidP="008C2487">
      <w:pPr>
        <w:pStyle w:val="212"/>
        <w:numPr>
          <w:ilvl w:val="0"/>
          <w:numId w:val="8"/>
        </w:numPr>
        <w:shd w:val="clear" w:color="auto" w:fill="auto"/>
        <w:tabs>
          <w:tab w:val="left" w:pos="283"/>
        </w:tabs>
        <w:ind w:firstLine="0"/>
        <w:rPr>
          <w:sz w:val="24"/>
          <w:szCs w:val="24"/>
        </w:rPr>
      </w:pPr>
      <w:r w:rsidRPr="004426BC">
        <w:rPr>
          <w:sz w:val="24"/>
          <w:szCs w:val="24"/>
        </w:rPr>
        <w:t>Р.Б.Стёркина, Н.Н.Авдеева, О.Л.Князева « Основы безопасности детей дошкольного возраста», СПб.: «Детство - пресс», 2009</w:t>
      </w:r>
    </w:p>
    <w:p w:rsidR="00F24B1C" w:rsidRPr="009E5E1D" w:rsidRDefault="00F24B1C" w:rsidP="009E5E1D">
      <w:pPr>
        <w:pStyle w:val="22"/>
        <w:shd w:val="clear" w:color="auto" w:fill="auto"/>
        <w:spacing w:line="274" w:lineRule="exact"/>
        <w:ind w:firstLine="0"/>
        <w:rPr>
          <w:color w:val="000000"/>
          <w:sz w:val="24"/>
          <w:szCs w:val="24"/>
          <w:shd w:val="clear" w:color="auto" w:fill="FFFFFF"/>
          <w:lang w:eastAsia="ru-RU"/>
        </w:rPr>
      </w:pPr>
      <w:r>
        <w:rPr>
          <w:rStyle w:val="212pt"/>
        </w:rPr>
        <w:t xml:space="preserve">  Р.А.Бурханова, Ф.Ф.Юсупов «Программа обучения детей татарскому языку в дошкольных учреждениях», Казань, РИЦ «Школа», 2004 год.</w:t>
      </w:r>
    </w:p>
    <w:p w:rsidR="00F24B1C" w:rsidRPr="004426BC" w:rsidRDefault="00F24B1C" w:rsidP="00A65358">
      <w:pPr>
        <w:pStyle w:val="212"/>
        <w:shd w:val="clear" w:color="auto" w:fill="auto"/>
        <w:ind w:firstLine="600"/>
        <w:outlineLvl w:val="0"/>
        <w:rPr>
          <w:sz w:val="24"/>
          <w:szCs w:val="24"/>
        </w:rPr>
      </w:pPr>
      <w:r w:rsidRPr="004426BC">
        <w:rPr>
          <w:rStyle w:val="27"/>
          <w:rFonts w:eastAsia="Calibri"/>
          <w:sz w:val="24"/>
          <w:szCs w:val="24"/>
        </w:rPr>
        <w:t>Специальные программы</w:t>
      </w:r>
      <w:r w:rsidRPr="004426BC">
        <w:rPr>
          <w:sz w:val="24"/>
          <w:szCs w:val="24"/>
        </w:rPr>
        <w:t>:</w:t>
      </w:r>
    </w:p>
    <w:p w:rsidR="00F24B1C" w:rsidRPr="004426BC" w:rsidRDefault="00F24B1C" w:rsidP="008C2487">
      <w:pPr>
        <w:pStyle w:val="212"/>
        <w:numPr>
          <w:ilvl w:val="0"/>
          <w:numId w:val="8"/>
        </w:numPr>
        <w:shd w:val="clear" w:color="auto" w:fill="auto"/>
        <w:tabs>
          <w:tab w:val="left" w:pos="283"/>
        </w:tabs>
        <w:ind w:firstLine="0"/>
        <w:rPr>
          <w:sz w:val="24"/>
          <w:szCs w:val="24"/>
        </w:rPr>
      </w:pPr>
      <w:r w:rsidRPr="004426BC">
        <w:rPr>
          <w:sz w:val="24"/>
          <w:szCs w:val="24"/>
        </w:rPr>
        <w:t>Т.Б. Филичева. Г.В. Чиркина, Т.В. Туманова, А.В. Лагутина Коррекция нарушений речи, Программы дошкольных образовательных учреждений компенсирующего вида для детей с нарушением речи / -5-е изд. - М. : Просвещение, 2016. - 207 с.</w:t>
      </w:r>
    </w:p>
    <w:p w:rsidR="00F24B1C" w:rsidRPr="004426BC" w:rsidRDefault="00F24B1C" w:rsidP="008C2487">
      <w:pPr>
        <w:pStyle w:val="212"/>
        <w:numPr>
          <w:ilvl w:val="0"/>
          <w:numId w:val="8"/>
        </w:numPr>
        <w:shd w:val="clear" w:color="auto" w:fill="auto"/>
        <w:tabs>
          <w:tab w:val="left" w:pos="283"/>
        </w:tabs>
        <w:ind w:firstLine="0"/>
        <w:rPr>
          <w:sz w:val="24"/>
          <w:szCs w:val="24"/>
        </w:rPr>
      </w:pPr>
      <w:r w:rsidRPr="004426BC">
        <w:rPr>
          <w:sz w:val="24"/>
          <w:szCs w:val="24"/>
        </w:rPr>
        <w:t>Филичева Т.Б., Чиркина Г.В. «Программа обучения и воспитания детей с фонетико-фонематическим недоразвитием», М., 1993 Нищева Н.В. «Система коррекционной работы в логопедической группе для детей с общим недоразвитием речи», С-П., «Детство-пресс», 2005</w:t>
      </w:r>
    </w:p>
    <w:p w:rsidR="00F24B1C" w:rsidRPr="004426BC" w:rsidRDefault="00F24B1C" w:rsidP="004426BC">
      <w:pPr>
        <w:pStyle w:val="212"/>
        <w:shd w:val="clear" w:color="auto" w:fill="auto"/>
        <w:ind w:firstLine="600"/>
        <w:rPr>
          <w:sz w:val="24"/>
          <w:szCs w:val="24"/>
        </w:rPr>
      </w:pPr>
      <w:r w:rsidRPr="004426BC">
        <w:rPr>
          <w:rStyle w:val="213pt2"/>
          <w:rFonts w:eastAsia="Calibri"/>
          <w:sz w:val="24"/>
          <w:szCs w:val="24"/>
        </w:rPr>
        <w:t>Организационный раздел</w:t>
      </w:r>
      <w:r w:rsidRPr="004426BC">
        <w:rPr>
          <w:sz w:val="24"/>
          <w:szCs w:val="24"/>
        </w:rPr>
        <w:t xml:space="preserve"> содержит описание материально</w:t>
      </w:r>
      <w:r w:rsidRPr="004426BC">
        <w:rPr>
          <w:sz w:val="24"/>
          <w:szCs w:val="24"/>
        </w:rPr>
        <w:softHyphen/>
        <w:t>технического обеспечения Программы, перечень художественной литературы, музыкальных произведений, произведений изобразительного искусства, а также особенности традиционных событий, праздников, мероприятий; особенности организации предметно-пространственной среды.</w:t>
      </w:r>
    </w:p>
    <w:p w:rsidR="00F24B1C" w:rsidRPr="004426BC" w:rsidRDefault="00F24B1C" w:rsidP="004426BC">
      <w:pPr>
        <w:pStyle w:val="212"/>
        <w:shd w:val="clear" w:color="auto" w:fill="auto"/>
        <w:ind w:firstLine="600"/>
        <w:rPr>
          <w:sz w:val="24"/>
          <w:szCs w:val="24"/>
        </w:rPr>
      </w:pPr>
      <w:r w:rsidRPr="004426BC">
        <w:rPr>
          <w:rStyle w:val="213pt2"/>
          <w:rFonts w:eastAsia="Calibri"/>
          <w:sz w:val="24"/>
          <w:szCs w:val="24"/>
        </w:rPr>
        <w:t>Дополнительный раздел</w:t>
      </w:r>
      <w:r w:rsidRPr="004426BC">
        <w:rPr>
          <w:sz w:val="24"/>
          <w:szCs w:val="24"/>
        </w:rPr>
        <w:t xml:space="preserve"> представляет собой краткую презентацию программы.</w:t>
      </w:r>
    </w:p>
    <w:p w:rsidR="00F24B1C" w:rsidRPr="004426BC" w:rsidRDefault="00F24B1C" w:rsidP="004426BC">
      <w:pPr>
        <w:pStyle w:val="212"/>
        <w:shd w:val="clear" w:color="auto" w:fill="auto"/>
        <w:ind w:firstLine="460"/>
        <w:rPr>
          <w:sz w:val="24"/>
          <w:szCs w:val="24"/>
        </w:rPr>
      </w:pPr>
      <w:r w:rsidRPr="004426BC">
        <w:rPr>
          <w:sz w:val="24"/>
          <w:szCs w:val="24"/>
        </w:rPr>
        <w:t>В соответствии с Федеральным законом «Об образовании в Российской Федерации» (статья 13) в Программе отсутствует информация, наносящая вред физическому или психическому здоровью воспитанников и противоречащая Российскому законодательству.</w:t>
      </w:r>
    </w:p>
    <w:p w:rsidR="00F24B1C" w:rsidRPr="004426BC" w:rsidRDefault="00F24B1C" w:rsidP="004426BC"/>
    <w:p w:rsidR="00F24B1C" w:rsidRPr="004426BC" w:rsidRDefault="00F24B1C" w:rsidP="00C6511C"/>
    <w:p w:rsidR="00F24B1C" w:rsidRPr="007E4CC3" w:rsidRDefault="00F24B1C" w:rsidP="00C6511C"/>
    <w:p w:rsidR="00F24B1C" w:rsidRPr="007E4CC3" w:rsidRDefault="00F24B1C" w:rsidP="00C6511C"/>
    <w:p w:rsidR="00F24B1C" w:rsidRPr="007E4CC3" w:rsidRDefault="00F24B1C" w:rsidP="00C6511C">
      <w:pPr>
        <w:pStyle w:val="a7"/>
      </w:pPr>
      <w:r w:rsidRPr="007E4CC3">
        <w:t>──────────────────────────────</w:t>
      </w:r>
    </w:p>
    <w:p w:rsidR="00F24B1C" w:rsidRPr="007E4CC3" w:rsidRDefault="00F24B1C" w:rsidP="00C6511C">
      <w:pPr>
        <w:pStyle w:val="a8"/>
        <w:rPr>
          <w:sz w:val="24"/>
          <w:szCs w:val="24"/>
        </w:rPr>
      </w:pPr>
      <w:bookmarkStart w:id="819" w:name="sub_1111"/>
      <w:r w:rsidRPr="007E4CC3">
        <w:rPr>
          <w:sz w:val="24"/>
          <w:szCs w:val="24"/>
          <w:vertAlign w:val="superscript"/>
        </w:rPr>
        <w:t>1</w:t>
      </w:r>
      <w:r w:rsidRPr="007E4CC3">
        <w:rPr>
          <w:sz w:val="24"/>
          <w:szCs w:val="24"/>
        </w:rPr>
        <w:t xml:space="preserve"> </w:t>
      </w:r>
      <w:hyperlink r:id="rId47" w:history="1">
        <w:r w:rsidRPr="007E4CC3">
          <w:rPr>
            <w:rStyle w:val="a3"/>
            <w:rFonts w:cs="Times New Roman CYR"/>
            <w:sz w:val="24"/>
            <w:szCs w:val="24"/>
          </w:rPr>
          <w:t>Федеральный государственный образовательный стандарт</w:t>
        </w:r>
      </w:hyperlink>
      <w:r w:rsidRPr="007E4CC3">
        <w:rPr>
          <w:sz w:val="24"/>
          <w:szCs w:val="24"/>
        </w:rPr>
        <w:t xml:space="preserve"> дошкольного образования, утверждённый </w:t>
      </w:r>
      <w:hyperlink r:id="rId48" w:history="1">
        <w:r w:rsidRPr="007E4CC3">
          <w:rPr>
            <w:rStyle w:val="a3"/>
            <w:rFonts w:cs="Times New Roman CYR"/>
            <w:sz w:val="24"/>
            <w:szCs w:val="24"/>
          </w:rPr>
          <w:t>приказом</w:t>
        </w:r>
      </w:hyperlink>
      <w:r w:rsidRPr="007E4CC3">
        <w:rPr>
          <w:sz w:val="24"/>
          <w:szCs w:val="24"/>
        </w:rPr>
        <w:t xml:space="preserve"> Министерства образования и науки Российской Федерации от 17 октября 2013 г. N 1155 (зарегистрирован Министерством юстиции Российской Федерации 14 ноября 2013 г., регистрационный N 30384), с </w:t>
      </w:r>
      <w:hyperlink r:id="rId49" w:history="1">
        <w:r w:rsidRPr="007E4CC3">
          <w:rPr>
            <w:rStyle w:val="a3"/>
            <w:rFonts w:cs="Times New Roman CYR"/>
            <w:sz w:val="24"/>
            <w:szCs w:val="24"/>
          </w:rPr>
          <w:t>изменением</w:t>
        </w:r>
      </w:hyperlink>
      <w:r w:rsidRPr="007E4CC3">
        <w:rPr>
          <w:sz w:val="24"/>
          <w:szCs w:val="24"/>
        </w:rPr>
        <w:t xml:space="preserve">, внесенным </w:t>
      </w:r>
      <w:hyperlink r:id="rId50" w:history="1">
        <w:r w:rsidRPr="007E4CC3">
          <w:rPr>
            <w:rStyle w:val="a3"/>
            <w:rFonts w:cs="Times New Roman CYR"/>
            <w:sz w:val="24"/>
            <w:szCs w:val="24"/>
          </w:rPr>
          <w:t>приказом</w:t>
        </w:r>
      </w:hyperlink>
      <w:r w:rsidRPr="007E4CC3">
        <w:rPr>
          <w:sz w:val="24"/>
          <w:szCs w:val="24"/>
        </w:rPr>
        <w:t xml:space="preserve"> Министерства просвещения Российской Федерации от 21 января .2019 г. N 31 (зарегистрирован Министерством юстиции Российской Федерации 13 февраля 2019 г., регистрационный N 53776).</w:t>
      </w:r>
    </w:p>
    <w:p w:rsidR="00F24B1C" w:rsidRPr="007E4CC3" w:rsidRDefault="00F24B1C" w:rsidP="00C6511C">
      <w:pPr>
        <w:pStyle w:val="a8"/>
        <w:rPr>
          <w:sz w:val="24"/>
          <w:szCs w:val="24"/>
        </w:rPr>
      </w:pPr>
      <w:bookmarkStart w:id="820" w:name="sub_1112"/>
      <w:bookmarkEnd w:id="819"/>
      <w:r w:rsidRPr="007E4CC3">
        <w:rPr>
          <w:sz w:val="24"/>
          <w:szCs w:val="24"/>
          <w:vertAlign w:val="superscript"/>
        </w:rPr>
        <w:t>2</w:t>
      </w:r>
      <w:r w:rsidRPr="007E4CC3">
        <w:rPr>
          <w:sz w:val="24"/>
          <w:szCs w:val="24"/>
        </w:rPr>
        <w:t xml:space="preserve"> </w:t>
      </w:r>
      <w:hyperlink r:id="rId51" w:history="1">
        <w:r w:rsidRPr="007E4CC3">
          <w:rPr>
            <w:rStyle w:val="a3"/>
            <w:rFonts w:cs="Times New Roman CYR"/>
            <w:sz w:val="24"/>
            <w:szCs w:val="24"/>
          </w:rPr>
          <w:t>Пункт 5</w:t>
        </w:r>
      </w:hyperlink>
      <w:r w:rsidRPr="007E4CC3">
        <w:rPr>
          <w:sz w:val="24"/>
          <w:szCs w:val="24"/>
        </w:rPr>
        <w:t xml:space="preserve"> Основ государственной политики по сохранению и укреплению традиционных российских духовно-нравственных ценностей, утверждённых </w:t>
      </w:r>
      <w:hyperlink r:id="rId52" w:history="1">
        <w:r w:rsidRPr="007E4CC3">
          <w:rPr>
            <w:rStyle w:val="a3"/>
            <w:rFonts w:cs="Times New Roman CYR"/>
            <w:sz w:val="24"/>
            <w:szCs w:val="24"/>
          </w:rPr>
          <w:t>Указом</w:t>
        </w:r>
      </w:hyperlink>
      <w:r w:rsidRPr="007E4CC3">
        <w:rPr>
          <w:sz w:val="24"/>
          <w:szCs w:val="24"/>
        </w:rPr>
        <w:t xml:space="preserve"> Президента Российской Федерации от 9 ноября 2022 г. N 809 (Собрание законодательства Российской Федерации, 2022, N 46, ст. 7977).</w:t>
      </w:r>
    </w:p>
    <w:p w:rsidR="00F24B1C" w:rsidRPr="007E4CC3" w:rsidRDefault="00F24B1C" w:rsidP="00C6511C">
      <w:pPr>
        <w:pStyle w:val="a8"/>
        <w:rPr>
          <w:sz w:val="24"/>
          <w:szCs w:val="24"/>
        </w:rPr>
      </w:pPr>
      <w:bookmarkStart w:id="821" w:name="sub_1113"/>
      <w:bookmarkEnd w:id="820"/>
      <w:r w:rsidRPr="007E4CC3">
        <w:rPr>
          <w:sz w:val="24"/>
          <w:szCs w:val="24"/>
          <w:vertAlign w:val="superscript"/>
        </w:rPr>
        <w:t>3</w:t>
      </w:r>
      <w:r w:rsidRPr="007E4CC3">
        <w:rPr>
          <w:sz w:val="24"/>
          <w:szCs w:val="24"/>
        </w:rPr>
        <w:t xml:space="preserve"> </w:t>
      </w:r>
      <w:hyperlink r:id="rId53" w:history="1">
        <w:r w:rsidRPr="007E4CC3">
          <w:rPr>
            <w:rStyle w:val="a3"/>
            <w:rFonts w:cs="Times New Roman CYR"/>
            <w:sz w:val="24"/>
            <w:szCs w:val="24"/>
          </w:rPr>
          <w:t>Пункт 21 статьи 2</w:t>
        </w:r>
      </w:hyperlink>
      <w:r w:rsidRPr="007E4CC3">
        <w:rPr>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w:t>
      </w:r>
    </w:p>
    <w:p w:rsidR="00F24B1C" w:rsidRPr="007E4CC3" w:rsidRDefault="00F24B1C" w:rsidP="00C6511C">
      <w:pPr>
        <w:pStyle w:val="a8"/>
        <w:rPr>
          <w:sz w:val="24"/>
          <w:szCs w:val="24"/>
        </w:rPr>
      </w:pPr>
      <w:bookmarkStart w:id="822" w:name="sub_1114"/>
      <w:bookmarkEnd w:id="821"/>
      <w:r w:rsidRPr="007E4CC3">
        <w:rPr>
          <w:sz w:val="24"/>
          <w:szCs w:val="24"/>
          <w:vertAlign w:val="superscript"/>
        </w:rPr>
        <w:t>4</w:t>
      </w:r>
      <w:r w:rsidRPr="007E4CC3">
        <w:rPr>
          <w:sz w:val="24"/>
          <w:szCs w:val="24"/>
        </w:rPr>
        <w:t xml:space="preserve"> </w:t>
      </w:r>
      <w:hyperlink r:id="rId54" w:history="1">
        <w:r w:rsidRPr="007E4CC3">
          <w:rPr>
            <w:rStyle w:val="a3"/>
            <w:rFonts w:cs="Times New Roman CYR"/>
            <w:sz w:val="24"/>
            <w:szCs w:val="24"/>
          </w:rPr>
          <w:t>Пункт 3.2.3</w:t>
        </w:r>
      </w:hyperlink>
      <w:r w:rsidRPr="007E4CC3">
        <w:rPr>
          <w:sz w:val="24"/>
          <w:szCs w:val="24"/>
        </w:rPr>
        <w:t xml:space="preserve"> ФГОС ДО.</w:t>
      </w:r>
    </w:p>
    <w:p w:rsidR="00F24B1C" w:rsidRPr="007E4CC3" w:rsidRDefault="00F24B1C" w:rsidP="00C6511C">
      <w:pPr>
        <w:pStyle w:val="a8"/>
        <w:rPr>
          <w:sz w:val="24"/>
          <w:szCs w:val="24"/>
        </w:rPr>
      </w:pPr>
      <w:bookmarkStart w:id="823" w:name="sub_1115"/>
      <w:bookmarkEnd w:id="822"/>
      <w:r w:rsidRPr="007E4CC3">
        <w:rPr>
          <w:sz w:val="24"/>
          <w:szCs w:val="24"/>
          <w:vertAlign w:val="superscript"/>
        </w:rPr>
        <w:t>5</w:t>
      </w:r>
      <w:r w:rsidRPr="007E4CC3">
        <w:rPr>
          <w:sz w:val="24"/>
          <w:szCs w:val="24"/>
        </w:rPr>
        <w:t xml:space="preserve"> </w:t>
      </w:r>
      <w:hyperlink r:id="rId55" w:history="1">
        <w:r w:rsidRPr="007E4CC3">
          <w:rPr>
            <w:rStyle w:val="a3"/>
            <w:rFonts w:cs="Times New Roman CYR"/>
            <w:sz w:val="24"/>
            <w:szCs w:val="24"/>
          </w:rPr>
          <w:t>Пункт 4.3</w:t>
        </w:r>
      </w:hyperlink>
      <w:r w:rsidRPr="007E4CC3">
        <w:rPr>
          <w:sz w:val="24"/>
          <w:szCs w:val="24"/>
        </w:rPr>
        <w:t xml:space="preserve"> ФГОС ДО.</w:t>
      </w:r>
    </w:p>
    <w:p w:rsidR="00F24B1C" w:rsidRPr="007E4CC3" w:rsidRDefault="00F24B1C" w:rsidP="00C6511C">
      <w:pPr>
        <w:pStyle w:val="a8"/>
        <w:rPr>
          <w:sz w:val="24"/>
          <w:szCs w:val="24"/>
        </w:rPr>
      </w:pPr>
      <w:bookmarkStart w:id="824" w:name="sub_1116"/>
      <w:bookmarkEnd w:id="823"/>
      <w:r w:rsidRPr="007E4CC3">
        <w:rPr>
          <w:sz w:val="24"/>
          <w:szCs w:val="24"/>
          <w:vertAlign w:val="superscript"/>
        </w:rPr>
        <w:t>6</w:t>
      </w:r>
      <w:r w:rsidRPr="007E4CC3">
        <w:rPr>
          <w:sz w:val="24"/>
          <w:szCs w:val="24"/>
        </w:rPr>
        <w:t xml:space="preserve"> </w:t>
      </w:r>
      <w:hyperlink r:id="rId56" w:history="1">
        <w:r w:rsidRPr="007E4CC3">
          <w:rPr>
            <w:rStyle w:val="a3"/>
            <w:rFonts w:cs="Times New Roman CYR"/>
            <w:sz w:val="24"/>
            <w:szCs w:val="24"/>
          </w:rPr>
          <w:t>Пункт 4.3</w:t>
        </w:r>
      </w:hyperlink>
      <w:r w:rsidRPr="007E4CC3">
        <w:rPr>
          <w:sz w:val="24"/>
          <w:szCs w:val="24"/>
        </w:rPr>
        <w:t xml:space="preserve"> ФГОС ДО.</w:t>
      </w:r>
    </w:p>
    <w:p w:rsidR="00F24B1C" w:rsidRPr="007E4CC3" w:rsidRDefault="00F24B1C" w:rsidP="00C6511C">
      <w:pPr>
        <w:pStyle w:val="a8"/>
        <w:rPr>
          <w:sz w:val="24"/>
          <w:szCs w:val="24"/>
        </w:rPr>
      </w:pPr>
      <w:bookmarkStart w:id="825" w:name="sub_1117"/>
      <w:bookmarkEnd w:id="824"/>
      <w:r w:rsidRPr="007E4CC3">
        <w:rPr>
          <w:sz w:val="24"/>
          <w:szCs w:val="24"/>
          <w:vertAlign w:val="superscript"/>
        </w:rPr>
        <w:t>7</w:t>
      </w:r>
      <w:r w:rsidRPr="007E4CC3">
        <w:rPr>
          <w:sz w:val="24"/>
          <w:szCs w:val="24"/>
        </w:rPr>
        <w:t xml:space="preserve"> </w:t>
      </w:r>
      <w:hyperlink r:id="rId57" w:history="1">
        <w:r w:rsidRPr="007E4CC3">
          <w:rPr>
            <w:rStyle w:val="a3"/>
            <w:rFonts w:cs="Times New Roman CYR"/>
            <w:sz w:val="24"/>
            <w:szCs w:val="24"/>
          </w:rPr>
          <w:t>Часть 4 статьи 63</w:t>
        </w:r>
      </w:hyperlink>
      <w:r w:rsidRPr="007E4CC3">
        <w:rPr>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w:t>
      </w:r>
    </w:p>
    <w:p w:rsidR="00F24B1C" w:rsidRPr="007E4CC3" w:rsidRDefault="00F24B1C" w:rsidP="00C6511C">
      <w:pPr>
        <w:pStyle w:val="a8"/>
        <w:rPr>
          <w:sz w:val="24"/>
          <w:szCs w:val="24"/>
        </w:rPr>
      </w:pPr>
      <w:bookmarkStart w:id="826" w:name="sub_1118"/>
      <w:bookmarkEnd w:id="825"/>
      <w:r w:rsidRPr="007E4CC3">
        <w:rPr>
          <w:sz w:val="24"/>
          <w:szCs w:val="24"/>
          <w:vertAlign w:val="superscript"/>
        </w:rPr>
        <w:t>8</w:t>
      </w:r>
      <w:r w:rsidRPr="007E4CC3">
        <w:rPr>
          <w:sz w:val="24"/>
          <w:szCs w:val="24"/>
        </w:rPr>
        <w:t xml:space="preserve"> </w:t>
      </w:r>
      <w:hyperlink r:id="rId58" w:history="1">
        <w:r w:rsidRPr="007E4CC3">
          <w:rPr>
            <w:rStyle w:val="a3"/>
            <w:rFonts w:cs="Times New Roman CYR"/>
            <w:sz w:val="24"/>
            <w:szCs w:val="24"/>
          </w:rPr>
          <w:t>Часть 2 статьи 13</w:t>
        </w:r>
      </w:hyperlink>
      <w:r w:rsidRPr="007E4CC3">
        <w:rPr>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w:t>
      </w:r>
    </w:p>
    <w:p w:rsidR="00F24B1C" w:rsidRPr="007E4CC3" w:rsidRDefault="00F24B1C" w:rsidP="00C6511C">
      <w:pPr>
        <w:pStyle w:val="a8"/>
        <w:rPr>
          <w:sz w:val="24"/>
          <w:szCs w:val="24"/>
        </w:rPr>
      </w:pPr>
      <w:bookmarkStart w:id="827" w:name="sub_1119"/>
      <w:bookmarkEnd w:id="826"/>
      <w:r w:rsidRPr="007E4CC3">
        <w:rPr>
          <w:sz w:val="24"/>
          <w:szCs w:val="24"/>
          <w:vertAlign w:val="superscript"/>
        </w:rPr>
        <w:t>9</w:t>
      </w:r>
      <w:r w:rsidRPr="007E4CC3">
        <w:rPr>
          <w:sz w:val="24"/>
          <w:szCs w:val="24"/>
        </w:rPr>
        <w:t xml:space="preserve"> </w:t>
      </w:r>
      <w:hyperlink r:id="rId59" w:history="1">
        <w:r w:rsidRPr="007E4CC3">
          <w:rPr>
            <w:rStyle w:val="a3"/>
            <w:rFonts w:cs="Times New Roman CYR"/>
            <w:sz w:val="24"/>
            <w:szCs w:val="24"/>
          </w:rPr>
          <w:t>Пункт 2 статьи 2</w:t>
        </w:r>
      </w:hyperlink>
      <w:r w:rsidRPr="007E4CC3">
        <w:rPr>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2020, N 31, ст. 5063).</w:t>
      </w:r>
    </w:p>
    <w:p w:rsidR="00F24B1C" w:rsidRPr="007E4CC3" w:rsidRDefault="00F24B1C" w:rsidP="00C6511C">
      <w:pPr>
        <w:pStyle w:val="a8"/>
        <w:rPr>
          <w:sz w:val="24"/>
          <w:szCs w:val="24"/>
        </w:rPr>
      </w:pPr>
      <w:bookmarkStart w:id="828" w:name="sub_11110"/>
      <w:bookmarkEnd w:id="827"/>
      <w:r w:rsidRPr="007E4CC3">
        <w:rPr>
          <w:sz w:val="24"/>
          <w:szCs w:val="24"/>
          <w:vertAlign w:val="superscript"/>
        </w:rPr>
        <w:t>10</w:t>
      </w:r>
      <w:r w:rsidRPr="007E4CC3">
        <w:rPr>
          <w:sz w:val="24"/>
          <w:szCs w:val="24"/>
        </w:rPr>
        <w:t xml:space="preserve"> </w:t>
      </w:r>
      <w:hyperlink r:id="rId60" w:history="1">
        <w:r w:rsidRPr="007E4CC3">
          <w:rPr>
            <w:rStyle w:val="a3"/>
            <w:rFonts w:cs="Times New Roman CYR"/>
            <w:sz w:val="24"/>
            <w:szCs w:val="24"/>
          </w:rPr>
          <w:t>Пункт 4</w:t>
        </w:r>
      </w:hyperlink>
      <w:r w:rsidRPr="007E4CC3">
        <w:rPr>
          <w:sz w:val="24"/>
          <w:szCs w:val="24"/>
        </w:rPr>
        <w:t xml:space="preserve"> Основ государственной политики по сохранению и укреплению традиционных российских духовно-нравственных ценностей, утверждённых </w:t>
      </w:r>
      <w:hyperlink r:id="rId61" w:history="1">
        <w:r w:rsidRPr="007E4CC3">
          <w:rPr>
            <w:rStyle w:val="a3"/>
            <w:rFonts w:cs="Times New Roman CYR"/>
            <w:sz w:val="24"/>
            <w:szCs w:val="24"/>
          </w:rPr>
          <w:t>Указом</w:t>
        </w:r>
      </w:hyperlink>
      <w:r w:rsidRPr="007E4CC3">
        <w:rPr>
          <w:sz w:val="24"/>
          <w:szCs w:val="24"/>
        </w:rPr>
        <w:t xml:space="preserve"> Президента Российской Федерации от 9 ноября 2022 г. N 809 (Собрание законодательства Российской Федерации, 2022, N 46, ст. 7977).</w:t>
      </w:r>
    </w:p>
    <w:p w:rsidR="00F24B1C" w:rsidRPr="007E4CC3" w:rsidRDefault="00F24B1C" w:rsidP="00C6511C">
      <w:pPr>
        <w:pStyle w:val="a8"/>
        <w:rPr>
          <w:sz w:val="24"/>
          <w:szCs w:val="24"/>
        </w:rPr>
      </w:pPr>
      <w:bookmarkStart w:id="829" w:name="sub_11111"/>
      <w:bookmarkEnd w:id="828"/>
      <w:r w:rsidRPr="007E4CC3">
        <w:rPr>
          <w:sz w:val="24"/>
          <w:szCs w:val="24"/>
          <w:vertAlign w:val="superscript"/>
        </w:rPr>
        <w:t>11</w:t>
      </w:r>
      <w:r w:rsidRPr="007E4CC3">
        <w:rPr>
          <w:sz w:val="24"/>
          <w:szCs w:val="24"/>
        </w:rPr>
        <w:t xml:space="preserve"> </w:t>
      </w:r>
      <w:hyperlink r:id="rId62" w:history="1">
        <w:r w:rsidRPr="007E4CC3">
          <w:rPr>
            <w:rStyle w:val="a3"/>
            <w:rFonts w:cs="Times New Roman CYR"/>
            <w:sz w:val="24"/>
            <w:szCs w:val="24"/>
          </w:rPr>
          <w:t>Пункт 5</w:t>
        </w:r>
      </w:hyperlink>
      <w:r w:rsidRPr="007E4CC3">
        <w:rPr>
          <w:sz w:val="24"/>
          <w:szCs w:val="24"/>
        </w:rPr>
        <w:t xml:space="preserve"> Основ государственной политики по сохранению и укреплению традиционных российских духовно-нравственных ценностей, утвержденных </w:t>
      </w:r>
      <w:hyperlink r:id="rId63" w:history="1">
        <w:r w:rsidRPr="007E4CC3">
          <w:rPr>
            <w:rStyle w:val="a3"/>
            <w:rFonts w:cs="Times New Roman CYR"/>
            <w:sz w:val="24"/>
            <w:szCs w:val="24"/>
          </w:rPr>
          <w:t>Указом</w:t>
        </w:r>
      </w:hyperlink>
      <w:r w:rsidRPr="007E4CC3">
        <w:rPr>
          <w:sz w:val="24"/>
          <w:szCs w:val="24"/>
        </w:rPr>
        <w:t xml:space="preserve"> Президента Российской Федерации от 9 ноября 2022 г. N 809 (Собрание законодательства Российской Федерации, 2022, N 46, ст. 7977).</w:t>
      </w:r>
    </w:p>
    <w:p w:rsidR="00F24B1C" w:rsidRPr="007E4CC3" w:rsidRDefault="00F24B1C" w:rsidP="00C6511C">
      <w:pPr>
        <w:pStyle w:val="a8"/>
        <w:rPr>
          <w:sz w:val="24"/>
          <w:szCs w:val="24"/>
        </w:rPr>
      </w:pPr>
      <w:bookmarkStart w:id="830" w:name="sub_11112"/>
      <w:bookmarkEnd w:id="829"/>
      <w:r w:rsidRPr="007E4CC3">
        <w:rPr>
          <w:sz w:val="24"/>
          <w:szCs w:val="24"/>
          <w:vertAlign w:val="superscript"/>
        </w:rPr>
        <w:t>12</w:t>
      </w:r>
      <w:r w:rsidRPr="007E4CC3">
        <w:rPr>
          <w:sz w:val="24"/>
          <w:szCs w:val="24"/>
        </w:rPr>
        <w:t xml:space="preserve"> </w:t>
      </w:r>
      <w:hyperlink r:id="rId64" w:history="1">
        <w:r w:rsidRPr="007E4CC3">
          <w:rPr>
            <w:rStyle w:val="a3"/>
            <w:rFonts w:cs="Times New Roman CYR"/>
            <w:sz w:val="24"/>
            <w:szCs w:val="24"/>
          </w:rPr>
          <w:t>Федеральный закон</w:t>
        </w:r>
      </w:hyperlink>
      <w:r w:rsidRPr="007E4CC3">
        <w:rPr>
          <w:sz w:val="24"/>
          <w:szCs w:val="24"/>
        </w:rPr>
        <w:t xml:space="preserve"> от 29 декабря 2010 г. N 436-ФЗ "О защите детей от информации, причиняющей вред их здоровью и развитию" (Собрание законодательства Российской Федерации, 2011, N 1, ст. 48; 2021, N 27, ст. 5092).</w:t>
      </w:r>
    </w:p>
    <w:p w:rsidR="00F24B1C" w:rsidRPr="007E4CC3" w:rsidRDefault="00F24B1C" w:rsidP="00C6511C">
      <w:pPr>
        <w:pStyle w:val="a8"/>
        <w:rPr>
          <w:sz w:val="24"/>
          <w:szCs w:val="24"/>
        </w:rPr>
      </w:pPr>
      <w:bookmarkStart w:id="831" w:name="sub_11113"/>
      <w:bookmarkEnd w:id="830"/>
      <w:r w:rsidRPr="007E4CC3">
        <w:rPr>
          <w:sz w:val="24"/>
          <w:szCs w:val="24"/>
          <w:vertAlign w:val="superscript"/>
        </w:rPr>
        <w:t>13</w:t>
      </w:r>
      <w:r w:rsidRPr="007E4CC3">
        <w:rPr>
          <w:sz w:val="24"/>
          <w:szCs w:val="24"/>
        </w:rPr>
        <w:t xml:space="preserve"> </w:t>
      </w:r>
      <w:hyperlink r:id="rId65" w:history="1">
        <w:r w:rsidRPr="007E4CC3">
          <w:rPr>
            <w:rStyle w:val="a3"/>
            <w:rFonts w:cs="Times New Roman CYR"/>
            <w:sz w:val="24"/>
            <w:szCs w:val="24"/>
          </w:rPr>
          <w:t>Пункт 8.1.2.1</w:t>
        </w:r>
      </w:hyperlink>
      <w:r w:rsidRPr="007E4CC3">
        <w:rPr>
          <w:sz w:val="24"/>
          <w:szCs w:val="24"/>
        </w:rPr>
        <w:t xml:space="preserve"> СанПиН 2.3/2.4.3590-20.</w:t>
      </w:r>
    </w:p>
    <w:p w:rsidR="00F24B1C" w:rsidRPr="007E4CC3" w:rsidRDefault="00F24B1C" w:rsidP="00C6511C">
      <w:pPr>
        <w:pStyle w:val="a8"/>
        <w:rPr>
          <w:sz w:val="24"/>
          <w:szCs w:val="24"/>
        </w:rPr>
      </w:pPr>
      <w:bookmarkStart w:id="832" w:name="sub_11114"/>
      <w:bookmarkEnd w:id="831"/>
      <w:r w:rsidRPr="007E4CC3">
        <w:rPr>
          <w:sz w:val="24"/>
          <w:szCs w:val="24"/>
          <w:vertAlign w:val="superscript"/>
        </w:rPr>
        <w:t>14</w:t>
      </w:r>
      <w:r w:rsidRPr="007E4CC3">
        <w:rPr>
          <w:sz w:val="24"/>
          <w:szCs w:val="24"/>
        </w:rPr>
        <w:t xml:space="preserve"> </w:t>
      </w:r>
      <w:hyperlink r:id="rId66" w:history="1">
        <w:r w:rsidRPr="007E4CC3">
          <w:rPr>
            <w:rStyle w:val="a3"/>
            <w:rFonts w:cs="Times New Roman CYR"/>
            <w:sz w:val="24"/>
            <w:szCs w:val="24"/>
          </w:rPr>
          <w:t>Пункт 8.1.2.1</w:t>
        </w:r>
      </w:hyperlink>
      <w:r w:rsidRPr="007E4CC3">
        <w:rPr>
          <w:sz w:val="24"/>
          <w:szCs w:val="24"/>
        </w:rPr>
        <w:t xml:space="preserve"> СанПиН 2.3/2.4.3590-20.</w:t>
      </w:r>
    </w:p>
    <w:p w:rsidR="00F24B1C" w:rsidRPr="007E4CC3" w:rsidRDefault="00F24B1C" w:rsidP="00C6511C">
      <w:pPr>
        <w:pStyle w:val="a8"/>
        <w:rPr>
          <w:sz w:val="24"/>
          <w:szCs w:val="24"/>
        </w:rPr>
      </w:pPr>
      <w:bookmarkStart w:id="833" w:name="sub_11115"/>
      <w:bookmarkEnd w:id="832"/>
      <w:r w:rsidRPr="007E4CC3">
        <w:rPr>
          <w:sz w:val="24"/>
          <w:szCs w:val="24"/>
          <w:vertAlign w:val="superscript"/>
        </w:rPr>
        <w:t>15</w:t>
      </w:r>
      <w:r w:rsidRPr="007E4CC3">
        <w:rPr>
          <w:sz w:val="24"/>
          <w:szCs w:val="24"/>
        </w:rPr>
        <w:t xml:space="preserve"> </w:t>
      </w:r>
      <w:hyperlink r:id="rId67" w:history="1">
        <w:r w:rsidRPr="007E4CC3">
          <w:rPr>
            <w:rStyle w:val="a3"/>
            <w:rFonts w:cs="Times New Roman CYR"/>
            <w:sz w:val="24"/>
            <w:szCs w:val="24"/>
          </w:rPr>
          <w:t>Пункт 8.1.2.1</w:t>
        </w:r>
      </w:hyperlink>
      <w:r w:rsidRPr="007E4CC3">
        <w:rPr>
          <w:sz w:val="24"/>
          <w:szCs w:val="24"/>
        </w:rPr>
        <w:t xml:space="preserve"> СанПиН 2.3/2.4.3590-20.</w:t>
      </w:r>
    </w:p>
    <w:p w:rsidR="00F24B1C" w:rsidRPr="007E4CC3" w:rsidRDefault="00F24B1C" w:rsidP="00C6511C">
      <w:pPr>
        <w:pStyle w:val="a8"/>
        <w:rPr>
          <w:sz w:val="24"/>
          <w:szCs w:val="24"/>
        </w:rPr>
      </w:pPr>
      <w:bookmarkStart w:id="834" w:name="sub_11116"/>
      <w:bookmarkEnd w:id="833"/>
      <w:r w:rsidRPr="007E4CC3">
        <w:rPr>
          <w:sz w:val="24"/>
          <w:szCs w:val="24"/>
          <w:vertAlign w:val="superscript"/>
        </w:rPr>
        <w:t>16</w:t>
      </w:r>
      <w:r w:rsidRPr="007E4CC3">
        <w:rPr>
          <w:sz w:val="24"/>
          <w:szCs w:val="24"/>
        </w:rPr>
        <w:t xml:space="preserve"> </w:t>
      </w:r>
      <w:hyperlink r:id="rId68" w:history="1">
        <w:r w:rsidRPr="007E4CC3">
          <w:rPr>
            <w:rStyle w:val="a3"/>
            <w:rFonts w:cs="Times New Roman CYR"/>
            <w:sz w:val="24"/>
            <w:szCs w:val="24"/>
          </w:rPr>
          <w:t>Пункт 8.1.2.1</w:t>
        </w:r>
      </w:hyperlink>
      <w:r w:rsidRPr="007E4CC3">
        <w:rPr>
          <w:sz w:val="24"/>
          <w:szCs w:val="24"/>
        </w:rPr>
        <w:t xml:space="preserve"> СанПиН 2.3/2.4.3590-20.</w:t>
      </w:r>
    </w:p>
    <w:p w:rsidR="00F24B1C" w:rsidRPr="007E4CC3" w:rsidRDefault="00F24B1C" w:rsidP="00C6511C">
      <w:pPr>
        <w:pStyle w:val="a8"/>
        <w:rPr>
          <w:sz w:val="24"/>
          <w:szCs w:val="24"/>
        </w:rPr>
      </w:pPr>
      <w:bookmarkStart w:id="835" w:name="sub_11117"/>
      <w:bookmarkEnd w:id="834"/>
      <w:r w:rsidRPr="007E4CC3">
        <w:rPr>
          <w:sz w:val="24"/>
          <w:szCs w:val="24"/>
          <w:vertAlign w:val="superscript"/>
        </w:rPr>
        <w:t>17</w:t>
      </w:r>
      <w:r w:rsidRPr="007E4CC3">
        <w:rPr>
          <w:sz w:val="24"/>
          <w:szCs w:val="24"/>
        </w:rPr>
        <w:t xml:space="preserve"> </w:t>
      </w:r>
      <w:hyperlink r:id="rId69" w:history="1">
        <w:r w:rsidRPr="007E4CC3">
          <w:rPr>
            <w:rStyle w:val="a3"/>
            <w:rFonts w:cs="Times New Roman CYR"/>
            <w:sz w:val="24"/>
            <w:szCs w:val="24"/>
          </w:rPr>
          <w:t>Пункт 8.1.2.1</w:t>
        </w:r>
      </w:hyperlink>
      <w:r w:rsidRPr="007E4CC3">
        <w:rPr>
          <w:sz w:val="24"/>
          <w:szCs w:val="24"/>
        </w:rPr>
        <w:t xml:space="preserve"> СанПиН 2.3/2.4.3590-20.</w:t>
      </w:r>
    </w:p>
    <w:p w:rsidR="00F24B1C" w:rsidRPr="007E4CC3" w:rsidRDefault="00F24B1C" w:rsidP="00C6511C">
      <w:pPr>
        <w:pStyle w:val="a8"/>
        <w:rPr>
          <w:sz w:val="24"/>
          <w:szCs w:val="24"/>
        </w:rPr>
      </w:pPr>
      <w:bookmarkStart w:id="836" w:name="sub_11118"/>
      <w:bookmarkEnd w:id="835"/>
      <w:r w:rsidRPr="007E4CC3">
        <w:rPr>
          <w:sz w:val="24"/>
          <w:szCs w:val="24"/>
          <w:vertAlign w:val="superscript"/>
        </w:rPr>
        <w:t>18</w:t>
      </w:r>
      <w:r w:rsidRPr="007E4CC3">
        <w:rPr>
          <w:sz w:val="24"/>
          <w:szCs w:val="24"/>
        </w:rPr>
        <w:t xml:space="preserve"> </w:t>
      </w:r>
      <w:hyperlink r:id="rId70" w:history="1">
        <w:r w:rsidRPr="007E4CC3">
          <w:rPr>
            <w:rStyle w:val="a3"/>
            <w:rFonts w:cs="Times New Roman CYR"/>
            <w:sz w:val="24"/>
            <w:szCs w:val="24"/>
          </w:rPr>
          <w:t>Пункт 8.1.2.1</w:t>
        </w:r>
      </w:hyperlink>
      <w:r w:rsidRPr="007E4CC3">
        <w:rPr>
          <w:sz w:val="24"/>
          <w:szCs w:val="24"/>
        </w:rPr>
        <w:t xml:space="preserve"> СанПиН 2.3/2.4.3590-20.</w:t>
      </w:r>
    </w:p>
    <w:p w:rsidR="00F24B1C" w:rsidRPr="007E4CC3" w:rsidRDefault="00F24B1C" w:rsidP="00C6511C">
      <w:pPr>
        <w:pStyle w:val="a8"/>
        <w:rPr>
          <w:sz w:val="24"/>
          <w:szCs w:val="24"/>
        </w:rPr>
      </w:pPr>
      <w:bookmarkStart w:id="837" w:name="sub_11119"/>
      <w:bookmarkEnd w:id="836"/>
      <w:r w:rsidRPr="007E4CC3">
        <w:rPr>
          <w:sz w:val="24"/>
          <w:szCs w:val="24"/>
          <w:vertAlign w:val="superscript"/>
        </w:rPr>
        <w:t>19</w:t>
      </w:r>
      <w:r w:rsidRPr="007E4CC3">
        <w:rPr>
          <w:sz w:val="24"/>
          <w:szCs w:val="24"/>
        </w:rPr>
        <w:t xml:space="preserve"> Требования к организации образовательного процесса, </w:t>
      </w:r>
      <w:hyperlink r:id="rId71" w:history="1">
        <w:r w:rsidRPr="007E4CC3">
          <w:rPr>
            <w:rStyle w:val="a3"/>
            <w:rFonts w:cs="Times New Roman CYR"/>
            <w:sz w:val="24"/>
            <w:szCs w:val="24"/>
          </w:rPr>
          <w:t>таблица 6.6</w:t>
        </w:r>
      </w:hyperlink>
      <w:r w:rsidRPr="007E4CC3">
        <w:rPr>
          <w:sz w:val="24"/>
          <w:szCs w:val="24"/>
        </w:rPr>
        <w:t xml:space="preserve"> СанПиН 1.2.3685-21.</w:t>
      </w:r>
    </w:p>
    <w:bookmarkEnd w:id="837"/>
    <w:p w:rsidR="00F24B1C" w:rsidRPr="007E4CC3" w:rsidRDefault="00F24B1C" w:rsidP="00C6511C">
      <w:pPr>
        <w:pStyle w:val="a7"/>
      </w:pPr>
      <w:r w:rsidRPr="007E4CC3">
        <w:t>──────────────────────────────</w:t>
      </w:r>
    </w:p>
    <w:p w:rsidR="00F24B1C" w:rsidRPr="007E4CC3" w:rsidRDefault="00F24B1C" w:rsidP="00C6511C"/>
    <w:p w:rsidR="00F24B1C" w:rsidRPr="007E4CC3" w:rsidRDefault="00F24B1C" w:rsidP="00F75FB4"/>
    <w:p w:rsidR="00F24B1C" w:rsidRPr="007E4CC3" w:rsidRDefault="00F24B1C" w:rsidP="00F75FB4"/>
    <w:p w:rsidR="00F24B1C" w:rsidRPr="007E4CC3" w:rsidRDefault="00F24B1C" w:rsidP="00F75FB4"/>
    <w:p w:rsidR="00F24B1C" w:rsidRPr="007E4CC3" w:rsidRDefault="00F24B1C" w:rsidP="00DD10C1">
      <w:pPr>
        <w:ind w:right="-143" w:firstLine="709"/>
      </w:pPr>
    </w:p>
    <w:sectPr w:rsidR="00F24B1C" w:rsidRPr="007E4CC3" w:rsidSect="00D928F0">
      <w:footerReference w:type="default" r:id="rId72"/>
      <w:type w:val="continuous"/>
      <w:pgSz w:w="11906" w:h="16838"/>
      <w:pgMar w:top="1134" w:right="851" w:bottom="1134" w:left="1542" w:header="709" w:footer="709"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4B1C" w:rsidRDefault="00F24B1C" w:rsidP="00E22636">
      <w:r>
        <w:separator/>
      </w:r>
    </w:p>
  </w:endnote>
  <w:endnote w:type="continuationSeparator" w:id="1">
    <w:p w:rsidR="00F24B1C" w:rsidRDefault="00F24B1C" w:rsidP="00E2263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imes New Roman CYR">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MS Reference Sans Serif">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4B1C" w:rsidRDefault="00F24B1C">
    <w:pPr>
      <w:rPr>
        <w:sz w:val="2"/>
        <w:szCs w:val="2"/>
      </w:rPr>
    </w:pPr>
    <w:r>
      <w:rPr>
        <w:noProof/>
      </w:rPr>
      <w:pict>
        <v:shapetype id="_x0000_t202" coordsize="21600,21600" o:spt="202" path="m,l,21600r21600,l21600,xe">
          <v:stroke joinstyle="miter"/>
          <v:path gradientshapeok="t" o:connecttype="rect"/>
        </v:shapetype>
        <v:shape id="_x0000_s2049" type="#_x0000_t202" style="position:absolute;margin-left:548.95pt;margin-top:795.65pt;width:10.1pt;height:7.9pt;z-index:-251656192;mso-wrap-style:none;mso-wrap-distance-left:5pt;mso-wrap-distance-right:5pt;mso-position-horizontal-relative:page;mso-position-vertical-relative:page" filled="f" stroked="f">
          <v:textbox style="mso-next-textbox:#_x0000_s2049;mso-fit-shape-to-text:t" inset="0,0,0,0">
            <w:txbxContent>
              <w:p w:rsidR="00F24B1C" w:rsidRDefault="00F24B1C">
                <w:fldSimple w:instr=" PAGE \* MERGEFORMAT ">
                  <w:r w:rsidRPr="00F27C0E">
                    <w:rPr>
                      <w:rStyle w:val="a2"/>
                      <w:noProof/>
                    </w:rPr>
                    <w:t>139</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4B1C" w:rsidRDefault="00F24B1C" w:rsidP="00E22636">
      <w:r>
        <w:separator/>
      </w:r>
    </w:p>
  </w:footnote>
  <w:footnote w:type="continuationSeparator" w:id="1">
    <w:p w:rsidR="00F24B1C" w:rsidRDefault="00F24B1C" w:rsidP="00E2263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03228"/>
    <w:multiLevelType w:val="multilevel"/>
    <w:tmpl w:val="DC1CE118"/>
    <w:lvl w:ilvl="0">
      <w:start w:val="1"/>
      <w:numFmt w:val="decimal"/>
      <w:lvlText w:val="%1."/>
      <w:lvlJc w:val="left"/>
      <w:pPr>
        <w:tabs>
          <w:tab w:val="num" w:pos="707"/>
        </w:tabs>
        <w:ind w:left="707" w:hanging="283"/>
      </w:pPr>
      <w:rPr>
        <w:rFonts w:cs="Times New Roman"/>
      </w:rPr>
    </w:lvl>
    <w:lvl w:ilvl="1">
      <w:start w:val="1"/>
      <w:numFmt w:val="decimal"/>
      <w:lvlText w:val="%2."/>
      <w:lvlJc w:val="left"/>
      <w:pPr>
        <w:tabs>
          <w:tab w:val="num" w:pos="1414"/>
        </w:tabs>
        <w:ind w:left="1414" w:hanging="283"/>
      </w:pPr>
      <w:rPr>
        <w:rFonts w:cs="Times New Roman"/>
      </w:rPr>
    </w:lvl>
    <w:lvl w:ilvl="2">
      <w:start w:val="1"/>
      <w:numFmt w:val="decimal"/>
      <w:lvlText w:val="%3."/>
      <w:lvlJc w:val="left"/>
      <w:pPr>
        <w:tabs>
          <w:tab w:val="num" w:pos="2121"/>
        </w:tabs>
        <w:ind w:left="2121" w:hanging="283"/>
      </w:pPr>
      <w:rPr>
        <w:rFonts w:cs="Times New Roman"/>
      </w:rPr>
    </w:lvl>
    <w:lvl w:ilvl="3">
      <w:start w:val="1"/>
      <w:numFmt w:val="decimal"/>
      <w:lvlText w:val="%4."/>
      <w:lvlJc w:val="left"/>
      <w:pPr>
        <w:tabs>
          <w:tab w:val="num" w:pos="2828"/>
        </w:tabs>
        <w:ind w:left="2828" w:hanging="283"/>
      </w:pPr>
      <w:rPr>
        <w:rFonts w:cs="Times New Roman"/>
      </w:rPr>
    </w:lvl>
    <w:lvl w:ilvl="4">
      <w:start w:val="1"/>
      <w:numFmt w:val="decimal"/>
      <w:lvlText w:val="%5."/>
      <w:lvlJc w:val="left"/>
      <w:pPr>
        <w:tabs>
          <w:tab w:val="num" w:pos="3535"/>
        </w:tabs>
        <w:ind w:left="3535" w:hanging="283"/>
      </w:pPr>
      <w:rPr>
        <w:rFonts w:cs="Times New Roman"/>
      </w:rPr>
    </w:lvl>
    <w:lvl w:ilvl="5">
      <w:start w:val="1"/>
      <w:numFmt w:val="decimal"/>
      <w:lvlText w:val="%6."/>
      <w:lvlJc w:val="left"/>
      <w:pPr>
        <w:tabs>
          <w:tab w:val="num" w:pos="4242"/>
        </w:tabs>
        <w:ind w:left="4242" w:hanging="283"/>
      </w:pPr>
      <w:rPr>
        <w:rFonts w:cs="Times New Roman"/>
      </w:rPr>
    </w:lvl>
    <w:lvl w:ilvl="6">
      <w:start w:val="1"/>
      <w:numFmt w:val="decimal"/>
      <w:lvlText w:val="%7."/>
      <w:lvlJc w:val="left"/>
      <w:pPr>
        <w:tabs>
          <w:tab w:val="num" w:pos="4949"/>
        </w:tabs>
        <w:ind w:left="4949" w:hanging="283"/>
      </w:pPr>
      <w:rPr>
        <w:rFonts w:cs="Times New Roman"/>
      </w:rPr>
    </w:lvl>
    <w:lvl w:ilvl="7">
      <w:start w:val="1"/>
      <w:numFmt w:val="decimal"/>
      <w:lvlText w:val="%8."/>
      <w:lvlJc w:val="left"/>
      <w:pPr>
        <w:tabs>
          <w:tab w:val="num" w:pos="5656"/>
        </w:tabs>
        <w:ind w:left="5656" w:hanging="283"/>
      </w:pPr>
      <w:rPr>
        <w:rFonts w:cs="Times New Roman"/>
      </w:rPr>
    </w:lvl>
    <w:lvl w:ilvl="8">
      <w:start w:val="1"/>
      <w:numFmt w:val="decimal"/>
      <w:lvlText w:val="%9."/>
      <w:lvlJc w:val="left"/>
      <w:pPr>
        <w:tabs>
          <w:tab w:val="num" w:pos="6363"/>
        </w:tabs>
        <w:ind w:left="6363" w:hanging="283"/>
      </w:pPr>
      <w:rPr>
        <w:rFonts w:cs="Times New Roman"/>
      </w:rPr>
    </w:lvl>
  </w:abstractNum>
  <w:abstractNum w:abstractNumId="1">
    <w:nsid w:val="054143A1"/>
    <w:multiLevelType w:val="hybridMultilevel"/>
    <w:tmpl w:val="2D6C0AA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FB709BC"/>
    <w:multiLevelType w:val="multilevel"/>
    <w:tmpl w:val="FFFFFFFF"/>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125F0C22"/>
    <w:multiLevelType w:val="multilevel"/>
    <w:tmpl w:val="39FA7D20"/>
    <w:lvl w:ilvl="0">
      <w:start w:val="1"/>
      <w:numFmt w:val="bullet"/>
      <w:lvlText w:val="•"/>
      <w:lvlJc w:val="left"/>
      <w:rPr>
        <w:rFonts w:ascii="Times New Roman" w:eastAsia="Times New Roman" w:hAnsi="Times New Roman"/>
        <w:b w:val="0"/>
        <w:i w:val="0"/>
        <w:smallCaps w:val="0"/>
        <w:strike w:val="0"/>
        <w:color w:val="000000"/>
        <w:spacing w:val="0"/>
        <w:w w:val="100"/>
        <w:position w:val="0"/>
        <w:sz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15E53940"/>
    <w:multiLevelType w:val="hybridMultilevel"/>
    <w:tmpl w:val="FFFFFFFF"/>
    <w:lvl w:ilvl="0" w:tplc="F2D6C07C">
      <w:start w:val="1"/>
      <w:numFmt w:val="decimal"/>
      <w:lvlText w:val="%1)"/>
      <w:lvlJc w:val="left"/>
      <w:pPr>
        <w:ind w:left="515" w:hanging="260"/>
      </w:pPr>
      <w:rPr>
        <w:rFonts w:ascii="Times New Roman" w:eastAsia="Times New Roman" w:hAnsi="Times New Roman" w:cs="Times New Roman" w:hint="default"/>
        <w:b w:val="0"/>
        <w:bCs w:val="0"/>
        <w:i w:val="0"/>
        <w:iCs w:val="0"/>
        <w:spacing w:val="0"/>
        <w:w w:val="100"/>
        <w:sz w:val="24"/>
        <w:szCs w:val="24"/>
      </w:rPr>
    </w:lvl>
    <w:lvl w:ilvl="1" w:tplc="FD461ECC">
      <w:numFmt w:val="bullet"/>
      <w:lvlText w:val="–"/>
      <w:lvlJc w:val="left"/>
      <w:pPr>
        <w:ind w:left="435" w:hanging="180"/>
      </w:pPr>
      <w:rPr>
        <w:rFonts w:ascii="Times New Roman" w:eastAsia="Times New Roman" w:hAnsi="Times New Roman" w:hint="default"/>
        <w:b w:val="0"/>
        <w:i w:val="0"/>
        <w:spacing w:val="0"/>
        <w:w w:val="100"/>
        <w:sz w:val="24"/>
      </w:rPr>
    </w:lvl>
    <w:lvl w:ilvl="2" w:tplc="C882C4CC">
      <w:numFmt w:val="bullet"/>
      <w:lvlText w:val="•"/>
      <w:lvlJc w:val="left"/>
      <w:pPr>
        <w:ind w:left="520" w:hanging="180"/>
      </w:pPr>
      <w:rPr>
        <w:rFonts w:hint="default"/>
      </w:rPr>
    </w:lvl>
    <w:lvl w:ilvl="3" w:tplc="488A6A88">
      <w:numFmt w:val="bullet"/>
      <w:lvlText w:val="•"/>
      <w:lvlJc w:val="left"/>
      <w:pPr>
        <w:ind w:left="1777" w:hanging="180"/>
      </w:pPr>
      <w:rPr>
        <w:rFonts w:hint="default"/>
      </w:rPr>
    </w:lvl>
    <w:lvl w:ilvl="4" w:tplc="54603BAC">
      <w:numFmt w:val="bullet"/>
      <w:lvlText w:val="•"/>
      <w:lvlJc w:val="left"/>
      <w:pPr>
        <w:ind w:left="3035" w:hanging="180"/>
      </w:pPr>
      <w:rPr>
        <w:rFonts w:hint="default"/>
      </w:rPr>
    </w:lvl>
    <w:lvl w:ilvl="5" w:tplc="95986014">
      <w:numFmt w:val="bullet"/>
      <w:lvlText w:val="•"/>
      <w:lvlJc w:val="left"/>
      <w:pPr>
        <w:ind w:left="4292" w:hanging="180"/>
      </w:pPr>
      <w:rPr>
        <w:rFonts w:hint="default"/>
      </w:rPr>
    </w:lvl>
    <w:lvl w:ilvl="6" w:tplc="71F09690">
      <w:numFmt w:val="bullet"/>
      <w:lvlText w:val="•"/>
      <w:lvlJc w:val="left"/>
      <w:pPr>
        <w:ind w:left="5550" w:hanging="180"/>
      </w:pPr>
      <w:rPr>
        <w:rFonts w:hint="default"/>
      </w:rPr>
    </w:lvl>
    <w:lvl w:ilvl="7" w:tplc="7F8A4214">
      <w:numFmt w:val="bullet"/>
      <w:lvlText w:val="•"/>
      <w:lvlJc w:val="left"/>
      <w:pPr>
        <w:ind w:left="6807" w:hanging="180"/>
      </w:pPr>
      <w:rPr>
        <w:rFonts w:hint="default"/>
      </w:rPr>
    </w:lvl>
    <w:lvl w:ilvl="8" w:tplc="75A6CDE0">
      <w:numFmt w:val="bullet"/>
      <w:lvlText w:val="•"/>
      <w:lvlJc w:val="left"/>
      <w:pPr>
        <w:ind w:left="8065" w:hanging="180"/>
      </w:pPr>
      <w:rPr>
        <w:rFonts w:hint="default"/>
      </w:rPr>
    </w:lvl>
  </w:abstractNum>
  <w:abstractNum w:abstractNumId="5">
    <w:nsid w:val="161005A5"/>
    <w:multiLevelType w:val="multilevel"/>
    <w:tmpl w:val="FFFFFFFF"/>
    <w:lvl w:ilvl="0">
      <w:start w:val="1"/>
      <w:numFmt w:val="bullet"/>
      <w:lvlText w:val="•"/>
      <w:lvlJc w:val="left"/>
      <w:rPr>
        <w:rFonts w:ascii="Times New Roman" w:eastAsia="Times New Roman" w:hAnsi="Times New Roman"/>
        <w:b w:val="0"/>
        <w:i w:val="0"/>
        <w:smallCaps w:val="0"/>
        <w:strike w:val="0"/>
        <w:dstrike w:val="0"/>
        <w:color w:val="000000"/>
        <w:spacing w:val="0"/>
        <w:w w:val="100"/>
        <w:position w:val="0"/>
        <w:sz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1B49661A"/>
    <w:multiLevelType w:val="hybridMultilevel"/>
    <w:tmpl w:val="BC92D6D2"/>
    <w:lvl w:ilvl="0" w:tplc="E4E4A546">
      <w:start w:val="1"/>
      <w:numFmt w:val="decimal"/>
      <w:lvlText w:val="%1."/>
      <w:lvlJc w:val="left"/>
      <w:pPr>
        <w:ind w:left="535" w:hanging="280"/>
      </w:pPr>
      <w:rPr>
        <w:rFonts w:cs="Times New Roman" w:hint="default"/>
        <w:spacing w:val="0"/>
        <w:w w:val="100"/>
      </w:rPr>
    </w:lvl>
    <w:lvl w:ilvl="1" w:tplc="E4843A78">
      <w:numFmt w:val="none"/>
      <w:lvlText w:val=""/>
      <w:lvlJc w:val="left"/>
      <w:pPr>
        <w:tabs>
          <w:tab w:val="num" w:pos="360"/>
        </w:tabs>
      </w:pPr>
      <w:rPr>
        <w:rFonts w:cs="Times New Roman"/>
      </w:rPr>
    </w:lvl>
    <w:lvl w:ilvl="2" w:tplc="85D84B10">
      <w:numFmt w:val="none"/>
      <w:lvlText w:val=""/>
      <w:lvlJc w:val="left"/>
      <w:pPr>
        <w:tabs>
          <w:tab w:val="num" w:pos="360"/>
        </w:tabs>
      </w:pPr>
      <w:rPr>
        <w:rFonts w:cs="Times New Roman"/>
      </w:rPr>
    </w:lvl>
    <w:lvl w:ilvl="3" w:tplc="F406218A">
      <w:numFmt w:val="bullet"/>
      <w:lvlText w:val=""/>
      <w:lvlJc w:val="left"/>
      <w:pPr>
        <w:ind w:left="255" w:hanging="420"/>
      </w:pPr>
      <w:rPr>
        <w:rFonts w:ascii="Symbol" w:eastAsia="Times New Roman" w:hAnsi="Symbol" w:hint="default"/>
        <w:b w:val="0"/>
        <w:i w:val="0"/>
        <w:spacing w:val="0"/>
        <w:w w:val="100"/>
        <w:sz w:val="24"/>
      </w:rPr>
    </w:lvl>
    <w:lvl w:ilvl="4" w:tplc="209A1BA8">
      <w:numFmt w:val="bullet"/>
      <w:lvlText w:val="•"/>
      <w:lvlJc w:val="left"/>
      <w:pPr>
        <w:ind w:left="1700" w:hanging="420"/>
      </w:pPr>
      <w:rPr>
        <w:rFonts w:hint="default"/>
      </w:rPr>
    </w:lvl>
    <w:lvl w:ilvl="5" w:tplc="549092EC">
      <w:numFmt w:val="bullet"/>
      <w:lvlText w:val="•"/>
      <w:lvlJc w:val="left"/>
      <w:pPr>
        <w:ind w:left="2541" w:hanging="420"/>
      </w:pPr>
      <w:rPr>
        <w:rFonts w:hint="default"/>
      </w:rPr>
    </w:lvl>
    <w:lvl w:ilvl="6" w:tplc="DFD48464">
      <w:numFmt w:val="bullet"/>
      <w:lvlText w:val="•"/>
      <w:lvlJc w:val="left"/>
      <w:pPr>
        <w:ind w:left="3381" w:hanging="420"/>
      </w:pPr>
      <w:rPr>
        <w:rFonts w:hint="default"/>
      </w:rPr>
    </w:lvl>
    <w:lvl w:ilvl="7" w:tplc="7B92F75C">
      <w:numFmt w:val="bullet"/>
      <w:lvlText w:val="•"/>
      <w:lvlJc w:val="left"/>
      <w:pPr>
        <w:ind w:left="4222" w:hanging="420"/>
      </w:pPr>
      <w:rPr>
        <w:rFonts w:hint="default"/>
      </w:rPr>
    </w:lvl>
    <w:lvl w:ilvl="8" w:tplc="0F92DB02">
      <w:numFmt w:val="bullet"/>
      <w:lvlText w:val="•"/>
      <w:lvlJc w:val="left"/>
      <w:pPr>
        <w:ind w:left="5062" w:hanging="420"/>
      </w:pPr>
      <w:rPr>
        <w:rFonts w:hint="default"/>
      </w:rPr>
    </w:lvl>
  </w:abstractNum>
  <w:abstractNum w:abstractNumId="7">
    <w:nsid w:val="1C773E2A"/>
    <w:multiLevelType w:val="multilevel"/>
    <w:tmpl w:val="288ABB5E"/>
    <w:lvl w:ilvl="0">
      <w:start w:val="1"/>
      <w:numFmt w:val="decimal"/>
      <w:lvlText w:val="%1."/>
      <w:lvlJc w:val="left"/>
      <w:pPr>
        <w:ind w:left="675" w:hanging="675"/>
      </w:pPr>
      <w:rPr>
        <w:rFonts w:cs="Times New Roman" w:hint="default"/>
        <w:color w:val="000000"/>
      </w:rPr>
    </w:lvl>
    <w:lvl w:ilvl="1">
      <w:start w:val="2"/>
      <w:numFmt w:val="decimal"/>
      <w:lvlText w:val="%1.%2."/>
      <w:lvlJc w:val="left"/>
      <w:pPr>
        <w:ind w:left="720" w:hanging="720"/>
      </w:pPr>
      <w:rPr>
        <w:rFonts w:cs="Times New Roman" w:hint="default"/>
        <w:color w:val="000000"/>
      </w:rPr>
    </w:lvl>
    <w:lvl w:ilvl="2">
      <w:start w:val="1"/>
      <w:numFmt w:val="decimal"/>
      <w:lvlText w:val="%1.%2.%3."/>
      <w:lvlJc w:val="left"/>
      <w:pPr>
        <w:ind w:left="720" w:hanging="720"/>
      </w:pPr>
      <w:rPr>
        <w:rFonts w:cs="Times New Roman" w:hint="default"/>
        <w:color w:val="000000"/>
      </w:rPr>
    </w:lvl>
    <w:lvl w:ilvl="3">
      <w:start w:val="1"/>
      <w:numFmt w:val="decimal"/>
      <w:lvlText w:val="%1.%2.%3.%4."/>
      <w:lvlJc w:val="left"/>
      <w:pPr>
        <w:ind w:left="1080" w:hanging="1080"/>
      </w:pPr>
      <w:rPr>
        <w:rFonts w:cs="Times New Roman" w:hint="default"/>
        <w:color w:val="000000"/>
      </w:rPr>
    </w:lvl>
    <w:lvl w:ilvl="4">
      <w:start w:val="1"/>
      <w:numFmt w:val="decimal"/>
      <w:lvlText w:val="%1.%2.%3.%4.%5."/>
      <w:lvlJc w:val="left"/>
      <w:pPr>
        <w:ind w:left="1080" w:hanging="1080"/>
      </w:pPr>
      <w:rPr>
        <w:rFonts w:cs="Times New Roman" w:hint="default"/>
        <w:color w:val="000000"/>
      </w:rPr>
    </w:lvl>
    <w:lvl w:ilvl="5">
      <w:start w:val="1"/>
      <w:numFmt w:val="decimal"/>
      <w:lvlText w:val="%1.%2.%3.%4.%5.%6."/>
      <w:lvlJc w:val="left"/>
      <w:pPr>
        <w:ind w:left="1440" w:hanging="1440"/>
      </w:pPr>
      <w:rPr>
        <w:rFonts w:cs="Times New Roman" w:hint="default"/>
        <w:color w:val="000000"/>
      </w:rPr>
    </w:lvl>
    <w:lvl w:ilvl="6">
      <w:start w:val="1"/>
      <w:numFmt w:val="decimal"/>
      <w:lvlText w:val="%1.%2.%3.%4.%5.%6.%7."/>
      <w:lvlJc w:val="left"/>
      <w:pPr>
        <w:ind w:left="1800" w:hanging="1800"/>
      </w:pPr>
      <w:rPr>
        <w:rFonts w:cs="Times New Roman" w:hint="default"/>
        <w:color w:val="000000"/>
      </w:rPr>
    </w:lvl>
    <w:lvl w:ilvl="7">
      <w:start w:val="1"/>
      <w:numFmt w:val="decimal"/>
      <w:lvlText w:val="%1.%2.%3.%4.%5.%6.%7.%8."/>
      <w:lvlJc w:val="left"/>
      <w:pPr>
        <w:ind w:left="1800" w:hanging="1800"/>
      </w:pPr>
      <w:rPr>
        <w:rFonts w:cs="Times New Roman" w:hint="default"/>
        <w:color w:val="000000"/>
      </w:rPr>
    </w:lvl>
    <w:lvl w:ilvl="8">
      <w:start w:val="1"/>
      <w:numFmt w:val="decimal"/>
      <w:lvlText w:val="%1.%2.%3.%4.%5.%6.%7.%8.%9."/>
      <w:lvlJc w:val="left"/>
      <w:pPr>
        <w:ind w:left="2160" w:hanging="2160"/>
      </w:pPr>
      <w:rPr>
        <w:rFonts w:cs="Times New Roman" w:hint="default"/>
        <w:color w:val="000000"/>
      </w:rPr>
    </w:lvl>
  </w:abstractNum>
  <w:abstractNum w:abstractNumId="8">
    <w:nsid w:val="1F5831DC"/>
    <w:multiLevelType w:val="multilevel"/>
    <w:tmpl w:val="FFFFFFFF"/>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26C63FED"/>
    <w:multiLevelType w:val="hybridMultilevel"/>
    <w:tmpl w:val="3CBC71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6D61000"/>
    <w:multiLevelType w:val="multilevel"/>
    <w:tmpl w:val="F4109A42"/>
    <w:lvl w:ilvl="0">
      <w:start w:val="1"/>
      <w:numFmt w:val="bullet"/>
      <w:lvlText w:val=""/>
      <w:lvlJc w:val="left"/>
      <w:pPr>
        <w:ind w:left="720" w:hanging="360"/>
      </w:pPr>
      <w:rPr>
        <w:rFonts w:ascii="Symbol" w:hAnsi="Symbol" w:hint="default"/>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nsid w:val="27070180"/>
    <w:multiLevelType w:val="multilevel"/>
    <w:tmpl w:val="5680CAD8"/>
    <w:lvl w:ilvl="0">
      <w:start w:val="1"/>
      <w:numFmt w:val="bullet"/>
      <w:lvlText w:val=""/>
      <w:lvlJc w:val="left"/>
      <w:pPr>
        <w:tabs>
          <w:tab w:val="num" w:pos="720"/>
        </w:tabs>
        <w:ind w:left="720" w:hanging="360"/>
      </w:pPr>
      <w:rPr>
        <w:rFonts w:ascii="Symbol" w:hAnsi="Symbol" w:hint="default"/>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27C57DE5"/>
    <w:multiLevelType w:val="hybridMultilevel"/>
    <w:tmpl w:val="FFFFFFFF"/>
    <w:lvl w:ilvl="0" w:tplc="0BCC0B56">
      <w:start w:val="1"/>
      <w:numFmt w:val="decimal"/>
      <w:lvlText w:val="%1."/>
      <w:lvlJc w:val="left"/>
      <w:pPr>
        <w:ind w:left="820" w:hanging="205"/>
      </w:pPr>
      <w:rPr>
        <w:rFonts w:ascii="Times New Roman" w:eastAsia="Times New Roman" w:hAnsi="Times New Roman" w:cs="Times New Roman" w:hint="default"/>
        <w:b w:val="0"/>
        <w:bCs w:val="0"/>
        <w:i w:val="0"/>
        <w:iCs w:val="0"/>
        <w:spacing w:val="0"/>
        <w:w w:val="100"/>
        <w:sz w:val="24"/>
        <w:szCs w:val="24"/>
      </w:rPr>
    </w:lvl>
    <w:lvl w:ilvl="1" w:tplc="3B7438A2">
      <w:numFmt w:val="bullet"/>
      <w:lvlText w:val="•"/>
      <w:lvlJc w:val="left"/>
      <w:pPr>
        <w:ind w:left="1796" w:hanging="205"/>
      </w:pPr>
      <w:rPr>
        <w:rFonts w:hint="default"/>
      </w:rPr>
    </w:lvl>
    <w:lvl w:ilvl="2" w:tplc="21F62E3E">
      <w:numFmt w:val="bullet"/>
      <w:lvlText w:val="•"/>
      <w:lvlJc w:val="left"/>
      <w:pPr>
        <w:ind w:left="2772" w:hanging="205"/>
      </w:pPr>
      <w:rPr>
        <w:rFonts w:hint="default"/>
      </w:rPr>
    </w:lvl>
    <w:lvl w:ilvl="3" w:tplc="6AF6C8A8">
      <w:numFmt w:val="bullet"/>
      <w:lvlText w:val="•"/>
      <w:lvlJc w:val="left"/>
      <w:pPr>
        <w:ind w:left="3748" w:hanging="205"/>
      </w:pPr>
      <w:rPr>
        <w:rFonts w:hint="default"/>
      </w:rPr>
    </w:lvl>
    <w:lvl w:ilvl="4" w:tplc="893AE9EC">
      <w:numFmt w:val="bullet"/>
      <w:lvlText w:val="•"/>
      <w:lvlJc w:val="left"/>
      <w:pPr>
        <w:ind w:left="4724" w:hanging="205"/>
      </w:pPr>
      <w:rPr>
        <w:rFonts w:hint="default"/>
      </w:rPr>
    </w:lvl>
    <w:lvl w:ilvl="5" w:tplc="882ED432">
      <w:numFmt w:val="bullet"/>
      <w:lvlText w:val="•"/>
      <w:lvlJc w:val="left"/>
      <w:pPr>
        <w:ind w:left="5700" w:hanging="205"/>
      </w:pPr>
      <w:rPr>
        <w:rFonts w:hint="default"/>
      </w:rPr>
    </w:lvl>
    <w:lvl w:ilvl="6" w:tplc="3A9E413E">
      <w:numFmt w:val="bullet"/>
      <w:lvlText w:val="•"/>
      <w:lvlJc w:val="left"/>
      <w:pPr>
        <w:ind w:left="6676" w:hanging="205"/>
      </w:pPr>
      <w:rPr>
        <w:rFonts w:hint="default"/>
      </w:rPr>
    </w:lvl>
    <w:lvl w:ilvl="7" w:tplc="34CE113E">
      <w:numFmt w:val="bullet"/>
      <w:lvlText w:val="•"/>
      <w:lvlJc w:val="left"/>
      <w:pPr>
        <w:ind w:left="7652" w:hanging="205"/>
      </w:pPr>
      <w:rPr>
        <w:rFonts w:hint="default"/>
      </w:rPr>
    </w:lvl>
    <w:lvl w:ilvl="8" w:tplc="CD4E9F02">
      <w:numFmt w:val="bullet"/>
      <w:lvlText w:val="•"/>
      <w:lvlJc w:val="left"/>
      <w:pPr>
        <w:ind w:left="8628" w:hanging="205"/>
      </w:pPr>
      <w:rPr>
        <w:rFonts w:hint="default"/>
      </w:rPr>
    </w:lvl>
  </w:abstractNum>
  <w:abstractNum w:abstractNumId="13">
    <w:nsid w:val="2B8C5978"/>
    <w:multiLevelType w:val="multilevel"/>
    <w:tmpl w:val="592C778A"/>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2C8349EC"/>
    <w:multiLevelType w:val="multilevel"/>
    <w:tmpl w:val="602AA80E"/>
    <w:lvl w:ilvl="0">
      <w:start w:val="1"/>
      <w:numFmt w:val="decimal"/>
      <w:lvlText w:val="1.1.%1."/>
      <w:lvlJc w:val="left"/>
      <w:rPr>
        <w:rFonts w:ascii="Times New Roman" w:eastAsia="Times New Roman" w:hAnsi="Times New Roman" w:cs="Times New Roman"/>
        <w:b/>
        <w:bCs/>
        <w:i/>
        <w:iCs/>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2E800E00"/>
    <w:multiLevelType w:val="multilevel"/>
    <w:tmpl w:val="8884BF94"/>
    <w:lvl w:ilvl="0">
      <w:start w:val="1"/>
      <w:numFmt w:val="bullet"/>
      <w:lvlText w:val=""/>
      <w:lvlJc w:val="left"/>
      <w:pPr>
        <w:tabs>
          <w:tab w:val="num" w:pos="720"/>
        </w:tabs>
        <w:ind w:left="720" w:hanging="360"/>
      </w:pPr>
      <w:rPr>
        <w:rFonts w:ascii="Symbol" w:hAnsi="Symbol" w:hint="default"/>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31216BE4"/>
    <w:multiLevelType w:val="hybridMultilevel"/>
    <w:tmpl w:val="8E06E46A"/>
    <w:lvl w:ilvl="0" w:tplc="0419000F">
      <w:start w:val="1"/>
      <w:numFmt w:val="decimal"/>
      <w:lvlText w:val="%1."/>
      <w:lvlJc w:val="left"/>
      <w:pPr>
        <w:ind w:left="11"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
    <w:nsid w:val="3183216F"/>
    <w:multiLevelType w:val="multilevel"/>
    <w:tmpl w:val="C8D87A9A"/>
    <w:lvl w:ilvl="0">
      <w:start w:val="1"/>
      <w:numFmt w:val="decimal"/>
      <w:lvlText w:val="%1."/>
      <w:lvlJc w:val="left"/>
      <w:pPr>
        <w:ind w:left="450" w:hanging="450"/>
      </w:pPr>
      <w:rPr>
        <w:rFonts w:cs="Times New Roman" w:hint="default"/>
      </w:rPr>
    </w:lvl>
    <w:lvl w:ilvl="1">
      <w:start w:val="6"/>
      <w:numFmt w:val="decimal"/>
      <w:lvlText w:val="%1.%2."/>
      <w:lvlJc w:val="left"/>
      <w:pPr>
        <w:ind w:left="1170" w:hanging="720"/>
      </w:pPr>
      <w:rPr>
        <w:rFonts w:cs="Times New Roman" w:hint="default"/>
      </w:rPr>
    </w:lvl>
    <w:lvl w:ilvl="2">
      <w:start w:val="1"/>
      <w:numFmt w:val="decimal"/>
      <w:lvlText w:val="%1.%2.%3."/>
      <w:lvlJc w:val="left"/>
      <w:pPr>
        <w:ind w:left="1620" w:hanging="720"/>
      </w:pPr>
      <w:rPr>
        <w:rFonts w:cs="Times New Roman" w:hint="default"/>
      </w:rPr>
    </w:lvl>
    <w:lvl w:ilvl="3">
      <w:start w:val="1"/>
      <w:numFmt w:val="decimal"/>
      <w:lvlText w:val="%1.%2.%3.%4."/>
      <w:lvlJc w:val="left"/>
      <w:pPr>
        <w:ind w:left="2430" w:hanging="1080"/>
      </w:pPr>
      <w:rPr>
        <w:rFonts w:cs="Times New Roman" w:hint="default"/>
      </w:rPr>
    </w:lvl>
    <w:lvl w:ilvl="4">
      <w:start w:val="1"/>
      <w:numFmt w:val="decimal"/>
      <w:lvlText w:val="%1.%2.%3.%4.%5."/>
      <w:lvlJc w:val="left"/>
      <w:pPr>
        <w:ind w:left="2880" w:hanging="1080"/>
      </w:pPr>
      <w:rPr>
        <w:rFonts w:cs="Times New Roman" w:hint="default"/>
      </w:rPr>
    </w:lvl>
    <w:lvl w:ilvl="5">
      <w:start w:val="1"/>
      <w:numFmt w:val="decimal"/>
      <w:lvlText w:val="%1.%2.%3.%4.%5.%6."/>
      <w:lvlJc w:val="left"/>
      <w:pPr>
        <w:ind w:left="3690" w:hanging="1440"/>
      </w:pPr>
      <w:rPr>
        <w:rFonts w:cs="Times New Roman" w:hint="default"/>
      </w:rPr>
    </w:lvl>
    <w:lvl w:ilvl="6">
      <w:start w:val="1"/>
      <w:numFmt w:val="decimal"/>
      <w:lvlText w:val="%1.%2.%3.%4.%5.%6.%7."/>
      <w:lvlJc w:val="left"/>
      <w:pPr>
        <w:ind w:left="4500" w:hanging="1800"/>
      </w:pPr>
      <w:rPr>
        <w:rFonts w:cs="Times New Roman" w:hint="default"/>
      </w:rPr>
    </w:lvl>
    <w:lvl w:ilvl="7">
      <w:start w:val="1"/>
      <w:numFmt w:val="decimal"/>
      <w:lvlText w:val="%1.%2.%3.%4.%5.%6.%7.%8."/>
      <w:lvlJc w:val="left"/>
      <w:pPr>
        <w:ind w:left="4950" w:hanging="1800"/>
      </w:pPr>
      <w:rPr>
        <w:rFonts w:cs="Times New Roman" w:hint="default"/>
      </w:rPr>
    </w:lvl>
    <w:lvl w:ilvl="8">
      <w:start w:val="1"/>
      <w:numFmt w:val="decimal"/>
      <w:lvlText w:val="%1.%2.%3.%4.%5.%6.%7.%8.%9."/>
      <w:lvlJc w:val="left"/>
      <w:pPr>
        <w:ind w:left="5760" w:hanging="2160"/>
      </w:pPr>
      <w:rPr>
        <w:rFonts w:cs="Times New Roman" w:hint="default"/>
      </w:rPr>
    </w:lvl>
  </w:abstractNum>
  <w:abstractNum w:abstractNumId="18">
    <w:nsid w:val="31897F33"/>
    <w:multiLevelType w:val="hybridMultilevel"/>
    <w:tmpl w:val="BBA8AE42"/>
    <w:lvl w:ilvl="0" w:tplc="1D2C707C">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360"/>
        </w:tabs>
        <w:ind w:left="360" w:hanging="360"/>
      </w:pPr>
      <w:rPr>
        <w:rFonts w:cs="Times New Roman"/>
      </w:rPr>
    </w:lvl>
    <w:lvl w:ilvl="2" w:tplc="0419001B" w:tentative="1">
      <w:start w:val="1"/>
      <w:numFmt w:val="lowerRoman"/>
      <w:lvlText w:val="%3."/>
      <w:lvlJc w:val="right"/>
      <w:pPr>
        <w:tabs>
          <w:tab w:val="num" w:pos="1080"/>
        </w:tabs>
        <w:ind w:left="1080" w:hanging="180"/>
      </w:pPr>
      <w:rPr>
        <w:rFonts w:cs="Times New Roman"/>
      </w:rPr>
    </w:lvl>
    <w:lvl w:ilvl="3" w:tplc="0419000F" w:tentative="1">
      <w:start w:val="1"/>
      <w:numFmt w:val="decimal"/>
      <w:lvlText w:val="%4."/>
      <w:lvlJc w:val="left"/>
      <w:pPr>
        <w:tabs>
          <w:tab w:val="num" w:pos="1800"/>
        </w:tabs>
        <w:ind w:left="1800" w:hanging="360"/>
      </w:pPr>
      <w:rPr>
        <w:rFonts w:cs="Times New Roman"/>
      </w:rPr>
    </w:lvl>
    <w:lvl w:ilvl="4" w:tplc="04190019" w:tentative="1">
      <w:start w:val="1"/>
      <w:numFmt w:val="lowerLetter"/>
      <w:lvlText w:val="%5."/>
      <w:lvlJc w:val="left"/>
      <w:pPr>
        <w:tabs>
          <w:tab w:val="num" w:pos="2520"/>
        </w:tabs>
        <w:ind w:left="2520" w:hanging="360"/>
      </w:pPr>
      <w:rPr>
        <w:rFonts w:cs="Times New Roman"/>
      </w:rPr>
    </w:lvl>
    <w:lvl w:ilvl="5" w:tplc="0419001B" w:tentative="1">
      <w:start w:val="1"/>
      <w:numFmt w:val="lowerRoman"/>
      <w:lvlText w:val="%6."/>
      <w:lvlJc w:val="right"/>
      <w:pPr>
        <w:tabs>
          <w:tab w:val="num" w:pos="3240"/>
        </w:tabs>
        <w:ind w:left="3240" w:hanging="180"/>
      </w:pPr>
      <w:rPr>
        <w:rFonts w:cs="Times New Roman"/>
      </w:rPr>
    </w:lvl>
    <w:lvl w:ilvl="6" w:tplc="0419000F" w:tentative="1">
      <w:start w:val="1"/>
      <w:numFmt w:val="decimal"/>
      <w:lvlText w:val="%7."/>
      <w:lvlJc w:val="left"/>
      <w:pPr>
        <w:tabs>
          <w:tab w:val="num" w:pos="3960"/>
        </w:tabs>
        <w:ind w:left="3960" w:hanging="360"/>
      </w:pPr>
      <w:rPr>
        <w:rFonts w:cs="Times New Roman"/>
      </w:rPr>
    </w:lvl>
    <w:lvl w:ilvl="7" w:tplc="04190019" w:tentative="1">
      <w:start w:val="1"/>
      <w:numFmt w:val="lowerLetter"/>
      <w:lvlText w:val="%8."/>
      <w:lvlJc w:val="left"/>
      <w:pPr>
        <w:tabs>
          <w:tab w:val="num" w:pos="4680"/>
        </w:tabs>
        <w:ind w:left="4680" w:hanging="360"/>
      </w:pPr>
      <w:rPr>
        <w:rFonts w:cs="Times New Roman"/>
      </w:rPr>
    </w:lvl>
    <w:lvl w:ilvl="8" w:tplc="0419001B" w:tentative="1">
      <w:start w:val="1"/>
      <w:numFmt w:val="lowerRoman"/>
      <w:lvlText w:val="%9."/>
      <w:lvlJc w:val="right"/>
      <w:pPr>
        <w:tabs>
          <w:tab w:val="num" w:pos="5400"/>
        </w:tabs>
        <w:ind w:left="5400" w:hanging="180"/>
      </w:pPr>
      <w:rPr>
        <w:rFonts w:cs="Times New Roman"/>
      </w:rPr>
    </w:lvl>
  </w:abstractNum>
  <w:abstractNum w:abstractNumId="19">
    <w:nsid w:val="3EA74A7A"/>
    <w:multiLevelType w:val="multilevel"/>
    <w:tmpl w:val="D388AD48"/>
    <w:lvl w:ilvl="0">
      <w:start w:val="1"/>
      <w:numFmt w:val="bullet"/>
      <w:lvlText w:val=""/>
      <w:lvlJc w:val="left"/>
      <w:pPr>
        <w:ind w:left="783" w:hanging="360"/>
      </w:pPr>
      <w:rPr>
        <w:rFonts w:ascii="Symbol" w:hAnsi="Symbol" w:hint="default"/>
        <w:b/>
        <w:sz w:val="28"/>
      </w:rPr>
    </w:lvl>
    <w:lvl w:ilvl="1">
      <w:start w:val="1"/>
      <w:numFmt w:val="bullet"/>
      <w:lvlText w:val="o"/>
      <w:lvlJc w:val="left"/>
      <w:pPr>
        <w:ind w:left="1503" w:hanging="360"/>
      </w:pPr>
      <w:rPr>
        <w:rFonts w:ascii="Courier New" w:hAnsi="Courier New" w:hint="default"/>
      </w:rPr>
    </w:lvl>
    <w:lvl w:ilvl="2">
      <w:start w:val="1"/>
      <w:numFmt w:val="bullet"/>
      <w:lvlText w:val=""/>
      <w:lvlJc w:val="left"/>
      <w:pPr>
        <w:ind w:left="2223" w:hanging="360"/>
      </w:pPr>
      <w:rPr>
        <w:rFonts w:ascii="Wingdings" w:hAnsi="Wingdings" w:hint="default"/>
      </w:rPr>
    </w:lvl>
    <w:lvl w:ilvl="3">
      <w:start w:val="1"/>
      <w:numFmt w:val="bullet"/>
      <w:lvlText w:val=""/>
      <w:lvlJc w:val="left"/>
      <w:pPr>
        <w:ind w:left="2943" w:hanging="360"/>
      </w:pPr>
      <w:rPr>
        <w:rFonts w:ascii="Symbol" w:hAnsi="Symbol" w:hint="default"/>
      </w:rPr>
    </w:lvl>
    <w:lvl w:ilvl="4">
      <w:start w:val="1"/>
      <w:numFmt w:val="bullet"/>
      <w:lvlText w:val="o"/>
      <w:lvlJc w:val="left"/>
      <w:pPr>
        <w:ind w:left="3663" w:hanging="360"/>
      </w:pPr>
      <w:rPr>
        <w:rFonts w:ascii="Courier New" w:hAnsi="Courier New" w:hint="default"/>
      </w:rPr>
    </w:lvl>
    <w:lvl w:ilvl="5">
      <w:start w:val="1"/>
      <w:numFmt w:val="bullet"/>
      <w:lvlText w:val=""/>
      <w:lvlJc w:val="left"/>
      <w:pPr>
        <w:ind w:left="4383" w:hanging="360"/>
      </w:pPr>
      <w:rPr>
        <w:rFonts w:ascii="Wingdings" w:hAnsi="Wingdings" w:hint="default"/>
      </w:rPr>
    </w:lvl>
    <w:lvl w:ilvl="6">
      <w:start w:val="1"/>
      <w:numFmt w:val="bullet"/>
      <w:lvlText w:val=""/>
      <w:lvlJc w:val="left"/>
      <w:pPr>
        <w:ind w:left="5103" w:hanging="360"/>
      </w:pPr>
      <w:rPr>
        <w:rFonts w:ascii="Symbol" w:hAnsi="Symbol" w:hint="default"/>
      </w:rPr>
    </w:lvl>
    <w:lvl w:ilvl="7">
      <w:start w:val="1"/>
      <w:numFmt w:val="bullet"/>
      <w:lvlText w:val="o"/>
      <w:lvlJc w:val="left"/>
      <w:pPr>
        <w:ind w:left="5823" w:hanging="360"/>
      </w:pPr>
      <w:rPr>
        <w:rFonts w:ascii="Courier New" w:hAnsi="Courier New" w:hint="default"/>
      </w:rPr>
    </w:lvl>
    <w:lvl w:ilvl="8">
      <w:start w:val="1"/>
      <w:numFmt w:val="bullet"/>
      <w:lvlText w:val=""/>
      <w:lvlJc w:val="left"/>
      <w:pPr>
        <w:ind w:left="6543" w:hanging="360"/>
      </w:pPr>
      <w:rPr>
        <w:rFonts w:ascii="Wingdings" w:hAnsi="Wingdings" w:hint="default"/>
      </w:rPr>
    </w:lvl>
  </w:abstractNum>
  <w:abstractNum w:abstractNumId="20">
    <w:nsid w:val="423B2614"/>
    <w:multiLevelType w:val="hybridMultilevel"/>
    <w:tmpl w:val="FFFFFFFF"/>
    <w:lvl w:ilvl="0" w:tplc="235C0738">
      <w:numFmt w:val="bullet"/>
      <w:lvlText w:val="-"/>
      <w:lvlJc w:val="left"/>
      <w:pPr>
        <w:ind w:left="255" w:hanging="256"/>
      </w:pPr>
      <w:rPr>
        <w:rFonts w:ascii="Times New Roman" w:eastAsia="Times New Roman" w:hAnsi="Times New Roman" w:hint="default"/>
        <w:b w:val="0"/>
        <w:i w:val="0"/>
        <w:spacing w:val="0"/>
        <w:w w:val="100"/>
        <w:sz w:val="24"/>
      </w:rPr>
    </w:lvl>
    <w:lvl w:ilvl="1" w:tplc="5DB09234">
      <w:numFmt w:val="bullet"/>
      <w:lvlText w:val="•"/>
      <w:lvlJc w:val="left"/>
      <w:pPr>
        <w:ind w:left="1292" w:hanging="256"/>
      </w:pPr>
      <w:rPr>
        <w:rFonts w:hint="default"/>
      </w:rPr>
    </w:lvl>
    <w:lvl w:ilvl="2" w:tplc="6C8A59C8">
      <w:numFmt w:val="bullet"/>
      <w:lvlText w:val="•"/>
      <w:lvlJc w:val="left"/>
      <w:pPr>
        <w:ind w:left="2324" w:hanging="256"/>
      </w:pPr>
      <w:rPr>
        <w:rFonts w:hint="default"/>
      </w:rPr>
    </w:lvl>
    <w:lvl w:ilvl="3" w:tplc="AD3C896C">
      <w:numFmt w:val="bullet"/>
      <w:lvlText w:val="•"/>
      <w:lvlJc w:val="left"/>
      <w:pPr>
        <w:ind w:left="3356" w:hanging="256"/>
      </w:pPr>
      <w:rPr>
        <w:rFonts w:hint="default"/>
      </w:rPr>
    </w:lvl>
    <w:lvl w:ilvl="4" w:tplc="8A6A95AE">
      <w:numFmt w:val="bullet"/>
      <w:lvlText w:val="•"/>
      <w:lvlJc w:val="left"/>
      <w:pPr>
        <w:ind w:left="4388" w:hanging="256"/>
      </w:pPr>
      <w:rPr>
        <w:rFonts w:hint="default"/>
      </w:rPr>
    </w:lvl>
    <w:lvl w:ilvl="5" w:tplc="A5AA1208">
      <w:numFmt w:val="bullet"/>
      <w:lvlText w:val="•"/>
      <w:lvlJc w:val="left"/>
      <w:pPr>
        <w:ind w:left="5420" w:hanging="256"/>
      </w:pPr>
      <w:rPr>
        <w:rFonts w:hint="default"/>
      </w:rPr>
    </w:lvl>
    <w:lvl w:ilvl="6" w:tplc="3A6499E0">
      <w:numFmt w:val="bullet"/>
      <w:lvlText w:val="•"/>
      <w:lvlJc w:val="left"/>
      <w:pPr>
        <w:ind w:left="6452" w:hanging="256"/>
      </w:pPr>
      <w:rPr>
        <w:rFonts w:hint="default"/>
      </w:rPr>
    </w:lvl>
    <w:lvl w:ilvl="7" w:tplc="BE041572">
      <w:numFmt w:val="bullet"/>
      <w:lvlText w:val="•"/>
      <w:lvlJc w:val="left"/>
      <w:pPr>
        <w:ind w:left="7484" w:hanging="256"/>
      </w:pPr>
      <w:rPr>
        <w:rFonts w:hint="default"/>
      </w:rPr>
    </w:lvl>
    <w:lvl w:ilvl="8" w:tplc="2F92405E">
      <w:numFmt w:val="bullet"/>
      <w:lvlText w:val="•"/>
      <w:lvlJc w:val="left"/>
      <w:pPr>
        <w:ind w:left="8516" w:hanging="256"/>
      </w:pPr>
      <w:rPr>
        <w:rFonts w:hint="default"/>
      </w:rPr>
    </w:lvl>
  </w:abstractNum>
  <w:abstractNum w:abstractNumId="21">
    <w:nsid w:val="435D7807"/>
    <w:multiLevelType w:val="multilevel"/>
    <w:tmpl w:val="10B44922"/>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45691D82"/>
    <w:multiLevelType w:val="multilevel"/>
    <w:tmpl w:val="5B903590"/>
    <w:lvl w:ilvl="0">
      <w:start w:val="3"/>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461B4BF3"/>
    <w:multiLevelType w:val="multilevel"/>
    <w:tmpl w:val="D12290B0"/>
    <w:lvl w:ilvl="0">
      <w:start w:val="1"/>
      <w:numFmt w:val="decimal"/>
      <w:lvlText w:val="%1."/>
      <w:lvlJc w:val="left"/>
      <w:pPr>
        <w:ind w:left="720" w:hanging="360"/>
      </w:pPr>
      <w:rPr>
        <w:rFonts w:cs="Times New Roman" w:hint="default"/>
      </w:rPr>
    </w:lvl>
    <w:lvl w:ilvl="1">
      <w:start w:val="2"/>
      <w:numFmt w:val="decimal"/>
      <w:isLgl/>
      <w:lvlText w:val="%1.%2."/>
      <w:lvlJc w:val="left"/>
      <w:pPr>
        <w:ind w:left="1170" w:hanging="420"/>
      </w:pPr>
      <w:rPr>
        <w:rFonts w:cs="Times New Roman" w:hint="default"/>
      </w:rPr>
    </w:lvl>
    <w:lvl w:ilvl="2">
      <w:start w:val="1"/>
      <w:numFmt w:val="decimal"/>
      <w:isLgl/>
      <w:lvlText w:val="%1.%2.%3."/>
      <w:lvlJc w:val="left"/>
      <w:pPr>
        <w:ind w:left="1860" w:hanging="720"/>
      </w:pPr>
      <w:rPr>
        <w:rFonts w:cs="Times New Roman" w:hint="default"/>
      </w:rPr>
    </w:lvl>
    <w:lvl w:ilvl="3">
      <w:start w:val="1"/>
      <w:numFmt w:val="decimal"/>
      <w:isLgl/>
      <w:lvlText w:val="%1.%2.%3.%4."/>
      <w:lvlJc w:val="left"/>
      <w:pPr>
        <w:ind w:left="2250" w:hanging="720"/>
      </w:pPr>
      <w:rPr>
        <w:rFonts w:cs="Times New Roman" w:hint="default"/>
      </w:rPr>
    </w:lvl>
    <w:lvl w:ilvl="4">
      <w:start w:val="1"/>
      <w:numFmt w:val="decimal"/>
      <w:isLgl/>
      <w:lvlText w:val="%1.%2.%3.%4.%5."/>
      <w:lvlJc w:val="left"/>
      <w:pPr>
        <w:ind w:left="3000" w:hanging="1080"/>
      </w:pPr>
      <w:rPr>
        <w:rFonts w:cs="Times New Roman" w:hint="default"/>
      </w:rPr>
    </w:lvl>
    <w:lvl w:ilvl="5">
      <w:start w:val="1"/>
      <w:numFmt w:val="decimal"/>
      <w:isLgl/>
      <w:lvlText w:val="%1.%2.%3.%4.%5.%6."/>
      <w:lvlJc w:val="left"/>
      <w:pPr>
        <w:ind w:left="3390" w:hanging="1080"/>
      </w:pPr>
      <w:rPr>
        <w:rFonts w:cs="Times New Roman" w:hint="default"/>
      </w:rPr>
    </w:lvl>
    <w:lvl w:ilvl="6">
      <w:start w:val="1"/>
      <w:numFmt w:val="decimal"/>
      <w:isLgl/>
      <w:lvlText w:val="%1.%2.%3.%4.%5.%6.%7."/>
      <w:lvlJc w:val="left"/>
      <w:pPr>
        <w:ind w:left="4140" w:hanging="1440"/>
      </w:pPr>
      <w:rPr>
        <w:rFonts w:cs="Times New Roman" w:hint="default"/>
      </w:rPr>
    </w:lvl>
    <w:lvl w:ilvl="7">
      <w:start w:val="1"/>
      <w:numFmt w:val="decimal"/>
      <w:isLgl/>
      <w:lvlText w:val="%1.%2.%3.%4.%5.%6.%7.%8."/>
      <w:lvlJc w:val="left"/>
      <w:pPr>
        <w:ind w:left="4530" w:hanging="1440"/>
      </w:pPr>
      <w:rPr>
        <w:rFonts w:cs="Times New Roman" w:hint="default"/>
      </w:rPr>
    </w:lvl>
    <w:lvl w:ilvl="8">
      <w:start w:val="1"/>
      <w:numFmt w:val="decimal"/>
      <w:isLgl/>
      <w:lvlText w:val="%1.%2.%3.%4.%5.%6.%7.%8.%9."/>
      <w:lvlJc w:val="left"/>
      <w:pPr>
        <w:ind w:left="5280" w:hanging="1800"/>
      </w:pPr>
      <w:rPr>
        <w:rFonts w:cs="Times New Roman" w:hint="default"/>
      </w:rPr>
    </w:lvl>
  </w:abstractNum>
  <w:abstractNum w:abstractNumId="24">
    <w:nsid w:val="46625DE5"/>
    <w:multiLevelType w:val="hybridMultilevel"/>
    <w:tmpl w:val="DE14617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48994696"/>
    <w:multiLevelType w:val="hybridMultilevel"/>
    <w:tmpl w:val="68E0BB2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4DAF6E3B"/>
    <w:multiLevelType w:val="hybridMultilevel"/>
    <w:tmpl w:val="FFFFFFFF"/>
    <w:lvl w:ilvl="0" w:tplc="2B7A5C3E">
      <w:numFmt w:val="bullet"/>
      <w:lvlText w:val="•"/>
      <w:lvlJc w:val="left"/>
      <w:pPr>
        <w:ind w:left="255" w:hanging="255"/>
      </w:pPr>
      <w:rPr>
        <w:rFonts w:ascii="Times New Roman" w:eastAsia="Times New Roman" w:hAnsi="Times New Roman" w:hint="default"/>
        <w:b w:val="0"/>
        <w:i w:val="0"/>
        <w:spacing w:val="0"/>
        <w:w w:val="100"/>
        <w:sz w:val="24"/>
      </w:rPr>
    </w:lvl>
    <w:lvl w:ilvl="1" w:tplc="298E76EE">
      <w:numFmt w:val="bullet"/>
      <w:lvlText w:val="•"/>
      <w:lvlJc w:val="left"/>
      <w:pPr>
        <w:ind w:left="1292" w:hanging="255"/>
      </w:pPr>
      <w:rPr>
        <w:rFonts w:hint="default"/>
      </w:rPr>
    </w:lvl>
    <w:lvl w:ilvl="2" w:tplc="E488C7EE">
      <w:numFmt w:val="bullet"/>
      <w:lvlText w:val="•"/>
      <w:lvlJc w:val="left"/>
      <w:pPr>
        <w:ind w:left="2324" w:hanging="255"/>
      </w:pPr>
      <w:rPr>
        <w:rFonts w:hint="default"/>
      </w:rPr>
    </w:lvl>
    <w:lvl w:ilvl="3" w:tplc="90F0CE74">
      <w:numFmt w:val="bullet"/>
      <w:lvlText w:val="•"/>
      <w:lvlJc w:val="left"/>
      <w:pPr>
        <w:ind w:left="3356" w:hanging="255"/>
      </w:pPr>
      <w:rPr>
        <w:rFonts w:hint="default"/>
      </w:rPr>
    </w:lvl>
    <w:lvl w:ilvl="4" w:tplc="BCA0BE22">
      <w:numFmt w:val="bullet"/>
      <w:lvlText w:val="•"/>
      <w:lvlJc w:val="left"/>
      <w:pPr>
        <w:ind w:left="4388" w:hanging="255"/>
      </w:pPr>
      <w:rPr>
        <w:rFonts w:hint="default"/>
      </w:rPr>
    </w:lvl>
    <w:lvl w:ilvl="5" w:tplc="D856F31E">
      <w:numFmt w:val="bullet"/>
      <w:lvlText w:val="•"/>
      <w:lvlJc w:val="left"/>
      <w:pPr>
        <w:ind w:left="5420" w:hanging="255"/>
      </w:pPr>
      <w:rPr>
        <w:rFonts w:hint="default"/>
      </w:rPr>
    </w:lvl>
    <w:lvl w:ilvl="6" w:tplc="532E7726">
      <w:numFmt w:val="bullet"/>
      <w:lvlText w:val="•"/>
      <w:lvlJc w:val="left"/>
      <w:pPr>
        <w:ind w:left="6452" w:hanging="255"/>
      </w:pPr>
      <w:rPr>
        <w:rFonts w:hint="default"/>
      </w:rPr>
    </w:lvl>
    <w:lvl w:ilvl="7" w:tplc="720A6996">
      <w:numFmt w:val="bullet"/>
      <w:lvlText w:val="•"/>
      <w:lvlJc w:val="left"/>
      <w:pPr>
        <w:ind w:left="7484" w:hanging="255"/>
      </w:pPr>
      <w:rPr>
        <w:rFonts w:hint="default"/>
      </w:rPr>
    </w:lvl>
    <w:lvl w:ilvl="8" w:tplc="F9A49C22">
      <w:numFmt w:val="bullet"/>
      <w:lvlText w:val="•"/>
      <w:lvlJc w:val="left"/>
      <w:pPr>
        <w:ind w:left="8516" w:hanging="255"/>
      </w:pPr>
      <w:rPr>
        <w:rFonts w:hint="default"/>
      </w:rPr>
    </w:lvl>
  </w:abstractNum>
  <w:abstractNum w:abstractNumId="27">
    <w:nsid w:val="51DE01EA"/>
    <w:multiLevelType w:val="hybridMultilevel"/>
    <w:tmpl w:val="74A0B8CA"/>
    <w:lvl w:ilvl="0" w:tplc="04190011">
      <w:start w:val="4"/>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8">
    <w:nsid w:val="53647021"/>
    <w:multiLevelType w:val="hybridMultilevel"/>
    <w:tmpl w:val="FFFFFFFF"/>
    <w:lvl w:ilvl="0" w:tplc="D758FCD6">
      <w:numFmt w:val="bullet"/>
      <w:lvlText w:val="-"/>
      <w:lvlJc w:val="left"/>
      <w:pPr>
        <w:ind w:left="255" w:hanging="186"/>
      </w:pPr>
      <w:rPr>
        <w:rFonts w:ascii="Times New Roman" w:eastAsia="Times New Roman" w:hAnsi="Times New Roman" w:hint="default"/>
        <w:b w:val="0"/>
        <w:i w:val="0"/>
        <w:spacing w:val="0"/>
        <w:w w:val="100"/>
        <w:sz w:val="24"/>
      </w:rPr>
    </w:lvl>
    <w:lvl w:ilvl="1" w:tplc="3F0064A6">
      <w:numFmt w:val="bullet"/>
      <w:lvlText w:val="•"/>
      <w:lvlJc w:val="left"/>
      <w:pPr>
        <w:ind w:left="1292" w:hanging="186"/>
      </w:pPr>
      <w:rPr>
        <w:rFonts w:hint="default"/>
      </w:rPr>
    </w:lvl>
    <w:lvl w:ilvl="2" w:tplc="9D2E77E2">
      <w:numFmt w:val="bullet"/>
      <w:lvlText w:val="•"/>
      <w:lvlJc w:val="left"/>
      <w:pPr>
        <w:ind w:left="2324" w:hanging="186"/>
      </w:pPr>
      <w:rPr>
        <w:rFonts w:hint="default"/>
      </w:rPr>
    </w:lvl>
    <w:lvl w:ilvl="3" w:tplc="A3D233EC">
      <w:numFmt w:val="bullet"/>
      <w:lvlText w:val="•"/>
      <w:lvlJc w:val="left"/>
      <w:pPr>
        <w:ind w:left="3356" w:hanging="186"/>
      </w:pPr>
      <w:rPr>
        <w:rFonts w:hint="default"/>
      </w:rPr>
    </w:lvl>
    <w:lvl w:ilvl="4" w:tplc="64F0BA20">
      <w:numFmt w:val="bullet"/>
      <w:lvlText w:val="•"/>
      <w:lvlJc w:val="left"/>
      <w:pPr>
        <w:ind w:left="4388" w:hanging="186"/>
      </w:pPr>
      <w:rPr>
        <w:rFonts w:hint="default"/>
      </w:rPr>
    </w:lvl>
    <w:lvl w:ilvl="5" w:tplc="FEA25042">
      <w:numFmt w:val="bullet"/>
      <w:lvlText w:val="•"/>
      <w:lvlJc w:val="left"/>
      <w:pPr>
        <w:ind w:left="5420" w:hanging="186"/>
      </w:pPr>
      <w:rPr>
        <w:rFonts w:hint="default"/>
      </w:rPr>
    </w:lvl>
    <w:lvl w:ilvl="6" w:tplc="669E4B90">
      <w:numFmt w:val="bullet"/>
      <w:lvlText w:val="•"/>
      <w:lvlJc w:val="left"/>
      <w:pPr>
        <w:ind w:left="6452" w:hanging="186"/>
      </w:pPr>
      <w:rPr>
        <w:rFonts w:hint="default"/>
      </w:rPr>
    </w:lvl>
    <w:lvl w:ilvl="7" w:tplc="24320A58">
      <w:numFmt w:val="bullet"/>
      <w:lvlText w:val="•"/>
      <w:lvlJc w:val="left"/>
      <w:pPr>
        <w:ind w:left="7484" w:hanging="186"/>
      </w:pPr>
      <w:rPr>
        <w:rFonts w:hint="default"/>
      </w:rPr>
    </w:lvl>
    <w:lvl w:ilvl="8" w:tplc="3B0A67B2">
      <w:numFmt w:val="bullet"/>
      <w:lvlText w:val="•"/>
      <w:lvlJc w:val="left"/>
      <w:pPr>
        <w:ind w:left="8516" w:hanging="186"/>
      </w:pPr>
      <w:rPr>
        <w:rFonts w:hint="default"/>
      </w:rPr>
    </w:lvl>
  </w:abstractNum>
  <w:abstractNum w:abstractNumId="29">
    <w:nsid w:val="54312D0C"/>
    <w:multiLevelType w:val="hybridMultilevel"/>
    <w:tmpl w:val="DC7E4E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4C72512"/>
    <w:multiLevelType w:val="hybridMultilevel"/>
    <w:tmpl w:val="FFFFFFFF"/>
    <w:lvl w:ilvl="0" w:tplc="CE0E9B36">
      <w:numFmt w:val="bullet"/>
      <w:lvlText w:val="•"/>
      <w:lvlJc w:val="left"/>
      <w:pPr>
        <w:ind w:left="255" w:hanging="146"/>
      </w:pPr>
      <w:rPr>
        <w:rFonts w:ascii="Times New Roman" w:eastAsia="Times New Roman" w:hAnsi="Times New Roman" w:hint="default"/>
        <w:b w:val="0"/>
        <w:i w:val="0"/>
        <w:spacing w:val="0"/>
        <w:w w:val="100"/>
        <w:sz w:val="24"/>
      </w:rPr>
    </w:lvl>
    <w:lvl w:ilvl="1" w:tplc="E5EC365C">
      <w:numFmt w:val="bullet"/>
      <w:lvlText w:val="•"/>
      <w:lvlJc w:val="left"/>
      <w:pPr>
        <w:ind w:left="1292" w:hanging="146"/>
      </w:pPr>
      <w:rPr>
        <w:rFonts w:hint="default"/>
      </w:rPr>
    </w:lvl>
    <w:lvl w:ilvl="2" w:tplc="D5BE9912">
      <w:numFmt w:val="bullet"/>
      <w:lvlText w:val="•"/>
      <w:lvlJc w:val="left"/>
      <w:pPr>
        <w:ind w:left="2324" w:hanging="146"/>
      </w:pPr>
      <w:rPr>
        <w:rFonts w:hint="default"/>
      </w:rPr>
    </w:lvl>
    <w:lvl w:ilvl="3" w:tplc="DF0EA4AA">
      <w:numFmt w:val="bullet"/>
      <w:lvlText w:val="•"/>
      <w:lvlJc w:val="left"/>
      <w:pPr>
        <w:ind w:left="3356" w:hanging="146"/>
      </w:pPr>
      <w:rPr>
        <w:rFonts w:hint="default"/>
      </w:rPr>
    </w:lvl>
    <w:lvl w:ilvl="4" w:tplc="82E88024">
      <w:numFmt w:val="bullet"/>
      <w:lvlText w:val="•"/>
      <w:lvlJc w:val="left"/>
      <w:pPr>
        <w:ind w:left="4388" w:hanging="146"/>
      </w:pPr>
      <w:rPr>
        <w:rFonts w:hint="default"/>
      </w:rPr>
    </w:lvl>
    <w:lvl w:ilvl="5" w:tplc="719622AA">
      <w:numFmt w:val="bullet"/>
      <w:lvlText w:val="•"/>
      <w:lvlJc w:val="left"/>
      <w:pPr>
        <w:ind w:left="5420" w:hanging="146"/>
      </w:pPr>
      <w:rPr>
        <w:rFonts w:hint="default"/>
      </w:rPr>
    </w:lvl>
    <w:lvl w:ilvl="6" w:tplc="366E8C30">
      <w:numFmt w:val="bullet"/>
      <w:lvlText w:val="•"/>
      <w:lvlJc w:val="left"/>
      <w:pPr>
        <w:ind w:left="6452" w:hanging="146"/>
      </w:pPr>
      <w:rPr>
        <w:rFonts w:hint="default"/>
      </w:rPr>
    </w:lvl>
    <w:lvl w:ilvl="7" w:tplc="8CF4E222">
      <w:numFmt w:val="bullet"/>
      <w:lvlText w:val="•"/>
      <w:lvlJc w:val="left"/>
      <w:pPr>
        <w:ind w:left="7484" w:hanging="146"/>
      </w:pPr>
      <w:rPr>
        <w:rFonts w:hint="default"/>
      </w:rPr>
    </w:lvl>
    <w:lvl w:ilvl="8" w:tplc="C9044E80">
      <w:numFmt w:val="bullet"/>
      <w:lvlText w:val="•"/>
      <w:lvlJc w:val="left"/>
      <w:pPr>
        <w:ind w:left="8516" w:hanging="146"/>
      </w:pPr>
      <w:rPr>
        <w:rFonts w:hint="default"/>
      </w:rPr>
    </w:lvl>
  </w:abstractNum>
  <w:abstractNum w:abstractNumId="31">
    <w:nsid w:val="554636D6"/>
    <w:multiLevelType w:val="hybridMultilevel"/>
    <w:tmpl w:val="FFFFFFFF"/>
    <w:lvl w:ilvl="0" w:tplc="CAB63166">
      <w:numFmt w:val="bullet"/>
      <w:lvlText w:val=""/>
      <w:lvlJc w:val="left"/>
      <w:pPr>
        <w:ind w:left="255" w:hanging="146"/>
      </w:pPr>
      <w:rPr>
        <w:rFonts w:ascii="Symbol" w:eastAsia="Times New Roman" w:hAnsi="Symbol" w:hint="default"/>
        <w:b w:val="0"/>
        <w:i w:val="0"/>
        <w:spacing w:val="0"/>
        <w:w w:val="100"/>
        <w:sz w:val="24"/>
      </w:rPr>
    </w:lvl>
    <w:lvl w:ilvl="1" w:tplc="96D609CC">
      <w:numFmt w:val="bullet"/>
      <w:lvlText w:val="•"/>
      <w:lvlJc w:val="left"/>
      <w:pPr>
        <w:ind w:left="1292" w:hanging="146"/>
      </w:pPr>
      <w:rPr>
        <w:rFonts w:hint="default"/>
      </w:rPr>
    </w:lvl>
    <w:lvl w:ilvl="2" w:tplc="10AA8F6C">
      <w:numFmt w:val="bullet"/>
      <w:lvlText w:val="•"/>
      <w:lvlJc w:val="left"/>
      <w:pPr>
        <w:ind w:left="2324" w:hanging="146"/>
      </w:pPr>
      <w:rPr>
        <w:rFonts w:hint="default"/>
      </w:rPr>
    </w:lvl>
    <w:lvl w:ilvl="3" w:tplc="9B4AEC74">
      <w:numFmt w:val="bullet"/>
      <w:lvlText w:val="•"/>
      <w:lvlJc w:val="left"/>
      <w:pPr>
        <w:ind w:left="3356" w:hanging="146"/>
      </w:pPr>
      <w:rPr>
        <w:rFonts w:hint="default"/>
      </w:rPr>
    </w:lvl>
    <w:lvl w:ilvl="4" w:tplc="B5E0FE98">
      <w:numFmt w:val="bullet"/>
      <w:lvlText w:val="•"/>
      <w:lvlJc w:val="left"/>
      <w:pPr>
        <w:ind w:left="4388" w:hanging="146"/>
      </w:pPr>
      <w:rPr>
        <w:rFonts w:hint="default"/>
      </w:rPr>
    </w:lvl>
    <w:lvl w:ilvl="5" w:tplc="9ECEB310">
      <w:numFmt w:val="bullet"/>
      <w:lvlText w:val="•"/>
      <w:lvlJc w:val="left"/>
      <w:pPr>
        <w:ind w:left="5420" w:hanging="146"/>
      </w:pPr>
      <w:rPr>
        <w:rFonts w:hint="default"/>
      </w:rPr>
    </w:lvl>
    <w:lvl w:ilvl="6" w:tplc="F50C60A8">
      <w:numFmt w:val="bullet"/>
      <w:lvlText w:val="•"/>
      <w:lvlJc w:val="left"/>
      <w:pPr>
        <w:ind w:left="6452" w:hanging="146"/>
      </w:pPr>
      <w:rPr>
        <w:rFonts w:hint="default"/>
      </w:rPr>
    </w:lvl>
    <w:lvl w:ilvl="7" w:tplc="7CDEB9DA">
      <w:numFmt w:val="bullet"/>
      <w:lvlText w:val="•"/>
      <w:lvlJc w:val="left"/>
      <w:pPr>
        <w:ind w:left="7484" w:hanging="146"/>
      </w:pPr>
      <w:rPr>
        <w:rFonts w:hint="default"/>
      </w:rPr>
    </w:lvl>
    <w:lvl w:ilvl="8" w:tplc="91A4C1B0">
      <w:numFmt w:val="bullet"/>
      <w:lvlText w:val="•"/>
      <w:lvlJc w:val="left"/>
      <w:pPr>
        <w:ind w:left="8516" w:hanging="146"/>
      </w:pPr>
      <w:rPr>
        <w:rFonts w:hint="default"/>
      </w:rPr>
    </w:lvl>
  </w:abstractNum>
  <w:abstractNum w:abstractNumId="32">
    <w:nsid w:val="58AA3DC9"/>
    <w:multiLevelType w:val="hybridMultilevel"/>
    <w:tmpl w:val="FFFFFFFF"/>
    <w:lvl w:ilvl="0" w:tplc="295C2F70">
      <w:numFmt w:val="bullet"/>
      <w:lvlText w:val="–"/>
      <w:lvlJc w:val="left"/>
      <w:pPr>
        <w:ind w:left="255" w:hanging="280"/>
      </w:pPr>
      <w:rPr>
        <w:rFonts w:ascii="Times New Roman" w:eastAsia="Times New Roman" w:hAnsi="Times New Roman" w:hint="default"/>
        <w:b w:val="0"/>
        <w:i w:val="0"/>
        <w:spacing w:val="0"/>
        <w:w w:val="100"/>
        <w:sz w:val="24"/>
      </w:rPr>
    </w:lvl>
    <w:lvl w:ilvl="1" w:tplc="6158F9AE">
      <w:numFmt w:val="bullet"/>
      <w:lvlText w:val="•"/>
      <w:lvlJc w:val="left"/>
      <w:pPr>
        <w:ind w:left="1292" w:hanging="280"/>
      </w:pPr>
      <w:rPr>
        <w:rFonts w:hint="default"/>
      </w:rPr>
    </w:lvl>
    <w:lvl w:ilvl="2" w:tplc="4C8E4BDA">
      <w:numFmt w:val="bullet"/>
      <w:lvlText w:val="•"/>
      <w:lvlJc w:val="left"/>
      <w:pPr>
        <w:ind w:left="2324" w:hanging="280"/>
      </w:pPr>
      <w:rPr>
        <w:rFonts w:hint="default"/>
      </w:rPr>
    </w:lvl>
    <w:lvl w:ilvl="3" w:tplc="6FEC09CC">
      <w:numFmt w:val="bullet"/>
      <w:lvlText w:val="•"/>
      <w:lvlJc w:val="left"/>
      <w:pPr>
        <w:ind w:left="3356" w:hanging="280"/>
      </w:pPr>
      <w:rPr>
        <w:rFonts w:hint="default"/>
      </w:rPr>
    </w:lvl>
    <w:lvl w:ilvl="4" w:tplc="289C2B9E">
      <w:numFmt w:val="bullet"/>
      <w:lvlText w:val="•"/>
      <w:lvlJc w:val="left"/>
      <w:pPr>
        <w:ind w:left="4388" w:hanging="280"/>
      </w:pPr>
      <w:rPr>
        <w:rFonts w:hint="default"/>
      </w:rPr>
    </w:lvl>
    <w:lvl w:ilvl="5" w:tplc="C6426BFA">
      <w:numFmt w:val="bullet"/>
      <w:lvlText w:val="•"/>
      <w:lvlJc w:val="left"/>
      <w:pPr>
        <w:ind w:left="5420" w:hanging="280"/>
      </w:pPr>
      <w:rPr>
        <w:rFonts w:hint="default"/>
      </w:rPr>
    </w:lvl>
    <w:lvl w:ilvl="6" w:tplc="E6AE5F06">
      <w:numFmt w:val="bullet"/>
      <w:lvlText w:val="•"/>
      <w:lvlJc w:val="left"/>
      <w:pPr>
        <w:ind w:left="6452" w:hanging="280"/>
      </w:pPr>
      <w:rPr>
        <w:rFonts w:hint="default"/>
      </w:rPr>
    </w:lvl>
    <w:lvl w:ilvl="7" w:tplc="DC72954C">
      <w:numFmt w:val="bullet"/>
      <w:lvlText w:val="•"/>
      <w:lvlJc w:val="left"/>
      <w:pPr>
        <w:ind w:left="7484" w:hanging="280"/>
      </w:pPr>
      <w:rPr>
        <w:rFonts w:hint="default"/>
      </w:rPr>
    </w:lvl>
    <w:lvl w:ilvl="8" w:tplc="28DCE8D2">
      <w:numFmt w:val="bullet"/>
      <w:lvlText w:val="•"/>
      <w:lvlJc w:val="left"/>
      <w:pPr>
        <w:ind w:left="8516" w:hanging="280"/>
      </w:pPr>
      <w:rPr>
        <w:rFonts w:hint="default"/>
      </w:rPr>
    </w:lvl>
  </w:abstractNum>
  <w:abstractNum w:abstractNumId="33">
    <w:nsid w:val="5BB571AD"/>
    <w:multiLevelType w:val="hybridMultilevel"/>
    <w:tmpl w:val="7D1C1B62"/>
    <w:lvl w:ilvl="0" w:tplc="F2AA2DB8">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5BB97FD0"/>
    <w:multiLevelType w:val="hybridMultilevel"/>
    <w:tmpl w:val="8BE8CA12"/>
    <w:lvl w:ilvl="0" w:tplc="C5AE31CC">
      <w:start w:val="1"/>
      <w:numFmt w:val="decimal"/>
      <w:lvlText w:val="%1"/>
      <w:lvlJc w:val="left"/>
      <w:pPr>
        <w:ind w:left="675" w:hanging="420"/>
      </w:pPr>
      <w:rPr>
        <w:rFonts w:cs="Times New Roman" w:hint="default"/>
      </w:rPr>
    </w:lvl>
    <w:lvl w:ilvl="1" w:tplc="B7500FFC">
      <w:numFmt w:val="none"/>
      <w:lvlText w:val=""/>
      <w:lvlJc w:val="left"/>
      <w:pPr>
        <w:tabs>
          <w:tab w:val="num" w:pos="360"/>
        </w:tabs>
      </w:pPr>
      <w:rPr>
        <w:rFonts w:cs="Times New Roman"/>
      </w:rPr>
    </w:lvl>
    <w:lvl w:ilvl="2" w:tplc="A1CA4D42">
      <w:numFmt w:val="none"/>
      <w:lvlText w:val=""/>
      <w:lvlJc w:val="left"/>
      <w:pPr>
        <w:tabs>
          <w:tab w:val="num" w:pos="360"/>
        </w:tabs>
      </w:pPr>
      <w:rPr>
        <w:rFonts w:cs="Times New Roman"/>
      </w:rPr>
    </w:lvl>
    <w:lvl w:ilvl="3" w:tplc="3856A140">
      <w:numFmt w:val="bullet"/>
      <w:lvlText w:val=""/>
      <w:lvlJc w:val="left"/>
      <w:pPr>
        <w:ind w:left="255" w:hanging="721"/>
      </w:pPr>
      <w:rPr>
        <w:rFonts w:ascii="Symbol" w:eastAsia="Times New Roman" w:hAnsi="Symbol" w:hint="default"/>
        <w:b w:val="0"/>
        <w:i w:val="0"/>
        <w:spacing w:val="0"/>
        <w:w w:val="100"/>
        <w:sz w:val="24"/>
      </w:rPr>
    </w:lvl>
    <w:lvl w:ilvl="4" w:tplc="981874F4">
      <w:numFmt w:val="bullet"/>
      <w:lvlText w:val="•"/>
      <w:lvlJc w:val="left"/>
      <w:pPr>
        <w:ind w:left="1550" w:hanging="721"/>
      </w:pPr>
      <w:rPr>
        <w:rFonts w:hint="default"/>
      </w:rPr>
    </w:lvl>
    <w:lvl w:ilvl="5" w:tplc="4B161E44">
      <w:numFmt w:val="bullet"/>
      <w:lvlText w:val="•"/>
      <w:lvlJc w:val="left"/>
      <w:pPr>
        <w:ind w:left="1846" w:hanging="721"/>
      </w:pPr>
      <w:rPr>
        <w:rFonts w:hint="default"/>
      </w:rPr>
    </w:lvl>
    <w:lvl w:ilvl="6" w:tplc="899CA0CE">
      <w:numFmt w:val="bullet"/>
      <w:lvlText w:val="•"/>
      <w:lvlJc w:val="left"/>
      <w:pPr>
        <w:ind w:left="2141" w:hanging="721"/>
      </w:pPr>
      <w:rPr>
        <w:rFonts w:hint="default"/>
      </w:rPr>
    </w:lvl>
    <w:lvl w:ilvl="7" w:tplc="65E80AA2">
      <w:numFmt w:val="bullet"/>
      <w:lvlText w:val="•"/>
      <w:lvlJc w:val="left"/>
      <w:pPr>
        <w:ind w:left="2437" w:hanging="721"/>
      </w:pPr>
      <w:rPr>
        <w:rFonts w:hint="default"/>
      </w:rPr>
    </w:lvl>
    <w:lvl w:ilvl="8" w:tplc="533C7F7A">
      <w:numFmt w:val="bullet"/>
      <w:lvlText w:val="•"/>
      <w:lvlJc w:val="left"/>
      <w:pPr>
        <w:ind w:left="2732" w:hanging="721"/>
      </w:pPr>
      <w:rPr>
        <w:rFonts w:hint="default"/>
      </w:rPr>
    </w:lvl>
  </w:abstractNum>
  <w:abstractNum w:abstractNumId="35">
    <w:nsid w:val="5C4E6DDB"/>
    <w:multiLevelType w:val="hybridMultilevel"/>
    <w:tmpl w:val="F7448D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9646C9"/>
    <w:multiLevelType w:val="hybridMultilevel"/>
    <w:tmpl w:val="8EA4B55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6B4578AD"/>
    <w:multiLevelType w:val="hybridMultilevel"/>
    <w:tmpl w:val="C90A40AC"/>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nsid w:val="6BA32551"/>
    <w:multiLevelType w:val="hybridMultilevel"/>
    <w:tmpl w:val="D0ACECA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73140A71"/>
    <w:multiLevelType w:val="hybridMultilevel"/>
    <w:tmpl w:val="FFFFFFFF"/>
    <w:lvl w:ilvl="0" w:tplc="7BC6CD30">
      <w:numFmt w:val="bullet"/>
      <w:lvlText w:val="-"/>
      <w:lvlJc w:val="left"/>
      <w:pPr>
        <w:ind w:left="255" w:hanging="140"/>
      </w:pPr>
      <w:rPr>
        <w:rFonts w:ascii="Times New Roman" w:eastAsia="Times New Roman" w:hAnsi="Times New Roman" w:hint="default"/>
        <w:b w:val="0"/>
        <w:i w:val="0"/>
        <w:spacing w:val="0"/>
        <w:w w:val="100"/>
        <w:sz w:val="24"/>
      </w:rPr>
    </w:lvl>
    <w:lvl w:ilvl="1" w:tplc="57AAA2A0">
      <w:numFmt w:val="bullet"/>
      <w:lvlText w:val="•"/>
      <w:lvlJc w:val="left"/>
      <w:pPr>
        <w:ind w:left="1292" w:hanging="140"/>
      </w:pPr>
      <w:rPr>
        <w:rFonts w:hint="default"/>
      </w:rPr>
    </w:lvl>
    <w:lvl w:ilvl="2" w:tplc="635C3BAC">
      <w:numFmt w:val="bullet"/>
      <w:lvlText w:val="•"/>
      <w:lvlJc w:val="left"/>
      <w:pPr>
        <w:ind w:left="2324" w:hanging="140"/>
      </w:pPr>
      <w:rPr>
        <w:rFonts w:hint="default"/>
      </w:rPr>
    </w:lvl>
    <w:lvl w:ilvl="3" w:tplc="8C52A610">
      <w:numFmt w:val="bullet"/>
      <w:lvlText w:val="•"/>
      <w:lvlJc w:val="left"/>
      <w:pPr>
        <w:ind w:left="3356" w:hanging="140"/>
      </w:pPr>
      <w:rPr>
        <w:rFonts w:hint="default"/>
      </w:rPr>
    </w:lvl>
    <w:lvl w:ilvl="4" w:tplc="38767FD0">
      <w:numFmt w:val="bullet"/>
      <w:lvlText w:val="•"/>
      <w:lvlJc w:val="left"/>
      <w:pPr>
        <w:ind w:left="4388" w:hanging="140"/>
      </w:pPr>
      <w:rPr>
        <w:rFonts w:hint="default"/>
      </w:rPr>
    </w:lvl>
    <w:lvl w:ilvl="5" w:tplc="BA888280">
      <w:numFmt w:val="bullet"/>
      <w:lvlText w:val="•"/>
      <w:lvlJc w:val="left"/>
      <w:pPr>
        <w:ind w:left="5420" w:hanging="140"/>
      </w:pPr>
      <w:rPr>
        <w:rFonts w:hint="default"/>
      </w:rPr>
    </w:lvl>
    <w:lvl w:ilvl="6" w:tplc="07F22FA0">
      <w:numFmt w:val="bullet"/>
      <w:lvlText w:val="•"/>
      <w:lvlJc w:val="left"/>
      <w:pPr>
        <w:ind w:left="6452" w:hanging="140"/>
      </w:pPr>
      <w:rPr>
        <w:rFonts w:hint="default"/>
      </w:rPr>
    </w:lvl>
    <w:lvl w:ilvl="7" w:tplc="6FFC91E2">
      <w:numFmt w:val="bullet"/>
      <w:lvlText w:val="•"/>
      <w:lvlJc w:val="left"/>
      <w:pPr>
        <w:ind w:left="7484" w:hanging="140"/>
      </w:pPr>
      <w:rPr>
        <w:rFonts w:hint="default"/>
      </w:rPr>
    </w:lvl>
    <w:lvl w:ilvl="8" w:tplc="00BEB20A">
      <w:numFmt w:val="bullet"/>
      <w:lvlText w:val="•"/>
      <w:lvlJc w:val="left"/>
      <w:pPr>
        <w:ind w:left="8516" w:hanging="140"/>
      </w:pPr>
      <w:rPr>
        <w:rFonts w:hint="default"/>
      </w:rPr>
    </w:lvl>
  </w:abstractNum>
  <w:abstractNum w:abstractNumId="40">
    <w:nsid w:val="7C7A2475"/>
    <w:multiLevelType w:val="hybridMultilevel"/>
    <w:tmpl w:val="FFFFFFFF"/>
    <w:lvl w:ilvl="0" w:tplc="BF1291A8">
      <w:numFmt w:val="bullet"/>
      <w:lvlText w:val="–"/>
      <w:lvlJc w:val="left"/>
      <w:pPr>
        <w:ind w:left="180" w:hanging="180"/>
      </w:pPr>
      <w:rPr>
        <w:rFonts w:ascii="Times New Roman" w:eastAsia="Times New Roman" w:hAnsi="Times New Roman" w:hint="default"/>
        <w:b w:val="0"/>
        <w:i w:val="0"/>
        <w:spacing w:val="0"/>
        <w:w w:val="100"/>
        <w:sz w:val="24"/>
      </w:rPr>
    </w:lvl>
    <w:lvl w:ilvl="1" w:tplc="5AFCE01E">
      <w:numFmt w:val="bullet"/>
      <w:lvlText w:val="•"/>
      <w:lvlJc w:val="left"/>
      <w:pPr>
        <w:ind w:left="1199" w:hanging="180"/>
      </w:pPr>
      <w:rPr>
        <w:rFonts w:hint="default"/>
      </w:rPr>
    </w:lvl>
    <w:lvl w:ilvl="2" w:tplc="5BAEADB6">
      <w:numFmt w:val="bullet"/>
      <w:lvlText w:val="•"/>
      <w:lvlJc w:val="left"/>
      <w:pPr>
        <w:ind w:left="2213" w:hanging="180"/>
      </w:pPr>
      <w:rPr>
        <w:rFonts w:hint="default"/>
      </w:rPr>
    </w:lvl>
    <w:lvl w:ilvl="3" w:tplc="D0E8FB94">
      <w:numFmt w:val="bullet"/>
      <w:lvlText w:val="•"/>
      <w:lvlJc w:val="left"/>
      <w:pPr>
        <w:ind w:left="3227" w:hanging="180"/>
      </w:pPr>
      <w:rPr>
        <w:rFonts w:hint="default"/>
      </w:rPr>
    </w:lvl>
    <w:lvl w:ilvl="4" w:tplc="F17E2E0A">
      <w:numFmt w:val="bullet"/>
      <w:lvlText w:val="•"/>
      <w:lvlJc w:val="left"/>
      <w:pPr>
        <w:ind w:left="4241" w:hanging="180"/>
      </w:pPr>
      <w:rPr>
        <w:rFonts w:hint="default"/>
      </w:rPr>
    </w:lvl>
    <w:lvl w:ilvl="5" w:tplc="C3B8064A">
      <w:numFmt w:val="bullet"/>
      <w:lvlText w:val="•"/>
      <w:lvlJc w:val="left"/>
      <w:pPr>
        <w:ind w:left="5255" w:hanging="180"/>
      </w:pPr>
      <w:rPr>
        <w:rFonts w:hint="default"/>
      </w:rPr>
    </w:lvl>
    <w:lvl w:ilvl="6" w:tplc="ACF24880">
      <w:numFmt w:val="bullet"/>
      <w:lvlText w:val="•"/>
      <w:lvlJc w:val="left"/>
      <w:pPr>
        <w:ind w:left="6269" w:hanging="180"/>
      </w:pPr>
      <w:rPr>
        <w:rFonts w:hint="default"/>
      </w:rPr>
    </w:lvl>
    <w:lvl w:ilvl="7" w:tplc="EDD0E0DE">
      <w:numFmt w:val="bullet"/>
      <w:lvlText w:val="•"/>
      <w:lvlJc w:val="left"/>
      <w:pPr>
        <w:ind w:left="7283" w:hanging="180"/>
      </w:pPr>
      <w:rPr>
        <w:rFonts w:hint="default"/>
      </w:rPr>
    </w:lvl>
    <w:lvl w:ilvl="8" w:tplc="448ABF8E">
      <w:numFmt w:val="bullet"/>
      <w:lvlText w:val="•"/>
      <w:lvlJc w:val="left"/>
      <w:pPr>
        <w:ind w:left="8297" w:hanging="180"/>
      </w:pPr>
      <w:rPr>
        <w:rFonts w:hint="default"/>
      </w:rPr>
    </w:lvl>
  </w:abstractNum>
  <w:num w:numId="1">
    <w:abstractNumId w:val="21"/>
  </w:num>
  <w:num w:numId="2">
    <w:abstractNumId w:val="3"/>
  </w:num>
  <w:num w:numId="3">
    <w:abstractNumId w:val="14"/>
  </w:num>
  <w:num w:numId="4">
    <w:abstractNumId w:val="22"/>
  </w:num>
  <w:num w:numId="5">
    <w:abstractNumId w:val="7"/>
  </w:num>
  <w:num w:numId="6">
    <w:abstractNumId w:val="13"/>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5"/>
  </w:num>
  <w:num w:numId="9">
    <w:abstractNumId w:val="8"/>
    <w:lvlOverride w:ilvl="0">
      <w:startOverride w:val="1"/>
    </w:lvlOverride>
    <w:lvlOverride w:ilvl="1"/>
    <w:lvlOverride w:ilvl="2"/>
    <w:lvlOverride w:ilvl="3"/>
    <w:lvlOverride w:ilvl="4"/>
    <w:lvlOverride w:ilvl="5"/>
    <w:lvlOverride w:ilvl="6"/>
    <w:lvlOverride w:ilvl="7"/>
    <w:lvlOverride w:ilvl="8"/>
  </w:num>
  <w:num w:numId="10">
    <w:abstractNumId w:val="2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9"/>
  </w:num>
  <w:num w:numId="13">
    <w:abstractNumId w:val="11"/>
  </w:num>
  <w:num w:numId="14">
    <w:abstractNumId w:val="15"/>
  </w:num>
  <w:num w:numId="15">
    <w:abstractNumId w:val="0"/>
  </w:num>
  <w:num w:numId="16">
    <w:abstractNumId w:val="23"/>
  </w:num>
  <w:num w:numId="17">
    <w:abstractNumId w:val="1"/>
  </w:num>
  <w:num w:numId="18">
    <w:abstractNumId w:val="35"/>
  </w:num>
  <w:num w:numId="19">
    <w:abstractNumId w:val="38"/>
  </w:num>
  <w:num w:numId="20">
    <w:abstractNumId w:val="33"/>
  </w:num>
  <w:num w:numId="21">
    <w:abstractNumId w:val="25"/>
  </w:num>
  <w:num w:numId="22">
    <w:abstractNumId w:val="36"/>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num>
  <w:num w:numId="25">
    <w:abstractNumId w:val="24"/>
  </w:num>
  <w:num w:numId="26">
    <w:abstractNumId w:val="9"/>
  </w:num>
  <w:num w:numId="27">
    <w:abstractNumId w:val="37"/>
  </w:num>
  <w:num w:numId="28">
    <w:abstractNumId w:val="17"/>
  </w:num>
  <w:num w:numId="29">
    <w:abstractNumId w:val="34"/>
  </w:num>
  <w:num w:numId="30">
    <w:abstractNumId w:val="6"/>
  </w:num>
  <w:num w:numId="31">
    <w:abstractNumId w:val="40"/>
  </w:num>
  <w:num w:numId="32">
    <w:abstractNumId w:val="20"/>
  </w:num>
  <w:num w:numId="33">
    <w:abstractNumId w:val="31"/>
  </w:num>
  <w:num w:numId="34">
    <w:abstractNumId w:val="28"/>
  </w:num>
  <w:num w:numId="35">
    <w:abstractNumId w:val="18"/>
  </w:num>
  <w:num w:numId="36">
    <w:abstractNumId w:val="26"/>
  </w:num>
  <w:num w:numId="37">
    <w:abstractNumId w:val="4"/>
  </w:num>
  <w:num w:numId="38">
    <w:abstractNumId w:val="39"/>
  </w:num>
  <w:num w:numId="39">
    <w:abstractNumId w:val="30"/>
  </w:num>
  <w:num w:numId="40">
    <w:abstractNumId w:val="21"/>
  </w:num>
  <w:num w:numId="41">
    <w:abstractNumId w:val="32"/>
  </w:num>
  <w:num w:numId="42">
    <w:abstractNumId w:val="12"/>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40"/>
  <w:drawingGridVerticalSpacing w:val="381"/>
  <w:displayHorizontalDrawingGridEvery w:val="2"/>
  <w:characterSpacingControl w:val="doNotCompress"/>
  <w:hdrShapeDefaults>
    <o:shapedefaults v:ext="edit" spidmax="2050"/>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23BA2"/>
    <w:rsid w:val="00013AEE"/>
    <w:rsid w:val="000143DC"/>
    <w:rsid w:val="00014897"/>
    <w:rsid w:val="0002035C"/>
    <w:rsid w:val="000206D1"/>
    <w:rsid w:val="00020D5C"/>
    <w:rsid w:val="0003725F"/>
    <w:rsid w:val="00041037"/>
    <w:rsid w:val="00051CDA"/>
    <w:rsid w:val="00053A0A"/>
    <w:rsid w:val="00055D53"/>
    <w:rsid w:val="00056E3A"/>
    <w:rsid w:val="000640A6"/>
    <w:rsid w:val="000652BB"/>
    <w:rsid w:val="00066209"/>
    <w:rsid w:val="00067C75"/>
    <w:rsid w:val="00070262"/>
    <w:rsid w:val="0007456F"/>
    <w:rsid w:val="00084FD5"/>
    <w:rsid w:val="00085341"/>
    <w:rsid w:val="00095FB3"/>
    <w:rsid w:val="000A06B2"/>
    <w:rsid w:val="000A1FFA"/>
    <w:rsid w:val="000A6DB9"/>
    <w:rsid w:val="000C403A"/>
    <w:rsid w:val="000C4FFD"/>
    <w:rsid w:val="000C625D"/>
    <w:rsid w:val="000C7EA6"/>
    <w:rsid w:val="000D5056"/>
    <w:rsid w:val="000D5EEC"/>
    <w:rsid w:val="000E0F3B"/>
    <w:rsid w:val="000E34F8"/>
    <w:rsid w:val="000E5609"/>
    <w:rsid w:val="000E6CF1"/>
    <w:rsid w:val="000E7890"/>
    <w:rsid w:val="000F1206"/>
    <w:rsid w:val="000F54F6"/>
    <w:rsid w:val="000F5846"/>
    <w:rsid w:val="000F708B"/>
    <w:rsid w:val="0010406D"/>
    <w:rsid w:val="001040C7"/>
    <w:rsid w:val="001268DA"/>
    <w:rsid w:val="00126EA0"/>
    <w:rsid w:val="00151032"/>
    <w:rsid w:val="001517B4"/>
    <w:rsid w:val="001519CA"/>
    <w:rsid w:val="00154978"/>
    <w:rsid w:val="001575BA"/>
    <w:rsid w:val="00157AB3"/>
    <w:rsid w:val="00164483"/>
    <w:rsid w:val="001743E2"/>
    <w:rsid w:val="00193E28"/>
    <w:rsid w:val="001A57D4"/>
    <w:rsid w:val="001B5A6F"/>
    <w:rsid w:val="001C01BE"/>
    <w:rsid w:val="001C1CCE"/>
    <w:rsid w:val="001C35FF"/>
    <w:rsid w:val="001E1D2F"/>
    <w:rsid w:val="001E2CCE"/>
    <w:rsid w:val="001E60F8"/>
    <w:rsid w:val="001F0155"/>
    <w:rsid w:val="001F38FA"/>
    <w:rsid w:val="001F3FF5"/>
    <w:rsid w:val="001F54DA"/>
    <w:rsid w:val="0023003B"/>
    <w:rsid w:val="00234022"/>
    <w:rsid w:val="002439A7"/>
    <w:rsid w:val="00245DAD"/>
    <w:rsid w:val="00246FCC"/>
    <w:rsid w:val="002476A5"/>
    <w:rsid w:val="00254747"/>
    <w:rsid w:val="00254AAA"/>
    <w:rsid w:val="00263C4F"/>
    <w:rsid w:val="00265501"/>
    <w:rsid w:val="002745D7"/>
    <w:rsid w:val="00276EF0"/>
    <w:rsid w:val="00277F1B"/>
    <w:rsid w:val="00287D93"/>
    <w:rsid w:val="00292267"/>
    <w:rsid w:val="00297ACF"/>
    <w:rsid w:val="002A0F46"/>
    <w:rsid w:val="002A4AF0"/>
    <w:rsid w:val="002B3C1E"/>
    <w:rsid w:val="002B498D"/>
    <w:rsid w:val="002D22C1"/>
    <w:rsid w:val="002D365E"/>
    <w:rsid w:val="002D3F4C"/>
    <w:rsid w:val="002D489F"/>
    <w:rsid w:val="002F4230"/>
    <w:rsid w:val="003026B9"/>
    <w:rsid w:val="00305713"/>
    <w:rsid w:val="00305C7F"/>
    <w:rsid w:val="00313030"/>
    <w:rsid w:val="003174E4"/>
    <w:rsid w:val="00326441"/>
    <w:rsid w:val="00327463"/>
    <w:rsid w:val="00330894"/>
    <w:rsid w:val="0033274E"/>
    <w:rsid w:val="003330B7"/>
    <w:rsid w:val="003434F1"/>
    <w:rsid w:val="00347152"/>
    <w:rsid w:val="00364A38"/>
    <w:rsid w:val="00367271"/>
    <w:rsid w:val="00373EC8"/>
    <w:rsid w:val="00376280"/>
    <w:rsid w:val="00380B6C"/>
    <w:rsid w:val="00380D72"/>
    <w:rsid w:val="0038435D"/>
    <w:rsid w:val="00384B51"/>
    <w:rsid w:val="00391C02"/>
    <w:rsid w:val="0039283A"/>
    <w:rsid w:val="0039652F"/>
    <w:rsid w:val="003A1571"/>
    <w:rsid w:val="003A429F"/>
    <w:rsid w:val="003C234C"/>
    <w:rsid w:val="003C665C"/>
    <w:rsid w:val="003C7E8A"/>
    <w:rsid w:val="003C7F57"/>
    <w:rsid w:val="003D060C"/>
    <w:rsid w:val="003D34F2"/>
    <w:rsid w:val="003D5A26"/>
    <w:rsid w:val="003E614E"/>
    <w:rsid w:val="003F45EF"/>
    <w:rsid w:val="003F6953"/>
    <w:rsid w:val="003F76E8"/>
    <w:rsid w:val="00400322"/>
    <w:rsid w:val="00400F9C"/>
    <w:rsid w:val="00401383"/>
    <w:rsid w:val="004234E3"/>
    <w:rsid w:val="00431E79"/>
    <w:rsid w:val="004324E3"/>
    <w:rsid w:val="0044002E"/>
    <w:rsid w:val="00440FA1"/>
    <w:rsid w:val="00441046"/>
    <w:rsid w:val="00441A2A"/>
    <w:rsid w:val="004426BC"/>
    <w:rsid w:val="00450BBA"/>
    <w:rsid w:val="0045282E"/>
    <w:rsid w:val="004571BE"/>
    <w:rsid w:val="00464409"/>
    <w:rsid w:val="00465777"/>
    <w:rsid w:val="00473FB9"/>
    <w:rsid w:val="004768F1"/>
    <w:rsid w:val="00485646"/>
    <w:rsid w:val="004879FF"/>
    <w:rsid w:val="00492761"/>
    <w:rsid w:val="004B166A"/>
    <w:rsid w:val="004B5F82"/>
    <w:rsid w:val="004B72D9"/>
    <w:rsid w:val="004C0757"/>
    <w:rsid w:val="004C173E"/>
    <w:rsid w:val="004C4A14"/>
    <w:rsid w:val="004D0B94"/>
    <w:rsid w:val="004D123E"/>
    <w:rsid w:val="004D77CF"/>
    <w:rsid w:val="004E7C2C"/>
    <w:rsid w:val="004F4B07"/>
    <w:rsid w:val="004F73A2"/>
    <w:rsid w:val="004F77DA"/>
    <w:rsid w:val="005000FE"/>
    <w:rsid w:val="0050601C"/>
    <w:rsid w:val="00506288"/>
    <w:rsid w:val="0050637A"/>
    <w:rsid w:val="00506C64"/>
    <w:rsid w:val="00510ADF"/>
    <w:rsid w:val="005151BB"/>
    <w:rsid w:val="0051585F"/>
    <w:rsid w:val="0052288D"/>
    <w:rsid w:val="0052365D"/>
    <w:rsid w:val="00524ED3"/>
    <w:rsid w:val="00534280"/>
    <w:rsid w:val="0053450F"/>
    <w:rsid w:val="00536F40"/>
    <w:rsid w:val="005414DB"/>
    <w:rsid w:val="00542094"/>
    <w:rsid w:val="005435E6"/>
    <w:rsid w:val="00543B8F"/>
    <w:rsid w:val="00554E8D"/>
    <w:rsid w:val="0056508F"/>
    <w:rsid w:val="0057445C"/>
    <w:rsid w:val="00577359"/>
    <w:rsid w:val="005909D7"/>
    <w:rsid w:val="00590B61"/>
    <w:rsid w:val="00592CFD"/>
    <w:rsid w:val="005A0DB1"/>
    <w:rsid w:val="005A7D6A"/>
    <w:rsid w:val="005B54C4"/>
    <w:rsid w:val="005B69C9"/>
    <w:rsid w:val="005C0F01"/>
    <w:rsid w:val="005C12F2"/>
    <w:rsid w:val="005D3567"/>
    <w:rsid w:val="005E48E7"/>
    <w:rsid w:val="005F2184"/>
    <w:rsid w:val="005F3EC6"/>
    <w:rsid w:val="005F43C8"/>
    <w:rsid w:val="005F5694"/>
    <w:rsid w:val="00600912"/>
    <w:rsid w:val="00605D39"/>
    <w:rsid w:val="0060753F"/>
    <w:rsid w:val="00615222"/>
    <w:rsid w:val="00622869"/>
    <w:rsid w:val="006326B7"/>
    <w:rsid w:val="00633E79"/>
    <w:rsid w:val="00637D68"/>
    <w:rsid w:val="00642F8F"/>
    <w:rsid w:val="0064494A"/>
    <w:rsid w:val="00645C54"/>
    <w:rsid w:val="006465F2"/>
    <w:rsid w:val="00646EB6"/>
    <w:rsid w:val="00646F7E"/>
    <w:rsid w:val="00664386"/>
    <w:rsid w:val="006660DF"/>
    <w:rsid w:val="00672292"/>
    <w:rsid w:val="00675208"/>
    <w:rsid w:val="00680BB5"/>
    <w:rsid w:val="00681F57"/>
    <w:rsid w:val="006825E2"/>
    <w:rsid w:val="0068422B"/>
    <w:rsid w:val="00687402"/>
    <w:rsid w:val="006A49F0"/>
    <w:rsid w:val="006C13E8"/>
    <w:rsid w:val="006C58EB"/>
    <w:rsid w:val="006D2486"/>
    <w:rsid w:val="006D5110"/>
    <w:rsid w:val="006D54D6"/>
    <w:rsid w:val="006E336C"/>
    <w:rsid w:val="006F0AB1"/>
    <w:rsid w:val="006F0F12"/>
    <w:rsid w:val="0070654B"/>
    <w:rsid w:val="00711724"/>
    <w:rsid w:val="00724426"/>
    <w:rsid w:val="00735B6C"/>
    <w:rsid w:val="0074559E"/>
    <w:rsid w:val="007464F2"/>
    <w:rsid w:val="00762A4E"/>
    <w:rsid w:val="00770958"/>
    <w:rsid w:val="007717AF"/>
    <w:rsid w:val="00774563"/>
    <w:rsid w:val="00782DC1"/>
    <w:rsid w:val="007833E4"/>
    <w:rsid w:val="00783B4D"/>
    <w:rsid w:val="00784A05"/>
    <w:rsid w:val="007869D3"/>
    <w:rsid w:val="00787C40"/>
    <w:rsid w:val="00794F8E"/>
    <w:rsid w:val="007A436B"/>
    <w:rsid w:val="007A7C22"/>
    <w:rsid w:val="007B0DD1"/>
    <w:rsid w:val="007D009F"/>
    <w:rsid w:val="007D5FDF"/>
    <w:rsid w:val="007D5FFA"/>
    <w:rsid w:val="007D6A14"/>
    <w:rsid w:val="007E3326"/>
    <w:rsid w:val="007E4CC3"/>
    <w:rsid w:val="007F428D"/>
    <w:rsid w:val="007F5D77"/>
    <w:rsid w:val="00805365"/>
    <w:rsid w:val="00807D64"/>
    <w:rsid w:val="00821D41"/>
    <w:rsid w:val="008277A4"/>
    <w:rsid w:val="00827E40"/>
    <w:rsid w:val="00832856"/>
    <w:rsid w:val="00835843"/>
    <w:rsid w:val="008424A6"/>
    <w:rsid w:val="008460CF"/>
    <w:rsid w:val="008500D8"/>
    <w:rsid w:val="00852F13"/>
    <w:rsid w:val="0085386D"/>
    <w:rsid w:val="00864DDC"/>
    <w:rsid w:val="00872364"/>
    <w:rsid w:val="00873C5A"/>
    <w:rsid w:val="00882AB6"/>
    <w:rsid w:val="008915F3"/>
    <w:rsid w:val="008A1079"/>
    <w:rsid w:val="008A6F6F"/>
    <w:rsid w:val="008B389B"/>
    <w:rsid w:val="008C2487"/>
    <w:rsid w:val="008D169E"/>
    <w:rsid w:val="008E085A"/>
    <w:rsid w:val="008E499B"/>
    <w:rsid w:val="008E5501"/>
    <w:rsid w:val="00901868"/>
    <w:rsid w:val="00912C41"/>
    <w:rsid w:val="009204FB"/>
    <w:rsid w:val="00925762"/>
    <w:rsid w:val="00931BDB"/>
    <w:rsid w:val="00934E5C"/>
    <w:rsid w:val="00936412"/>
    <w:rsid w:val="00957B03"/>
    <w:rsid w:val="00957EA5"/>
    <w:rsid w:val="00960357"/>
    <w:rsid w:val="0096187E"/>
    <w:rsid w:val="00963034"/>
    <w:rsid w:val="009633AD"/>
    <w:rsid w:val="009828FD"/>
    <w:rsid w:val="009914AC"/>
    <w:rsid w:val="00994D31"/>
    <w:rsid w:val="009953C4"/>
    <w:rsid w:val="00995641"/>
    <w:rsid w:val="009A5FF7"/>
    <w:rsid w:val="009B2464"/>
    <w:rsid w:val="009B360B"/>
    <w:rsid w:val="009B3C6F"/>
    <w:rsid w:val="009C018A"/>
    <w:rsid w:val="009D1B54"/>
    <w:rsid w:val="009D35A4"/>
    <w:rsid w:val="009D476C"/>
    <w:rsid w:val="009E4DBC"/>
    <w:rsid w:val="009E5E1D"/>
    <w:rsid w:val="009F6B45"/>
    <w:rsid w:val="00A00CFF"/>
    <w:rsid w:val="00A05CBC"/>
    <w:rsid w:val="00A16E7D"/>
    <w:rsid w:val="00A20A0B"/>
    <w:rsid w:val="00A25471"/>
    <w:rsid w:val="00A319F7"/>
    <w:rsid w:val="00A33201"/>
    <w:rsid w:val="00A41448"/>
    <w:rsid w:val="00A65358"/>
    <w:rsid w:val="00A737AB"/>
    <w:rsid w:val="00A753E0"/>
    <w:rsid w:val="00A91DA4"/>
    <w:rsid w:val="00A92C2F"/>
    <w:rsid w:val="00A93EAE"/>
    <w:rsid w:val="00A95CFF"/>
    <w:rsid w:val="00AA1514"/>
    <w:rsid w:val="00AA2129"/>
    <w:rsid w:val="00AB21F1"/>
    <w:rsid w:val="00AB5A24"/>
    <w:rsid w:val="00AC7970"/>
    <w:rsid w:val="00AD1960"/>
    <w:rsid w:val="00AD1F8B"/>
    <w:rsid w:val="00AD473C"/>
    <w:rsid w:val="00AF1737"/>
    <w:rsid w:val="00AF433C"/>
    <w:rsid w:val="00AF7D8B"/>
    <w:rsid w:val="00B039FA"/>
    <w:rsid w:val="00B03C2E"/>
    <w:rsid w:val="00B05CC8"/>
    <w:rsid w:val="00B10D91"/>
    <w:rsid w:val="00B214F8"/>
    <w:rsid w:val="00B23704"/>
    <w:rsid w:val="00B32B1E"/>
    <w:rsid w:val="00B34A3D"/>
    <w:rsid w:val="00B442D1"/>
    <w:rsid w:val="00B52195"/>
    <w:rsid w:val="00B5325F"/>
    <w:rsid w:val="00B5572A"/>
    <w:rsid w:val="00B6394A"/>
    <w:rsid w:val="00B64DF2"/>
    <w:rsid w:val="00B70433"/>
    <w:rsid w:val="00B718FE"/>
    <w:rsid w:val="00B73BE3"/>
    <w:rsid w:val="00B755FF"/>
    <w:rsid w:val="00B75B0F"/>
    <w:rsid w:val="00B808FF"/>
    <w:rsid w:val="00B80ED2"/>
    <w:rsid w:val="00B84469"/>
    <w:rsid w:val="00B8637A"/>
    <w:rsid w:val="00B92A8C"/>
    <w:rsid w:val="00B938F8"/>
    <w:rsid w:val="00B9647D"/>
    <w:rsid w:val="00BA61B9"/>
    <w:rsid w:val="00BB2937"/>
    <w:rsid w:val="00BB31A4"/>
    <w:rsid w:val="00BB75D8"/>
    <w:rsid w:val="00BC1B4F"/>
    <w:rsid w:val="00BC5EB2"/>
    <w:rsid w:val="00BD0D67"/>
    <w:rsid w:val="00BD15D9"/>
    <w:rsid w:val="00BE2C67"/>
    <w:rsid w:val="00BE3484"/>
    <w:rsid w:val="00BE5617"/>
    <w:rsid w:val="00BF5AD9"/>
    <w:rsid w:val="00C215D6"/>
    <w:rsid w:val="00C24550"/>
    <w:rsid w:val="00C27840"/>
    <w:rsid w:val="00C31B6D"/>
    <w:rsid w:val="00C33C05"/>
    <w:rsid w:val="00C341C7"/>
    <w:rsid w:val="00C3779F"/>
    <w:rsid w:val="00C60233"/>
    <w:rsid w:val="00C6292B"/>
    <w:rsid w:val="00C6511C"/>
    <w:rsid w:val="00C65CEC"/>
    <w:rsid w:val="00C95869"/>
    <w:rsid w:val="00CA2475"/>
    <w:rsid w:val="00CA389D"/>
    <w:rsid w:val="00CB3AD5"/>
    <w:rsid w:val="00CB7410"/>
    <w:rsid w:val="00CC44BF"/>
    <w:rsid w:val="00CC4E4A"/>
    <w:rsid w:val="00CD1EA0"/>
    <w:rsid w:val="00CD20A5"/>
    <w:rsid w:val="00CD25A9"/>
    <w:rsid w:val="00CD2C32"/>
    <w:rsid w:val="00CD2E11"/>
    <w:rsid w:val="00CD6686"/>
    <w:rsid w:val="00CE2DF4"/>
    <w:rsid w:val="00CE7B0F"/>
    <w:rsid w:val="00D0097D"/>
    <w:rsid w:val="00D03D61"/>
    <w:rsid w:val="00D10EA3"/>
    <w:rsid w:val="00D23BA2"/>
    <w:rsid w:val="00D247C7"/>
    <w:rsid w:val="00D27F71"/>
    <w:rsid w:val="00D30738"/>
    <w:rsid w:val="00D357B0"/>
    <w:rsid w:val="00D41A90"/>
    <w:rsid w:val="00D43686"/>
    <w:rsid w:val="00D47FBD"/>
    <w:rsid w:val="00D56DE7"/>
    <w:rsid w:val="00D57F97"/>
    <w:rsid w:val="00D60CD8"/>
    <w:rsid w:val="00D63ABC"/>
    <w:rsid w:val="00D6786E"/>
    <w:rsid w:val="00D708BD"/>
    <w:rsid w:val="00D80888"/>
    <w:rsid w:val="00D80B68"/>
    <w:rsid w:val="00D81063"/>
    <w:rsid w:val="00D8798F"/>
    <w:rsid w:val="00D87A29"/>
    <w:rsid w:val="00D91571"/>
    <w:rsid w:val="00D928F0"/>
    <w:rsid w:val="00DA352F"/>
    <w:rsid w:val="00DB2D6D"/>
    <w:rsid w:val="00DB3EF5"/>
    <w:rsid w:val="00DD10C1"/>
    <w:rsid w:val="00DD110D"/>
    <w:rsid w:val="00DE18DA"/>
    <w:rsid w:val="00DE1D27"/>
    <w:rsid w:val="00DE2F83"/>
    <w:rsid w:val="00DE7100"/>
    <w:rsid w:val="00DF06C9"/>
    <w:rsid w:val="00DF1E0B"/>
    <w:rsid w:val="00E00CD4"/>
    <w:rsid w:val="00E01B8D"/>
    <w:rsid w:val="00E22636"/>
    <w:rsid w:val="00E23024"/>
    <w:rsid w:val="00E31F11"/>
    <w:rsid w:val="00E465D4"/>
    <w:rsid w:val="00E56C2F"/>
    <w:rsid w:val="00E6488F"/>
    <w:rsid w:val="00E669C6"/>
    <w:rsid w:val="00E70048"/>
    <w:rsid w:val="00E738FF"/>
    <w:rsid w:val="00E80B7C"/>
    <w:rsid w:val="00E830DD"/>
    <w:rsid w:val="00E90D1B"/>
    <w:rsid w:val="00E91231"/>
    <w:rsid w:val="00E939CC"/>
    <w:rsid w:val="00E96FAB"/>
    <w:rsid w:val="00EA3922"/>
    <w:rsid w:val="00EB1E7C"/>
    <w:rsid w:val="00EB5EE3"/>
    <w:rsid w:val="00EB78D6"/>
    <w:rsid w:val="00EC3441"/>
    <w:rsid w:val="00EC5E63"/>
    <w:rsid w:val="00ED1924"/>
    <w:rsid w:val="00ED24AA"/>
    <w:rsid w:val="00EE32FB"/>
    <w:rsid w:val="00EF0EFA"/>
    <w:rsid w:val="00EF2F63"/>
    <w:rsid w:val="00EF639F"/>
    <w:rsid w:val="00F012F2"/>
    <w:rsid w:val="00F13418"/>
    <w:rsid w:val="00F13D9A"/>
    <w:rsid w:val="00F2118A"/>
    <w:rsid w:val="00F24B0C"/>
    <w:rsid w:val="00F24B1C"/>
    <w:rsid w:val="00F27C0E"/>
    <w:rsid w:val="00F344DB"/>
    <w:rsid w:val="00F37233"/>
    <w:rsid w:val="00F45CCB"/>
    <w:rsid w:val="00F572A2"/>
    <w:rsid w:val="00F6196C"/>
    <w:rsid w:val="00F6344E"/>
    <w:rsid w:val="00F70409"/>
    <w:rsid w:val="00F71D5C"/>
    <w:rsid w:val="00F75FB4"/>
    <w:rsid w:val="00F765EE"/>
    <w:rsid w:val="00F82141"/>
    <w:rsid w:val="00F90372"/>
    <w:rsid w:val="00FB169F"/>
    <w:rsid w:val="00FB2008"/>
    <w:rsid w:val="00FB4082"/>
    <w:rsid w:val="00FB4B6B"/>
    <w:rsid w:val="00FB51F2"/>
    <w:rsid w:val="00FC2810"/>
    <w:rsid w:val="00FC6BB5"/>
    <w:rsid w:val="00FD27F9"/>
    <w:rsid w:val="00FD45FA"/>
    <w:rsid w:val="00FE0ABA"/>
    <w:rsid w:val="00FE0D51"/>
    <w:rsid w:val="00FE0F2F"/>
    <w:rsid w:val="00FE26DB"/>
    <w:rsid w:val="00FE5DFF"/>
    <w:rsid w:val="00FE6E5E"/>
    <w:rsid w:val="00FF1EEB"/>
    <w:rsid w:val="00FF3673"/>
    <w:rsid w:val="00FF467D"/>
    <w:rsid w:val="00FF4DD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BA2"/>
    <w:rPr>
      <w:rFonts w:eastAsia="Times New Roman"/>
      <w:sz w:val="24"/>
      <w:szCs w:val="24"/>
    </w:rPr>
  </w:style>
  <w:style w:type="paragraph" w:styleId="Heading1">
    <w:name w:val="heading 1"/>
    <w:basedOn w:val="Normal"/>
    <w:next w:val="Normal"/>
    <w:link w:val="Heading1Char"/>
    <w:uiPriority w:val="99"/>
    <w:qFormat/>
    <w:rsid w:val="00DD10C1"/>
    <w:pPr>
      <w:widowControl w:val="0"/>
      <w:autoSpaceDE w:val="0"/>
      <w:autoSpaceDN w:val="0"/>
      <w:adjustRightInd w:val="0"/>
      <w:spacing w:before="108" w:after="108"/>
      <w:jc w:val="center"/>
      <w:outlineLvl w:val="0"/>
    </w:pPr>
    <w:rPr>
      <w:rFonts w:ascii="Times New Roman CYR" w:hAnsi="Times New Roman CYR" w:cs="Times New Roman CYR"/>
      <w:b/>
      <w:bCs/>
      <w:color w:val="26282F"/>
    </w:rPr>
  </w:style>
  <w:style w:type="paragraph" w:styleId="Heading2">
    <w:name w:val="heading 2"/>
    <w:basedOn w:val="Normal"/>
    <w:link w:val="Heading2Char"/>
    <w:uiPriority w:val="99"/>
    <w:qFormat/>
    <w:locked/>
    <w:rsid w:val="00CB7410"/>
    <w:pPr>
      <w:widowControl w:val="0"/>
      <w:autoSpaceDE w:val="0"/>
      <w:autoSpaceDN w:val="0"/>
      <w:spacing w:line="275" w:lineRule="exact"/>
      <w:outlineLvl w:val="1"/>
    </w:pPr>
    <w:rPr>
      <w:b/>
      <w:bCs/>
      <w:lang w:eastAsia="en-US"/>
    </w:rPr>
  </w:style>
  <w:style w:type="paragraph" w:styleId="Heading3">
    <w:name w:val="heading 3"/>
    <w:basedOn w:val="Normal"/>
    <w:next w:val="Normal"/>
    <w:link w:val="Heading3Char"/>
    <w:uiPriority w:val="99"/>
    <w:qFormat/>
    <w:locked/>
    <w:rsid w:val="00CB7410"/>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locked/>
    <w:rsid w:val="00CB7410"/>
    <w:pPr>
      <w:keepNext/>
      <w:widowControl w:val="0"/>
      <w:autoSpaceDE w:val="0"/>
      <w:autoSpaceDN w:val="0"/>
      <w:spacing w:before="240" w:after="60"/>
      <w:outlineLvl w:val="3"/>
    </w:pPr>
    <w:rPr>
      <w:b/>
      <w:bCs/>
      <w:sz w:val="28"/>
      <w:szCs w:val="28"/>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D10C1"/>
    <w:rPr>
      <w:rFonts w:ascii="Times New Roman CYR" w:hAnsi="Times New Roman CYR" w:cs="Times New Roman CYR"/>
      <w:b/>
      <w:bCs/>
      <w:color w:val="26282F"/>
      <w:sz w:val="24"/>
      <w:szCs w:val="24"/>
      <w:lang w:eastAsia="ru-RU"/>
    </w:rPr>
  </w:style>
  <w:style w:type="character" w:customStyle="1" w:styleId="Heading2Char">
    <w:name w:val="Heading 2 Char"/>
    <w:basedOn w:val="DefaultParagraphFont"/>
    <w:link w:val="Heading2"/>
    <w:uiPriority w:val="99"/>
    <w:semiHidden/>
    <w:locked/>
    <w:rsid w:val="00CB7410"/>
    <w:rPr>
      <w:rFonts w:eastAsia="Times New Roman" w:cs="Times New Roman"/>
      <w:b/>
      <w:bCs/>
      <w:sz w:val="24"/>
      <w:szCs w:val="24"/>
      <w:lang w:val="ru-RU" w:eastAsia="en-US" w:bidi="ar-SA"/>
    </w:rPr>
  </w:style>
  <w:style w:type="character" w:customStyle="1" w:styleId="Heading3Char">
    <w:name w:val="Heading 3 Char"/>
    <w:basedOn w:val="DefaultParagraphFont"/>
    <w:link w:val="Heading3"/>
    <w:uiPriority w:val="99"/>
    <w:semiHidden/>
    <w:locked/>
    <w:rsid w:val="00CB7410"/>
    <w:rPr>
      <w:rFonts w:ascii="Arial" w:hAnsi="Arial" w:cs="Arial"/>
      <w:b/>
      <w:bCs/>
      <w:sz w:val="26"/>
      <w:szCs w:val="26"/>
      <w:lang w:val="ru-RU" w:eastAsia="ru-RU" w:bidi="ar-SA"/>
    </w:rPr>
  </w:style>
  <w:style w:type="character" w:customStyle="1" w:styleId="Heading4Char">
    <w:name w:val="Heading 4 Char"/>
    <w:basedOn w:val="DefaultParagraphFont"/>
    <w:link w:val="Heading4"/>
    <w:uiPriority w:val="99"/>
    <w:semiHidden/>
    <w:locked/>
    <w:rsid w:val="007D009F"/>
    <w:rPr>
      <w:rFonts w:ascii="Calibri" w:hAnsi="Calibri" w:cs="Times New Roman"/>
      <w:b/>
      <w:bCs/>
      <w:sz w:val="28"/>
      <w:szCs w:val="28"/>
    </w:rPr>
  </w:style>
  <w:style w:type="character" w:customStyle="1" w:styleId="2">
    <w:name w:val="Подпись к таблице (2)_"/>
    <w:basedOn w:val="DefaultParagraphFont"/>
    <w:link w:val="20"/>
    <w:uiPriority w:val="99"/>
    <w:locked/>
    <w:rsid w:val="00E22636"/>
    <w:rPr>
      <w:rFonts w:eastAsia="Times New Roman" w:cs="Times New Roman"/>
      <w:b/>
      <w:bCs/>
      <w:i/>
      <w:iCs/>
      <w:sz w:val="28"/>
      <w:szCs w:val="28"/>
      <w:shd w:val="clear" w:color="auto" w:fill="FFFFFF"/>
    </w:rPr>
  </w:style>
  <w:style w:type="character" w:customStyle="1" w:styleId="a">
    <w:name w:val="Подпись к таблице_"/>
    <w:basedOn w:val="DefaultParagraphFont"/>
    <w:uiPriority w:val="99"/>
    <w:rsid w:val="00E22636"/>
    <w:rPr>
      <w:rFonts w:ascii="Times New Roman" w:hAnsi="Times New Roman" w:cs="Times New Roman"/>
      <w:b/>
      <w:bCs/>
      <w:sz w:val="22"/>
      <w:szCs w:val="22"/>
      <w:u w:val="none"/>
    </w:rPr>
  </w:style>
  <w:style w:type="character" w:customStyle="1" w:styleId="a0">
    <w:name w:val="Подпись к таблице"/>
    <w:basedOn w:val="a"/>
    <w:uiPriority w:val="99"/>
    <w:rsid w:val="00E22636"/>
    <w:rPr>
      <w:color w:val="000000"/>
      <w:spacing w:val="0"/>
      <w:w w:val="100"/>
      <w:position w:val="0"/>
      <w:u w:val="single"/>
      <w:lang w:val="ru-RU" w:eastAsia="ru-RU"/>
    </w:rPr>
  </w:style>
  <w:style w:type="character" w:customStyle="1" w:styleId="21">
    <w:name w:val="Основной текст (2)_"/>
    <w:basedOn w:val="DefaultParagraphFont"/>
    <w:link w:val="22"/>
    <w:uiPriority w:val="99"/>
    <w:locked/>
    <w:rsid w:val="00E22636"/>
    <w:rPr>
      <w:rFonts w:eastAsia="Times New Roman" w:cs="Times New Roman"/>
      <w:sz w:val="28"/>
      <w:szCs w:val="28"/>
      <w:shd w:val="clear" w:color="auto" w:fill="FFFFFF"/>
    </w:rPr>
  </w:style>
  <w:style w:type="character" w:customStyle="1" w:styleId="212pt">
    <w:name w:val="Основной текст (2) + 12 pt"/>
    <w:basedOn w:val="21"/>
    <w:uiPriority w:val="99"/>
    <w:rsid w:val="00E22636"/>
    <w:rPr>
      <w:color w:val="000000"/>
      <w:spacing w:val="0"/>
      <w:w w:val="100"/>
      <w:position w:val="0"/>
      <w:sz w:val="24"/>
      <w:szCs w:val="24"/>
      <w:lang w:val="ru-RU" w:eastAsia="ru-RU"/>
    </w:rPr>
  </w:style>
  <w:style w:type="character" w:customStyle="1" w:styleId="211pt">
    <w:name w:val="Основной текст (2) + 11 pt"/>
    <w:aliases w:val="Полужирный"/>
    <w:basedOn w:val="21"/>
    <w:uiPriority w:val="99"/>
    <w:rsid w:val="00E22636"/>
    <w:rPr>
      <w:b/>
      <w:bCs/>
      <w:color w:val="000000"/>
      <w:spacing w:val="0"/>
      <w:w w:val="100"/>
      <w:position w:val="0"/>
      <w:sz w:val="22"/>
      <w:szCs w:val="22"/>
      <w:lang w:val="ru-RU" w:eastAsia="ru-RU"/>
    </w:rPr>
  </w:style>
  <w:style w:type="paragraph" w:customStyle="1" w:styleId="20">
    <w:name w:val="Подпись к таблице (2)"/>
    <w:basedOn w:val="Normal"/>
    <w:link w:val="2"/>
    <w:uiPriority w:val="99"/>
    <w:rsid w:val="00E22636"/>
    <w:pPr>
      <w:widowControl w:val="0"/>
      <w:shd w:val="clear" w:color="auto" w:fill="FFFFFF"/>
      <w:spacing w:after="60" w:line="240" w:lineRule="atLeast"/>
    </w:pPr>
    <w:rPr>
      <w:b/>
      <w:bCs/>
      <w:i/>
      <w:iCs/>
      <w:sz w:val="28"/>
      <w:szCs w:val="28"/>
      <w:lang w:eastAsia="en-US"/>
    </w:rPr>
  </w:style>
  <w:style w:type="paragraph" w:customStyle="1" w:styleId="22">
    <w:name w:val="Основной текст (2)"/>
    <w:basedOn w:val="Normal"/>
    <w:link w:val="21"/>
    <w:uiPriority w:val="99"/>
    <w:rsid w:val="00E22636"/>
    <w:pPr>
      <w:widowControl w:val="0"/>
      <w:shd w:val="clear" w:color="auto" w:fill="FFFFFF"/>
      <w:spacing w:line="322" w:lineRule="exact"/>
      <w:ind w:hanging="460"/>
      <w:jc w:val="both"/>
    </w:pPr>
    <w:rPr>
      <w:sz w:val="28"/>
      <w:szCs w:val="28"/>
      <w:lang w:eastAsia="en-US"/>
    </w:rPr>
  </w:style>
  <w:style w:type="paragraph" w:styleId="Header">
    <w:name w:val="header"/>
    <w:basedOn w:val="Normal"/>
    <w:link w:val="HeaderChar"/>
    <w:uiPriority w:val="99"/>
    <w:semiHidden/>
    <w:rsid w:val="00E22636"/>
    <w:pPr>
      <w:tabs>
        <w:tab w:val="center" w:pos="4677"/>
        <w:tab w:val="right" w:pos="9355"/>
      </w:tabs>
    </w:pPr>
  </w:style>
  <w:style w:type="character" w:customStyle="1" w:styleId="HeaderChar">
    <w:name w:val="Header Char"/>
    <w:basedOn w:val="DefaultParagraphFont"/>
    <w:link w:val="Header"/>
    <w:uiPriority w:val="99"/>
    <w:semiHidden/>
    <w:locked/>
    <w:rsid w:val="00E22636"/>
    <w:rPr>
      <w:rFonts w:eastAsia="Times New Roman" w:cs="Times New Roman"/>
      <w:sz w:val="24"/>
      <w:szCs w:val="24"/>
      <w:lang w:eastAsia="ru-RU"/>
    </w:rPr>
  </w:style>
  <w:style w:type="paragraph" w:styleId="Footer">
    <w:name w:val="footer"/>
    <w:basedOn w:val="Normal"/>
    <w:link w:val="FooterChar"/>
    <w:uiPriority w:val="99"/>
    <w:semiHidden/>
    <w:rsid w:val="00E22636"/>
    <w:pPr>
      <w:tabs>
        <w:tab w:val="center" w:pos="4677"/>
        <w:tab w:val="right" w:pos="9355"/>
      </w:tabs>
    </w:pPr>
  </w:style>
  <w:style w:type="character" w:customStyle="1" w:styleId="FooterChar">
    <w:name w:val="Footer Char"/>
    <w:basedOn w:val="DefaultParagraphFont"/>
    <w:link w:val="Footer"/>
    <w:uiPriority w:val="99"/>
    <w:semiHidden/>
    <w:locked/>
    <w:rsid w:val="00E22636"/>
    <w:rPr>
      <w:rFonts w:eastAsia="Times New Roman" w:cs="Times New Roman"/>
      <w:sz w:val="24"/>
      <w:szCs w:val="24"/>
      <w:lang w:eastAsia="ru-RU"/>
    </w:rPr>
  </w:style>
  <w:style w:type="character" w:customStyle="1" w:styleId="5">
    <w:name w:val="Основной текст (5)_"/>
    <w:basedOn w:val="DefaultParagraphFont"/>
    <w:link w:val="50"/>
    <w:uiPriority w:val="99"/>
    <w:locked/>
    <w:rsid w:val="002D489F"/>
    <w:rPr>
      <w:rFonts w:eastAsia="Times New Roman" w:cs="Times New Roman"/>
      <w:sz w:val="28"/>
      <w:szCs w:val="28"/>
      <w:shd w:val="clear" w:color="auto" w:fill="FFFFFF"/>
    </w:rPr>
  </w:style>
  <w:style w:type="character" w:customStyle="1" w:styleId="23">
    <w:name w:val="Основной текст (2) + Полужирный"/>
    <w:aliases w:val="Курсив"/>
    <w:basedOn w:val="21"/>
    <w:uiPriority w:val="99"/>
    <w:rsid w:val="002D489F"/>
    <w:rPr>
      <w:rFonts w:ascii="Times New Roman" w:hAnsi="Times New Roman"/>
      <w:b/>
      <w:bCs/>
      <w:i/>
      <w:iCs/>
      <w:color w:val="000000"/>
      <w:spacing w:val="0"/>
      <w:w w:val="100"/>
      <w:position w:val="0"/>
      <w:sz w:val="24"/>
      <w:szCs w:val="24"/>
      <w:u w:val="single"/>
      <w:lang w:val="ru-RU" w:eastAsia="ru-RU"/>
    </w:rPr>
  </w:style>
  <w:style w:type="paragraph" w:customStyle="1" w:styleId="50">
    <w:name w:val="Основной текст (5)"/>
    <w:basedOn w:val="Normal"/>
    <w:link w:val="5"/>
    <w:uiPriority w:val="99"/>
    <w:rsid w:val="002D489F"/>
    <w:pPr>
      <w:widowControl w:val="0"/>
      <w:shd w:val="clear" w:color="auto" w:fill="FFFFFF"/>
      <w:spacing w:before="3300" w:line="240" w:lineRule="atLeast"/>
      <w:jc w:val="center"/>
    </w:pPr>
    <w:rPr>
      <w:sz w:val="28"/>
      <w:szCs w:val="28"/>
      <w:lang w:eastAsia="en-US"/>
    </w:rPr>
  </w:style>
  <w:style w:type="character" w:customStyle="1" w:styleId="3">
    <w:name w:val="Основной текст (3)_"/>
    <w:basedOn w:val="DefaultParagraphFont"/>
    <w:uiPriority w:val="99"/>
    <w:rsid w:val="002D489F"/>
    <w:rPr>
      <w:rFonts w:ascii="Times New Roman" w:hAnsi="Times New Roman" w:cs="Times New Roman"/>
      <w:u w:val="none"/>
    </w:rPr>
  </w:style>
  <w:style w:type="character" w:customStyle="1" w:styleId="7">
    <w:name w:val="Основной текст (7)_"/>
    <w:basedOn w:val="DefaultParagraphFont"/>
    <w:link w:val="70"/>
    <w:uiPriority w:val="99"/>
    <w:locked/>
    <w:rsid w:val="002D489F"/>
    <w:rPr>
      <w:rFonts w:eastAsia="Times New Roman" w:cs="Times New Roman"/>
      <w:b/>
      <w:bCs/>
      <w:sz w:val="28"/>
      <w:szCs w:val="28"/>
      <w:shd w:val="clear" w:color="auto" w:fill="FFFFFF"/>
    </w:rPr>
  </w:style>
  <w:style w:type="character" w:customStyle="1" w:styleId="8">
    <w:name w:val="Основной текст (8)_"/>
    <w:basedOn w:val="DefaultParagraphFont"/>
    <w:link w:val="80"/>
    <w:uiPriority w:val="99"/>
    <w:locked/>
    <w:rsid w:val="002D489F"/>
    <w:rPr>
      <w:rFonts w:eastAsia="Times New Roman" w:cs="Times New Roman"/>
      <w:b/>
      <w:bCs/>
      <w:i/>
      <w:iCs/>
      <w:sz w:val="28"/>
      <w:szCs w:val="28"/>
      <w:shd w:val="clear" w:color="auto" w:fill="FFFFFF"/>
    </w:rPr>
  </w:style>
  <w:style w:type="character" w:customStyle="1" w:styleId="a1">
    <w:name w:val="Колонтитул_"/>
    <w:basedOn w:val="DefaultParagraphFont"/>
    <w:uiPriority w:val="99"/>
    <w:rsid w:val="002D489F"/>
    <w:rPr>
      <w:rFonts w:ascii="Times New Roman" w:hAnsi="Times New Roman" w:cs="Times New Roman"/>
      <w:sz w:val="22"/>
      <w:szCs w:val="22"/>
      <w:u w:val="none"/>
    </w:rPr>
  </w:style>
  <w:style w:type="character" w:customStyle="1" w:styleId="a2">
    <w:name w:val="Колонтитул"/>
    <w:basedOn w:val="a1"/>
    <w:uiPriority w:val="99"/>
    <w:rsid w:val="002D489F"/>
    <w:rPr>
      <w:color w:val="000000"/>
      <w:spacing w:val="0"/>
      <w:w w:val="100"/>
      <w:position w:val="0"/>
      <w:lang w:val="ru-RU" w:eastAsia="ru-RU"/>
    </w:rPr>
  </w:style>
  <w:style w:type="character" w:customStyle="1" w:styleId="1">
    <w:name w:val="Заголовок №1_"/>
    <w:basedOn w:val="DefaultParagraphFont"/>
    <w:link w:val="10"/>
    <w:uiPriority w:val="99"/>
    <w:locked/>
    <w:rsid w:val="002D489F"/>
    <w:rPr>
      <w:rFonts w:eastAsia="Times New Roman" w:cs="Times New Roman"/>
      <w:b/>
      <w:bCs/>
      <w:sz w:val="28"/>
      <w:szCs w:val="28"/>
      <w:shd w:val="clear" w:color="auto" w:fill="FFFFFF"/>
    </w:rPr>
  </w:style>
  <w:style w:type="character" w:customStyle="1" w:styleId="210">
    <w:name w:val="Основной текст (2) + Полужирный1"/>
    <w:basedOn w:val="21"/>
    <w:uiPriority w:val="99"/>
    <w:rsid w:val="002D489F"/>
    <w:rPr>
      <w:rFonts w:ascii="Times New Roman" w:hAnsi="Times New Roman"/>
      <w:b/>
      <w:bCs/>
      <w:color w:val="000000"/>
      <w:spacing w:val="0"/>
      <w:w w:val="100"/>
      <w:position w:val="0"/>
      <w:u w:val="none"/>
      <w:lang w:val="ru-RU" w:eastAsia="ru-RU"/>
    </w:rPr>
  </w:style>
  <w:style w:type="character" w:customStyle="1" w:styleId="81">
    <w:name w:val="Основной текст (8) + Не курсив"/>
    <w:basedOn w:val="8"/>
    <w:uiPriority w:val="99"/>
    <w:rsid w:val="002D489F"/>
    <w:rPr>
      <w:color w:val="000000"/>
      <w:spacing w:val="0"/>
      <w:w w:val="100"/>
      <w:position w:val="0"/>
      <w:lang w:val="ru-RU" w:eastAsia="ru-RU"/>
    </w:rPr>
  </w:style>
  <w:style w:type="character" w:customStyle="1" w:styleId="9">
    <w:name w:val="Основной текст (9)_"/>
    <w:basedOn w:val="DefaultParagraphFont"/>
    <w:uiPriority w:val="99"/>
    <w:rsid w:val="002D489F"/>
    <w:rPr>
      <w:rFonts w:ascii="Times New Roman" w:hAnsi="Times New Roman" w:cs="Times New Roman"/>
      <w:i/>
      <w:iCs/>
      <w:sz w:val="28"/>
      <w:szCs w:val="28"/>
      <w:u w:val="none"/>
    </w:rPr>
  </w:style>
  <w:style w:type="character" w:customStyle="1" w:styleId="90">
    <w:name w:val="Основной текст (9)"/>
    <w:basedOn w:val="9"/>
    <w:uiPriority w:val="99"/>
    <w:rsid w:val="002D489F"/>
    <w:rPr>
      <w:color w:val="000000"/>
      <w:spacing w:val="0"/>
      <w:w w:val="100"/>
      <w:position w:val="0"/>
      <w:u w:val="single"/>
      <w:lang w:val="ru-RU" w:eastAsia="ru-RU"/>
    </w:rPr>
  </w:style>
  <w:style w:type="character" w:customStyle="1" w:styleId="100">
    <w:name w:val="Основной текст (10)_"/>
    <w:basedOn w:val="DefaultParagraphFont"/>
    <w:uiPriority w:val="99"/>
    <w:rsid w:val="002D489F"/>
    <w:rPr>
      <w:rFonts w:ascii="Times New Roman" w:hAnsi="Times New Roman" w:cs="Times New Roman"/>
      <w:b/>
      <w:bCs/>
      <w:i/>
      <w:iCs/>
      <w:u w:val="none"/>
    </w:rPr>
  </w:style>
  <w:style w:type="character" w:customStyle="1" w:styleId="101">
    <w:name w:val="Основной текст (10) + Не полужирный"/>
    <w:aliases w:val="Не курсив"/>
    <w:basedOn w:val="100"/>
    <w:uiPriority w:val="99"/>
    <w:rsid w:val="002D489F"/>
    <w:rPr>
      <w:color w:val="000000"/>
      <w:spacing w:val="0"/>
      <w:w w:val="100"/>
      <w:position w:val="0"/>
      <w:sz w:val="24"/>
      <w:szCs w:val="24"/>
    </w:rPr>
  </w:style>
  <w:style w:type="character" w:customStyle="1" w:styleId="102">
    <w:name w:val="Основной текст (10)"/>
    <w:basedOn w:val="100"/>
    <w:uiPriority w:val="99"/>
    <w:rsid w:val="002D489F"/>
    <w:rPr>
      <w:color w:val="000000"/>
      <w:spacing w:val="0"/>
      <w:w w:val="100"/>
      <w:position w:val="0"/>
      <w:sz w:val="24"/>
      <w:szCs w:val="24"/>
      <w:u w:val="single"/>
      <w:lang w:val="ru-RU" w:eastAsia="ru-RU"/>
    </w:rPr>
  </w:style>
  <w:style w:type="character" w:customStyle="1" w:styleId="30">
    <w:name w:val="Основной текст (3)"/>
    <w:basedOn w:val="3"/>
    <w:uiPriority w:val="99"/>
    <w:rsid w:val="002D489F"/>
    <w:rPr>
      <w:color w:val="000000"/>
      <w:spacing w:val="0"/>
      <w:w w:val="100"/>
      <w:position w:val="0"/>
      <w:sz w:val="24"/>
      <w:szCs w:val="24"/>
      <w:u w:val="single"/>
      <w:lang w:val="ru-RU" w:eastAsia="ru-RU"/>
    </w:rPr>
  </w:style>
  <w:style w:type="paragraph" w:customStyle="1" w:styleId="70">
    <w:name w:val="Основной текст (7)"/>
    <w:basedOn w:val="Normal"/>
    <w:link w:val="7"/>
    <w:uiPriority w:val="99"/>
    <w:rsid w:val="002D489F"/>
    <w:pPr>
      <w:widowControl w:val="0"/>
      <w:shd w:val="clear" w:color="auto" w:fill="FFFFFF"/>
      <w:spacing w:after="5400" w:line="322" w:lineRule="exact"/>
    </w:pPr>
    <w:rPr>
      <w:b/>
      <w:bCs/>
      <w:sz w:val="28"/>
      <w:szCs w:val="28"/>
      <w:lang w:eastAsia="en-US"/>
    </w:rPr>
  </w:style>
  <w:style w:type="paragraph" w:customStyle="1" w:styleId="80">
    <w:name w:val="Основной текст (8)"/>
    <w:basedOn w:val="Normal"/>
    <w:link w:val="8"/>
    <w:uiPriority w:val="99"/>
    <w:rsid w:val="002D489F"/>
    <w:pPr>
      <w:widowControl w:val="0"/>
      <w:shd w:val="clear" w:color="auto" w:fill="FFFFFF"/>
      <w:spacing w:before="5400" w:line="240" w:lineRule="atLeast"/>
      <w:ind w:hanging="160"/>
    </w:pPr>
    <w:rPr>
      <w:b/>
      <w:bCs/>
      <w:i/>
      <w:iCs/>
      <w:sz w:val="28"/>
      <w:szCs w:val="28"/>
      <w:lang w:eastAsia="en-US"/>
    </w:rPr>
  </w:style>
  <w:style w:type="paragraph" w:customStyle="1" w:styleId="10">
    <w:name w:val="Заголовок №1"/>
    <w:basedOn w:val="Normal"/>
    <w:link w:val="1"/>
    <w:uiPriority w:val="99"/>
    <w:rsid w:val="002D489F"/>
    <w:pPr>
      <w:widowControl w:val="0"/>
      <w:shd w:val="clear" w:color="auto" w:fill="FFFFFF"/>
      <w:spacing w:line="322" w:lineRule="exact"/>
      <w:jc w:val="both"/>
      <w:outlineLvl w:val="0"/>
    </w:pPr>
    <w:rPr>
      <w:b/>
      <w:bCs/>
      <w:sz w:val="28"/>
      <w:szCs w:val="28"/>
      <w:lang w:eastAsia="en-US"/>
    </w:rPr>
  </w:style>
  <w:style w:type="character" w:customStyle="1" w:styleId="a3">
    <w:name w:val="Гипертекстовая ссылка"/>
    <w:basedOn w:val="DefaultParagraphFont"/>
    <w:uiPriority w:val="99"/>
    <w:rsid w:val="00DD10C1"/>
    <w:rPr>
      <w:rFonts w:cs="Times New Roman"/>
      <w:color w:val="106BBE"/>
    </w:rPr>
  </w:style>
  <w:style w:type="paragraph" w:customStyle="1" w:styleId="a4">
    <w:name w:val="Нормальный (таблица)"/>
    <w:basedOn w:val="Normal"/>
    <w:next w:val="Normal"/>
    <w:uiPriority w:val="99"/>
    <w:rsid w:val="00C6511C"/>
    <w:pPr>
      <w:widowControl w:val="0"/>
      <w:autoSpaceDE w:val="0"/>
      <w:autoSpaceDN w:val="0"/>
      <w:adjustRightInd w:val="0"/>
      <w:jc w:val="both"/>
    </w:pPr>
    <w:rPr>
      <w:rFonts w:ascii="Times New Roman CYR" w:hAnsi="Times New Roman CYR" w:cs="Times New Roman CYR"/>
    </w:rPr>
  </w:style>
  <w:style w:type="paragraph" w:customStyle="1" w:styleId="a5">
    <w:name w:val="Прижатый влево"/>
    <w:basedOn w:val="Normal"/>
    <w:next w:val="Normal"/>
    <w:uiPriority w:val="99"/>
    <w:rsid w:val="00C6511C"/>
    <w:pPr>
      <w:widowControl w:val="0"/>
      <w:autoSpaceDE w:val="0"/>
      <w:autoSpaceDN w:val="0"/>
      <w:adjustRightInd w:val="0"/>
    </w:pPr>
    <w:rPr>
      <w:rFonts w:ascii="Times New Roman CYR" w:hAnsi="Times New Roman CYR" w:cs="Times New Roman CYR"/>
    </w:rPr>
  </w:style>
  <w:style w:type="character" w:customStyle="1" w:styleId="a6">
    <w:name w:val="Цветовое выделение"/>
    <w:uiPriority w:val="99"/>
    <w:rsid w:val="00C6511C"/>
    <w:rPr>
      <w:b/>
      <w:color w:val="26282F"/>
    </w:rPr>
  </w:style>
  <w:style w:type="paragraph" w:customStyle="1" w:styleId="a7">
    <w:name w:val="Таблицы (моноширинный)"/>
    <w:basedOn w:val="Normal"/>
    <w:next w:val="Normal"/>
    <w:uiPriority w:val="99"/>
    <w:rsid w:val="00C6511C"/>
    <w:pPr>
      <w:widowControl w:val="0"/>
      <w:autoSpaceDE w:val="0"/>
      <w:autoSpaceDN w:val="0"/>
      <w:adjustRightInd w:val="0"/>
    </w:pPr>
    <w:rPr>
      <w:rFonts w:ascii="Courier New" w:hAnsi="Courier New" w:cs="Courier New"/>
    </w:rPr>
  </w:style>
  <w:style w:type="paragraph" w:customStyle="1" w:styleId="a8">
    <w:name w:val="Сноска"/>
    <w:basedOn w:val="Normal"/>
    <w:next w:val="Normal"/>
    <w:uiPriority w:val="99"/>
    <w:rsid w:val="00C6511C"/>
    <w:pPr>
      <w:widowControl w:val="0"/>
      <w:autoSpaceDE w:val="0"/>
      <w:autoSpaceDN w:val="0"/>
      <w:adjustRightInd w:val="0"/>
      <w:ind w:firstLine="720"/>
      <w:jc w:val="both"/>
    </w:pPr>
    <w:rPr>
      <w:rFonts w:ascii="Times New Roman CYR" w:hAnsi="Times New Roman CYR" w:cs="Times New Roman CYR"/>
      <w:sz w:val="20"/>
      <w:szCs w:val="20"/>
    </w:rPr>
  </w:style>
  <w:style w:type="character" w:customStyle="1" w:styleId="a9">
    <w:name w:val="Цветовое выделение для Текст"/>
    <w:uiPriority w:val="99"/>
    <w:rsid w:val="00C6511C"/>
    <w:rPr>
      <w:rFonts w:ascii="Times New Roman CYR" w:hAnsi="Times New Roman CYR"/>
    </w:rPr>
  </w:style>
  <w:style w:type="character" w:customStyle="1" w:styleId="aa">
    <w:name w:val="Основной текст_"/>
    <w:basedOn w:val="DefaultParagraphFont"/>
    <w:link w:val="4"/>
    <w:uiPriority w:val="99"/>
    <w:locked/>
    <w:rsid w:val="00D8798F"/>
    <w:rPr>
      <w:rFonts w:cs="Times New Roman"/>
      <w:shd w:val="clear" w:color="auto" w:fill="FFFFFF"/>
      <w:lang w:bidi="ar-SA"/>
    </w:rPr>
  </w:style>
  <w:style w:type="paragraph" w:customStyle="1" w:styleId="4">
    <w:name w:val="Основной текст4"/>
    <w:basedOn w:val="Normal"/>
    <w:link w:val="aa"/>
    <w:uiPriority w:val="99"/>
    <w:rsid w:val="00D8798F"/>
    <w:pPr>
      <w:widowControl w:val="0"/>
      <w:shd w:val="clear" w:color="auto" w:fill="FFFFFF"/>
      <w:spacing w:after="7320" w:line="221" w:lineRule="exact"/>
    </w:pPr>
    <w:rPr>
      <w:rFonts w:eastAsia="Calibri"/>
      <w:noProof/>
      <w:sz w:val="20"/>
      <w:szCs w:val="20"/>
      <w:shd w:val="clear" w:color="auto" w:fill="FFFFFF"/>
    </w:rPr>
  </w:style>
  <w:style w:type="character" w:customStyle="1" w:styleId="MSReferenceSansSerif5">
    <w:name w:val="Основной текст + MS Reference Sans Serif5"/>
    <w:aliases w:val="7 pt2"/>
    <w:basedOn w:val="aa"/>
    <w:uiPriority w:val="99"/>
    <w:rsid w:val="00D8798F"/>
    <w:rPr>
      <w:rFonts w:ascii="MS Reference Sans Serif" w:hAnsi="MS Reference Sans Serif" w:cs="MS Reference Sans Serif"/>
      <w:color w:val="000000"/>
      <w:spacing w:val="0"/>
      <w:w w:val="100"/>
      <w:position w:val="0"/>
      <w:sz w:val="14"/>
      <w:szCs w:val="14"/>
      <w:lang w:val="ru-RU"/>
    </w:rPr>
  </w:style>
  <w:style w:type="character" w:customStyle="1" w:styleId="2Exact1">
    <w:name w:val="Основной текст (2) Exact1"/>
    <w:basedOn w:val="21"/>
    <w:uiPriority w:val="99"/>
    <w:rsid w:val="00D928F0"/>
    <w:rPr>
      <w:color w:val="000000"/>
      <w:spacing w:val="0"/>
      <w:w w:val="100"/>
      <w:position w:val="0"/>
      <w:u w:val="single"/>
      <w:lang w:val="ru-RU" w:eastAsia="ru-RU" w:bidi="ar-SA"/>
    </w:rPr>
  </w:style>
  <w:style w:type="character" w:customStyle="1" w:styleId="211pt4">
    <w:name w:val="Основной текст (2) + 11 pt4"/>
    <w:aliases w:val="Полужирный10"/>
    <w:basedOn w:val="21"/>
    <w:uiPriority w:val="99"/>
    <w:rsid w:val="00D928F0"/>
    <w:rPr>
      <w:b/>
      <w:bCs/>
      <w:color w:val="000000"/>
      <w:spacing w:val="0"/>
      <w:w w:val="100"/>
      <w:position w:val="0"/>
      <w:sz w:val="22"/>
      <w:szCs w:val="22"/>
      <w:lang w:val="ru-RU" w:eastAsia="ru-RU" w:bidi="ar-SA"/>
    </w:rPr>
  </w:style>
  <w:style w:type="character" w:customStyle="1" w:styleId="212pt2">
    <w:name w:val="Основной текст (2) + 12 pt2"/>
    <w:basedOn w:val="21"/>
    <w:uiPriority w:val="99"/>
    <w:rsid w:val="00D928F0"/>
    <w:rPr>
      <w:color w:val="000000"/>
      <w:spacing w:val="0"/>
      <w:w w:val="100"/>
      <w:position w:val="0"/>
      <w:sz w:val="24"/>
      <w:szCs w:val="24"/>
      <w:lang w:val="ru-RU" w:eastAsia="ru-RU" w:bidi="ar-SA"/>
    </w:rPr>
  </w:style>
  <w:style w:type="character" w:customStyle="1" w:styleId="211">
    <w:name w:val="Основной текст (2) + 11"/>
    <w:aliases w:val="5 pt,Полужирный9,Курсив5"/>
    <w:basedOn w:val="21"/>
    <w:uiPriority w:val="99"/>
    <w:rsid w:val="00D928F0"/>
    <w:rPr>
      <w:b/>
      <w:bCs/>
      <w:i/>
      <w:iCs/>
      <w:color w:val="000000"/>
      <w:spacing w:val="0"/>
      <w:w w:val="100"/>
      <w:position w:val="0"/>
      <w:sz w:val="23"/>
      <w:szCs w:val="23"/>
      <w:lang w:val="ru-RU" w:eastAsia="ru-RU" w:bidi="ar-SA"/>
    </w:rPr>
  </w:style>
  <w:style w:type="paragraph" w:customStyle="1" w:styleId="212">
    <w:name w:val="Основной текст (2)1"/>
    <w:basedOn w:val="Normal"/>
    <w:uiPriority w:val="99"/>
    <w:rsid w:val="00D928F0"/>
    <w:pPr>
      <w:widowControl w:val="0"/>
      <w:shd w:val="clear" w:color="auto" w:fill="FFFFFF"/>
      <w:spacing w:line="322" w:lineRule="exact"/>
      <w:ind w:hanging="460"/>
      <w:jc w:val="both"/>
    </w:pPr>
    <w:rPr>
      <w:rFonts w:eastAsia="Calibri"/>
      <w:noProof/>
      <w:sz w:val="28"/>
      <w:szCs w:val="28"/>
    </w:rPr>
  </w:style>
  <w:style w:type="paragraph" w:customStyle="1" w:styleId="msonormalbullet3gifbullet2gif">
    <w:name w:val="msonormalbullet3gifbullet2.gif"/>
    <w:basedOn w:val="Normal"/>
    <w:uiPriority w:val="99"/>
    <w:rsid w:val="00BD15D9"/>
    <w:pPr>
      <w:spacing w:before="100" w:beforeAutospacing="1" w:after="100" w:afterAutospacing="1"/>
    </w:pPr>
    <w:rPr>
      <w:rFonts w:eastAsia="Calibri"/>
    </w:rPr>
  </w:style>
  <w:style w:type="paragraph" w:customStyle="1" w:styleId="11">
    <w:name w:val="Абзац списка1"/>
    <w:basedOn w:val="Normal"/>
    <w:uiPriority w:val="99"/>
    <w:rsid w:val="00BD15D9"/>
    <w:pPr>
      <w:spacing w:after="200" w:line="276" w:lineRule="auto"/>
      <w:ind w:left="720"/>
      <w:contextualSpacing/>
    </w:pPr>
    <w:rPr>
      <w:rFonts w:ascii="Calibri" w:hAnsi="Calibri"/>
      <w:sz w:val="22"/>
      <w:szCs w:val="22"/>
      <w:lang w:eastAsia="en-US"/>
    </w:rPr>
  </w:style>
  <w:style w:type="paragraph" w:customStyle="1" w:styleId="msonormalbullet2gifbullet2gif">
    <w:name w:val="msonormalbullet2gifbullet2.gif"/>
    <w:basedOn w:val="Normal"/>
    <w:uiPriority w:val="99"/>
    <w:rsid w:val="00BD15D9"/>
    <w:pPr>
      <w:spacing w:before="100" w:beforeAutospacing="1" w:after="100" w:afterAutospacing="1"/>
    </w:pPr>
    <w:rPr>
      <w:rFonts w:eastAsia="Calibri"/>
    </w:rPr>
  </w:style>
  <w:style w:type="paragraph" w:customStyle="1" w:styleId="msonormalbullet3gifbullet3gif">
    <w:name w:val="msonormalbullet3gifbullet3.gif"/>
    <w:basedOn w:val="Normal"/>
    <w:uiPriority w:val="99"/>
    <w:rsid w:val="00BD15D9"/>
    <w:pPr>
      <w:spacing w:before="100" w:beforeAutospacing="1" w:after="100" w:afterAutospacing="1"/>
    </w:pPr>
    <w:rPr>
      <w:rFonts w:eastAsia="Calibri"/>
    </w:rPr>
  </w:style>
  <w:style w:type="paragraph" w:styleId="BodyTextIndent">
    <w:name w:val="Body Text Indent"/>
    <w:basedOn w:val="Normal"/>
    <w:link w:val="BodyTextIndentChar"/>
    <w:uiPriority w:val="99"/>
    <w:rsid w:val="00BD15D9"/>
    <w:pPr>
      <w:spacing w:after="120"/>
      <w:ind w:left="283"/>
    </w:pPr>
    <w:rPr>
      <w:rFonts w:eastAsia="Calibri"/>
    </w:rPr>
  </w:style>
  <w:style w:type="character" w:customStyle="1" w:styleId="BodyTextIndentChar">
    <w:name w:val="Body Text Indent Char"/>
    <w:basedOn w:val="DefaultParagraphFont"/>
    <w:link w:val="BodyTextIndent"/>
    <w:uiPriority w:val="99"/>
    <w:semiHidden/>
    <w:locked/>
    <w:rsid w:val="001F0155"/>
    <w:rPr>
      <w:rFonts w:eastAsia="Times New Roman" w:cs="Times New Roman"/>
      <w:sz w:val="24"/>
      <w:szCs w:val="24"/>
    </w:rPr>
  </w:style>
  <w:style w:type="paragraph" w:customStyle="1" w:styleId="msonormalbullet2gifbullet2gifcxsplast">
    <w:name w:val="msonormalbullet2gifbullet2gifcxsplast"/>
    <w:basedOn w:val="Normal"/>
    <w:uiPriority w:val="99"/>
    <w:rsid w:val="009914AC"/>
    <w:pPr>
      <w:spacing w:before="100" w:beforeAutospacing="1" w:after="100" w:afterAutospacing="1"/>
    </w:pPr>
    <w:rPr>
      <w:rFonts w:eastAsia="Calibri"/>
    </w:rPr>
  </w:style>
  <w:style w:type="paragraph" w:styleId="ListParagraph">
    <w:name w:val="List Paragraph"/>
    <w:basedOn w:val="Normal"/>
    <w:uiPriority w:val="99"/>
    <w:qFormat/>
    <w:rsid w:val="005B69C9"/>
    <w:pPr>
      <w:spacing w:after="200" w:line="276" w:lineRule="auto"/>
      <w:ind w:left="720"/>
      <w:contextualSpacing/>
    </w:pPr>
    <w:rPr>
      <w:rFonts w:ascii="Calibri" w:eastAsia="Calibri" w:hAnsi="Calibri"/>
      <w:sz w:val="22"/>
      <w:szCs w:val="22"/>
      <w:lang w:eastAsia="en-US"/>
    </w:rPr>
  </w:style>
  <w:style w:type="character" w:customStyle="1" w:styleId="27">
    <w:name w:val="Основной текст (2)7"/>
    <w:basedOn w:val="21"/>
    <w:uiPriority w:val="99"/>
    <w:rsid w:val="004426BC"/>
    <w:rPr>
      <w:color w:val="000000"/>
      <w:spacing w:val="0"/>
      <w:w w:val="100"/>
      <w:position w:val="0"/>
      <w:u w:val="single"/>
      <w:lang w:val="ru-RU" w:eastAsia="ru-RU" w:bidi="ar-SA"/>
    </w:rPr>
  </w:style>
  <w:style w:type="character" w:customStyle="1" w:styleId="213pt2">
    <w:name w:val="Основной текст (2) + 13 pt2"/>
    <w:aliases w:val="Полужирный5,Курсив3"/>
    <w:basedOn w:val="21"/>
    <w:uiPriority w:val="99"/>
    <w:rsid w:val="004426BC"/>
    <w:rPr>
      <w:b/>
      <w:bCs/>
      <w:i/>
      <w:iCs/>
      <w:color w:val="000000"/>
      <w:spacing w:val="0"/>
      <w:w w:val="100"/>
      <w:position w:val="0"/>
      <w:sz w:val="26"/>
      <w:szCs w:val="26"/>
      <w:lang w:val="ru-RU" w:eastAsia="ru-RU" w:bidi="ar-SA"/>
    </w:rPr>
  </w:style>
  <w:style w:type="character" w:customStyle="1" w:styleId="220">
    <w:name w:val="Основной текст (2)2"/>
    <w:basedOn w:val="21"/>
    <w:uiPriority w:val="99"/>
    <w:rsid w:val="004426BC"/>
    <w:rPr>
      <w:color w:val="000000"/>
      <w:spacing w:val="0"/>
      <w:w w:val="100"/>
      <w:position w:val="0"/>
      <w:lang w:val="ru-RU" w:eastAsia="ru-RU" w:bidi="ar-SA"/>
    </w:rPr>
  </w:style>
  <w:style w:type="paragraph" w:customStyle="1" w:styleId="ab">
    <w:name w:val="Без интервала"/>
    <w:uiPriority w:val="99"/>
    <w:rsid w:val="00E465D4"/>
    <w:rPr>
      <w:rFonts w:ascii="Calibri" w:eastAsia="Times New Roman" w:hAnsi="Calibri"/>
      <w:lang w:eastAsia="en-US"/>
    </w:rPr>
  </w:style>
  <w:style w:type="table" w:styleId="TableGrid">
    <w:name w:val="Table Grid"/>
    <w:basedOn w:val="TableNormal"/>
    <w:uiPriority w:val="99"/>
    <w:locked/>
    <w:rsid w:val="00762A4E"/>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rsid w:val="0074559E"/>
    <w:pPr>
      <w:spacing w:after="120"/>
    </w:pPr>
  </w:style>
  <w:style w:type="character" w:customStyle="1" w:styleId="BodyTextChar">
    <w:name w:val="Body Text Char"/>
    <w:basedOn w:val="DefaultParagraphFont"/>
    <w:link w:val="BodyText"/>
    <w:uiPriority w:val="99"/>
    <w:semiHidden/>
    <w:locked/>
    <w:rsid w:val="006F0F12"/>
    <w:rPr>
      <w:rFonts w:eastAsia="Times New Roman" w:cs="Times New Roman"/>
      <w:sz w:val="24"/>
      <w:szCs w:val="24"/>
    </w:rPr>
  </w:style>
  <w:style w:type="character" w:customStyle="1" w:styleId="apple-converted-space">
    <w:name w:val="apple-converted-space"/>
    <w:uiPriority w:val="99"/>
    <w:rsid w:val="0074559E"/>
  </w:style>
  <w:style w:type="paragraph" w:styleId="TOC1">
    <w:name w:val="toc 1"/>
    <w:basedOn w:val="Normal"/>
    <w:uiPriority w:val="99"/>
    <w:locked/>
    <w:rsid w:val="00CB7410"/>
    <w:pPr>
      <w:widowControl w:val="0"/>
      <w:autoSpaceDE w:val="0"/>
      <w:autoSpaceDN w:val="0"/>
      <w:spacing w:line="275" w:lineRule="exact"/>
      <w:ind w:left="495" w:hanging="240"/>
    </w:pPr>
    <w:rPr>
      <w:b/>
      <w:bCs/>
      <w:lang w:eastAsia="en-US"/>
    </w:rPr>
  </w:style>
  <w:style w:type="paragraph" w:styleId="TOC2">
    <w:name w:val="toc 2"/>
    <w:basedOn w:val="Normal"/>
    <w:uiPriority w:val="99"/>
    <w:locked/>
    <w:rsid w:val="00CB7410"/>
    <w:pPr>
      <w:widowControl w:val="0"/>
      <w:autoSpaceDE w:val="0"/>
      <w:autoSpaceDN w:val="0"/>
      <w:spacing w:line="275" w:lineRule="exact"/>
      <w:ind w:left="675" w:hanging="420"/>
    </w:pPr>
    <w:rPr>
      <w:lang w:eastAsia="en-US"/>
    </w:rPr>
  </w:style>
  <w:style w:type="character" w:customStyle="1" w:styleId="TitleChar">
    <w:name w:val="Title Char"/>
    <w:basedOn w:val="DefaultParagraphFont"/>
    <w:link w:val="Title"/>
    <w:uiPriority w:val="99"/>
    <w:locked/>
    <w:rsid w:val="00CB7410"/>
    <w:rPr>
      <w:rFonts w:ascii="Calibri" w:hAnsi="Calibri" w:cs="Times New Roman"/>
      <w:b/>
      <w:bCs/>
      <w:sz w:val="32"/>
      <w:szCs w:val="32"/>
      <w:lang w:val="ru-RU" w:eastAsia="en-US" w:bidi="ar-SA"/>
    </w:rPr>
  </w:style>
  <w:style w:type="paragraph" w:styleId="Title">
    <w:name w:val="Title"/>
    <w:basedOn w:val="Normal"/>
    <w:link w:val="TitleChar"/>
    <w:uiPriority w:val="99"/>
    <w:qFormat/>
    <w:locked/>
    <w:rsid w:val="00CB7410"/>
    <w:pPr>
      <w:widowControl w:val="0"/>
      <w:autoSpaceDE w:val="0"/>
      <w:autoSpaceDN w:val="0"/>
      <w:ind w:left="2173" w:right="1607"/>
      <w:jc w:val="center"/>
    </w:pPr>
    <w:rPr>
      <w:rFonts w:ascii="Calibri" w:hAnsi="Calibri"/>
      <w:b/>
      <w:bCs/>
      <w:sz w:val="32"/>
      <w:szCs w:val="32"/>
      <w:lang w:eastAsia="en-US"/>
    </w:rPr>
  </w:style>
  <w:style w:type="character" w:customStyle="1" w:styleId="TitleChar1">
    <w:name w:val="Title Char1"/>
    <w:basedOn w:val="DefaultParagraphFont"/>
    <w:link w:val="Title"/>
    <w:uiPriority w:val="99"/>
    <w:locked/>
    <w:rsid w:val="007D009F"/>
    <w:rPr>
      <w:rFonts w:ascii="Cambria" w:hAnsi="Cambria" w:cs="Times New Roman"/>
      <w:b/>
      <w:bCs/>
      <w:kern w:val="28"/>
      <w:sz w:val="32"/>
      <w:szCs w:val="32"/>
    </w:rPr>
  </w:style>
  <w:style w:type="character" w:styleId="Hyperlink">
    <w:name w:val="Hyperlink"/>
    <w:basedOn w:val="DefaultParagraphFont"/>
    <w:uiPriority w:val="99"/>
    <w:rsid w:val="00CB7410"/>
    <w:rPr>
      <w:rFonts w:cs="Times New Roman"/>
      <w:color w:val="0000FF"/>
      <w:u w:val="single"/>
    </w:rPr>
  </w:style>
  <w:style w:type="paragraph" w:customStyle="1" w:styleId="TableParagraph">
    <w:name w:val="Table Paragraph"/>
    <w:basedOn w:val="Normal"/>
    <w:uiPriority w:val="99"/>
    <w:rsid w:val="00CB7410"/>
    <w:pPr>
      <w:widowControl w:val="0"/>
      <w:autoSpaceDE w:val="0"/>
      <w:autoSpaceDN w:val="0"/>
    </w:pPr>
    <w:rPr>
      <w:sz w:val="22"/>
      <w:szCs w:val="22"/>
      <w:lang w:eastAsia="en-US"/>
    </w:rPr>
  </w:style>
  <w:style w:type="paragraph" w:customStyle="1" w:styleId="msonormalbullet2gifbullet2gifcxspmiddle">
    <w:name w:val="msonormalbullet2gifbullet2gifcxspmiddle"/>
    <w:basedOn w:val="Normal"/>
    <w:uiPriority w:val="99"/>
    <w:rsid w:val="002A0F46"/>
    <w:pPr>
      <w:spacing w:before="100" w:beforeAutospacing="1" w:after="100" w:afterAutospacing="1"/>
    </w:pPr>
    <w:rPr>
      <w:rFonts w:eastAsia="Calibri"/>
    </w:rPr>
  </w:style>
  <w:style w:type="paragraph" w:styleId="DocumentMap">
    <w:name w:val="Document Map"/>
    <w:basedOn w:val="Normal"/>
    <w:link w:val="DocumentMapChar"/>
    <w:uiPriority w:val="99"/>
    <w:semiHidden/>
    <w:rsid w:val="00A65358"/>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F24B0C"/>
    <w:rPr>
      <w:rFonts w:eastAsia="Times New Roman" w:cs="Times New Roman"/>
      <w:sz w:val="2"/>
    </w:rPr>
  </w:style>
</w:styles>
</file>

<file path=word/webSettings.xml><?xml version="1.0" encoding="utf-8"?>
<w:webSettings xmlns:r="http://schemas.openxmlformats.org/officeDocument/2006/relationships" xmlns:w="http://schemas.openxmlformats.org/wordprocessingml/2006/main">
  <w:divs>
    <w:div w:id="1705524121">
      <w:marLeft w:val="0"/>
      <w:marRight w:val="0"/>
      <w:marTop w:val="0"/>
      <w:marBottom w:val="0"/>
      <w:divBdr>
        <w:top w:val="none" w:sz="0" w:space="0" w:color="auto"/>
        <w:left w:val="none" w:sz="0" w:space="0" w:color="auto"/>
        <w:bottom w:val="none" w:sz="0" w:space="0" w:color="auto"/>
        <w:right w:val="none" w:sz="0" w:space="0" w:color="auto"/>
      </w:divBdr>
    </w:div>
    <w:div w:id="1705524122">
      <w:marLeft w:val="0"/>
      <w:marRight w:val="0"/>
      <w:marTop w:val="0"/>
      <w:marBottom w:val="0"/>
      <w:divBdr>
        <w:top w:val="none" w:sz="0" w:space="0" w:color="auto"/>
        <w:left w:val="none" w:sz="0" w:space="0" w:color="auto"/>
        <w:bottom w:val="none" w:sz="0" w:space="0" w:color="auto"/>
        <w:right w:val="none" w:sz="0" w:space="0" w:color="auto"/>
      </w:divBdr>
    </w:div>
    <w:div w:id="1705524123">
      <w:marLeft w:val="0"/>
      <w:marRight w:val="0"/>
      <w:marTop w:val="0"/>
      <w:marBottom w:val="0"/>
      <w:divBdr>
        <w:top w:val="none" w:sz="0" w:space="0" w:color="auto"/>
        <w:left w:val="none" w:sz="0" w:space="0" w:color="auto"/>
        <w:bottom w:val="none" w:sz="0" w:space="0" w:color="auto"/>
        <w:right w:val="none" w:sz="0" w:space="0" w:color="auto"/>
      </w:divBdr>
    </w:div>
    <w:div w:id="1705524124">
      <w:marLeft w:val="0"/>
      <w:marRight w:val="0"/>
      <w:marTop w:val="0"/>
      <w:marBottom w:val="0"/>
      <w:divBdr>
        <w:top w:val="none" w:sz="0" w:space="0" w:color="auto"/>
        <w:left w:val="none" w:sz="0" w:space="0" w:color="auto"/>
        <w:bottom w:val="none" w:sz="0" w:space="0" w:color="auto"/>
        <w:right w:val="none" w:sz="0" w:space="0" w:color="auto"/>
      </w:divBdr>
    </w:div>
    <w:div w:id="17055241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ivo.garant.ru/document/redirect/70512244/1000" TargetMode="External"/><Relationship Id="rId21" Type="http://schemas.openxmlformats.org/officeDocument/2006/relationships/hyperlink" Target="http://ivo.garant.ru/document/redirect/400274954/1000" TargetMode="External"/><Relationship Id="rId42" Type="http://schemas.openxmlformats.org/officeDocument/2006/relationships/hyperlink" Target="http://ivo.garant.ru/document/redirect/74891586/18121" TargetMode="External"/><Relationship Id="rId47" Type="http://schemas.openxmlformats.org/officeDocument/2006/relationships/hyperlink" Target="http://ivo.garant.ru/document/redirect/70512244/1000" TargetMode="External"/><Relationship Id="rId63" Type="http://schemas.openxmlformats.org/officeDocument/2006/relationships/hyperlink" Target="http://ivo.garant.ru/document/redirect/405679061/0" TargetMode="External"/><Relationship Id="rId68" Type="http://schemas.openxmlformats.org/officeDocument/2006/relationships/hyperlink" Target="http://ivo.garant.ru/document/redirect/74891586/18121" TargetMode="External"/><Relationship Id="rId16" Type="http://schemas.openxmlformats.org/officeDocument/2006/relationships/hyperlink" Target="http://ivo.garant.ru/document/redirect/400274954/0" TargetMode="External"/><Relationship Id="rId11" Type="http://schemas.openxmlformats.org/officeDocument/2006/relationships/hyperlink" Target="http://ivo.garant.ru/document/redirect/1305770/1000" TargetMode="External"/><Relationship Id="rId24" Type="http://schemas.openxmlformats.org/officeDocument/2006/relationships/hyperlink" Target="http://ivo.garant.ru/document/redirect/70512244/1000" TargetMode="External"/><Relationship Id="rId32" Type="http://schemas.openxmlformats.org/officeDocument/2006/relationships/hyperlink" Target="http://ivo.garant.ru/document/redirect/74891586/0" TargetMode="External"/><Relationship Id="rId37" Type="http://schemas.openxmlformats.org/officeDocument/2006/relationships/hyperlink" Target="http://ivo.garant.ru/document/redirect/400274954/1000" TargetMode="External"/><Relationship Id="rId40" Type="http://schemas.openxmlformats.org/officeDocument/2006/relationships/hyperlink" Target="http://ivo.garant.ru/document/redirect/74891586/1000" TargetMode="External"/><Relationship Id="rId45" Type="http://schemas.openxmlformats.org/officeDocument/2006/relationships/hyperlink" Target="http://ivo.garant.ru/document/redirect/75093644/1210" TargetMode="External"/><Relationship Id="rId53" Type="http://schemas.openxmlformats.org/officeDocument/2006/relationships/hyperlink" Target="http://ivo.garant.ru/document/redirect/70291362/10221" TargetMode="External"/><Relationship Id="rId58" Type="http://schemas.openxmlformats.org/officeDocument/2006/relationships/hyperlink" Target="http://ivo.garant.ru/document/redirect/70291362/108181" TargetMode="External"/><Relationship Id="rId66" Type="http://schemas.openxmlformats.org/officeDocument/2006/relationships/hyperlink" Target="http://ivo.garant.ru/document/redirect/74891586/18121" TargetMode="External"/><Relationship Id="rId74"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ivo.garant.ru/document/redirect/405679061/0" TargetMode="External"/><Relationship Id="rId19" Type="http://schemas.openxmlformats.org/officeDocument/2006/relationships/hyperlink" Target="http://ivo.garant.ru/document/redirect/70512244/1000" TargetMode="External"/><Relationship Id="rId14" Type="http://schemas.openxmlformats.org/officeDocument/2006/relationships/hyperlink" Target="http://ivo.garant.ru/document/redirect/75093644/0" TargetMode="External"/><Relationship Id="rId22" Type="http://schemas.openxmlformats.org/officeDocument/2006/relationships/hyperlink" Target="http://ivo.garant.ru/document/redirect/70291362/0" TargetMode="External"/><Relationship Id="rId27" Type="http://schemas.openxmlformats.org/officeDocument/2006/relationships/hyperlink" Target="http://ivo.garant.ru/document/redirect/70512244/1000" TargetMode="External"/><Relationship Id="rId30" Type="http://schemas.openxmlformats.org/officeDocument/2006/relationships/hyperlink" Target="http://ivo.garant.ru/document/redirect/75093644/1000" TargetMode="External"/><Relationship Id="rId35" Type="http://schemas.openxmlformats.org/officeDocument/2006/relationships/hyperlink" Target="http://ivo.garant.ru/document/redirect/403566568/0" TargetMode="External"/><Relationship Id="rId43" Type="http://schemas.openxmlformats.org/officeDocument/2006/relationships/hyperlink" Target="http://ivo.garant.ru/document/redirect/74891586/18122" TargetMode="External"/><Relationship Id="rId48" Type="http://schemas.openxmlformats.org/officeDocument/2006/relationships/hyperlink" Target="http://ivo.garant.ru/document/redirect/70512244/0" TargetMode="External"/><Relationship Id="rId56" Type="http://schemas.openxmlformats.org/officeDocument/2006/relationships/hyperlink" Target="http://ivo.garant.ru/document/redirect/70512244/43" TargetMode="External"/><Relationship Id="rId64" Type="http://schemas.openxmlformats.org/officeDocument/2006/relationships/hyperlink" Target="http://ivo.garant.ru/document/redirect/12181695/0" TargetMode="External"/><Relationship Id="rId69" Type="http://schemas.openxmlformats.org/officeDocument/2006/relationships/hyperlink" Target="http://ivo.garant.ru/document/redirect/74891586/18121" TargetMode="External"/><Relationship Id="rId77" Type="http://schemas.openxmlformats.org/officeDocument/2006/relationships/customXml" Target="../customXml/item3.xml"/><Relationship Id="rId8" Type="http://schemas.openxmlformats.org/officeDocument/2006/relationships/hyperlink" Target="http://ivo.garant.ru/document/redirect/70512244/1000" TargetMode="External"/><Relationship Id="rId51" Type="http://schemas.openxmlformats.org/officeDocument/2006/relationships/hyperlink" Target="http://ivo.garant.ru/document/redirect/405679061/1005" TargetMode="External"/><Relationship Id="rId72"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ivo.garant.ru/document/redirect/10103000/0" TargetMode="External"/><Relationship Id="rId17" Type="http://schemas.openxmlformats.org/officeDocument/2006/relationships/hyperlink" Target="http://ivo.garant.ru/document/redirect/75093644/1000" TargetMode="External"/><Relationship Id="rId25" Type="http://schemas.openxmlformats.org/officeDocument/2006/relationships/hyperlink" Target="http://ivo.garant.ru/document/redirect/70512244/1000" TargetMode="External"/><Relationship Id="rId33" Type="http://schemas.openxmlformats.org/officeDocument/2006/relationships/hyperlink" Target="http://ivo.garant.ru/document/redirect/400274954/1000" TargetMode="External"/><Relationship Id="rId38" Type="http://schemas.openxmlformats.org/officeDocument/2006/relationships/hyperlink" Target="http://ivo.garant.ru/document/redirect/75093644/1000" TargetMode="External"/><Relationship Id="rId46" Type="http://schemas.openxmlformats.org/officeDocument/2006/relationships/hyperlink" Target="http://ivo.garant.ru/document/redirect/10103000/0" TargetMode="External"/><Relationship Id="rId59" Type="http://schemas.openxmlformats.org/officeDocument/2006/relationships/hyperlink" Target="http://ivo.garant.ru/document/redirect/70291362/10222" TargetMode="External"/><Relationship Id="rId67" Type="http://schemas.openxmlformats.org/officeDocument/2006/relationships/hyperlink" Target="http://ivo.garant.ru/document/redirect/74891586/18121" TargetMode="External"/><Relationship Id="rId20" Type="http://schemas.openxmlformats.org/officeDocument/2006/relationships/hyperlink" Target="http://ivo.garant.ru/document/redirect/400274954/1000" TargetMode="External"/><Relationship Id="rId41" Type="http://schemas.openxmlformats.org/officeDocument/2006/relationships/hyperlink" Target="http://ivo.garant.ru/document/redirect/400274954/1000" TargetMode="External"/><Relationship Id="rId54" Type="http://schemas.openxmlformats.org/officeDocument/2006/relationships/hyperlink" Target="http://ivo.garant.ru/document/redirect/70512244/323" TargetMode="External"/><Relationship Id="rId62" Type="http://schemas.openxmlformats.org/officeDocument/2006/relationships/hyperlink" Target="http://ivo.garant.ru/document/redirect/405679061/1005" TargetMode="External"/><Relationship Id="rId70" Type="http://schemas.openxmlformats.org/officeDocument/2006/relationships/hyperlink" Target="http://ivo.garant.ru/document/redirect/74891586/18121" TargetMode="External"/><Relationship Id="rId75"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ivo.garant.ru/document/redirect/400274954/1000" TargetMode="External"/><Relationship Id="rId23" Type="http://schemas.openxmlformats.org/officeDocument/2006/relationships/hyperlink" Target="http://ivo.garant.ru/document/redirect/70512244/1000" TargetMode="External"/><Relationship Id="rId28" Type="http://schemas.openxmlformats.org/officeDocument/2006/relationships/hyperlink" Target="http://ivo.garant.ru/document/redirect/70512244/1000" TargetMode="External"/><Relationship Id="rId36" Type="http://schemas.openxmlformats.org/officeDocument/2006/relationships/hyperlink" Target="http://ivo.garant.ru/document/redirect/400274954/1000" TargetMode="External"/><Relationship Id="rId49" Type="http://schemas.openxmlformats.org/officeDocument/2006/relationships/hyperlink" Target="http://ivo.garant.ru/document/redirect/72173562/1000" TargetMode="External"/><Relationship Id="rId57" Type="http://schemas.openxmlformats.org/officeDocument/2006/relationships/hyperlink" Target="http://ivo.garant.ru/document/redirect/70291362/108758" TargetMode="External"/><Relationship Id="rId10" Type="http://schemas.openxmlformats.org/officeDocument/2006/relationships/hyperlink" Target="http://ivo.garant.ru/document/redirect/1305770/1000" TargetMode="External"/><Relationship Id="rId31" Type="http://schemas.openxmlformats.org/officeDocument/2006/relationships/hyperlink" Target="http://ivo.garant.ru/document/redirect/74891586/1000" TargetMode="External"/><Relationship Id="rId44" Type="http://schemas.openxmlformats.org/officeDocument/2006/relationships/hyperlink" Target="http://ivo.garant.ru/document/redirect/400274954/1000" TargetMode="External"/><Relationship Id="rId52" Type="http://schemas.openxmlformats.org/officeDocument/2006/relationships/hyperlink" Target="http://ivo.garant.ru/document/redirect/405679061/0" TargetMode="External"/><Relationship Id="rId60" Type="http://schemas.openxmlformats.org/officeDocument/2006/relationships/hyperlink" Target="http://ivo.garant.ru/document/redirect/405679061/1004" TargetMode="External"/><Relationship Id="rId65" Type="http://schemas.openxmlformats.org/officeDocument/2006/relationships/hyperlink" Target="http://ivo.garant.ru/document/redirect/74891586/18121"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ivo.garant.ru/document/redirect/1305770/1000" TargetMode="External"/><Relationship Id="rId13" Type="http://schemas.openxmlformats.org/officeDocument/2006/relationships/hyperlink" Target="http://ivo.garant.ru/document/redirect/75093644/1000" TargetMode="External"/><Relationship Id="rId18" Type="http://schemas.openxmlformats.org/officeDocument/2006/relationships/hyperlink" Target="http://ivo.garant.ru/document/redirect/400274954/1000" TargetMode="External"/><Relationship Id="rId39" Type="http://schemas.openxmlformats.org/officeDocument/2006/relationships/hyperlink" Target="http://ivo.garant.ru/document/redirect/400274954/1000" TargetMode="External"/><Relationship Id="rId34" Type="http://schemas.openxmlformats.org/officeDocument/2006/relationships/hyperlink" Target="http://ivo.garant.ru/document/redirect/403566568/1000" TargetMode="External"/><Relationship Id="rId50" Type="http://schemas.openxmlformats.org/officeDocument/2006/relationships/hyperlink" Target="http://ivo.garant.ru/document/redirect/72173562/0" TargetMode="External"/><Relationship Id="rId55" Type="http://schemas.openxmlformats.org/officeDocument/2006/relationships/hyperlink" Target="http://ivo.garant.ru/document/redirect/70512244/43" TargetMode="External"/><Relationship Id="rId76" Type="http://schemas.openxmlformats.org/officeDocument/2006/relationships/customXml" Target="../customXml/item2.xml"/><Relationship Id="rId7" Type="http://schemas.openxmlformats.org/officeDocument/2006/relationships/hyperlink" Target="http://ivo.garant.ru/document/redirect/70512244/1000" TargetMode="External"/><Relationship Id="rId71" Type="http://schemas.openxmlformats.org/officeDocument/2006/relationships/hyperlink" Target="http://ivo.garant.ru/document/redirect/400274954/1605" TargetMode="External"/><Relationship Id="rId2" Type="http://schemas.openxmlformats.org/officeDocument/2006/relationships/styles" Target="styles.xml"/><Relationship Id="rId29" Type="http://schemas.openxmlformats.org/officeDocument/2006/relationships/hyperlink" Target="http://ivo.garant.ru/document/redirect/70512244/1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F4345B7F7BF9342A4D4A361411D7C16" ma:contentTypeVersion="0" ma:contentTypeDescription="Создание документа." ma:contentTypeScope="" ma:versionID="9cdb1222d3536ac3f5a84f88f84bc577">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AA8D5D6-77E5-4C91-89FE-6DBB6A8B5B8E}"/>
</file>

<file path=customXml/itemProps2.xml><?xml version="1.0" encoding="utf-8"?>
<ds:datastoreItem xmlns:ds="http://schemas.openxmlformats.org/officeDocument/2006/customXml" ds:itemID="{7A14904B-E241-400C-BC1D-EC099D4795EB}"/>
</file>

<file path=customXml/itemProps3.xml><?xml version="1.0" encoding="utf-8"?>
<ds:datastoreItem xmlns:ds="http://schemas.openxmlformats.org/officeDocument/2006/customXml" ds:itemID="{8B41F8D6-4A0D-4612-B2E8-B48B1CE09B46}"/>
</file>

<file path=docProps/app.xml><?xml version="1.0" encoding="utf-8"?>
<Properties xmlns="http://schemas.openxmlformats.org/officeDocument/2006/extended-properties" xmlns:vt="http://schemas.openxmlformats.org/officeDocument/2006/docPropsVTypes">
  <Template>Normal_Wordconv.dotm</Template>
  <TotalTime>3805</TotalTime>
  <Pages>204</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Lastoshka</cp:lastModifiedBy>
  <cp:revision>85</cp:revision>
  <dcterms:created xsi:type="dcterms:W3CDTF">2023-06-15T10:16:00Z</dcterms:created>
  <dcterms:modified xsi:type="dcterms:W3CDTF">2008-12-31T21:45:00Z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0x0101001F4345B7F7BF9342A4D4A361411D7C16</vt:lpwstr>
  </property>
</Properties>
</file>