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75A39B10" w:rsidR="00DC06A5" w:rsidRPr="005A46E1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1E1BB0">
              <w:rPr>
                <w:b/>
                <w:spacing w:val="-10"/>
              </w:rPr>
              <w:t xml:space="preserve">16 </w:t>
            </w:r>
            <w:r w:rsidR="005A46E1">
              <w:rPr>
                <w:b/>
                <w:spacing w:val="-10"/>
              </w:rPr>
              <w:t>февраля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 xml:space="preserve">гороховый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 xml:space="preserve">«Ломовской детский </w:t>
      </w:r>
      <w:proofErr w:type="gramStart"/>
      <w:r w:rsidR="00DC06A5">
        <w:rPr>
          <w:b/>
        </w:rPr>
        <w:t>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>для</w:t>
      </w:r>
      <w:proofErr w:type="gramEnd"/>
      <w:r w:rsidR="00DC06A5">
        <w:rPr>
          <w:b/>
        </w:rPr>
        <w:t xml:space="preserve"> детей от </w:t>
      </w:r>
      <w:proofErr w:type="gramStart"/>
      <w:r w:rsidR="00DC06A5">
        <w:rPr>
          <w:b/>
        </w:rPr>
        <w:t>3-7</w:t>
      </w:r>
      <w:proofErr w:type="gramEnd"/>
      <w:r w:rsidR="00DC06A5">
        <w:rPr>
          <w:b/>
        </w:rPr>
        <w:t xml:space="preserve">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3A56B5CA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</w:t>
            </w:r>
            <w:r w:rsidR="005A46E1">
              <w:rPr>
                <w:b/>
                <w:bCs/>
              </w:rPr>
              <w:t xml:space="preserve">ень </w:t>
            </w:r>
            <w:r w:rsidR="001E1BB0">
              <w:rPr>
                <w:b/>
                <w:bCs/>
              </w:rPr>
              <w:t>17</w:t>
            </w:r>
            <w:r w:rsidR="005A46E1">
              <w:rPr>
                <w:b/>
                <w:bCs/>
              </w:rPr>
              <w:t xml:space="preserve"> февраля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proofErr w:type="gramStart"/>
            <w:r>
              <w:rPr>
                <w:spacing w:val="-2"/>
              </w:rPr>
              <w:t>заморож.ягод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1E88A710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1E1BB0">
              <w:rPr>
                <w:b/>
              </w:rPr>
              <w:t>18</w:t>
            </w:r>
            <w:r w:rsidR="005A46E1">
              <w:rPr>
                <w:b/>
              </w:rPr>
              <w:t xml:space="preserve"> февраля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5AF679EE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1E1BB0">
              <w:rPr>
                <w:b/>
                <w:bCs/>
              </w:rPr>
              <w:t>19</w:t>
            </w:r>
            <w:r w:rsidR="005A46E1">
              <w:rPr>
                <w:b/>
                <w:bCs/>
              </w:rPr>
              <w:t xml:space="preserve"> фев</w:t>
            </w:r>
            <w:r w:rsidR="001E1BB0">
              <w:rPr>
                <w:b/>
                <w:bCs/>
              </w:rPr>
              <w:t>р</w:t>
            </w:r>
            <w:r w:rsidR="005A46E1">
              <w:rPr>
                <w:b/>
                <w:bCs/>
              </w:rPr>
              <w:t>аля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 xml:space="preserve">уральские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64E4E924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proofErr w:type="gramStart"/>
            <w:r w:rsidR="00DC06A5" w:rsidRPr="00691A1A">
              <w:rPr>
                <w:b/>
                <w:bCs/>
              </w:rPr>
              <w:t xml:space="preserve">День </w:t>
            </w:r>
            <w:r w:rsidR="00354CED">
              <w:rPr>
                <w:b/>
                <w:bCs/>
              </w:rPr>
              <w:t xml:space="preserve"> </w:t>
            </w:r>
            <w:r w:rsidR="001E1BB0">
              <w:rPr>
                <w:b/>
                <w:bCs/>
              </w:rPr>
              <w:t>20</w:t>
            </w:r>
            <w:proofErr w:type="gramEnd"/>
            <w:r w:rsidR="005A46E1">
              <w:rPr>
                <w:b/>
                <w:bCs/>
              </w:rPr>
              <w:t xml:space="preserve"> февраля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proofErr w:type="gramStart"/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proofErr w:type="gramStart"/>
            <w:r>
              <w:rPr>
                <w:spacing w:val="-5"/>
                <w:sz w:val="18"/>
              </w:rPr>
              <w:t>П.п</w:t>
            </w:r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0701"/>
    <w:rsid w:val="00027AEE"/>
    <w:rsid w:val="00037457"/>
    <w:rsid w:val="000500A4"/>
    <w:rsid w:val="00067AAA"/>
    <w:rsid w:val="00085773"/>
    <w:rsid w:val="000F1D5F"/>
    <w:rsid w:val="001246BB"/>
    <w:rsid w:val="001A32F3"/>
    <w:rsid w:val="001E1BB0"/>
    <w:rsid w:val="00207704"/>
    <w:rsid w:val="002E05A1"/>
    <w:rsid w:val="00304804"/>
    <w:rsid w:val="00354CED"/>
    <w:rsid w:val="003A1C20"/>
    <w:rsid w:val="003D3521"/>
    <w:rsid w:val="00412A5D"/>
    <w:rsid w:val="00430AE1"/>
    <w:rsid w:val="004F413A"/>
    <w:rsid w:val="00515197"/>
    <w:rsid w:val="00530A71"/>
    <w:rsid w:val="00560E22"/>
    <w:rsid w:val="005A46E1"/>
    <w:rsid w:val="00680C89"/>
    <w:rsid w:val="00691A1A"/>
    <w:rsid w:val="007269C1"/>
    <w:rsid w:val="007333E8"/>
    <w:rsid w:val="00753619"/>
    <w:rsid w:val="007D65CB"/>
    <w:rsid w:val="008267FB"/>
    <w:rsid w:val="0087138B"/>
    <w:rsid w:val="00896658"/>
    <w:rsid w:val="009C3977"/>
    <w:rsid w:val="00A97FC6"/>
    <w:rsid w:val="00AB2851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C36BF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DDD18427-FBE1-472D-89F2-E410F66A3E72}"/>
</file>

<file path=customXml/itemProps3.xml><?xml version="1.0" encoding="utf-8"?>
<ds:datastoreItem xmlns:ds="http://schemas.openxmlformats.org/officeDocument/2006/customXml" ds:itemID="{E0427504-B791-42B6-AE18-E13C95579F3C}"/>
</file>

<file path=customXml/itemProps4.xml><?xml version="1.0" encoding="utf-8"?>
<ds:datastoreItem xmlns:ds="http://schemas.openxmlformats.org/officeDocument/2006/customXml" ds:itemID="{162D3560-8D39-46E2-8E82-2725FCCF5E23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157</TotalTime>
  <Pages>1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2025-09-02T11:52:00Z</cp:lastPrinted>
  <dcterms:created xsi:type="dcterms:W3CDTF">2024-11-01T06:44:00Z</dcterms:created>
  <dcterms:modified xsi:type="dcterms:W3CDTF">2026-02-13T09:21:00Z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