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BF62" w14:textId="3242917B" w:rsidR="00E718D6" w:rsidRDefault="004F413A" w:rsidP="00412A5D">
      <w:pPr>
        <w:ind w:left="406" w:right="818" w:firstLine="1718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68E7527" wp14:editId="4005C7E4">
            <wp:extent cx="528612" cy="455216"/>
            <wp:effectExtent l="0" t="0" r="5080" b="254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 rot="10800000" flipV="1">
                      <a:off x="0" y="0"/>
                      <a:ext cx="716758" cy="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6DA3D" w14:textId="5257171A" w:rsidR="00DC06A5" w:rsidRDefault="00DC06A5" w:rsidP="00DC06A5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</w:t>
      </w:r>
      <w:r w:rsidR="004F413A"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 xml:space="preserve">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205F3519" w14:textId="4CB3F426" w:rsidR="00DC06A5" w:rsidRDefault="00DC06A5" w:rsidP="00DC06A5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>Овчинникова Д.А.</w:t>
      </w:r>
      <w:r w:rsidRPr="00DC06A5">
        <w:rPr>
          <w:noProof/>
          <w:spacing w:val="-2"/>
          <w:sz w:val="20"/>
        </w:rPr>
        <w:t xml:space="preserve"> </w:t>
      </w:r>
    </w:p>
    <w:p w14:paraId="45CE7977" w14:textId="025A5510" w:rsidR="00DC06A5" w:rsidRPr="00DC06A5" w:rsidRDefault="00DC06A5" w:rsidP="00DC06A5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</w:t>
      </w:r>
      <w:r w:rsidR="00C44283">
        <w:rPr>
          <w:sz w:val="20"/>
        </w:rPr>
        <w:t>09.01</w:t>
      </w:r>
      <w:r>
        <w:rPr>
          <w:sz w:val="20"/>
        </w:rPr>
        <w:t>.202</w:t>
      </w:r>
      <w:r w:rsidR="00C44283">
        <w:rPr>
          <w:sz w:val="20"/>
        </w:rPr>
        <w:t>5</w:t>
      </w:r>
      <w:r>
        <w:rPr>
          <w:sz w:val="20"/>
        </w:rPr>
        <w:t>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499E2EE7" w14:textId="77777777" w:rsidTr="002E05A1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BB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19FF5CF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0A5FE50" w14:textId="77777777" w:rsidR="00DC06A5" w:rsidRDefault="00DC06A5" w:rsidP="002E05A1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FD22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10D26C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65679A" w14:textId="77777777" w:rsidR="00DC06A5" w:rsidRDefault="00DC06A5" w:rsidP="002E05A1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E23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4223D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4658A9C" w14:textId="77777777" w:rsidR="00DC06A5" w:rsidRDefault="00DC06A5" w:rsidP="002E05A1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930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CFE639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2BFECDA" w14:textId="77777777" w:rsidR="00DC06A5" w:rsidRDefault="00DC06A5" w:rsidP="002E05A1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E405D" w14:textId="77777777" w:rsidR="00DC06A5" w:rsidRDefault="00DC06A5" w:rsidP="002E05A1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A27E91B" w14:textId="77777777" w:rsidR="00DC06A5" w:rsidRDefault="00DC06A5" w:rsidP="002E05A1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482688ED" w14:textId="77777777" w:rsidR="00DC06A5" w:rsidRDefault="00DC06A5" w:rsidP="002E05A1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B6F4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FA73BA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E366C2E" w14:textId="77777777" w:rsidR="00DC06A5" w:rsidRDefault="00DC06A5" w:rsidP="002E05A1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0F0BC" w14:textId="77777777" w:rsidR="00DC06A5" w:rsidRDefault="00DC06A5" w:rsidP="002E05A1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035D6" w14:textId="77777777" w:rsidR="00DC06A5" w:rsidRDefault="00DC06A5" w:rsidP="002E05A1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21AD747E" w14:textId="77777777" w:rsidTr="002E05A1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DCA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16178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538CB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0BBD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A0FF" w14:textId="77777777" w:rsidR="00DC06A5" w:rsidRDefault="00DC06A5" w:rsidP="002E05A1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40159" w14:textId="77777777" w:rsidR="00DC06A5" w:rsidRDefault="00DC06A5" w:rsidP="002E05A1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86D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5BD96" w14:textId="77777777" w:rsidR="00DC06A5" w:rsidRDefault="00DC06A5" w:rsidP="002E05A1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6EC9F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07463" w14:textId="77777777" w:rsidR="00DC06A5" w:rsidRDefault="00DC06A5" w:rsidP="002E05A1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DF7FF" w14:textId="77777777" w:rsidR="00DC06A5" w:rsidRDefault="00DC06A5" w:rsidP="002E05A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B9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788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67110C" w14:textId="77777777" w:rsidTr="002E05A1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AD341" w14:textId="65BE3891" w:rsidR="00DC06A5" w:rsidRDefault="00DC06A5" w:rsidP="002E05A1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</w:t>
            </w:r>
            <w:r w:rsidR="00D1085B">
              <w:rPr>
                <w:b/>
                <w:spacing w:val="-10"/>
              </w:rPr>
              <w:t xml:space="preserve"> </w:t>
            </w:r>
            <w:r w:rsidR="00E14ACD">
              <w:rPr>
                <w:b/>
                <w:spacing w:val="-10"/>
              </w:rPr>
              <w:t>1</w:t>
            </w:r>
            <w:r w:rsidR="00354CED">
              <w:rPr>
                <w:b/>
                <w:spacing w:val="-10"/>
              </w:rPr>
              <w:t>9</w:t>
            </w:r>
            <w:r w:rsidR="00207704">
              <w:rPr>
                <w:b/>
                <w:spacing w:val="-10"/>
              </w:rPr>
              <w:t xml:space="preserve"> </w:t>
            </w:r>
            <w:r w:rsidR="007269C1">
              <w:rPr>
                <w:b/>
                <w:spacing w:val="-10"/>
              </w:rPr>
              <w:t xml:space="preserve"> </w:t>
            </w:r>
            <w:r w:rsidR="00354CED">
              <w:rPr>
                <w:b/>
                <w:spacing w:val="-10"/>
              </w:rPr>
              <w:t>января</w:t>
            </w:r>
          </w:p>
        </w:tc>
      </w:tr>
      <w:tr w:rsidR="00DC06A5" w14:paraId="4A89C705" w14:textId="77777777" w:rsidTr="002E05A1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5C82F" w14:textId="77777777" w:rsidR="00DC06A5" w:rsidRDefault="00DC06A5" w:rsidP="002E05A1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D9036" w14:textId="72A9FE1E" w:rsidR="00DC06A5" w:rsidRDefault="000F1D5F" w:rsidP="002E05A1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</w:t>
            </w:r>
            <w:r w:rsidR="00DC06A5">
              <w:rPr>
                <w:spacing w:val="-2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238FE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7B8125C9" w14:textId="77777777" w:rsidR="00DC06A5" w:rsidRDefault="00DC06A5" w:rsidP="002E05A1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3951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B83F9" w14:textId="77777777" w:rsidR="00DC06A5" w:rsidRDefault="00DC06A5" w:rsidP="002E05A1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C186" w14:textId="77777777" w:rsidR="00DC06A5" w:rsidRDefault="00DC06A5" w:rsidP="002E05A1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6F1E5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AB39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752B1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C37DA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813C" w14:textId="77777777" w:rsidR="00DC06A5" w:rsidRDefault="00DC06A5" w:rsidP="002E05A1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5A8E0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57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950BC5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AF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47D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D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B43EA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93EDA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CF8AD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CE9A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B84BA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B919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D2B7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CA021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F05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6DE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C45A59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2E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9CEB" w14:textId="77777777" w:rsidR="00DC06A5" w:rsidRDefault="00DC06A5" w:rsidP="002E05A1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0A6B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3917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FE312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20D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31F16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C6010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342E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4B7FC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E7E8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7934F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A5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8291520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BCC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2430" w14:textId="77777777" w:rsidR="00DC06A5" w:rsidRDefault="00DC06A5" w:rsidP="002E05A1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35FA" w14:textId="77777777" w:rsidR="00DC06A5" w:rsidRDefault="00DC06A5" w:rsidP="002E05A1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9B16E" w14:textId="77777777" w:rsidR="00DC06A5" w:rsidRDefault="00DC06A5" w:rsidP="002E05A1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89B4E" w14:textId="77777777" w:rsidR="00DC06A5" w:rsidRDefault="00DC06A5" w:rsidP="002E05A1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F114" w14:textId="77777777" w:rsidR="00DC06A5" w:rsidRDefault="00DC06A5" w:rsidP="002E05A1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5BC4" w14:textId="77777777" w:rsidR="00DC06A5" w:rsidRDefault="00DC06A5" w:rsidP="002E05A1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3D54" w14:textId="77777777" w:rsidR="00DC06A5" w:rsidRDefault="00DC06A5" w:rsidP="002E05A1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D922A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D162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6ED2" w14:textId="77777777" w:rsidR="00DC06A5" w:rsidRDefault="00DC06A5" w:rsidP="002E05A1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33EFC" w14:textId="77777777" w:rsidR="00DC06A5" w:rsidRDefault="00DC06A5" w:rsidP="002E05A1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3B7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69CA20" w14:textId="77777777" w:rsidTr="002E05A1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338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D59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14F7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150A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EDE91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D55B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E1CAF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F18D3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39C8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9369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CF04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773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E95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B9CACF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C1792" w14:textId="77777777" w:rsidR="00DC06A5" w:rsidRDefault="00DC06A5" w:rsidP="002E05A1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1361A" w14:textId="77777777" w:rsidR="00DC06A5" w:rsidRDefault="00DC06A5" w:rsidP="002E05A1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532DF" w14:textId="77777777" w:rsidR="00DC06A5" w:rsidRDefault="00DC06A5" w:rsidP="002E05A1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699D9463" w14:textId="77777777" w:rsidR="00DC06A5" w:rsidRDefault="00DC06A5" w:rsidP="002E05A1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2921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AC343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AB7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B008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09CF4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208EC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F5C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D243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0F4D" w14:textId="77777777" w:rsidR="00DC06A5" w:rsidRDefault="00DC06A5" w:rsidP="002E05A1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E05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D836741" w14:textId="77777777" w:rsidTr="002E05A1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4E6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9748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65CDA043" w14:textId="77777777" w:rsidR="00DC06A5" w:rsidRDefault="00DC06A5" w:rsidP="002E05A1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A14F7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30D69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67280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36DFF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8C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085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D438B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4DD78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14AB6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C2DB7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A3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FA95EB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0D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31A69" w14:textId="77777777" w:rsidR="00DC06A5" w:rsidRDefault="00DC06A5" w:rsidP="002E05A1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9298D" w14:textId="77777777" w:rsidR="00DC06A5" w:rsidRDefault="00DC06A5" w:rsidP="002E05A1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E65B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0C9F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E084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F6CF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356C2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417F6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F6C8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33C43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B9581" w14:textId="77777777" w:rsidR="00DC06A5" w:rsidRDefault="00DC06A5" w:rsidP="002E05A1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546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845E1D" w14:textId="77777777" w:rsidTr="002E05A1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5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626E4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CCE5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65C1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5AA1" w14:textId="77777777" w:rsidR="00DC06A5" w:rsidRDefault="00DC06A5" w:rsidP="002E05A1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CB13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6BB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EC1B9" w14:textId="77777777" w:rsidR="00DC06A5" w:rsidRDefault="00DC06A5" w:rsidP="002E05A1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A966C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97A4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42BB1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CE67D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244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AD14A7" w14:textId="77777777" w:rsidTr="002E05A1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49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4E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9D1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E3FF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FBA8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E469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680D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B9A8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43E1F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E7CF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C9AB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050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5D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BE7DC7" w14:textId="77777777" w:rsidTr="002E05A1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E0DF4" w14:textId="77777777" w:rsidR="00DC06A5" w:rsidRDefault="00DC06A5" w:rsidP="002E05A1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A27D4" w14:textId="77777777" w:rsidR="00DC06A5" w:rsidRDefault="00DC06A5" w:rsidP="002E05A1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6AFD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5351B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330C3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28EAA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0A3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BCC26" w14:textId="77777777" w:rsidR="00DC06A5" w:rsidRDefault="00DC06A5" w:rsidP="002E05A1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3992E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6F92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2999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D2A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7B0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4729CD9" w14:textId="77777777" w:rsidTr="002E05A1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B0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E55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7CE697" w14:textId="77777777" w:rsidR="00DC06A5" w:rsidRDefault="00DC06A5" w:rsidP="002E05A1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FA3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A9F4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DF5BC" w14:textId="77777777" w:rsidR="00DC06A5" w:rsidRDefault="00DC06A5" w:rsidP="002E05A1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FFF2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FA7CE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48DA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8A3D2" w14:textId="77777777" w:rsidR="00DC06A5" w:rsidRDefault="00DC06A5" w:rsidP="002E05A1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173D9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62D64" w14:textId="77777777" w:rsidR="00DC06A5" w:rsidRDefault="00DC06A5" w:rsidP="002E05A1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81BD6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B7A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9645DD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EB2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109A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3FDC5F3" w14:textId="77777777" w:rsidR="00DC06A5" w:rsidRDefault="00DC06A5" w:rsidP="002E05A1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E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0AC6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01EA0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3D205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C0E3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B1B6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6684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8FCD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67A3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D2F3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7BF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8DAC4A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2EE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A1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AFC4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B95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F400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377D8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97D2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1FE94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05853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912A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CD0AE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F6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6DB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40C608F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79688" w14:textId="77777777" w:rsidR="00DC06A5" w:rsidRDefault="00DC06A5" w:rsidP="002E05A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BEC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22DF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1E4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40D6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2570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266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B5320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C951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13CC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5E1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52A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B661" w14:textId="55E72150" w:rsidR="00DC06A5" w:rsidRDefault="00DC06A5" w:rsidP="002E0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.83</w:t>
            </w:r>
          </w:p>
        </w:tc>
      </w:tr>
    </w:tbl>
    <w:p w14:paraId="3CF93D30" w14:textId="40AD3002" w:rsidR="007D65CB" w:rsidRDefault="00DC06A5" w:rsidP="00DC06A5">
      <w:pPr>
        <w:pStyle w:val="af9"/>
        <w:rPr>
          <w:b/>
        </w:rPr>
      </w:pPr>
      <w:r>
        <w:rPr>
          <w:b/>
        </w:rPr>
        <w:t xml:space="preserve">              </w:t>
      </w:r>
    </w:p>
    <w:p w14:paraId="0D95D052" w14:textId="77777777" w:rsidR="002E05A1" w:rsidRDefault="00DC06A5" w:rsidP="00DC06A5">
      <w:pPr>
        <w:pStyle w:val="af9"/>
        <w:rPr>
          <w:b/>
        </w:rPr>
      </w:pPr>
      <w:r>
        <w:rPr>
          <w:b/>
        </w:rPr>
        <w:t xml:space="preserve"> </w:t>
      </w:r>
      <w:r w:rsidR="007D65CB">
        <w:rPr>
          <w:b/>
        </w:rPr>
        <w:t xml:space="preserve">                           </w:t>
      </w:r>
      <w:r>
        <w:rPr>
          <w:b/>
        </w:rPr>
        <w:t xml:space="preserve"> </w:t>
      </w:r>
    </w:p>
    <w:p w14:paraId="4B2A2DA5" w14:textId="77777777" w:rsidR="002E05A1" w:rsidRDefault="002E05A1" w:rsidP="00DC06A5">
      <w:pPr>
        <w:pStyle w:val="af9"/>
        <w:rPr>
          <w:b/>
        </w:rPr>
      </w:pPr>
      <w:r>
        <w:rPr>
          <w:b/>
        </w:rPr>
        <w:t xml:space="preserve">                                        </w:t>
      </w:r>
    </w:p>
    <w:p w14:paraId="725944AD" w14:textId="782FECDC" w:rsidR="00DC06A5" w:rsidRDefault="002E05A1" w:rsidP="00DC06A5">
      <w:pPr>
        <w:pStyle w:val="af9"/>
        <w:rPr>
          <w:b/>
        </w:rPr>
      </w:pPr>
      <w:r>
        <w:rPr>
          <w:b/>
        </w:rPr>
        <w:t xml:space="preserve">                        </w:t>
      </w:r>
      <w:r w:rsidR="00DC06A5">
        <w:rPr>
          <w:b/>
        </w:rPr>
        <w:t>Меню</w:t>
      </w:r>
      <w:r w:rsidR="00DC06A5">
        <w:rPr>
          <w:b/>
          <w:spacing w:val="-8"/>
        </w:rPr>
        <w:t xml:space="preserve"> </w:t>
      </w:r>
      <w:r w:rsidR="00DC06A5">
        <w:rPr>
          <w:b/>
        </w:rPr>
        <w:t>МДОУ</w:t>
      </w:r>
      <w:r w:rsidR="00DC06A5">
        <w:rPr>
          <w:b/>
          <w:spacing w:val="-5"/>
        </w:rPr>
        <w:t xml:space="preserve"> </w:t>
      </w:r>
      <w:r w:rsidR="00DC06A5">
        <w:rPr>
          <w:b/>
        </w:rPr>
        <w:t>«Ломовской детский сад»</w:t>
      </w:r>
      <w:r w:rsidR="00DC06A5">
        <w:rPr>
          <w:b/>
          <w:spacing w:val="-5"/>
        </w:rPr>
        <w:t xml:space="preserve">  </w:t>
      </w:r>
      <w:r w:rsidR="00DC06A5">
        <w:rPr>
          <w:b/>
        </w:rPr>
        <w:t xml:space="preserve">для детей от 3-7 лет      </w:t>
      </w:r>
    </w:p>
    <w:p w14:paraId="2ADEFF25" w14:textId="77777777" w:rsidR="00DC06A5" w:rsidRDefault="00DC06A5" w:rsidP="00DC06A5">
      <w:pPr>
        <w:pStyle w:val="af9"/>
        <w:rPr>
          <w:b/>
        </w:rPr>
      </w:pPr>
    </w:p>
    <w:p w14:paraId="33B99665" w14:textId="77777777" w:rsidR="00DC06A5" w:rsidRDefault="00DC06A5" w:rsidP="00DC06A5">
      <w:pPr>
        <w:pStyle w:val="af9"/>
        <w:rPr>
          <w:b/>
        </w:rPr>
      </w:pPr>
    </w:p>
    <w:p w14:paraId="261A25BA" w14:textId="77777777" w:rsidR="00DC06A5" w:rsidRDefault="00DC06A5" w:rsidP="00DC06A5">
      <w:pPr>
        <w:pStyle w:val="af9"/>
        <w:rPr>
          <w:b/>
        </w:rPr>
      </w:pPr>
    </w:p>
    <w:p w14:paraId="547E2F1D" w14:textId="77777777" w:rsidR="00DC06A5" w:rsidRDefault="00DC06A5" w:rsidP="00DC06A5">
      <w:pPr>
        <w:pStyle w:val="af9"/>
        <w:rPr>
          <w:b/>
        </w:rPr>
      </w:pPr>
    </w:p>
    <w:p w14:paraId="062B948A" w14:textId="4027B8E6" w:rsidR="00DC06A5" w:rsidRPr="00DC06A5" w:rsidRDefault="00DC06A5" w:rsidP="00DC06A5">
      <w:pPr>
        <w:pStyle w:val="af9"/>
        <w:rPr>
          <w:b/>
        </w:rPr>
        <w:sectPr w:rsidR="00DC06A5" w:rsidRP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DC06A5" w14:paraId="323FD19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12F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59E38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7B4196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D52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F14C2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442B8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8E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D5355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86C87E1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F7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B2394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74CBEE5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506D" w14:textId="77777777" w:rsidR="00DC06A5" w:rsidRDefault="00DC06A5" w:rsidP="00613232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5CE3B8B" w14:textId="77777777" w:rsidR="00DC06A5" w:rsidRDefault="00DC06A5" w:rsidP="00613232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23CF0416" w14:textId="77777777" w:rsidR="00DC06A5" w:rsidRDefault="00DC06A5" w:rsidP="00613232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897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93AE3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069F3" w14:textId="77777777" w:rsidR="00DC06A5" w:rsidRDefault="00DC06A5" w:rsidP="00613232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D588E" w14:textId="77777777" w:rsidR="00DC06A5" w:rsidRDefault="00DC06A5" w:rsidP="00613232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B3227" w14:textId="77777777" w:rsidR="00DC06A5" w:rsidRDefault="00DC06A5" w:rsidP="00613232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77804D2" w14:textId="77777777" w:rsidTr="00613232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87C60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845A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48B7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6CA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C6DD" w14:textId="77777777" w:rsidR="00DC06A5" w:rsidRDefault="00DC06A5" w:rsidP="00613232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CF0D" w14:textId="77777777" w:rsidR="00DC06A5" w:rsidRDefault="00DC06A5" w:rsidP="00613232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D32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75AC" w14:textId="77777777" w:rsidR="00DC06A5" w:rsidRDefault="00DC06A5" w:rsidP="00613232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83BC7" w14:textId="77777777" w:rsidR="00DC06A5" w:rsidRDefault="00DC06A5" w:rsidP="00613232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9F12C" w14:textId="77777777" w:rsidR="00DC06A5" w:rsidRDefault="00DC06A5" w:rsidP="00613232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60173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51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E1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F33D7F2" w14:textId="77777777" w:rsidTr="00613232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DAFF2" w14:textId="42EB4225" w:rsidR="00DC06A5" w:rsidRPr="00530A71" w:rsidRDefault="00DC06A5" w:rsidP="00530A71">
            <w:pPr>
              <w:pStyle w:val="af9"/>
              <w:rPr>
                <w:b/>
                <w:bCs/>
              </w:rPr>
            </w:pPr>
            <w:r w:rsidRPr="00530A71">
              <w:rPr>
                <w:b/>
                <w:bCs/>
              </w:rPr>
              <w:t>День</w:t>
            </w:r>
            <w:r w:rsidR="00207704">
              <w:rPr>
                <w:b/>
                <w:bCs/>
                <w:spacing w:val="55"/>
              </w:rPr>
              <w:t xml:space="preserve"> </w:t>
            </w:r>
            <w:r w:rsidR="00354CED">
              <w:rPr>
                <w:b/>
                <w:bCs/>
                <w:spacing w:val="55"/>
              </w:rPr>
              <w:t>20января</w:t>
            </w:r>
            <w:r w:rsidR="00C44283">
              <w:rPr>
                <w:b/>
                <w:bCs/>
                <w:spacing w:val="55"/>
              </w:rPr>
              <w:t xml:space="preserve"> </w:t>
            </w:r>
          </w:p>
        </w:tc>
      </w:tr>
      <w:tr w:rsidR="00DC06A5" w14:paraId="15EB2297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0A4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7E5F7" w14:textId="77777777" w:rsidR="00DC06A5" w:rsidRDefault="00DC06A5" w:rsidP="00613232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58CE2532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5E1A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B27E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231C3" w14:textId="77777777" w:rsidR="00DC06A5" w:rsidRDefault="00DC06A5" w:rsidP="00613232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BE334" w14:textId="77777777" w:rsidR="00DC06A5" w:rsidRDefault="00DC06A5" w:rsidP="00613232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8103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1FA85" w14:textId="77777777" w:rsidR="00DC06A5" w:rsidRDefault="00DC06A5" w:rsidP="00613232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4AE8A" w14:textId="77777777" w:rsidR="00DC06A5" w:rsidRDefault="00DC06A5" w:rsidP="00613232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89F06" w14:textId="77777777" w:rsidR="00DC06A5" w:rsidRDefault="00DC06A5" w:rsidP="00613232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9A08B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0B589" w14:textId="77777777" w:rsidR="00DC06A5" w:rsidRDefault="00DC06A5" w:rsidP="00613232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115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AF3F1D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0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AFCC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18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77D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3A7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24FA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6AABD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0CBE1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71E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135E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266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D8DF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C28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D74738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15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752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59D7300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6F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212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257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367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8D7F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1A759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D6E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A2007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B8AA8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307E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D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5FCE8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267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F2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311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C80A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123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57A37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E518B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18DD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5A82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1DB02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B9D97" w14:textId="77777777" w:rsidR="00DC06A5" w:rsidRDefault="00DC06A5" w:rsidP="00613232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976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BB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16CFA0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2BE5" w14:textId="3F915A2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C397" w14:textId="48D1482D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31B4" w14:textId="77777777" w:rsidR="00691A1A" w:rsidRDefault="00691A1A" w:rsidP="00613232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828F" w14:textId="77777777" w:rsidR="00691A1A" w:rsidRDefault="00691A1A" w:rsidP="00613232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C52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3480" w14:textId="77777777" w:rsidR="00691A1A" w:rsidRDefault="00691A1A" w:rsidP="00613232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DCC2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B22C" w14:textId="77777777" w:rsidR="00691A1A" w:rsidRDefault="00691A1A" w:rsidP="00613232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4EEE" w14:textId="77777777" w:rsidR="00691A1A" w:rsidRDefault="00691A1A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A733" w14:textId="77777777" w:rsidR="00691A1A" w:rsidRDefault="00691A1A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25D8" w14:textId="77777777" w:rsidR="00691A1A" w:rsidRDefault="00691A1A" w:rsidP="00613232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B2E6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FCE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F2439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3AB0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3E62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0EE261F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5A9FC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6ED2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E6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E748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9F627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0118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7E82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1483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C34B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FC3F9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1C5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51CAEF3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001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BB4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A5F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3519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DE081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75D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70C0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42881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A1C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5ED26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77CC9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E46B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95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0311F17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C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B838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1DA31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3E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FBC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DC45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7A3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B916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650C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5776D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34C9D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F0FD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2E5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6CE99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F4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3B9E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AFB5" w14:textId="77777777" w:rsidR="00DC06A5" w:rsidRDefault="00DC06A5" w:rsidP="00613232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A134" w14:textId="77777777" w:rsidR="00DC06A5" w:rsidRDefault="00DC06A5" w:rsidP="00613232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0868" w14:textId="77777777" w:rsidR="00DC06A5" w:rsidRDefault="00DC06A5" w:rsidP="00613232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4052" w14:textId="77777777" w:rsidR="00DC06A5" w:rsidRDefault="00DC06A5" w:rsidP="00613232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48A8" w14:textId="77777777" w:rsidR="00DC06A5" w:rsidRDefault="00DC06A5" w:rsidP="00613232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2338" w14:textId="77777777" w:rsidR="00DC06A5" w:rsidRDefault="00DC06A5" w:rsidP="00613232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F6C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B00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65C" w14:textId="77777777" w:rsidR="00DC06A5" w:rsidRDefault="00DC06A5" w:rsidP="00613232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AEE5" w14:textId="77777777" w:rsidR="00DC06A5" w:rsidRDefault="00DC06A5" w:rsidP="00613232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D81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630182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BED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A088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6C970500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7D3E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904F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0F6B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582AE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30988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1625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62A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2B70A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4D3CD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E18CC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FB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14DD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E2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32B0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166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6B1C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008D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4A1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A1A1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A87F" w14:textId="77777777" w:rsidR="00DC06A5" w:rsidRDefault="00DC06A5" w:rsidP="00613232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E19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BF9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8069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06D8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905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38F913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409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B4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8943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A4EA8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4CA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C49D" w14:textId="77777777" w:rsidR="00DC06A5" w:rsidRDefault="00DC06A5" w:rsidP="00613232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DC2BB" w14:textId="77777777" w:rsidR="00DC06A5" w:rsidRDefault="00DC06A5" w:rsidP="00613232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457F9" w14:textId="77777777" w:rsidR="00DC06A5" w:rsidRDefault="00DC06A5" w:rsidP="00613232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FD5B4" w14:textId="77777777" w:rsidR="00DC06A5" w:rsidRDefault="00DC06A5" w:rsidP="00613232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649F6" w14:textId="77777777" w:rsidR="00DC06A5" w:rsidRDefault="00DC06A5" w:rsidP="00613232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027AC" w14:textId="77777777" w:rsidR="00DC06A5" w:rsidRDefault="00DC06A5" w:rsidP="00613232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F2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9D7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860A56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845DC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85D01C9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A2EF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8CDB6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8B55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22FA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B4AC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15D3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9A92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0895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282B5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D565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E3F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146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CF8A6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AB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EC4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6D3E8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C2A2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9B67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ACC9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70435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592B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EA075" w14:textId="77777777" w:rsidR="00DC06A5" w:rsidRDefault="00DC06A5" w:rsidP="00613232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EA08B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1A7AB" w14:textId="77777777" w:rsidR="00DC06A5" w:rsidRDefault="00DC06A5" w:rsidP="00613232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A4DA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9CF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0890BF" w14:textId="77777777" w:rsidTr="00613232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164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CE761" w14:textId="77777777" w:rsidR="00DC06A5" w:rsidRDefault="00DC06A5" w:rsidP="00613232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54DA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FE7B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9233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980C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0CD1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5C15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F6745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9B38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85C5E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495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0AC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FC0A4C7" w14:textId="77777777" w:rsidTr="00613232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AD0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B85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D6A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D6D3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6E3D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5F31A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F739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82A31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73D3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54A25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A2B7C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6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36F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92A7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E5A9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DC6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4050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283B6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3BB9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DEA8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AB976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A2F5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D6898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7606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67FBF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AB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33F9" w14:textId="4D46A8FB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</w:t>
            </w:r>
            <w:r w:rsidR="002E05A1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323B72B5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562CA029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556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56485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1C9E2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7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64C50D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E86369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4E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3D966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6BFFF3B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400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8B60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ABB75B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5FA38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67D2039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949D126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59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11B9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11C750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19BC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01AAF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8C4798D" w14:textId="77777777" w:rsidTr="0061323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9370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03A11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07F0F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736F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9DBC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26D1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DA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8FBCE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0DF5C" w14:textId="77777777" w:rsidR="00DC06A5" w:rsidRDefault="00DC06A5" w:rsidP="00613232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597E0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042D8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23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AB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6E59721" w14:textId="77777777" w:rsidTr="0061323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E6FE" w14:textId="6E73CD44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</w:t>
            </w:r>
            <w:r w:rsidR="00E14ACD">
              <w:rPr>
                <w:b/>
              </w:rPr>
              <w:t xml:space="preserve">ь </w:t>
            </w:r>
            <w:r w:rsidR="00354CED">
              <w:rPr>
                <w:b/>
              </w:rPr>
              <w:t>21 января</w:t>
            </w:r>
          </w:p>
        </w:tc>
      </w:tr>
      <w:tr w:rsidR="00DC06A5" w14:paraId="27855105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3CCA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F8362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4FCFF01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B542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7A71F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31306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A0F3" w14:textId="77777777" w:rsidR="00DC06A5" w:rsidRDefault="00DC06A5" w:rsidP="00613232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466F6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DFA8" w14:textId="77777777" w:rsidR="00DC06A5" w:rsidRDefault="00DC06A5" w:rsidP="00613232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70646" w14:textId="77777777" w:rsidR="00DC06A5" w:rsidRDefault="00DC06A5" w:rsidP="00613232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887E4" w14:textId="77777777" w:rsidR="00DC06A5" w:rsidRDefault="00DC06A5" w:rsidP="00613232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21536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49B38" w14:textId="77777777" w:rsidR="00DC06A5" w:rsidRDefault="00DC06A5" w:rsidP="00613232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50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08F008E" w14:textId="77777777" w:rsidTr="0061323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77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5CB4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7345B93" w14:textId="77777777" w:rsidR="00DC06A5" w:rsidRDefault="00DC06A5" w:rsidP="00613232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A0F1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296FD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73E6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0DA3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14F8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56B39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60D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111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46CCA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E408C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196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91DDF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038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537E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2AD4595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345F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045B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F324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9B66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8302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BA5EE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94EA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9F6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0FE6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BC538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C6F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5223E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6BC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89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25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EF1B4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B330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371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83E3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72A6E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39A20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8123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2E871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10E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CC7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3653D9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B021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126CB4B6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D71F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A3EB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4C3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1C6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7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5B9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D50A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DB24" w14:textId="77777777" w:rsidR="00DC06A5" w:rsidRDefault="00DC06A5" w:rsidP="00613232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D51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F8314" w14:textId="77777777" w:rsidR="00DC06A5" w:rsidRDefault="00DC06A5" w:rsidP="00613232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46A4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579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74CCBA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9145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D12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1A1D2F4D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C5ED5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049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095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F8C8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E9C3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B1EA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51FD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47AE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3E3D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F9A07" w14:textId="77777777" w:rsidR="00DC06A5" w:rsidRDefault="00DC06A5" w:rsidP="00613232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DFA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23C7D0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EB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2692F" w14:textId="77777777" w:rsidR="00DC06A5" w:rsidRDefault="00DC06A5" w:rsidP="00613232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9FF8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99A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298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CB0F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9C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4A6A4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AA2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F4F7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76A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E9A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C65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01A4E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2A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31E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87D8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45008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EE7E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418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84E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2246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8491" w14:textId="77777777" w:rsidR="00DC06A5" w:rsidRDefault="00DC06A5" w:rsidP="00613232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C74BB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723C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3FD6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50B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FC781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B1C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1C491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BEE9FE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47B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13FC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78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B24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2DFE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5096C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73FFD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98E2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1D5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B3ED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67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9758BE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4B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4BC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B674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652B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0A96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F834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F5E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7AB74" w14:textId="77777777" w:rsidR="00DC06A5" w:rsidRDefault="00DC06A5" w:rsidP="00613232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7D95E81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3AC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BBCE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3D409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1D09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ABD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863091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289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C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E967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F43C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945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8B4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451CB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CB62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6B82" w14:textId="77777777" w:rsidR="00DC06A5" w:rsidRDefault="00DC06A5" w:rsidP="00613232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62C47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4F4B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6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F2E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04DEA24" w14:textId="77777777" w:rsidTr="0061323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FE05D" w14:textId="77777777" w:rsidR="00DC06A5" w:rsidRDefault="00DC06A5" w:rsidP="00613232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2E0B" w14:textId="77777777" w:rsidR="00DC06A5" w:rsidRDefault="00DC06A5" w:rsidP="00613232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6492A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1C31F" w14:textId="77777777" w:rsidR="00DC06A5" w:rsidRDefault="00DC06A5" w:rsidP="0061323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76790" w14:textId="77777777" w:rsidR="00DC06A5" w:rsidRDefault="00DC06A5" w:rsidP="006132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CB6FC" w14:textId="77777777" w:rsidR="00DC06A5" w:rsidRDefault="00DC06A5" w:rsidP="00613232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4B9D0" w14:textId="77777777" w:rsidR="00DC06A5" w:rsidRDefault="00DC06A5" w:rsidP="00613232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9395B" w14:textId="77777777" w:rsidR="00DC06A5" w:rsidRDefault="00DC06A5" w:rsidP="00613232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14E7" w14:textId="77777777" w:rsidR="00DC06A5" w:rsidRDefault="00DC06A5" w:rsidP="00613232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0A847" w14:textId="77777777" w:rsidR="00DC06A5" w:rsidRDefault="00DC06A5" w:rsidP="00613232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74C7" w14:textId="77777777" w:rsidR="00DC06A5" w:rsidRDefault="00DC06A5" w:rsidP="00613232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A69F" w14:textId="77777777" w:rsidR="00DC06A5" w:rsidRDefault="00DC06A5" w:rsidP="00613232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01A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906920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4B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9D60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38B4D250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2600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86C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30D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A5E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516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0D480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4F975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7DE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03BB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07E34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61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322CCAC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C5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D0E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A6DBA1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BB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B31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FF0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B043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4C1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9BD3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A211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558E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0004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6F795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508E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7245D3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50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FEE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8C3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F82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368EE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D317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FE5F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97A" w14:textId="77777777" w:rsidR="00DC06A5" w:rsidRDefault="00DC06A5" w:rsidP="00613232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B883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6676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893C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54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604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637BB2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95C1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35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C89E5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30D68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601E1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3104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4FB5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A25C0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6E9A0" w14:textId="77777777" w:rsidR="00DC06A5" w:rsidRDefault="00DC06A5" w:rsidP="00613232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D85C8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20E4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156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1F88" w14:textId="5976B8E1" w:rsidR="00DC06A5" w:rsidRDefault="00DC06A5" w:rsidP="0061323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32</w:t>
            </w:r>
            <w:r>
              <w:rPr>
                <w:b/>
                <w:spacing w:val="-2"/>
              </w:rPr>
              <w:t>,00</w:t>
            </w:r>
          </w:p>
        </w:tc>
      </w:tr>
    </w:tbl>
    <w:p w14:paraId="558D4CF4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DC06A5" w14:paraId="13AD191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1F0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8A43F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15D1E97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368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817072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67A0DCD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58E0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0E565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129CE5" w14:textId="77777777" w:rsidR="00DC06A5" w:rsidRDefault="00DC06A5" w:rsidP="00613232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E8D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F0740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4DBC22" w14:textId="77777777" w:rsidR="00DC06A5" w:rsidRDefault="00DC06A5" w:rsidP="00613232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73F17" w14:textId="77777777" w:rsidR="00DC06A5" w:rsidRDefault="00DC06A5" w:rsidP="00613232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37C2DEB" w14:textId="77777777" w:rsidR="00DC06A5" w:rsidRDefault="00DC06A5" w:rsidP="00613232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7DFA8508" w14:textId="77777777" w:rsidR="00DC06A5" w:rsidRDefault="00DC06A5" w:rsidP="00613232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7D1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A0C41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C8EF103" w14:textId="77777777" w:rsidR="00DC06A5" w:rsidRDefault="00DC06A5" w:rsidP="00613232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A6FA" w14:textId="77777777" w:rsidR="00DC06A5" w:rsidRDefault="00DC06A5" w:rsidP="00613232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2A914" w14:textId="77777777" w:rsidR="00DC06A5" w:rsidRDefault="00DC06A5" w:rsidP="00613232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20B778A" w14:textId="77777777" w:rsidTr="0061323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635D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8E916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2C60A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427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961D" w14:textId="77777777" w:rsidR="00DC06A5" w:rsidRDefault="00DC06A5" w:rsidP="00613232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C8CDC" w14:textId="77777777" w:rsidR="00DC06A5" w:rsidRDefault="00DC06A5" w:rsidP="00613232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A1D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1D814" w14:textId="77777777" w:rsidR="00DC06A5" w:rsidRDefault="00DC06A5" w:rsidP="00613232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2D71" w14:textId="77777777" w:rsidR="00DC06A5" w:rsidRDefault="00DC06A5" w:rsidP="00613232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080A" w14:textId="77777777" w:rsidR="00DC06A5" w:rsidRDefault="00DC06A5" w:rsidP="00613232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0461D" w14:textId="77777777" w:rsidR="00DC06A5" w:rsidRDefault="00DC06A5" w:rsidP="00613232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C89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2EF1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52FA239" w14:textId="77777777" w:rsidTr="0061323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9A5C" w14:textId="052952A9" w:rsidR="00DC06A5" w:rsidRPr="002E05A1" w:rsidRDefault="002E05A1" w:rsidP="002E05A1">
            <w:pPr>
              <w:pStyle w:val="af9"/>
              <w:rPr>
                <w:b/>
                <w:bCs/>
              </w:rPr>
            </w:pPr>
            <w:r w:rsidRPr="002E05A1">
              <w:rPr>
                <w:b/>
                <w:bCs/>
              </w:rPr>
              <w:t xml:space="preserve">   </w:t>
            </w:r>
            <w:r w:rsidR="00DC06A5" w:rsidRPr="002E05A1">
              <w:rPr>
                <w:b/>
                <w:bCs/>
              </w:rPr>
              <w:t xml:space="preserve">День </w:t>
            </w:r>
            <w:r w:rsidR="00354CED">
              <w:rPr>
                <w:b/>
                <w:bCs/>
              </w:rPr>
              <w:t>22 января</w:t>
            </w:r>
          </w:p>
        </w:tc>
      </w:tr>
      <w:tr w:rsidR="00DC06A5" w14:paraId="610D4702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F46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5C491" w14:textId="77777777" w:rsidR="00DC06A5" w:rsidRDefault="00DC06A5" w:rsidP="00613232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182B0FE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CAA3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B8E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E68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F49A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A769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42CA4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60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62ED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CFE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488E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86B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34F04E" w14:textId="77777777" w:rsidTr="0061323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0A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2E27" w14:textId="77777777" w:rsidR="00DC06A5" w:rsidRDefault="00DC06A5" w:rsidP="00613232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D686C35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BDF27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DA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05F12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C02DE" w14:textId="77777777" w:rsidR="00DC06A5" w:rsidRDefault="00DC06A5" w:rsidP="00613232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6C38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7294B" w14:textId="77777777" w:rsidR="00DC06A5" w:rsidRDefault="00DC06A5" w:rsidP="00613232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EC8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62501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69C5C" w14:textId="77777777" w:rsidR="00DC06A5" w:rsidRDefault="00DC06A5" w:rsidP="00613232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95F26" w14:textId="77777777" w:rsidR="00DC06A5" w:rsidRDefault="00DC06A5" w:rsidP="00613232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3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1788B7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8A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453A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DA8F232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05688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48EAC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2529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68F12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B6BD3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43FAA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379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29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E38E1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E3A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EA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5FE43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A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166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3D6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CB7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A5A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3A07A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286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A1D0E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79AD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DC8A6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6A3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6925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991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7CB75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DC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BEB1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758E0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97BA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91C92" w14:textId="77777777" w:rsidR="00DC06A5" w:rsidRDefault="00DC06A5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9C648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8AFAC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0218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53DCB" w14:textId="77777777" w:rsidR="00DC06A5" w:rsidRDefault="00DC06A5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05DE0" w14:textId="77777777" w:rsidR="00DC06A5" w:rsidRDefault="00DC06A5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3F0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10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6847E36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4F81" w14:textId="085440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CD66" w14:textId="555F473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8B1C" w14:textId="77777777" w:rsidR="00691A1A" w:rsidRDefault="00691A1A" w:rsidP="00613232">
            <w:pPr>
              <w:pStyle w:val="TableParagraph"/>
              <w:spacing w:line="249" w:lineRule="exact"/>
              <w:ind w:left="110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8ED5" w14:textId="77777777" w:rsidR="00691A1A" w:rsidRDefault="00691A1A" w:rsidP="00613232">
            <w:pPr>
              <w:pStyle w:val="TableParagraph"/>
              <w:spacing w:line="207" w:lineRule="exact"/>
              <w:ind w:left="111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5D2B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1A8" w14:textId="77777777" w:rsidR="00691A1A" w:rsidRDefault="00691A1A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501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8F7" w14:textId="77777777" w:rsidR="00691A1A" w:rsidRDefault="00691A1A" w:rsidP="00613232">
            <w:pPr>
              <w:pStyle w:val="TableParagraph"/>
              <w:spacing w:line="207" w:lineRule="exact"/>
              <w:ind w:left="173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F02" w14:textId="77777777" w:rsidR="00691A1A" w:rsidRDefault="00691A1A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36B" w14:textId="77777777" w:rsidR="00691A1A" w:rsidRDefault="00691A1A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pacing w:val="-5"/>
                <w:sz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F4BC" w14:textId="77777777" w:rsidR="00691A1A" w:rsidRDefault="00691A1A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100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B96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0A75FBC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55E0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835BC" w14:textId="77777777" w:rsidR="00DC06A5" w:rsidRDefault="00DC06A5" w:rsidP="00613232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25273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1E7DB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8B3E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B25C5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E9E1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D5718" w14:textId="77777777" w:rsidR="00DC06A5" w:rsidRDefault="00DC06A5" w:rsidP="00613232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3254F" w14:textId="77777777" w:rsidR="00DC06A5" w:rsidRDefault="00DC06A5" w:rsidP="00613232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B2FA0" w14:textId="77777777" w:rsidR="00DC06A5" w:rsidRDefault="00DC06A5" w:rsidP="00613232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EE47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087AC" w14:textId="77777777" w:rsidR="00DC06A5" w:rsidRDefault="00DC06A5" w:rsidP="00613232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996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8E4E1FF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7C2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88BC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02968159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CEE13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6385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BCECC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9519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C9DE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32ED1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D7B9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BF3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3166B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FC942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C04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C600BB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BFB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AAC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2DC0D7C8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2E9A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B596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1B02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01CB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649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C35A" w14:textId="77777777" w:rsidR="00DC06A5" w:rsidRDefault="00DC06A5" w:rsidP="00613232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C21C5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66BF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81AF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DD74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EF8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BD287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C9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66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BD17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02EE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32B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81AB5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5656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EE2A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EA4A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114BE" w14:textId="77777777" w:rsidR="00DC06A5" w:rsidRDefault="00DC06A5" w:rsidP="00613232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7A3E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F5F5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2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FD222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055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6D51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96C9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85851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0E56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4C9ECB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A27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8BAF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88CFC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58CCB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71B25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9144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170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1EFEF2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9A4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24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0F2E3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2D891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EDF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2A64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2111F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7C773" w14:textId="77777777" w:rsidR="00DC06A5" w:rsidRDefault="00DC06A5" w:rsidP="00613232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B63EB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4D962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4421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579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C5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C5E87DD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6DE7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E8194FC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56E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083B76BF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7320F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DE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6B1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9AE7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67ED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BC4CF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0B79" w14:textId="77777777" w:rsidR="00DC06A5" w:rsidRDefault="00DC06A5" w:rsidP="00613232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6E55E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1AC5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1C650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E7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0D09D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4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6DC7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249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27326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86A0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2D44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D4F4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88017" w14:textId="77777777" w:rsidR="00DC06A5" w:rsidRDefault="00DC06A5" w:rsidP="00613232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A588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92E92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18D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D183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038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A3D743B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8F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C0B77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09F9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7F32D" w14:textId="77777777" w:rsidR="00DC06A5" w:rsidRDefault="00DC06A5" w:rsidP="00613232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8AE1C" w14:textId="77777777" w:rsidR="00DC06A5" w:rsidRDefault="00DC06A5" w:rsidP="00613232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C3AD1" w14:textId="77777777" w:rsidR="00DC06A5" w:rsidRDefault="00DC06A5" w:rsidP="00613232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94B2E" w14:textId="77777777" w:rsidR="00DC06A5" w:rsidRDefault="00DC06A5" w:rsidP="00613232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5E2E1" w14:textId="77777777" w:rsidR="00DC06A5" w:rsidRDefault="00DC06A5" w:rsidP="00613232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D89EE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7882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CF3F" w14:textId="77777777" w:rsidR="00DC06A5" w:rsidRDefault="00DC06A5" w:rsidP="00613232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6A51" w14:textId="77777777" w:rsidR="00DC06A5" w:rsidRDefault="00DC06A5" w:rsidP="00613232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9BB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44149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DBB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E4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2416F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0768" w14:textId="77777777" w:rsidR="00DC06A5" w:rsidRDefault="00DC06A5" w:rsidP="00613232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094" w14:textId="77777777" w:rsidR="00DC06A5" w:rsidRDefault="00DC06A5" w:rsidP="00613232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F48C3" w14:textId="77777777" w:rsidR="00DC06A5" w:rsidRDefault="00DC06A5" w:rsidP="00613232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7495D" w14:textId="77777777" w:rsidR="00DC06A5" w:rsidRDefault="00DC06A5" w:rsidP="00613232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5D89" w14:textId="77777777" w:rsidR="00DC06A5" w:rsidRDefault="00DC06A5" w:rsidP="00613232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F280F" w14:textId="77777777" w:rsidR="00DC06A5" w:rsidRDefault="00DC06A5" w:rsidP="00613232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0B8BE" w14:textId="77777777" w:rsidR="00DC06A5" w:rsidRDefault="00DC06A5" w:rsidP="00613232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1D13" w14:textId="77777777" w:rsidR="00DC06A5" w:rsidRDefault="00DC06A5" w:rsidP="00613232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49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418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61295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6C3A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D8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AB68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59AAF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C069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831C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AD5A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29EB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FD624" w14:textId="77777777" w:rsidR="00DC06A5" w:rsidRDefault="00DC06A5" w:rsidP="00613232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6FEA5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3B212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23E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40FDC" w14:textId="564BCBE2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33,</w:t>
            </w:r>
            <w:r>
              <w:rPr>
                <w:b/>
                <w:spacing w:val="-2"/>
              </w:rPr>
              <w:t>26</w:t>
            </w:r>
          </w:p>
        </w:tc>
      </w:tr>
    </w:tbl>
    <w:p w14:paraId="457BADD8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809"/>
        <w:gridCol w:w="466"/>
        <w:gridCol w:w="705"/>
        <w:gridCol w:w="710"/>
        <w:gridCol w:w="566"/>
        <w:gridCol w:w="566"/>
        <w:gridCol w:w="960"/>
      </w:tblGrid>
      <w:tr w:rsidR="00DC06A5" w14:paraId="5BA27EBD" w14:textId="77777777" w:rsidTr="00D1085B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1CF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6A413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53FDD8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29C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D576C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539C49F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E0E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19C3C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78A7C6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21C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21E11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0C58E6C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56EE6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3AC20BB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D708218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BC9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EBEE0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A5009F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5C7AD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A119D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3C6A6F9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F62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C3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80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52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91948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BBC37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7AB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D963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D894C" w14:textId="77777777" w:rsidR="00DC06A5" w:rsidRDefault="00DC06A5" w:rsidP="00613232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91CC1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BA34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4F8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87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:rsidRPr="00A97FC6" w14:paraId="31C4071E" w14:textId="77777777" w:rsidTr="00D1085B">
        <w:trPr>
          <w:trHeight w:val="733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1B669" w14:textId="45D974E4" w:rsidR="00DC06A5" w:rsidRPr="00691A1A" w:rsidRDefault="00691A1A" w:rsidP="00A97FC6">
            <w:pPr>
              <w:pStyle w:val="af9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C06A5" w:rsidRPr="00691A1A">
              <w:rPr>
                <w:b/>
                <w:bCs/>
              </w:rPr>
              <w:t xml:space="preserve">День </w:t>
            </w:r>
            <w:r w:rsidR="00354CED">
              <w:rPr>
                <w:b/>
                <w:bCs/>
              </w:rPr>
              <w:t xml:space="preserve"> 23 января</w:t>
            </w:r>
          </w:p>
          <w:p w14:paraId="4F3F9350" w14:textId="77777777" w:rsidR="00DC06A5" w:rsidRPr="00A97FC6" w:rsidRDefault="00DC06A5" w:rsidP="00A97FC6">
            <w:pPr>
              <w:pStyle w:val="af9"/>
            </w:pPr>
          </w:p>
          <w:p w14:paraId="5503549B" w14:textId="77777777" w:rsidR="00DC06A5" w:rsidRPr="00A97FC6" w:rsidRDefault="00DC06A5" w:rsidP="00A97FC6">
            <w:pPr>
              <w:pStyle w:val="af9"/>
            </w:pPr>
          </w:p>
          <w:p w14:paraId="7BD19167" w14:textId="77777777" w:rsidR="00DC06A5" w:rsidRPr="00A97FC6" w:rsidRDefault="00DC06A5" w:rsidP="00A97FC6">
            <w:pPr>
              <w:pStyle w:val="af9"/>
            </w:pPr>
            <w:r w:rsidRPr="00A97FC6">
              <w:t xml:space="preserve"> </w:t>
            </w:r>
          </w:p>
        </w:tc>
      </w:tr>
      <w:tr w:rsidR="00DC06A5" w14:paraId="618BBA0A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1D68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B21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D188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329C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C360F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29771" w14:textId="77777777" w:rsidR="00DC06A5" w:rsidRDefault="00DC06A5" w:rsidP="00613232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BA85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4C85" w14:textId="77777777" w:rsidR="00DC06A5" w:rsidRDefault="00DC06A5" w:rsidP="00613232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C59BD" w14:textId="77777777" w:rsidR="00DC06A5" w:rsidRDefault="00DC06A5" w:rsidP="00613232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B962F" w14:textId="77777777" w:rsidR="00DC06A5" w:rsidRDefault="00DC06A5" w:rsidP="00613232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D397B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2E432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3B1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9EF0DAF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FA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CB84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259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F465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9DAC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20F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E76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A1A5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11247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17B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6A7B9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13A3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2D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F06CD2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BB4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  <w:p w14:paraId="4ED88D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4952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649A623D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A80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2DF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69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E3EF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36F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F9AFB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9814C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3307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551B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C42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43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6A61AC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76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830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024EC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492D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51C36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2DCA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186FC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43AE6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48316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D4CF" w14:textId="77777777" w:rsidR="00DC06A5" w:rsidRDefault="00DC06A5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1DFAB" w14:textId="77777777" w:rsidR="00DC06A5" w:rsidRDefault="00DC06A5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E2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94A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50084594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EF1E" w14:textId="0D11D97A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0D4" w14:textId="62679EF8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Яблоки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A350" w14:textId="77777777" w:rsidR="00691A1A" w:rsidRDefault="00691A1A" w:rsidP="00613232">
            <w:pPr>
              <w:pStyle w:val="TableParagraph"/>
              <w:spacing w:before="1" w:line="240" w:lineRule="auto"/>
              <w:ind w:left="106"/>
              <w:rPr>
                <w:b/>
                <w:spacing w:val="-5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2D25" w14:textId="77777777" w:rsidR="00691A1A" w:rsidRDefault="00691A1A" w:rsidP="00613232">
            <w:pPr>
              <w:pStyle w:val="TableParagraph"/>
              <w:spacing w:before="4" w:line="240" w:lineRule="auto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2A9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7EA6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2"/>
                <w:sz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9DAB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5"/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A3C" w14:textId="77777777" w:rsidR="00691A1A" w:rsidRDefault="00691A1A" w:rsidP="00613232">
            <w:pPr>
              <w:pStyle w:val="TableParagraph"/>
              <w:spacing w:before="4" w:line="240" w:lineRule="auto"/>
              <w:ind w:left="123"/>
              <w:rPr>
                <w:b/>
                <w:spacing w:val="-5"/>
                <w:sz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53B9" w14:textId="77777777" w:rsidR="00691A1A" w:rsidRDefault="00691A1A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951B" w14:textId="77777777" w:rsidR="00691A1A" w:rsidRDefault="00691A1A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FCA" w14:textId="77777777" w:rsidR="00691A1A" w:rsidRDefault="00691A1A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903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C9DF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645FF98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1D442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8BA7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68D45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67DB0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8C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2F2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542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B368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602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0E88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330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6A2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7F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D5A0667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5A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246B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043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E78C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E9BA8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665E8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0420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12090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B2C5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12BB9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726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A3C1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973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B33BEE1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98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397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241C537B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B60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A57A1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0A21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633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721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08B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20902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051F0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5793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0981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781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F57F6E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A43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FA495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0B39BB9A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EC3C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C7E3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24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EEF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2708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4AC56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43449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B49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665D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B40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84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06D7FC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A16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1C2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CF7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CF76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BB34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8D5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17A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71593" w14:textId="77777777" w:rsidR="00DC06A5" w:rsidRDefault="00DC06A5" w:rsidP="00613232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35296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4287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831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1F5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86A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36E9364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9DE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CD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664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75D3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1D28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B6AE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5AC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6AB9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12436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DE1E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40F12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0E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24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3865A0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908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0F6D66F4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35D47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E67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DCE3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CD44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2F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03C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EF57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BB4B9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0E80F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372E5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A74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860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487625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95F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94C0C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32F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BEA7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361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EC56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76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4A437" w14:textId="77777777" w:rsidR="00DC06A5" w:rsidRDefault="00DC06A5" w:rsidP="00613232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64CC8FDF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83934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358A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DCB12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44682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C25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CF92B3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1F5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330E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2E57FD0A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32A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F372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4BF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8A6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712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DF43C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F8BD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3D1F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A4F3D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EA99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8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D85D03B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AC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6862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Конфета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5F24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C020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6B2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C81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48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509B2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1A06B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40FE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2BB0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D88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9C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48138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1F1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271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7DCB1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A558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F2295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E9D79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C01C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DDCF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2616C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02B7A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0A67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19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39F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527F85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E00CF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FE4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F3425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0472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7A472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CA977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2454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8C25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15B48" w14:textId="77777777" w:rsidR="00DC06A5" w:rsidRDefault="00DC06A5" w:rsidP="00613232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7ABF5" w14:textId="77777777" w:rsidR="00DC06A5" w:rsidRDefault="00DC06A5" w:rsidP="00613232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7E7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C785F" w14:textId="5A2E1305" w:rsidR="00DC06A5" w:rsidRDefault="00691A1A" w:rsidP="00613232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132</w:t>
            </w:r>
            <w:r w:rsidR="00DC06A5">
              <w:rPr>
                <w:b/>
                <w:spacing w:val="-2"/>
              </w:rPr>
              <w:t>,</w:t>
            </w:r>
            <w:r>
              <w:rPr>
                <w:b/>
                <w:spacing w:val="-2"/>
              </w:rPr>
              <w:t>57</w:t>
            </w:r>
          </w:p>
        </w:tc>
      </w:tr>
      <w:tr w:rsidR="00DC06A5" w14:paraId="27D5F4D6" w14:textId="77777777" w:rsidTr="00D1085B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F53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5DDF" w14:textId="77777777" w:rsidR="00DC06A5" w:rsidRDefault="00DC06A5" w:rsidP="00613232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1DDF24A2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0E8E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41DCE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0E8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113D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36A6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29C9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0EB58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7B52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9EEE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D56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1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05257F66" w14:textId="77777777" w:rsidR="00DC06A5" w:rsidRDefault="00DC06A5" w:rsidP="00DC06A5"/>
    <w:p w14:paraId="4D5E7CF7" w14:textId="6024629B" w:rsidR="00D1085B" w:rsidRDefault="002E05A1" w:rsidP="002E05A1">
      <w:pPr>
        <w:tabs>
          <w:tab w:val="left" w:pos="10296"/>
        </w:tabs>
      </w:pPr>
      <w:r>
        <w:tab/>
      </w:r>
    </w:p>
    <w:sectPr w:rsidR="00D1085B" w:rsidSect="00DC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A5"/>
    <w:rsid w:val="00020701"/>
    <w:rsid w:val="00027AEE"/>
    <w:rsid w:val="00037457"/>
    <w:rsid w:val="000500A4"/>
    <w:rsid w:val="00067AAA"/>
    <w:rsid w:val="00085773"/>
    <w:rsid w:val="000F1D5F"/>
    <w:rsid w:val="001246BB"/>
    <w:rsid w:val="001A32F3"/>
    <w:rsid w:val="00207704"/>
    <w:rsid w:val="002E05A1"/>
    <w:rsid w:val="00304804"/>
    <w:rsid w:val="00354CED"/>
    <w:rsid w:val="003A1C20"/>
    <w:rsid w:val="003D3521"/>
    <w:rsid w:val="00412A5D"/>
    <w:rsid w:val="00430AE1"/>
    <w:rsid w:val="004F413A"/>
    <w:rsid w:val="00515197"/>
    <w:rsid w:val="00530A71"/>
    <w:rsid w:val="00560E22"/>
    <w:rsid w:val="00680C89"/>
    <w:rsid w:val="00691A1A"/>
    <w:rsid w:val="007269C1"/>
    <w:rsid w:val="007333E8"/>
    <w:rsid w:val="00753619"/>
    <w:rsid w:val="007D65CB"/>
    <w:rsid w:val="008267FB"/>
    <w:rsid w:val="0087138B"/>
    <w:rsid w:val="00896658"/>
    <w:rsid w:val="009C3977"/>
    <w:rsid w:val="00A97FC6"/>
    <w:rsid w:val="00AC3FB2"/>
    <w:rsid w:val="00AE5DA5"/>
    <w:rsid w:val="00B06FB3"/>
    <w:rsid w:val="00B67AB3"/>
    <w:rsid w:val="00B82A0E"/>
    <w:rsid w:val="00BD2188"/>
    <w:rsid w:val="00C132F5"/>
    <w:rsid w:val="00C44283"/>
    <w:rsid w:val="00C63A6F"/>
    <w:rsid w:val="00C769FD"/>
    <w:rsid w:val="00CA3D41"/>
    <w:rsid w:val="00D1085B"/>
    <w:rsid w:val="00D975F7"/>
    <w:rsid w:val="00DC06A5"/>
    <w:rsid w:val="00DF6823"/>
    <w:rsid w:val="00E14ACD"/>
    <w:rsid w:val="00E718D6"/>
    <w:rsid w:val="00F12CCE"/>
    <w:rsid w:val="00F44414"/>
    <w:rsid w:val="00FC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80F0"/>
  <w15:docId w15:val="{20C88C30-F099-4C5A-93D5-D602BF8F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pPr>
      <w:widowControl/>
      <w:autoSpaceDE/>
      <w:autoSpaceDN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1"/>
    <w:qFormat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3">
    <w:name w:val="header"/>
    <w:basedOn w:val="a"/>
    <w:link w:val="af4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5">
    <w:name w:val="footer"/>
    <w:basedOn w:val="a"/>
    <w:link w:val="af6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7">
    <w:name w:val="Body Text"/>
    <w:basedOn w:val="a"/>
    <w:link w:val="af8"/>
    <w:uiPriority w:val="1"/>
    <w:semiHidden/>
    <w:unhideWhenUsed/>
    <w:qFormat/>
    <w:rsid w:val="00DC06A5"/>
    <w:rPr>
      <w:b/>
      <w:bCs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semiHidden/>
    <w:rsid w:val="00DC06A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No Spacing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qFormat/>
    <w:rsid w:val="00DC06A5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DC0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52A54F-A5C2-4A75-B4F3-4E6AAF45D31A}"/>
</file>

<file path=customXml/itemProps2.xml><?xml version="1.0" encoding="utf-8"?>
<ds:datastoreItem xmlns:ds="http://schemas.openxmlformats.org/officeDocument/2006/customXml" ds:itemID="{68E9B9F8-7EBD-42B4-940F-276C469D4E92}"/>
</file>

<file path=customXml/itemProps3.xml><?xml version="1.0" encoding="utf-8"?>
<ds:datastoreItem xmlns:ds="http://schemas.openxmlformats.org/officeDocument/2006/customXml" ds:itemID="{A52281C4-AA2F-420A-B059-BF839419E1F9}"/>
</file>

<file path=customXml/itemProps4.xml><?xml version="1.0" encoding="utf-8"?>
<ds:datastoreItem xmlns:ds="http://schemas.openxmlformats.org/officeDocument/2006/customXml" ds:itemID="{2811D392-66BF-4C47-BC48-0FD63BA87EB1}"/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154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2025-09-02T11:52:00Z</cp:lastPrinted>
  <dcterms:created xsi:type="dcterms:W3CDTF">2024-11-01T06:44:00Z</dcterms:created>
  <dcterms:modified xsi:type="dcterms:W3CDTF">2026-01-16T10:27:00Z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