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7486A4DA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02.09.2024г.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76DC3E19" w:rsidR="00DC06A5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D1085B">
              <w:rPr>
                <w:b/>
                <w:spacing w:val="-10"/>
              </w:rPr>
              <w:t xml:space="preserve"> </w:t>
            </w:r>
            <w:r w:rsidR="00037457">
              <w:rPr>
                <w:b/>
                <w:spacing w:val="-10"/>
              </w:rPr>
              <w:t>25</w:t>
            </w:r>
            <w:r w:rsidR="00530A71">
              <w:rPr>
                <w:b/>
                <w:spacing w:val="-10"/>
              </w:rPr>
              <w:t xml:space="preserve"> августа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44300EA5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 w:rsidRPr="00530A71">
              <w:rPr>
                <w:b/>
                <w:bCs/>
                <w:spacing w:val="55"/>
              </w:rPr>
              <w:t xml:space="preserve"> </w:t>
            </w:r>
            <w:r w:rsidR="00037457">
              <w:rPr>
                <w:b/>
                <w:bCs/>
                <w:spacing w:val="55"/>
              </w:rPr>
              <w:t>26</w:t>
            </w:r>
            <w:r w:rsidR="00530A71" w:rsidRPr="00530A71">
              <w:rPr>
                <w:b/>
                <w:bCs/>
              </w:rPr>
              <w:t xml:space="preserve"> августа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20BB48B8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037457">
              <w:rPr>
                <w:b/>
                <w:spacing w:val="-12"/>
              </w:rPr>
              <w:t xml:space="preserve">27 </w:t>
            </w:r>
            <w:r w:rsidR="00530A71">
              <w:rPr>
                <w:b/>
                <w:spacing w:val="-12"/>
              </w:rPr>
              <w:t>августа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293E698B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037457">
              <w:rPr>
                <w:b/>
                <w:bCs/>
              </w:rPr>
              <w:t>28</w:t>
            </w:r>
            <w:r w:rsidR="00530A71">
              <w:rPr>
                <w:b/>
                <w:bCs/>
              </w:rPr>
              <w:t xml:space="preserve"> августа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03E28F87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037457">
              <w:rPr>
                <w:b/>
                <w:bCs/>
              </w:rPr>
              <w:t>29</w:t>
            </w:r>
            <w:r w:rsidR="00530A71">
              <w:rPr>
                <w:b/>
                <w:bCs/>
              </w:rPr>
              <w:t xml:space="preserve"> августа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7AEE"/>
    <w:rsid w:val="00037457"/>
    <w:rsid w:val="000500A4"/>
    <w:rsid w:val="00085773"/>
    <w:rsid w:val="000F1D5F"/>
    <w:rsid w:val="001A32F3"/>
    <w:rsid w:val="002E05A1"/>
    <w:rsid w:val="003A1C20"/>
    <w:rsid w:val="00412A5D"/>
    <w:rsid w:val="00430AE1"/>
    <w:rsid w:val="004F413A"/>
    <w:rsid w:val="00515197"/>
    <w:rsid w:val="00530A71"/>
    <w:rsid w:val="00560E22"/>
    <w:rsid w:val="00680C89"/>
    <w:rsid w:val="00691A1A"/>
    <w:rsid w:val="007333E8"/>
    <w:rsid w:val="00753619"/>
    <w:rsid w:val="007D65CB"/>
    <w:rsid w:val="008267FB"/>
    <w:rsid w:val="0087138B"/>
    <w:rsid w:val="009C3977"/>
    <w:rsid w:val="00A97FC6"/>
    <w:rsid w:val="00AC3FB2"/>
    <w:rsid w:val="00B06FB3"/>
    <w:rsid w:val="00B67AB3"/>
    <w:rsid w:val="00B82A0E"/>
    <w:rsid w:val="00BD2188"/>
    <w:rsid w:val="00C63A6F"/>
    <w:rsid w:val="00C769FD"/>
    <w:rsid w:val="00CA3D41"/>
    <w:rsid w:val="00D1085B"/>
    <w:rsid w:val="00D975F7"/>
    <w:rsid w:val="00DC06A5"/>
    <w:rsid w:val="00DF6823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6F9E333D-7429-4980-8C85-5527D79FC671}"/>
</file>

<file path=customXml/itemProps3.xml><?xml version="1.0" encoding="utf-8"?>
<ds:datastoreItem xmlns:ds="http://schemas.openxmlformats.org/officeDocument/2006/customXml" ds:itemID="{03ACF945-4C79-4D28-BFC4-E999BE633BBE}"/>
</file>

<file path=customXml/itemProps4.xml><?xml version="1.0" encoding="utf-8"?>
<ds:datastoreItem xmlns:ds="http://schemas.openxmlformats.org/officeDocument/2006/customXml" ds:itemID="{98581BE1-6265-4B9A-90C1-89FD0EBFBB0F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138</TotalTime>
  <Pages>1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2024-11-01T06:44:00Z</dcterms:created>
  <dcterms:modified xsi:type="dcterms:W3CDTF">2025-08-22T11:06:00Z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