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CBF62" w14:textId="3242917B" w:rsidR="00E718D6" w:rsidRDefault="004F413A" w:rsidP="00412A5D">
      <w:pPr>
        <w:ind w:left="406" w:right="818" w:firstLine="1718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68E7527" wp14:editId="4005C7E4">
            <wp:extent cx="528612" cy="455216"/>
            <wp:effectExtent l="0" t="0" r="5080" b="254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 rot="10800000" flipV="1">
                      <a:off x="0" y="0"/>
                      <a:ext cx="716758" cy="61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6DA3D" w14:textId="5257171A" w:rsidR="00DC06A5" w:rsidRDefault="00DC06A5" w:rsidP="00DC06A5">
      <w:pPr>
        <w:ind w:left="114" w:right="818" w:firstLine="1718"/>
        <w:rPr>
          <w:sz w:val="20"/>
        </w:rPr>
      </w:pPr>
      <w:r>
        <w:rPr>
          <w:spacing w:val="-2"/>
          <w:sz w:val="20"/>
        </w:rPr>
        <w:t xml:space="preserve">                                                                </w:t>
      </w:r>
      <w:r w:rsidR="004F413A">
        <w:rPr>
          <w:spacing w:val="-2"/>
          <w:sz w:val="20"/>
        </w:rPr>
        <w:t xml:space="preserve">                             </w:t>
      </w:r>
      <w:r>
        <w:rPr>
          <w:spacing w:val="-2"/>
          <w:sz w:val="20"/>
        </w:rPr>
        <w:t xml:space="preserve">  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  <w:r w:rsidRPr="00DC06A5">
        <w:rPr>
          <w:noProof/>
          <w:spacing w:val="-2"/>
          <w:sz w:val="20"/>
        </w:rPr>
        <w:t xml:space="preserve"> </w:t>
      </w:r>
    </w:p>
    <w:p w14:paraId="205F3519" w14:textId="4CB3F426" w:rsidR="00DC06A5" w:rsidRDefault="00DC06A5" w:rsidP="00DC06A5">
      <w:pPr>
        <w:tabs>
          <w:tab w:val="left" w:pos="1149"/>
        </w:tabs>
        <w:spacing w:before="1"/>
        <w:ind w:right="821"/>
        <w:rPr>
          <w:spacing w:val="-2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</w:t>
      </w:r>
      <w:r>
        <w:rPr>
          <w:spacing w:val="-2"/>
          <w:sz w:val="20"/>
        </w:rPr>
        <w:t>Овчинникова Д.А.</w:t>
      </w:r>
      <w:r w:rsidRPr="00DC06A5">
        <w:rPr>
          <w:noProof/>
          <w:spacing w:val="-2"/>
          <w:sz w:val="20"/>
        </w:rPr>
        <w:t xml:space="preserve"> </w:t>
      </w:r>
    </w:p>
    <w:p w14:paraId="45CE7977" w14:textId="025A5510" w:rsidR="00DC06A5" w:rsidRPr="00DC06A5" w:rsidRDefault="00DC06A5" w:rsidP="00DC06A5">
      <w:pPr>
        <w:tabs>
          <w:tab w:val="left" w:pos="1149"/>
        </w:tabs>
        <w:spacing w:before="1"/>
        <w:ind w:right="821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Утвержден </w:t>
      </w:r>
      <w:r w:rsidR="00C44283">
        <w:rPr>
          <w:sz w:val="20"/>
        </w:rPr>
        <w:t>09.01</w:t>
      </w:r>
      <w:r>
        <w:rPr>
          <w:sz w:val="20"/>
        </w:rPr>
        <w:t>.202</w:t>
      </w:r>
      <w:r w:rsidR="00C44283">
        <w:rPr>
          <w:sz w:val="20"/>
        </w:rPr>
        <w:t>5</w:t>
      </w:r>
      <w:r>
        <w:rPr>
          <w:sz w:val="20"/>
        </w:rPr>
        <w:t>г.</w:t>
      </w:r>
    </w:p>
    <w:tbl>
      <w:tblPr>
        <w:tblpPr w:leftFromText="180" w:rightFromText="180" w:vertAnchor="page" w:horzAnchor="margin" w:tblpY="375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499E2EE7" w14:textId="77777777" w:rsidTr="002E05A1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CBB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19FF5CF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0A5FE50" w14:textId="77777777" w:rsidR="00DC06A5" w:rsidRDefault="00DC06A5" w:rsidP="002E05A1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FD22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F10D26C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65679A" w14:textId="77777777" w:rsidR="00DC06A5" w:rsidRDefault="00DC06A5" w:rsidP="002E05A1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6E23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4223D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4658A9C" w14:textId="77777777" w:rsidR="00DC06A5" w:rsidRDefault="00DC06A5" w:rsidP="002E05A1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2930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CFE639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2BFECDA" w14:textId="77777777" w:rsidR="00DC06A5" w:rsidRDefault="00DC06A5" w:rsidP="002E05A1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E405D" w14:textId="77777777" w:rsidR="00DC06A5" w:rsidRDefault="00DC06A5" w:rsidP="002E05A1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5A27E91B" w14:textId="77777777" w:rsidR="00DC06A5" w:rsidRDefault="00DC06A5" w:rsidP="002E05A1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482688ED" w14:textId="77777777" w:rsidR="00DC06A5" w:rsidRDefault="00DC06A5" w:rsidP="002E05A1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FB6F4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7FA73BA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E366C2E" w14:textId="77777777" w:rsidR="00DC06A5" w:rsidRDefault="00DC06A5" w:rsidP="002E05A1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0F0BC" w14:textId="77777777" w:rsidR="00DC06A5" w:rsidRDefault="00DC06A5" w:rsidP="002E05A1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035D6" w14:textId="77777777" w:rsidR="00DC06A5" w:rsidRDefault="00DC06A5" w:rsidP="002E05A1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21AD747E" w14:textId="77777777" w:rsidTr="002E05A1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A3DCA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16178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2538CB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0BBD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3A0FF" w14:textId="77777777" w:rsidR="00DC06A5" w:rsidRDefault="00DC06A5" w:rsidP="002E05A1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B40159" w14:textId="77777777" w:rsidR="00DC06A5" w:rsidRDefault="00DC06A5" w:rsidP="002E05A1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86D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D5BD96" w14:textId="77777777" w:rsidR="00DC06A5" w:rsidRDefault="00DC06A5" w:rsidP="002E05A1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6EC9F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07463" w14:textId="77777777" w:rsidR="00DC06A5" w:rsidRDefault="00DC06A5" w:rsidP="002E05A1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DF7FF" w14:textId="77777777" w:rsidR="00DC06A5" w:rsidRDefault="00DC06A5" w:rsidP="002E05A1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B9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788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67110C" w14:textId="77777777" w:rsidTr="002E05A1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AD341" w14:textId="05968FBC" w:rsidR="00DC06A5" w:rsidRDefault="00DC06A5" w:rsidP="002E05A1">
            <w:pPr>
              <w:pStyle w:val="TableParagraph"/>
              <w:tabs>
                <w:tab w:val="left" w:pos="1608"/>
              </w:tabs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 </w:t>
            </w:r>
            <w:r w:rsidR="00D1085B">
              <w:rPr>
                <w:b/>
                <w:spacing w:val="-10"/>
              </w:rPr>
              <w:t xml:space="preserve"> </w:t>
            </w:r>
            <w:r w:rsidR="00E14ACD">
              <w:rPr>
                <w:b/>
                <w:spacing w:val="-10"/>
              </w:rPr>
              <w:t>17 ноября</w:t>
            </w:r>
          </w:p>
        </w:tc>
      </w:tr>
      <w:tr w:rsidR="00DC06A5" w14:paraId="4A89C705" w14:textId="77777777" w:rsidTr="002E05A1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5C82F" w14:textId="77777777" w:rsidR="00DC06A5" w:rsidRDefault="00DC06A5" w:rsidP="002E05A1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D9036" w14:textId="72A9FE1E" w:rsidR="00DC06A5" w:rsidRDefault="000F1D5F" w:rsidP="002E05A1">
            <w:pPr>
              <w:pStyle w:val="TableParagraph"/>
              <w:spacing w:line="241" w:lineRule="exact"/>
            </w:pPr>
            <w:r>
              <w:rPr>
                <w:spacing w:val="-2"/>
              </w:rPr>
              <w:t xml:space="preserve"> Каша манная </w:t>
            </w:r>
            <w:r w:rsidR="00DC06A5">
              <w:rPr>
                <w:spacing w:val="-2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238FE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7B8125C9" w14:textId="77777777" w:rsidR="00DC06A5" w:rsidRDefault="00DC06A5" w:rsidP="002E05A1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3951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B83F9" w14:textId="77777777" w:rsidR="00DC06A5" w:rsidRDefault="00DC06A5" w:rsidP="002E05A1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2C186" w14:textId="77777777" w:rsidR="00DC06A5" w:rsidRDefault="00DC06A5" w:rsidP="002E05A1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6F1E5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AAB39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752B1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C37DA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7813C" w14:textId="77777777" w:rsidR="00DC06A5" w:rsidRDefault="00DC06A5" w:rsidP="002E05A1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5A8E0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C57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950BC5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EAF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647D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ED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B43EA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93EDA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ACF8AD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CE9A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B84BA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FB919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CD2B7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CA021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F05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B6DE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C45A59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42E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09CEB" w14:textId="77777777" w:rsidR="00DC06A5" w:rsidRDefault="00DC06A5" w:rsidP="002E05A1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0A6B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93917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FE312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20D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31F16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C6010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E342E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4B7FC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2E7E8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7934F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B2A5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8291520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ABCC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92430" w14:textId="77777777" w:rsidR="00DC06A5" w:rsidRDefault="00DC06A5" w:rsidP="002E05A1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E35FA" w14:textId="77777777" w:rsidR="00DC06A5" w:rsidRDefault="00DC06A5" w:rsidP="002E05A1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9B16E" w14:textId="77777777" w:rsidR="00DC06A5" w:rsidRDefault="00DC06A5" w:rsidP="002E05A1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89B4E" w14:textId="77777777" w:rsidR="00DC06A5" w:rsidRDefault="00DC06A5" w:rsidP="002E05A1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AF114" w14:textId="77777777" w:rsidR="00DC06A5" w:rsidRDefault="00DC06A5" w:rsidP="002E05A1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F5BC4" w14:textId="77777777" w:rsidR="00DC06A5" w:rsidRDefault="00DC06A5" w:rsidP="002E05A1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3D54" w14:textId="77777777" w:rsidR="00DC06A5" w:rsidRDefault="00DC06A5" w:rsidP="002E05A1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D922A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D162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76ED2" w14:textId="77777777" w:rsidR="00DC06A5" w:rsidRDefault="00DC06A5" w:rsidP="002E05A1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33EFC" w14:textId="77777777" w:rsidR="00DC06A5" w:rsidRDefault="00DC06A5" w:rsidP="002E05A1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43B7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69CA20" w14:textId="77777777" w:rsidTr="002E05A1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C338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D59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014F7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150A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EDE91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D55B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E1CAF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F18D3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39C8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D9369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CF04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773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E95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B9CACF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C1792" w14:textId="77777777" w:rsidR="00DC06A5" w:rsidRDefault="00DC06A5" w:rsidP="002E05A1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1361A" w14:textId="77777777" w:rsidR="00DC06A5" w:rsidRDefault="00DC06A5" w:rsidP="002E05A1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532DF" w14:textId="77777777" w:rsidR="00DC06A5" w:rsidRDefault="00DC06A5" w:rsidP="002E05A1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699D9463" w14:textId="77777777" w:rsidR="00DC06A5" w:rsidRDefault="00DC06A5" w:rsidP="002E05A1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2921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AC343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1AB7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B008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09CF4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208EC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CF5C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D243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40F4D" w14:textId="77777777" w:rsidR="00DC06A5" w:rsidRDefault="00DC06A5" w:rsidP="002E05A1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E05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D836741" w14:textId="77777777" w:rsidTr="002E05A1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4E6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99748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65CDA043" w14:textId="77777777" w:rsidR="00DC06A5" w:rsidRDefault="00DC06A5" w:rsidP="002E05A1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8A14F7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30D69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67280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36DFF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8C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89085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0D438B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E4DD78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14AB6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C2DB7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29A3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FA95EB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0D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31A69" w14:textId="77777777" w:rsidR="00DC06A5" w:rsidRDefault="00DC06A5" w:rsidP="002E05A1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9298D" w14:textId="77777777" w:rsidR="00DC06A5" w:rsidRDefault="00DC06A5" w:rsidP="002E05A1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BE65B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10C9F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E084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F6CF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356C2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417F6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7F6C8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33C43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B9581" w14:textId="77777777" w:rsidR="00DC06A5" w:rsidRDefault="00DC06A5" w:rsidP="002E05A1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546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845E1D" w14:textId="77777777" w:rsidTr="002E05A1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145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5626E4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ECCE5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765C1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5AA1" w14:textId="77777777" w:rsidR="00DC06A5" w:rsidRDefault="00DC06A5" w:rsidP="002E05A1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CB13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6BB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EC1B9" w14:textId="77777777" w:rsidR="00DC06A5" w:rsidRDefault="00DC06A5" w:rsidP="002E05A1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A966C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97A4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42BB1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CE67D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244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AD14A7" w14:textId="77777777" w:rsidTr="002E05A1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449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4E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E9D1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E3FF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7FBA8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E469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680D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9B9A8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43E1F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FE7CF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C9AB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7050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25D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BE7DC7" w14:textId="77777777" w:rsidTr="002E05A1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E0DF4" w14:textId="77777777" w:rsidR="00DC06A5" w:rsidRDefault="00DC06A5" w:rsidP="002E05A1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A27D4" w14:textId="77777777" w:rsidR="00DC06A5" w:rsidRDefault="00DC06A5" w:rsidP="002E05A1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6AFD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5351B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330C3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28EAA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0A3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2BCC26" w14:textId="77777777" w:rsidR="00DC06A5" w:rsidRDefault="00DC06A5" w:rsidP="002E05A1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3992E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86F92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D2999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1D2A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7B0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4729CD9" w14:textId="77777777" w:rsidTr="002E05A1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2B0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AE55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7CE697" w14:textId="77777777" w:rsidR="00DC06A5" w:rsidRDefault="00DC06A5" w:rsidP="002E05A1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6FA3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A9F4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DF5BC" w14:textId="77777777" w:rsidR="00DC06A5" w:rsidRDefault="00DC06A5" w:rsidP="002E05A1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FFF2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FA7CE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48DA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8A3D2" w14:textId="77777777" w:rsidR="00DC06A5" w:rsidRDefault="00DC06A5" w:rsidP="002E05A1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173D9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62D64" w14:textId="77777777" w:rsidR="00DC06A5" w:rsidRDefault="00DC06A5" w:rsidP="002E05A1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81BD6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B7A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9645DD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EB2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4109A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3FDC5F3" w14:textId="77777777" w:rsidR="00DC06A5" w:rsidRDefault="00DC06A5" w:rsidP="002E05A1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FE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E0AC6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901EA0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3D205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CC0E3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0B1B6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6684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F8FCD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67A3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0D2F3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7BF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8DAC4A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2EE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AA1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6AFC4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1B95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EF400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377D8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97D2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1FE94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05853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0912A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1CD0AE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8F6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6DB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40C608F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79688" w14:textId="77777777" w:rsidR="00DC06A5" w:rsidRDefault="00DC06A5" w:rsidP="002E05A1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6BEC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22DF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B1E4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440D6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2570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1266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B5320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0C951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813CC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5E1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52A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7B661" w14:textId="55E72150" w:rsidR="00DC06A5" w:rsidRDefault="00DC06A5" w:rsidP="002E0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.83</w:t>
            </w:r>
          </w:p>
        </w:tc>
      </w:tr>
    </w:tbl>
    <w:p w14:paraId="3CF93D30" w14:textId="40AD3002" w:rsidR="007D65CB" w:rsidRDefault="00DC06A5" w:rsidP="00DC06A5">
      <w:pPr>
        <w:pStyle w:val="af9"/>
        <w:rPr>
          <w:b/>
        </w:rPr>
      </w:pPr>
      <w:r>
        <w:rPr>
          <w:b/>
        </w:rPr>
        <w:t xml:space="preserve">              </w:t>
      </w:r>
    </w:p>
    <w:p w14:paraId="0D95D052" w14:textId="77777777" w:rsidR="002E05A1" w:rsidRDefault="00DC06A5" w:rsidP="00DC06A5">
      <w:pPr>
        <w:pStyle w:val="af9"/>
        <w:rPr>
          <w:b/>
        </w:rPr>
      </w:pPr>
      <w:r>
        <w:rPr>
          <w:b/>
        </w:rPr>
        <w:t xml:space="preserve"> </w:t>
      </w:r>
      <w:r w:rsidR="007D65CB">
        <w:rPr>
          <w:b/>
        </w:rPr>
        <w:t xml:space="preserve">                           </w:t>
      </w:r>
      <w:r>
        <w:rPr>
          <w:b/>
        </w:rPr>
        <w:t xml:space="preserve"> </w:t>
      </w:r>
    </w:p>
    <w:p w14:paraId="4B2A2DA5" w14:textId="77777777" w:rsidR="002E05A1" w:rsidRDefault="002E05A1" w:rsidP="00DC06A5">
      <w:pPr>
        <w:pStyle w:val="af9"/>
        <w:rPr>
          <w:b/>
        </w:rPr>
      </w:pPr>
      <w:r>
        <w:rPr>
          <w:b/>
        </w:rPr>
        <w:t xml:space="preserve">                                        </w:t>
      </w:r>
    </w:p>
    <w:p w14:paraId="725944AD" w14:textId="782FECDC" w:rsidR="00DC06A5" w:rsidRDefault="002E05A1" w:rsidP="00DC06A5">
      <w:pPr>
        <w:pStyle w:val="af9"/>
        <w:rPr>
          <w:b/>
        </w:rPr>
      </w:pPr>
      <w:r>
        <w:rPr>
          <w:b/>
        </w:rPr>
        <w:t xml:space="preserve">                        </w:t>
      </w:r>
      <w:r w:rsidR="00DC06A5">
        <w:rPr>
          <w:b/>
        </w:rPr>
        <w:t>Меню</w:t>
      </w:r>
      <w:r w:rsidR="00DC06A5">
        <w:rPr>
          <w:b/>
          <w:spacing w:val="-8"/>
        </w:rPr>
        <w:t xml:space="preserve"> </w:t>
      </w:r>
      <w:r w:rsidR="00DC06A5">
        <w:rPr>
          <w:b/>
        </w:rPr>
        <w:t>МДОУ</w:t>
      </w:r>
      <w:r w:rsidR="00DC06A5">
        <w:rPr>
          <w:b/>
          <w:spacing w:val="-5"/>
        </w:rPr>
        <w:t xml:space="preserve"> </w:t>
      </w:r>
      <w:r w:rsidR="00DC06A5">
        <w:rPr>
          <w:b/>
        </w:rPr>
        <w:t>«Ломовской детский сад»</w:t>
      </w:r>
      <w:r w:rsidR="00DC06A5">
        <w:rPr>
          <w:b/>
          <w:spacing w:val="-5"/>
        </w:rPr>
        <w:t xml:space="preserve">  </w:t>
      </w:r>
      <w:r w:rsidR="00DC06A5">
        <w:rPr>
          <w:b/>
        </w:rPr>
        <w:t xml:space="preserve">для детей от 3-7 лет      </w:t>
      </w:r>
    </w:p>
    <w:p w14:paraId="2ADEFF25" w14:textId="77777777" w:rsidR="00DC06A5" w:rsidRDefault="00DC06A5" w:rsidP="00DC06A5">
      <w:pPr>
        <w:pStyle w:val="af9"/>
        <w:rPr>
          <w:b/>
        </w:rPr>
      </w:pPr>
    </w:p>
    <w:p w14:paraId="33B99665" w14:textId="77777777" w:rsidR="00DC06A5" w:rsidRDefault="00DC06A5" w:rsidP="00DC06A5">
      <w:pPr>
        <w:pStyle w:val="af9"/>
        <w:rPr>
          <w:b/>
        </w:rPr>
      </w:pPr>
    </w:p>
    <w:p w14:paraId="261A25BA" w14:textId="77777777" w:rsidR="00DC06A5" w:rsidRDefault="00DC06A5" w:rsidP="00DC06A5">
      <w:pPr>
        <w:pStyle w:val="af9"/>
        <w:rPr>
          <w:b/>
        </w:rPr>
      </w:pPr>
    </w:p>
    <w:p w14:paraId="547E2F1D" w14:textId="77777777" w:rsidR="00DC06A5" w:rsidRDefault="00DC06A5" w:rsidP="00DC06A5">
      <w:pPr>
        <w:pStyle w:val="af9"/>
        <w:rPr>
          <w:b/>
        </w:rPr>
      </w:pPr>
    </w:p>
    <w:p w14:paraId="062B948A" w14:textId="4027B8E6" w:rsidR="00DC06A5" w:rsidRPr="00DC06A5" w:rsidRDefault="00DC06A5" w:rsidP="00DC06A5">
      <w:pPr>
        <w:pStyle w:val="af9"/>
        <w:rPr>
          <w:b/>
        </w:rPr>
        <w:sectPr w:rsidR="00DC06A5" w:rsidRP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DC06A5" w14:paraId="323FD19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12F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59E38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7B4196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D52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F14C2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E0442B8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8E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D5355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86C87E1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6F7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B2394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74CBEE5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4506D" w14:textId="77777777" w:rsidR="00DC06A5" w:rsidRDefault="00DC06A5" w:rsidP="00613232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15CE3B8B" w14:textId="77777777" w:rsidR="00DC06A5" w:rsidRDefault="00DC06A5" w:rsidP="00613232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23CF0416" w14:textId="77777777" w:rsidR="00DC06A5" w:rsidRDefault="00DC06A5" w:rsidP="00613232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897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93AE3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69069F3" w14:textId="77777777" w:rsidR="00DC06A5" w:rsidRDefault="00DC06A5" w:rsidP="00613232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D588E" w14:textId="77777777" w:rsidR="00DC06A5" w:rsidRDefault="00DC06A5" w:rsidP="00613232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B3227" w14:textId="77777777" w:rsidR="00DC06A5" w:rsidRDefault="00DC06A5" w:rsidP="00613232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77804D2" w14:textId="77777777" w:rsidTr="00613232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87C60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845A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848B7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6CA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1C6DD" w14:textId="77777777" w:rsidR="00DC06A5" w:rsidRDefault="00DC06A5" w:rsidP="00613232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6CF0D" w14:textId="77777777" w:rsidR="00DC06A5" w:rsidRDefault="00DC06A5" w:rsidP="00613232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D32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D75AC" w14:textId="77777777" w:rsidR="00DC06A5" w:rsidRDefault="00DC06A5" w:rsidP="00613232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83BC7" w14:textId="77777777" w:rsidR="00DC06A5" w:rsidRDefault="00DC06A5" w:rsidP="00613232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9F12C" w14:textId="77777777" w:rsidR="00DC06A5" w:rsidRDefault="00DC06A5" w:rsidP="00613232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60173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51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E1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F33D7F2" w14:textId="77777777" w:rsidTr="00613232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DAFF2" w14:textId="2DD65B4A" w:rsidR="00DC06A5" w:rsidRPr="00530A71" w:rsidRDefault="00DC06A5" w:rsidP="00530A71">
            <w:pPr>
              <w:pStyle w:val="af9"/>
              <w:rPr>
                <w:b/>
                <w:bCs/>
              </w:rPr>
            </w:pPr>
            <w:r w:rsidRPr="00530A71">
              <w:rPr>
                <w:b/>
                <w:bCs/>
              </w:rPr>
              <w:t>День</w:t>
            </w:r>
            <w:r w:rsidR="00E14ACD">
              <w:rPr>
                <w:b/>
                <w:bCs/>
                <w:spacing w:val="55"/>
              </w:rPr>
              <w:t xml:space="preserve"> 18 ноября</w:t>
            </w:r>
            <w:r w:rsidR="00C44283">
              <w:rPr>
                <w:b/>
                <w:bCs/>
                <w:spacing w:val="55"/>
              </w:rPr>
              <w:t xml:space="preserve"> </w:t>
            </w:r>
          </w:p>
        </w:tc>
      </w:tr>
      <w:tr w:rsidR="00DC06A5" w14:paraId="15EB2297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00A4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7E5F7" w14:textId="77777777" w:rsidR="00DC06A5" w:rsidRDefault="00DC06A5" w:rsidP="00613232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58CE2532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5E1A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EB27E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231C3" w14:textId="77777777" w:rsidR="00DC06A5" w:rsidRDefault="00DC06A5" w:rsidP="00613232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BE334" w14:textId="77777777" w:rsidR="00DC06A5" w:rsidRDefault="00DC06A5" w:rsidP="00613232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8103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1FA85" w14:textId="77777777" w:rsidR="00DC06A5" w:rsidRDefault="00DC06A5" w:rsidP="00613232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4AE8A" w14:textId="77777777" w:rsidR="00DC06A5" w:rsidRDefault="00DC06A5" w:rsidP="00613232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89F06" w14:textId="77777777" w:rsidR="00DC06A5" w:rsidRDefault="00DC06A5" w:rsidP="00613232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9A08B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0B589" w14:textId="77777777" w:rsidR="00DC06A5" w:rsidRDefault="00DC06A5" w:rsidP="00613232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115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AF3F1D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AC0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AFCC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018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A77D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3A7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24FA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6AABD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0CBE1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A71E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135E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D266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7D8DF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7C28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D74738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15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752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159D7300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176F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D5212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257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F367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8D7F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1A759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DDD6E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8A2007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B8AA8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307E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FD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5FCE8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267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0F2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4311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C80A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1123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57A37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E518B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B18DD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5A82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1DB02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B9D97" w14:textId="77777777" w:rsidR="00DC06A5" w:rsidRDefault="00DC06A5" w:rsidP="00613232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976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CBB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16CFA0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22BE5" w14:textId="3F915A2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AC397" w14:textId="48D1482D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Мандарины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E31B4" w14:textId="77777777" w:rsidR="00691A1A" w:rsidRDefault="00691A1A" w:rsidP="00613232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5828F" w14:textId="77777777" w:rsidR="00691A1A" w:rsidRDefault="00691A1A" w:rsidP="00613232">
            <w:pPr>
              <w:pStyle w:val="TableParagraph"/>
              <w:spacing w:line="207" w:lineRule="exact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7C52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3480" w14:textId="77777777" w:rsidR="00691A1A" w:rsidRDefault="00691A1A" w:rsidP="00613232">
            <w:pPr>
              <w:pStyle w:val="TableParagraph"/>
              <w:spacing w:line="207" w:lineRule="exact"/>
              <w:ind w:left="108"/>
              <w:rPr>
                <w:b/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DCC2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B22C" w14:textId="77777777" w:rsidR="00691A1A" w:rsidRDefault="00691A1A" w:rsidP="00613232">
            <w:pPr>
              <w:pStyle w:val="TableParagraph"/>
              <w:spacing w:line="207" w:lineRule="exact"/>
              <w:ind w:left="126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4EEE" w14:textId="77777777" w:rsidR="00691A1A" w:rsidRDefault="00691A1A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A733" w14:textId="77777777" w:rsidR="00691A1A" w:rsidRDefault="00691A1A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E25D8" w14:textId="77777777" w:rsidR="00691A1A" w:rsidRDefault="00691A1A" w:rsidP="00613232">
            <w:pPr>
              <w:pStyle w:val="TableParagraph"/>
              <w:spacing w:line="207" w:lineRule="exact"/>
              <w:ind w:left="179"/>
              <w:rPr>
                <w:b/>
                <w:spacing w:val="-5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EB2E6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1FCE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F2439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3AB0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3E62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0EE261F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5A9FC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6ED2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5E6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E748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9F627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50118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7E82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1483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BC34B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FC3F9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E1C5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51CAEF3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001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7BB4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8A5F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3519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DE081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A75D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70C0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42881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A1C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5ED26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77CC9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AE46B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95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0311F17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8C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B838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1DA31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C3E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3FBC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DC45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7A3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B916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650C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5776D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34C9D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F0FD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F2E5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6CE99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6F4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3B9E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0AFB5" w14:textId="77777777" w:rsidR="00DC06A5" w:rsidRDefault="00DC06A5" w:rsidP="00613232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A134" w14:textId="77777777" w:rsidR="00DC06A5" w:rsidRDefault="00DC06A5" w:rsidP="00613232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0868" w14:textId="77777777" w:rsidR="00DC06A5" w:rsidRDefault="00DC06A5" w:rsidP="00613232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94052" w14:textId="77777777" w:rsidR="00DC06A5" w:rsidRDefault="00DC06A5" w:rsidP="00613232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548A8" w14:textId="77777777" w:rsidR="00DC06A5" w:rsidRDefault="00DC06A5" w:rsidP="00613232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12338" w14:textId="77777777" w:rsidR="00DC06A5" w:rsidRDefault="00DC06A5" w:rsidP="00613232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F6C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8AB00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165C" w14:textId="77777777" w:rsidR="00DC06A5" w:rsidRDefault="00DC06A5" w:rsidP="00613232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7AEE5" w14:textId="77777777" w:rsidR="00DC06A5" w:rsidRDefault="00DC06A5" w:rsidP="00613232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D81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630182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BED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A088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6C970500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7D3E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904F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0F6B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582AE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30988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1625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6D62A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2B70A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4D3CD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E18CC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FB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14DD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E2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32B0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6166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6B1C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008D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F4A1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A1A1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8A87F" w14:textId="77777777" w:rsidR="00DC06A5" w:rsidRDefault="00DC06A5" w:rsidP="00613232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4E19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EFBF9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58069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06D8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905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38F913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3409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B4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8943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A4EA8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84CA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2C49D" w14:textId="77777777" w:rsidR="00DC06A5" w:rsidRDefault="00DC06A5" w:rsidP="00613232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DC2BB" w14:textId="77777777" w:rsidR="00DC06A5" w:rsidRDefault="00DC06A5" w:rsidP="00613232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457F9" w14:textId="77777777" w:rsidR="00DC06A5" w:rsidRDefault="00DC06A5" w:rsidP="00613232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FD5B4" w14:textId="77777777" w:rsidR="00DC06A5" w:rsidRDefault="00DC06A5" w:rsidP="00613232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649F6" w14:textId="77777777" w:rsidR="00DC06A5" w:rsidRDefault="00DC06A5" w:rsidP="00613232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027AC" w14:textId="77777777" w:rsidR="00DC06A5" w:rsidRDefault="00DC06A5" w:rsidP="00613232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EF2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9D7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860A56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845DC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85D01C9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A2EF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8CDB6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8B55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22FA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B4AC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15D3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29A92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0895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282B5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D565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6E3F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4146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CF8A6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AB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EC4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6D3E8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C2A2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9B67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ACC9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70435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29592B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EA075" w14:textId="77777777" w:rsidR="00DC06A5" w:rsidRDefault="00DC06A5" w:rsidP="00613232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EA08B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1A7AB" w14:textId="77777777" w:rsidR="00DC06A5" w:rsidRDefault="00DC06A5" w:rsidP="00613232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A4DA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9CF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0890BF" w14:textId="77777777" w:rsidTr="00613232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D164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CE761" w14:textId="77777777" w:rsidR="00DC06A5" w:rsidRDefault="00DC06A5" w:rsidP="00613232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554DA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FE7B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9233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980C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E0CD1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E5C15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F6745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9B38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85C5E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C495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0AC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FC0A4C7" w14:textId="77777777" w:rsidTr="00613232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5AD0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B85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9D6A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D6D3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46E3D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5F31A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F739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82A31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73D3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54A25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A2B7C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6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36F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92A7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E5A9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DC6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4050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283B6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3BB9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0DEA8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AB976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9A2F5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D6898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27606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67FBF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AB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C33F9" w14:textId="4D46A8FB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</w:t>
            </w:r>
            <w:r w:rsidR="002E05A1">
              <w:rPr>
                <w:b/>
                <w:spacing w:val="-2"/>
              </w:rPr>
              <w:t>3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323B72B5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562CA029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C556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56485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21C9E2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AB7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64C50D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E86369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64E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3D966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6BFFF3B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400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8B60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ABB75B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5FA38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67D2039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949D126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59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11B9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111C750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819BC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01AAF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8C4798D" w14:textId="77777777" w:rsidTr="00613232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9370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03A11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107F0F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736F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49DBC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426D1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1DA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8FBCE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0DF5C" w14:textId="77777777" w:rsidR="00DC06A5" w:rsidRDefault="00DC06A5" w:rsidP="00613232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597E0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042D8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123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AAB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6E59721" w14:textId="77777777" w:rsidTr="0061323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77E6FE" w14:textId="4E41BF61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</w:t>
            </w:r>
            <w:r w:rsidR="00E14ACD">
              <w:rPr>
                <w:b/>
              </w:rPr>
              <w:t>ь 19 ноября</w:t>
            </w:r>
          </w:p>
        </w:tc>
      </w:tr>
      <w:tr w:rsidR="00DC06A5" w14:paraId="27855105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3CCA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F8362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4FCFF01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B542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7A71F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31306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DA0F3" w14:textId="77777777" w:rsidR="00DC06A5" w:rsidRDefault="00DC06A5" w:rsidP="00613232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466F6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EDFA8" w14:textId="77777777" w:rsidR="00DC06A5" w:rsidRDefault="00DC06A5" w:rsidP="00613232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70646" w14:textId="77777777" w:rsidR="00DC06A5" w:rsidRDefault="00DC06A5" w:rsidP="00613232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887E4" w14:textId="77777777" w:rsidR="00DC06A5" w:rsidRDefault="00DC06A5" w:rsidP="00613232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21536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49B38" w14:textId="77777777" w:rsidR="00DC06A5" w:rsidRDefault="00DC06A5" w:rsidP="00613232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B50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08F008E" w14:textId="77777777" w:rsidTr="00613232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2077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5CB4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7345B93" w14:textId="77777777" w:rsidR="00DC06A5" w:rsidRDefault="00DC06A5" w:rsidP="00613232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A0F1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296FD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73E6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0DA3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14F8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56B39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F60D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3111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46CCA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E408C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F196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91DDF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5038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537E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2AD4595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345F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045B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F324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9B66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8302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BA5EE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94EA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9F6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10FE6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BC538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C6F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5223E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6BC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D89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B25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EF1B4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B330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2371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83E3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72A6E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39A20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8123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2E871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10E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CC7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3653D9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7B021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126CB4B6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D71F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A3EB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4C3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1C6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7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5B9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ED50A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FDB24" w14:textId="77777777" w:rsidR="00DC06A5" w:rsidRDefault="00DC06A5" w:rsidP="00613232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6CD51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F8314" w14:textId="77777777" w:rsidR="00DC06A5" w:rsidRDefault="00DC06A5" w:rsidP="00613232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46A4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579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74CCBA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9145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D12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1A1D2F4D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C5ED5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F049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1095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F8C8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E9C3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BB1EA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51FD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47AE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3E3D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F9A07" w14:textId="77777777" w:rsidR="00DC06A5" w:rsidRDefault="00DC06A5" w:rsidP="00613232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4DFA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23C7D0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EB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2692F" w14:textId="77777777" w:rsidR="00DC06A5" w:rsidRDefault="00DC06A5" w:rsidP="00613232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9FF8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B99A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9298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CB0F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E9C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4A6A4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9CAA2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F4F7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76A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E9A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C65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01A4E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2A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A31E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87D8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45008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EE7E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418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284E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2246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A8491" w14:textId="77777777" w:rsidR="00DC06A5" w:rsidRDefault="00DC06A5" w:rsidP="00613232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C74BB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723C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3FD6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50B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FC781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B1C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1C491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7BEE9FE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47B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13FC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878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B24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2DFE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5096C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73FFD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E98E2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C1D5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EB3ED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967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9758BE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74B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F4BC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B674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652B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0A96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F834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AF5E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7AB74" w14:textId="77777777" w:rsidR="00DC06A5" w:rsidRDefault="00DC06A5" w:rsidP="00613232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7D95E81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B3AC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ABBCE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3D409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CA1D09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8ABD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863091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5289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CC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E967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FF43C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945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D8B4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451CB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2CB62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16B82" w14:textId="77777777" w:rsidR="00DC06A5" w:rsidRDefault="00DC06A5" w:rsidP="00613232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62C47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D4F4B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6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BF2E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04DEA24" w14:textId="77777777" w:rsidTr="00613232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FE05D" w14:textId="77777777" w:rsidR="00DC06A5" w:rsidRDefault="00DC06A5" w:rsidP="00613232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2E0B" w14:textId="77777777" w:rsidR="00DC06A5" w:rsidRDefault="00DC06A5" w:rsidP="00613232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6492A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1C31F" w14:textId="77777777" w:rsidR="00DC06A5" w:rsidRDefault="00DC06A5" w:rsidP="00613232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76790" w14:textId="77777777" w:rsidR="00DC06A5" w:rsidRDefault="00DC06A5" w:rsidP="0061323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CB6FC" w14:textId="77777777" w:rsidR="00DC06A5" w:rsidRDefault="00DC06A5" w:rsidP="00613232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4B9D0" w14:textId="77777777" w:rsidR="00DC06A5" w:rsidRDefault="00DC06A5" w:rsidP="00613232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9395B" w14:textId="77777777" w:rsidR="00DC06A5" w:rsidRDefault="00DC06A5" w:rsidP="00613232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A14E7" w14:textId="77777777" w:rsidR="00DC06A5" w:rsidRDefault="00DC06A5" w:rsidP="00613232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0A847" w14:textId="77777777" w:rsidR="00DC06A5" w:rsidRDefault="00DC06A5" w:rsidP="00613232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474C7" w14:textId="77777777" w:rsidR="00DC06A5" w:rsidRDefault="00DC06A5" w:rsidP="00613232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0A69F" w14:textId="77777777" w:rsidR="00DC06A5" w:rsidRDefault="00DC06A5" w:rsidP="00613232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501A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906920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4B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9D60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38B4D250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52600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F86C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30D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5A5E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516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0D480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4F975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2D7DE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03BB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07E34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661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322CCAC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C5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AD0E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A6DBA1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8BB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B31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3FF0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B043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E4C1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9BD3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BA211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558E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0004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6F795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508E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7245D3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C50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FEE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B8C3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F82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368EE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D317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FE5F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5397A" w14:textId="77777777" w:rsidR="00DC06A5" w:rsidRDefault="00DC06A5" w:rsidP="00613232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AB883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56676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893C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54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604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637BB2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95C1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35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C89E5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30D68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601E1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3104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4FB5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A25C0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6E9A0" w14:textId="77777777" w:rsidR="00DC06A5" w:rsidRDefault="00DC06A5" w:rsidP="00613232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1D85C8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20E4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B156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11F88" w14:textId="5976B8E1" w:rsidR="00DC06A5" w:rsidRDefault="00DC06A5" w:rsidP="00613232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32</w:t>
            </w:r>
            <w:r>
              <w:rPr>
                <w:b/>
                <w:spacing w:val="-2"/>
              </w:rPr>
              <w:t>,00</w:t>
            </w:r>
          </w:p>
        </w:tc>
      </w:tr>
    </w:tbl>
    <w:p w14:paraId="558D4CF4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DC06A5" w14:paraId="13AD191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E1F0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8A43F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15D1E97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B368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817072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67A0DCD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58E0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0E565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129CE5" w14:textId="77777777" w:rsidR="00DC06A5" w:rsidRDefault="00DC06A5" w:rsidP="00613232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E8D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F0740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4DBC22" w14:textId="77777777" w:rsidR="00DC06A5" w:rsidRDefault="00DC06A5" w:rsidP="00613232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73F17" w14:textId="77777777" w:rsidR="00DC06A5" w:rsidRDefault="00DC06A5" w:rsidP="00613232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737C2DEB" w14:textId="77777777" w:rsidR="00DC06A5" w:rsidRDefault="00DC06A5" w:rsidP="00613232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7DFA8508" w14:textId="77777777" w:rsidR="00DC06A5" w:rsidRDefault="00DC06A5" w:rsidP="00613232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7D1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A0C41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C8EF103" w14:textId="77777777" w:rsidR="00DC06A5" w:rsidRDefault="00DC06A5" w:rsidP="00613232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0A6FA" w14:textId="77777777" w:rsidR="00DC06A5" w:rsidRDefault="00DC06A5" w:rsidP="00613232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2A914" w14:textId="77777777" w:rsidR="00DC06A5" w:rsidRDefault="00DC06A5" w:rsidP="00613232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20B778A" w14:textId="77777777" w:rsidTr="00613232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8635D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8E916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12C60A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427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5961D" w14:textId="77777777" w:rsidR="00DC06A5" w:rsidRDefault="00DC06A5" w:rsidP="00613232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C8CDC" w14:textId="77777777" w:rsidR="00DC06A5" w:rsidRDefault="00DC06A5" w:rsidP="00613232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A1D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1D814" w14:textId="77777777" w:rsidR="00DC06A5" w:rsidRDefault="00DC06A5" w:rsidP="00613232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2D71" w14:textId="77777777" w:rsidR="00DC06A5" w:rsidRDefault="00DC06A5" w:rsidP="00613232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B080A" w14:textId="77777777" w:rsidR="00DC06A5" w:rsidRDefault="00DC06A5" w:rsidP="00613232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0461D" w14:textId="77777777" w:rsidR="00DC06A5" w:rsidRDefault="00DC06A5" w:rsidP="00613232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C89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2EF1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52FA239" w14:textId="77777777" w:rsidTr="00613232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59A5C" w14:textId="659218E9" w:rsidR="00DC06A5" w:rsidRPr="002E05A1" w:rsidRDefault="002E05A1" w:rsidP="002E05A1">
            <w:pPr>
              <w:pStyle w:val="af9"/>
              <w:rPr>
                <w:b/>
                <w:bCs/>
              </w:rPr>
            </w:pPr>
            <w:r w:rsidRPr="002E05A1">
              <w:rPr>
                <w:b/>
                <w:bCs/>
              </w:rPr>
              <w:t xml:space="preserve">   </w:t>
            </w:r>
            <w:r w:rsidR="00DC06A5" w:rsidRPr="002E05A1">
              <w:rPr>
                <w:b/>
                <w:bCs/>
              </w:rPr>
              <w:t xml:space="preserve">День </w:t>
            </w:r>
            <w:r w:rsidR="00E14ACD">
              <w:rPr>
                <w:b/>
                <w:bCs/>
              </w:rPr>
              <w:t>20 ноября</w:t>
            </w:r>
          </w:p>
        </w:tc>
      </w:tr>
      <w:tr w:rsidR="00DC06A5" w14:paraId="610D4702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F46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5C491" w14:textId="77777777" w:rsidR="00DC06A5" w:rsidRDefault="00DC06A5" w:rsidP="00613232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1182B0FE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CAA3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B8E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3E68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EF49A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A769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42CA4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14260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C62ED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CFE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488E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586B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34F04E" w14:textId="77777777" w:rsidTr="0061323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A0A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52E27" w14:textId="77777777" w:rsidR="00DC06A5" w:rsidRDefault="00DC06A5" w:rsidP="00613232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D686C35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BDF27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CDA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05F12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C02DE" w14:textId="77777777" w:rsidR="00DC06A5" w:rsidRDefault="00DC06A5" w:rsidP="00613232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6C38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7294B" w14:textId="77777777" w:rsidR="00DC06A5" w:rsidRDefault="00DC06A5" w:rsidP="00613232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FEC8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62501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69C5C" w14:textId="77777777" w:rsidR="00DC06A5" w:rsidRDefault="00DC06A5" w:rsidP="00613232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95F26" w14:textId="77777777" w:rsidR="00DC06A5" w:rsidRDefault="00DC06A5" w:rsidP="00613232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3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1788B7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8A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453A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DA8F232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05688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48EAC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2529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68F12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B6BD3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43FAA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B379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FD29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E38E1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8E3A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28EA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5FE43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A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3166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E3D6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6CB7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9A5A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3A07A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0286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A1D0E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979AD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DC8A6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76A3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6925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991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7CB75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2DC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3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3BEB1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758E0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97BA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91C92" w14:textId="77777777" w:rsidR="00DC06A5" w:rsidRDefault="00DC06A5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9C648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8AFAC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0218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53DCB" w14:textId="77777777" w:rsidR="00DC06A5" w:rsidRDefault="00DC06A5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05DE0" w14:textId="77777777" w:rsidR="00DC06A5" w:rsidRDefault="00DC06A5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E3F0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3E10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6847E36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64F81" w14:textId="085440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4CD66" w14:textId="555F473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8B1C" w14:textId="77777777" w:rsidR="00691A1A" w:rsidRDefault="00691A1A" w:rsidP="00613232">
            <w:pPr>
              <w:pStyle w:val="TableParagraph"/>
              <w:spacing w:line="249" w:lineRule="exact"/>
              <w:ind w:left="110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8ED5" w14:textId="77777777" w:rsidR="00691A1A" w:rsidRDefault="00691A1A" w:rsidP="00613232">
            <w:pPr>
              <w:pStyle w:val="TableParagraph"/>
              <w:spacing w:line="207" w:lineRule="exact"/>
              <w:ind w:left="111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D5D2B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01A8" w14:textId="77777777" w:rsidR="00691A1A" w:rsidRDefault="00691A1A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4501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E8F7" w14:textId="77777777" w:rsidR="00691A1A" w:rsidRDefault="00691A1A" w:rsidP="00613232">
            <w:pPr>
              <w:pStyle w:val="TableParagraph"/>
              <w:spacing w:line="207" w:lineRule="exact"/>
              <w:ind w:left="173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52F02" w14:textId="77777777" w:rsidR="00691A1A" w:rsidRDefault="00691A1A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536B" w14:textId="77777777" w:rsidR="00691A1A" w:rsidRDefault="00691A1A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pacing w:val="-5"/>
                <w:sz w:val="18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1F4BC" w14:textId="77777777" w:rsidR="00691A1A" w:rsidRDefault="00691A1A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8100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FB96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0A75FBC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155E0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835BC" w14:textId="77777777" w:rsidR="00DC06A5" w:rsidRDefault="00DC06A5" w:rsidP="00613232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25273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1E7DB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8B3E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B25C5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E9E1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D5718" w14:textId="77777777" w:rsidR="00DC06A5" w:rsidRDefault="00DC06A5" w:rsidP="00613232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3254F" w14:textId="77777777" w:rsidR="00DC06A5" w:rsidRDefault="00DC06A5" w:rsidP="00613232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B2FA0" w14:textId="77777777" w:rsidR="00DC06A5" w:rsidRDefault="00DC06A5" w:rsidP="00613232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EE47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087AC" w14:textId="77777777" w:rsidR="00DC06A5" w:rsidRDefault="00DC06A5" w:rsidP="00613232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996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8E4E1FF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7C2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88BC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02968159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CEE13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6385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BCECC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9519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C9DE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32ED1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D7B9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BBF3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3166B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FC942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C04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C600BB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EBFB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CAAC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2DC0D7C8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2E9A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B596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1B02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01CB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B649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DC35A" w14:textId="77777777" w:rsidR="00DC06A5" w:rsidRDefault="00DC06A5" w:rsidP="00613232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C21C5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866BF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A81AF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DD74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9EF8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BD287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C9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66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BD17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02EE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532B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81AB5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5656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EE2A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8EA4A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114BE" w14:textId="77777777" w:rsidR="00DC06A5" w:rsidRDefault="00DC06A5" w:rsidP="00613232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57A3E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F5F5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A2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FD222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055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C6D51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E96C9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85851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0E56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4C9ECB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4A27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8BAF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88CFC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58CCB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71B25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9144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170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1EFEF2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9A4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24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0F2E3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2D891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AEDF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72A64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2111F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F7C773" w14:textId="77777777" w:rsidR="00DC06A5" w:rsidRDefault="00DC06A5" w:rsidP="00613232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B63EB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4D962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4421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9579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C5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C5E87DD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6DE7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E8194FC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D56E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083B76BF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7320F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85DE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6B1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F9AE7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67ED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CBC4CF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A0B79" w14:textId="77777777" w:rsidR="00DC06A5" w:rsidRDefault="00DC06A5" w:rsidP="00613232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6E55E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A1AC5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1C650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E7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0D09D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F4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16DC7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249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27326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86A0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2D44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9D4F4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88017" w14:textId="77777777" w:rsidR="00DC06A5" w:rsidRDefault="00DC06A5" w:rsidP="00613232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6A588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92E92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C718D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3D183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038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A3D743B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E8F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C0B77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09F9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7F32D" w14:textId="77777777" w:rsidR="00DC06A5" w:rsidRDefault="00DC06A5" w:rsidP="00613232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8AE1C" w14:textId="77777777" w:rsidR="00DC06A5" w:rsidRDefault="00DC06A5" w:rsidP="00613232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C3AD1" w14:textId="77777777" w:rsidR="00DC06A5" w:rsidRDefault="00DC06A5" w:rsidP="00613232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94B2E" w14:textId="77777777" w:rsidR="00DC06A5" w:rsidRDefault="00DC06A5" w:rsidP="00613232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5E2E1" w14:textId="77777777" w:rsidR="00DC06A5" w:rsidRDefault="00DC06A5" w:rsidP="00613232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D89EE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17882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8CF3F" w14:textId="77777777" w:rsidR="00DC06A5" w:rsidRDefault="00DC06A5" w:rsidP="00613232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36A51" w14:textId="77777777" w:rsidR="00DC06A5" w:rsidRDefault="00DC06A5" w:rsidP="00613232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9BB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44149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DBB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E4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2416F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50768" w14:textId="77777777" w:rsidR="00DC06A5" w:rsidRDefault="00DC06A5" w:rsidP="00613232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9F094" w14:textId="77777777" w:rsidR="00DC06A5" w:rsidRDefault="00DC06A5" w:rsidP="00613232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F48C3" w14:textId="77777777" w:rsidR="00DC06A5" w:rsidRDefault="00DC06A5" w:rsidP="00613232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7495D" w14:textId="77777777" w:rsidR="00DC06A5" w:rsidRDefault="00DC06A5" w:rsidP="00613232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65D89" w14:textId="77777777" w:rsidR="00DC06A5" w:rsidRDefault="00DC06A5" w:rsidP="00613232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F280F" w14:textId="77777777" w:rsidR="00DC06A5" w:rsidRDefault="00DC06A5" w:rsidP="00613232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0B8BE" w14:textId="77777777" w:rsidR="00DC06A5" w:rsidRDefault="00DC06A5" w:rsidP="00613232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C1D13" w14:textId="77777777" w:rsidR="00DC06A5" w:rsidRDefault="00DC06A5" w:rsidP="00613232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49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418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61295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6C3A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D8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DAB68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59AAF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C069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831C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0AD5A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729EB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FD624" w14:textId="77777777" w:rsidR="00DC06A5" w:rsidRDefault="00DC06A5" w:rsidP="00613232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6FEA5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3B212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323E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40FDC" w14:textId="564BCBE2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33,</w:t>
            </w:r>
            <w:r>
              <w:rPr>
                <w:b/>
                <w:spacing w:val="-2"/>
              </w:rPr>
              <w:t>26</w:t>
            </w:r>
          </w:p>
        </w:tc>
      </w:tr>
    </w:tbl>
    <w:p w14:paraId="457BADD8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809"/>
        <w:gridCol w:w="466"/>
        <w:gridCol w:w="705"/>
        <w:gridCol w:w="710"/>
        <w:gridCol w:w="566"/>
        <w:gridCol w:w="566"/>
        <w:gridCol w:w="960"/>
      </w:tblGrid>
      <w:tr w:rsidR="00DC06A5" w14:paraId="5BA27EBD" w14:textId="77777777" w:rsidTr="00D1085B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1CF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6A413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53FDD8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E29C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D576C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539C49F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8E0E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519C3C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78A7C6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21C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A21E11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0C58E6C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56EE6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3AC20BB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D708218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BBC9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EBEE0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BA5009F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5C7AD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A119D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3C6A6F9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F62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4C3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B80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552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91948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BBC37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7AB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1D963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D894C" w14:textId="77777777" w:rsidR="00DC06A5" w:rsidRDefault="00DC06A5" w:rsidP="00613232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91CC1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0BA34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4F8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BF87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:rsidRPr="00A97FC6" w14:paraId="31C4071E" w14:textId="77777777" w:rsidTr="00D1085B">
        <w:trPr>
          <w:trHeight w:val="733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1B669" w14:textId="1FC24B23" w:rsidR="00DC06A5" w:rsidRPr="00691A1A" w:rsidRDefault="00691A1A" w:rsidP="00A97FC6">
            <w:pPr>
              <w:pStyle w:val="af9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DC06A5" w:rsidRPr="00691A1A">
              <w:rPr>
                <w:b/>
                <w:bCs/>
              </w:rPr>
              <w:t xml:space="preserve">День </w:t>
            </w:r>
            <w:r w:rsidR="00E14ACD">
              <w:rPr>
                <w:b/>
                <w:bCs/>
              </w:rPr>
              <w:t>21 ноября</w:t>
            </w:r>
          </w:p>
          <w:p w14:paraId="4F3F9350" w14:textId="77777777" w:rsidR="00DC06A5" w:rsidRPr="00A97FC6" w:rsidRDefault="00DC06A5" w:rsidP="00A97FC6">
            <w:pPr>
              <w:pStyle w:val="af9"/>
            </w:pPr>
          </w:p>
          <w:p w14:paraId="5503549B" w14:textId="77777777" w:rsidR="00DC06A5" w:rsidRPr="00A97FC6" w:rsidRDefault="00DC06A5" w:rsidP="00A97FC6">
            <w:pPr>
              <w:pStyle w:val="af9"/>
            </w:pPr>
          </w:p>
          <w:p w14:paraId="7BD19167" w14:textId="77777777" w:rsidR="00DC06A5" w:rsidRPr="00A97FC6" w:rsidRDefault="00DC06A5" w:rsidP="00A97FC6">
            <w:pPr>
              <w:pStyle w:val="af9"/>
            </w:pPr>
            <w:r w:rsidRPr="00A97FC6">
              <w:t xml:space="preserve"> </w:t>
            </w:r>
          </w:p>
        </w:tc>
      </w:tr>
      <w:tr w:rsidR="00DC06A5" w14:paraId="618BBA0A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1D68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0B21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D188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2329C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C360F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29771" w14:textId="77777777" w:rsidR="00DC06A5" w:rsidRDefault="00DC06A5" w:rsidP="00613232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8BA85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84C85" w14:textId="77777777" w:rsidR="00DC06A5" w:rsidRDefault="00DC06A5" w:rsidP="00613232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C59BD" w14:textId="77777777" w:rsidR="00DC06A5" w:rsidRDefault="00DC06A5" w:rsidP="00613232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B962F" w14:textId="77777777" w:rsidR="00DC06A5" w:rsidRDefault="00DC06A5" w:rsidP="00613232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D397B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2E432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3B1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9EF0DAF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FA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CB84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5259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F465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9DAC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A20F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E76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7A1A5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11247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717B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6A7B9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D13A3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2D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F06CD2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CBB4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  <w:p w14:paraId="4ED88D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4952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649A623D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7A80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62DF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F69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E3EF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36F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F9AFB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9814C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3307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C551B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C42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C43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6A61AC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76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0830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024EC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5492D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51C36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2DCA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186FC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43AE6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48316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5D4CF" w14:textId="77777777" w:rsidR="00DC06A5" w:rsidRDefault="00DC06A5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1DFAB" w14:textId="77777777" w:rsidR="00DC06A5" w:rsidRDefault="00DC06A5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6E2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94A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50084594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EF1E" w14:textId="0D11D97A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50D4" w14:textId="62679EF8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Яблоки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A350" w14:textId="77777777" w:rsidR="00691A1A" w:rsidRDefault="00691A1A" w:rsidP="00613232">
            <w:pPr>
              <w:pStyle w:val="TableParagraph"/>
              <w:spacing w:before="1" w:line="240" w:lineRule="auto"/>
              <w:ind w:left="106"/>
              <w:rPr>
                <w:b/>
                <w:spacing w:val="-5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A2D25" w14:textId="77777777" w:rsidR="00691A1A" w:rsidRDefault="00691A1A" w:rsidP="00613232">
            <w:pPr>
              <w:pStyle w:val="TableParagraph"/>
              <w:spacing w:before="4" w:line="240" w:lineRule="auto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D2A9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7EA6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2"/>
                <w:sz w:val="18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9DAB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5"/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06A3C" w14:textId="77777777" w:rsidR="00691A1A" w:rsidRDefault="00691A1A" w:rsidP="00613232">
            <w:pPr>
              <w:pStyle w:val="TableParagraph"/>
              <w:spacing w:before="4" w:line="240" w:lineRule="auto"/>
              <w:ind w:left="123"/>
              <w:rPr>
                <w:b/>
                <w:spacing w:val="-5"/>
                <w:sz w:val="1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53B9" w14:textId="77777777" w:rsidR="00691A1A" w:rsidRDefault="00691A1A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0951B" w14:textId="77777777" w:rsidR="00691A1A" w:rsidRDefault="00691A1A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0FCA" w14:textId="77777777" w:rsidR="00691A1A" w:rsidRDefault="00691A1A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903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7C9DF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645FF98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1D442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8BA7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68D45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67DB0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098C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2F2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542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6B368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602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0E88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6330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06A2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7F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D5A0667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B55A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246B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043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BE78C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E9BA8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665E8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0420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12090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B2C5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12BB9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726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A3C1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F973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B33BEE1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98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397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241C537B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B60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A57A1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0A21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633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721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308B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20902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051F0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45793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0981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781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F57F6E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A43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FA495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0B39BB9A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EC3C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8C7E3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24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EEF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2708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4AC56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43449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6B49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A665D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B40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84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06D7FC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6A16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B1C2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2CF7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CF76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BB34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8D5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917A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71593" w14:textId="77777777" w:rsidR="00DC06A5" w:rsidRDefault="00DC06A5" w:rsidP="00613232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35296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4287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0831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1F5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86A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36E9364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89DE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CD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3664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775D3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01D28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B6AE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05AC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6AB9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12436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6DE1E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40F12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30E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524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3865A0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908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0F6D66F4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35D47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E67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DCE3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DCD44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82F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803C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EF57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BB4B9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0E80F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372E5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A74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860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487625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95F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94C0C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732F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BEA7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E361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EC56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9176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4A437" w14:textId="77777777" w:rsidR="00DC06A5" w:rsidRDefault="00DC06A5" w:rsidP="00613232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64CC8FDF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83934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7358A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DCB12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44682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1C25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CF92B3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1F5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330E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2E57FD0A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32A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F372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34BF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68A6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7712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DF43C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F8BD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3D1F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A4F3D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EA99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8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D85D03B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BAC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6862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Конфета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5F24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C020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6B2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C81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848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0509B2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1A06B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40FE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2BB0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DD88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9C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48138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1F1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0271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7DCB1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A558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F2295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E9D79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C01C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DDCF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2616C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02B7A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0A67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FC19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39F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527F85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E00CF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D9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8FE4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F3425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0472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7A472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CA977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E2454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48C25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15B48" w14:textId="77777777" w:rsidR="00DC06A5" w:rsidRDefault="00DC06A5" w:rsidP="00613232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7ABF5" w14:textId="77777777" w:rsidR="00DC06A5" w:rsidRDefault="00DC06A5" w:rsidP="00613232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7E7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C785F" w14:textId="5A2E1305" w:rsidR="00DC06A5" w:rsidRDefault="00691A1A" w:rsidP="00613232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132</w:t>
            </w:r>
            <w:r w:rsidR="00DC06A5">
              <w:rPr>
                <w:b/>
                <w:spacing w:val="-2"/>
              </w:rPr>
              <w:t>,</w:t>
            </w:r>
            <w:r>
              <w:rPr>
                <w:b/>
                <w:spacing w:val="-2"/>
              </w:rPr>
              <w:t>57</w:t>
            </w:r>
          </w:p>
        </w:tc>
      </w:tr>
      <w:tr w:rsidR="00DC06A5" w14:paraId="27D5F4D6" w14:textId="77777777" w:rsidTr="00D1085B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F53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55DDF" w14:textId="77777777" w:rsidR="00DC06A5" w:rsidRDefault="00DC06A5" w:rsidP="00613232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1DDF24A2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D0E8E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41DCE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80E8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113D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36A6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529C9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0EB58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17B52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49EEE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1D56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61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05257F66" w14:textId="77777777" w:rsidR="00DC06A5" w:rsidRDefault="00DC06A5" w:rsidP="00DC06A5"/>
    <w:p w14:paraId="4D5E7CF7" w14:textId="6024629B" w:rsidR="00D1085B" w:rsidRDefault="002E05A1" w:rsidP="002E05A1">
      <w:pPr>
        <w:tabs>
          <w:tab w:val="left" w:pos="10296"/>
        </w:tabs>
      </w:pPr>
      <w:r>
        <w:tab/>
      </w:r>
    </w:p>
    <w:sectPr w:rsidR="00D1085B" w:rsidSect="00DC0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A5"/>
    <w:rsid w:val="00027AEE"/>
    <w:rsid w:val="00037457"/>
    <w:rsid w:val="000500A4"/>
    <w:rsid w:val="00067AAA"/>
    <w:rsid w:val="00085773"/>
    <w:rsid w:val="000F1D5F"/>
    <w:rsid w:val="001246BB"/>
    <w:rsid w:val="001A32F3"/>
    <w:rsid w:val="002E05A1"/>
    <w:rsid w:val="003A1C20"/>
    <w:rsid w:val="00412A5D"/>
    <w:rsid w:val="00430AE1"/>
    <w:rsid w:val="004F413A"/>
    <w:rsid w:val="00515197"/>
    <w:rsid w:val="00530A71"/>
    <w:rsid w:val="00560E22"/>
    <w:rsid w:val="00680C89"/>
    <w:rsid w:val="00691A1A"/>
    <w:rsid w:val="007333E8"/>
    <w:rsid w:val="00753619"/>
    <w:rsid w:val="007D65CB"/>
    <w:rsid w:val="008267FB"/>
    <w:rsid w:val="0087138B"/>
    <w:rsid w:val="009C3977"/>
    <w:rsid w:val="00A97FC6"/>
    <w:rsid w:val="00AC3FB2"/>
    <w:rsid w:val="00B06FB3"/>
    <w:rsid w:val="00B67AB3"/>
    <w:rsid w:val="00B82A0E"/>
    <w:rsid w:val="00BD2188"/>
    <w:rsid w:val="00C132F5"/>
    <w:rsid w:val="00C44283"/>
    <w:rsid w:val="00C63A6F"/>
    <w:rsid w:val="00C769FD"/>
    <w:rsid w:val="00CA3D41"/>
    <w:rsid w:val="00D1085B"/>
    <w:rsid w:val="00D975F7"/>
    <w:rsid w:val="00DC06A5"/>
    <w:rsid w:val="00DF6823"/>
    <w:rsid w:val="00E14ACD"/>
    <w:rsid w:val="00E718D6"/>
    <w:rsid w:val="00F12CCE"/>
    <w:rsid w:val="00F44414"/>
    <w:rsid w:val="00FC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580F0"/>
  <w15:docId w15:val="{20C88C30-F099-4C5A-93D5-D602BF8FC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pPr>
      <w:widowControl/>
      <w:pBdr>
        <w:bottom w:val="single" w:sz="8" w:space="4" w:color="4F81BD" w:themeColor="accent1"/>
      </w:pBdr>
      <w:autoSpaceDE/>
      <w:autoSpaceDN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pPr>
      <w:widowControl/>
      <w:numPr>
        <w:ilvl w:val="1"/>
      </w:numPr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pPr>
      <w:widowControl/>
      <w:autoSpaceDE/>
      <w:autoSpaceDN/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pPr>
      <w:widowControl/>
      <w:pBdr>
        <w:bottom w:val="single" w:sz="4" w:space="4" w:color="4F81BD" w:themeColor="accent1"/>
      </w:pBdr>
      <w:autoSpaceDE/>
      <w:autoSpaceDN/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  <w:spacing w:val="5"/>
    </w:rPr>
  </w:style>
  <w:style w:type="paragraph" w:styleId="af0">
    <w:name w:val="List Paragraph"/>
    <w:basedOn w:val="a"/>
    <w:uiPriority w:val="1"/>
    <w:qFormat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3">
    <w:name w:val="header"/>
    <w:basedOn w:val="a"/>
    <w:link w:val="af4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5">
    <w:name w:val="footer"/>
    <w:basedOn w:val="a"/>
    <w:link w:val="af6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7">
    <w:name w:val="Body Text"/>
    <w:basedOn w:val="a"/>
    <w:link w:val="af8"/>
    <w:uiPriority w:val="1"/>
    <w:semiHidden/>
    <w:unhideWhenUsed/>
    <w:qFormat/>
    <w:rsid w:val="00DC06A5"/>
    <w:rPr>
      <w:b/>
      <w:bCs/>
      <w:sz w:val="28"/>
      <w:szCs w:val="28"/>
    </w:rPr>
  </w:style>
  <w:style w:type="character" w:customStyle="1" w:styleId="af8">
    <w:name w:val="Основной текст Знак"/>
    <w:basedOn w:val="a0"/>
    <w:link w:val="af7"/>
    <w:uiPriority w:val="1"/>
    <w:semiHidden/>
    <w:rsid w:val="00DC06A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9">
    <w:name w:val="No Spacing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qFormat/>
    <w:rsid w:val="00DC06A5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DC06A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9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52A54F-A5C2-4A75-B4F3-4E6AAF45D31A}"/>
</file>

<file path=customXml/itemProps2.xml><?xml version="1.0" encoding="utf-8"?>
<ds:datastoreItem xmlns:ds="http://schemas.openxmlformats.org/officeDocument/2006/customXml" ds:itemID="{AF24E785-FB70-4161-9F34-B5CD5FE0CD41}"/>
</file>

<file path=customXml/itemProps3.xml><?xml version="1.0" encoding="utf-8"?>
<ds:datastoreItem xmlns:ds="http://schemas.openxmlformats.org/officeDocument/2006/customXml" ds:itemID="{683A8526-7973-42D0-87C6-8AD3E2525449}"/>
</file>

<file path=customXml/itemProps4.xml><?xml version="1.0" encoding="utf-8"?>
<ds:datastoreItem xmlns:ds="http://schemas.openxmlformats.org/officeDocument/2006/customXml" ds:itemID="{C68698DB-EBE4-47C1-AB39-42D37346DB32}"/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147</TotalTime>
  <Pages>1</Pages>
  <Words>989</Words>
  <Characters>5642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2025-09-02T11:52:00Z</cp:lastPrinted>
  <dcterms:created xsi:type="dcterms:W3CDTF">2024-11-01T06:44:00Z</dcterms:created>
  <dcterms:modified xsi:type="dcterms:W3CDTF">2025-11-14T11:56:00Z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