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BCBF62" w14:textId="3242917B" w:rsidR="00E718D6" w:rsidRDefault="004F413A" w:rsidP="00412A5D">
      <w:pPr>
        <w:ind w:left="406" w:right="818" w:firstLine="1718"/>
        <w:rPr>
          <w:spacing w:val="-2"/>
          <w:sz w:val="20"/>
        </w:rPr>
      </w:pPr>
      <w:r>
        <w:rPr>
          <w:noProof/>
          <w:spacing w:val="-2"/>
          <w:sz w:val="20"/>
        </w:rPr>
        <w:drawing>
          <wp:inline distT="0" distB="0" distL="0" distR="0" wp14:anchorId="068E7527" wp14:editId="4005C7E4">
            <wp:extent cx="528612" cy="455216"/>
            <wp:effectExtent l="0" t="0" r="5080" b="2540"/>
            <wp:docPr id="2" name="Picture 2" descr="Изображение выглядит как текст, Шрифт, круг, логотип&#10;&#10;Автоматически созданное описание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Изображение выглядит как текст, Шрифт, круг, логотип&#10;&#10;Автоматически созданное описание"/>
                    <pic:cNvPicPr/>
                  </pic:nvPicPr>
                  <pic:blipFill>
                    <a:blip r:embed="rId5"/>
                    <a:srcRect/>
                    <a:stretch/>
                  </pic:blipFill>
                  <pic:spPr>
                    <a:xfrm rot="10800000" flipV="1">
                      <a:off x="0" y="0"/>
                      <a:ext cx="716758" cy="6172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36DA3D" w14:textId="5257171A" w:rsidR="00DC06A5" w:rsidRDefault="00DC06A5" w:rsidP="00DC06A5">
      <w:pPr>
        <w:ind w:left="114" w:right="818" w:firstLine="1718"/>
        <w:rPr>
          <w:sz w:val="20"/>
        </w:rPr>
      </w:pPr>
      <w:r>
        <w:rPr>
          <w:spacing w:val="-2"/>
          <w:sz w:val="20"/>
        </w:rPr>
        <w:t xml:space="preserve">                                                                </w:t>
      </w:r>
      <w:r w:rsidR="004F413A">
        <w:rPr>
          <w:spacing w:val="-2"/>
          <w:sz w:val="20"/>
        </w:rPr>
        <w:t xml:space="preserve">                             </w:t>
      </w:r>
      <w:r>
        <w:rPr>
          <w:spacing w:val="-2"/>
          <w:sz w:val="20"/>
        </w:rPr>
        <w:t xml:space="preserve">  Заведующий </w:t>
      </w:r>
      <w:r>
        <w:rPr>
          <w:sz w:val="20"/>
        </w:rPr>
        <w:t>МДОУ</w:t>
      </w:r>
      <w:r>
        <w:rPr>
          <w:spacing w:val="-7"/>
          <w:sz w:val="20"/>
        </w:rPr>
        <w:t xml:space="preserve"> </w:t>
      </w:r>
      <w:r>
        <w:rPr>
          <w:sz w:val="20"/>
        </w:rPr>
        <w:t>«Ломовской детский сад»</w:t>
      </w:r>
      <w:r w:rsidRPr="00DC06A5">
        <w:rPr>
          <w:noProof/>
          <w:spacing w:val="-2"/>
          <w:sz w:val="20"/>
        </w:rPr>
        <w:t xml:space="preserve"> </w:t>
      </w:r>
    </w:p>
    <w:p w14:paraId="205F3519" w14:textId="4CB3F426" w:rsidR="00DC06A5" w:rsidRDefault="00DC06A5" w:rsidP="00DC06A5">
      <w:pPr>
        <w:tabs>
          <w:tab w:val="left" w:pos="1149"/>
        </w:tabs>
        <w:spacing w:before="1"/>
        <w:ind w:right="821"/>
        <w:rPr>
          <w:spacing w:val="-2"/>
          <w:sz w:val="20"/>
        </w:rPr>
      </w:pPr>
      <w:r>
        <w:rPr>
          <w:sz w:val="20"/>
        </w:rPr>
        <w:t xml:space="preserve">                                                                                                                                                      </w:t>
      </w:r>
      <w:r>
        <w:rPr>
          <w:spacing w:val="-2"/>
          <w:sz w:val="20"/>
        </w:rPr>
        <w:t>Овчинникова Д.А.</w:t>
      </w:r>
      <w:r w:rsidRPr="00DC06A5">
        <w:rPr>
          <w:noProof/>
          <w:spacing w:val="-2"/>
          <w:sz w:val="20"/>
        </w:rPr>
        <w:t xml:space="preserve"> </w:t>
      </w:r>
    </w:p>
    <w:p w14:paraId="45CE7977" w14:textId="025A5510" w:rsidR="00DC06A5" w:rsidRPr="00DC06A5" w:rsidRDefault="00DC06A5" w:rsidP="00DC06A5">
      <w:pPr>
        <w:tabs>
          <w:tab w:val="left" w:pos="1149"/>
        </w:tabs>
        <w:spacing w:before="1"/>
        <w:ind w:right="821"/>
        <w:jc w:val="center"/>
        <w:rPr>
          <w:sz w:val="20"/>
        </w:rPr>
      </w:pPr>
      <w:r>
        <w:rPr>
          <w:sz w:val="20"/>
        </w:rPr>
        <w:t xml:space="preserve">                                                                                                                                   Утвержден </w:t>
      </w:r>
      <w:r w:rsidR="00C44283">
        <w:rPr>
          <w:sz w:val="20"/>
        </w:rPr>
        <w:t>09.01</w:t>
      </w:r>
      <w:r>
        <w:rPr>
          <w:sz w:val="20"/>
        </w:rPr>
        <w:t>.202</w:t>
      </w:r>
      <w:r w:rsidR="00C44283">
        <w:rPr>
          <w:sz w:val="20"/>
        </w:rPr>
        <w:t>5</w:t>
      </w:r>
      <w:r>
        <w:rPr>
          <w:sz w:val="20"/>
        </w:rPr>
        <w:t>г.</w:t>
      </w:r>
    </w:p>
    <w:tbl>
      <w:tblPr>
        <w:tblpPr w:leftFromText="180" w:rightFromText="180" w:vertAnchor="page" w:horzAnchor="margin" w:tblpY="3757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17"/>
        <w:gridCol w:w="1814"/>
        <w:gridCol w:w="710"/>
        <w:gridCol w:w="566"/>
        <w:gridCol w:w="566"/>
        <w:gridCol w:w="710"/>
        <w:gridCol w:w="772"/>
        <w:gridCol w:w="503"/>
        <w:gridCol w:w="705"/>
        <w:gridCol w:w="710"/>
        <w:gridCol w:w="566"/>
        <w:gridCol w:w="566"/>
        <w:gridCol w:w="960"/>
      </w:tblGrid>
      <w:tr w:rsidR="00DC06A5" w14:paraId="499E2EE7" w14:textId="77777777" w:rsidTr="002E05A1">
        <w:trPr>
          <w:trHeight w:val="2020"/>
        </w:trPr>
        <w:tc>
          <w:tcPr>
            <w:tcW w:w="10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7CCBB6" w14:textId="77777777" w:rsidR="00DC06A5" w:rsidRDefault="00DC06A5" w:rsidP="002E05A1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19FF5CF" w14:textId="77777777" w:rsidR="00DC06A5" w:rsidRDefault="00DC06A5" w:rsidP="002E05A1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20A5FE50" w14:textId="77777777" w:rsidR="00DC06A5" w:rsidRDefault="00DC06A5" w:rsidP="002E05A1">
            <w:pPr>
              <w:pStyle w:val="TableParagraph"/>
              <w:spacing w:before="199" w:line="235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19FD22" w14:textId="77777777" w:rsidR="00DC06A5" w:rsidRDefault="00DC06A5" w:rsidP="002E05A1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4F10D26C" w14:textId="77777777" w:rsidR="00DC06A5" w:rsidRDefault="00DC06A5" w:rsidP="002E05A1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365679A" w14:textId="77777777" w:rsidR="00DC06A5" w:rsidRDefault="00DC06A5" w:rsidP="002E05A1">
            <w:pPr>
              <w:pStyle w:val="TableParagraph"/>
              <w:spacing w:before="199" w:line="235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446E23" w14:textId="77777777" w:rsidR="00DC06A5" w:rsidRDefault="00DC06A5" w:rsidP="002E05A1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004223D6" w14:textId="77777777" w:rsidR="00DC06A5" w:rsidRDefault="00DC06A5" w:rsidP="002E05A1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04658A9C" w14:textId="77777777" w:rsidR="00DC06A5" w:rsidRDefault="00DC06A5" w:rsidP="002E05A1">
            <w:pPr>
              <w:pStyle w:val="TableParagraph"/>
              <w:spacing w:line="240" w:lineRule="auto"/>
              <w:ind w:left="149" w:right="145"/>
              <w:jc w:val="center"/>
            </w:pPr>
            <w:r>
              <w:rPr>
                <w:spacing w:val="-4"/>
              </w:rPr>
              <w:t xml:space="preserve">Вых </w:t>
            </w:r>
            <w:r>
              <w:rPr>
                <w:spacing w:val="-6"/>
              </w:rPr>
              <w:t xml:space="preserve">од </w:t>
            </w:r>
            <w:r>
              <w:rPr>
                <w:spacing w:val="-4"/>
              </w:rPr>
              <w:t xml:space="preserve">блю да, </w:t>
            </w:r>
            <w:r>
              <w:rPr>
                <w:spacing w:val="-6"/>
              </w:rPr>
              <w:t>гр</w:t>
            </w:r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832930" w14:textId="77777777" w:rsidR="00DC06A5" w:rsidRDefault="00DC06A5" w:rsidP="002E05A1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30CFE639" w14:textId="77777777" w:rsidR="00DC06A5" w:rsidRDefault="00DC06A5" w:rsidP="002E05A1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32BFECDA" w14:textId="77777777" w:rsidR="00DC06A5" w:rsidRDefault="00DC06A5" w:rsidP="002E05A1">
            <w:pPr>
              <w:pStyle w:val="TableParagraph"/>
              <w:spacing w:line="240" w:lineRule="auto"/>
              <w:ind w:left="332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r>
              <w:t>гр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EE405D" w14:textId="77777777" w:rsidR="00DC06A5" w:rsidRDefault="00DC06A5" w:rsidP="002E05A1">
            <w:pPr>
              <w:pStyle w:val="TableParagraph"/>
              <w:spacing w:line="240" w:lineRule="auto"/>
              <w:ind w:left="122" w:right="126" w:firstLine="2"/>
              <w:jc w:val="center"/>
            </w:pPr>
            <w:r>
              <w:rPr>
                <w:spacing w:val="-4"/>
              </w:rPr>
              <w:t xml:space="preserve">Энер </w:t>
            </w:r>
            <w:r>
              <w:rPr>
                <w:spacing w:val="-2"/>
              </w:rPr>
              <w:t xml:space="preserve">гичес </w:t>
            </w:r>
            <w:r>
              <w:rPr>
                <w:spacing w:val="-4"/>
              </w:rPr>
              <w:t>кая ценн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5A27E91B" w14:textId="77777777" w:rsidR="00DC06A5" w:rsidRDefault="00DC06A5" w:rsidP="002E05A1">
            <w:pPr>
              <w:pStyle w:val="TableParagraph"/>
              <w:spacing w:line="252" w:lineRule="exact"/>
              <w:ind w:left="152" w:right="152"/>
              <w:jc w:val="center"/>
            </w:pPr>
            <w:r>
              <w:rPr>
                <w:spacing w:val="-4"/>
              </w:rPr>
              <w:t>ккал</w:t>
            </w:r>
          </w:p>
          <w:p w14:paraId="482688ED" w14:textId="77777777" w:rsidR="00DC06A5" w:rsidRDefault="00DC06A5" w:rsidP="002E05A1">
            <w:pPr>
              <w:pStyle w:val="TableParagraph"/>
              <w:spacing w:line="238" w:lineRule="exact"/>
              <w:jc w:val="center"/>
            </w:pPr>
            <w:r>
              <w:t>)</w:t>
            </w:r>
          </w:p>
        </w:tc>
        <w:tc>
          <w:tcPr>
            <w:tcW w:w="24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5FB6F4" w14:textId="77777777" w:rsidR="00DC06A5" w:rsidRDefault="00DC06A5" w:rsidP="002E05A1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37FA73BA" w14:textId="77777777" w:rsidR="00DC06A5" w:rsidRDefault="00DC06A5" w:rsidP="002E05A1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1E366C2E" w14:textId="77777777" w:rsidR="00DC06A5" w:rsidRDefault="00DC06A5" w:rsidP="002E05A1">
            <w:pPr>
              <w:pStyle w:val="TableParagraph"/>
              <w:spacing w:line="240" w:lineRule="auto"/>
              <w:ind w:left="751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E0F0BC" w14:textId="77777777" w:rsidR="00DC06A5" w:rsidRDefault="00DC06A5" w:rsidP="002E05A1">
            <w:pPr>
              <w:pStyle w:val="TableParagraph"/>
              <w:spacing w:line="240" w:lineRule="auto"/>
              <w:ind w:left="115" w:right="97" w:hanging="5"/>
              <w:jc w:val="center"/>
            </w:pPr>
            <w:r>
              <w:rPr>
                <w:spacing w:val="-6"/>
              </w:rPr>
              <w:t xml:space="preserve">Но мер </w:t>
            </w:r>
            <w:r>
              <w:rPr>
                <w:spacing w:val="-4"/>
              </w:rPr>
              <w:t xml:space="preserve">рец епт </w:t>
            </w:r>
            <w:r>
              <w:rPr>
                <w:spacing w:val="-6"/>
              </w:rPr>
              <w:t xml:space="preserve">ур </w:t>
            </w:r>
            <w:r>
              <w:rPr>
                <w:spacing w:val="-10"/>
              </w:rPr>
              <w:t>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8035D6" w14:textId="77777777" w:rsidR="00DC06A5" w:rsidRDefault="00DC06A5" w:rsidP="002E05A1">
            <w:pPr>
              <w:pStyle w:val="TableParagraph"/>
              <w:spacing w:line="240" w:lineRule="auto"/>
              <w:ind w:left="117" w:right="102"/>
              <w:jc w:val="center"/>
            </w:pPr>
            <w:r>
              <w:rPr>
                <w:spacing w:val="-2"/>
              </w:rPr>
              <w:t xml:space="preserve">Стоимо </w:t>
            </w:r>
            <w:r>
              <w:rPr>
                <w:spacing w:val="-4"/>
              </w:rPr>
              <w:t xml:space="preserve">сть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r>
              <w:rPr>
                <w:spacing w:val="-4"/>
              </w:rPr>
              <w:t>руб</w:t>
            </w:r>
          </w:p>
        </w:tc>
      </w:tr>
      <w:tr w:rsidR="00DC06A5" w14:paraId="21AD747E" w14:textId="77777777" w:rsidTr="002E05A1">
        <w:trPr>
          <w:trHeight w:val="479"/>
        </w:trPr>
        <w:tc>
          <w:tcPr>
            <w:tcW w:w="10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47A3DCA" w14:textId="77777777" w:rsidR="00DC06A5" w:rsidRDefault="00DC06A5" w:rsidP="002E05A1">
            <w:pPr>
              <w:widowControl/>
              <w:autoSpaceDE/>
              <w:autoSpaceDN/>
            </w:pPr>
          </w:p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0A16178" w14:textId="77777777" w:rsidR="00DC06A5" w:rsidRDefault="00DC06A5" w:rsidP="002E05A1">
            <w:pPr>
              <w:widowControl/>
              <w:autoSpaceDE/>
              <w:autoSpaceDN/>
            </w:pPr>
          </w:p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A2538CB" w14:textId="77777777" w:rsidR="00DC06A5" w:rsidRDefault="00DC06A5" w:rsidP="002E05A1">
            <w:pPr>
              <w:widowControl/>
              <w:autoSpaceDE/>
              <w:autoSpaceDN/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00BBDC" w14:textId="77777777" w:rsidR="00DC06A5" w:rsidRDefault="00DC06A5" w:rsidP="002E05A1">
            <w:pPr>
              <w:pStyle w:val="TableParagraph"/>
              <w:spacing w:line="244" w:lineRule="exact"/>
              <w:ind w:left="106"/>
            </w:pPr>
            <w:r>
              <w:t>Б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33A0FF" w14:textId="77777777" w:rsidR="00DC06A5" w:rsidRDefault="00DC06A5" w:rsidP="002E05A1">
            <w:pPr>
              <w:pStyle w:val="TableParagraph"/>
              <w:spacing w:line="244" w:lineRule="exact"/>
              <w:ind w:right="172"/>
              <w:jc w:val="right"/>
            </w:pPr>
            <w:r>
              <w:t>Ж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B40159" w14:textId="77777777" w:rsidR="00DC06A5" w:rsidRDefault="00DC06A5" w:rsidP="002E05A1">
            <w:pPr>
              <w:pStyle w:val="TableParagraph"/>
              <w:spacing w:line="244" w:lineRule="exact"/>
              <w:ind w:left="7"/>
              <w:jc w:val="center"/>
            </w:pPr>
            <w:r>
              <w:t>У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A486D6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D5BD96" w14:textId="77777777" w:rsidR="00DC06A5" w:rsidRDefault="00DC06A5" w:rsidP="002E05A1">
            <w:pPr>
              <w:pStyle w:val="TableParagraph"/>
              <w:spacing w:line="221" w:lineRule="exact"/>
              <w:ind w:left="147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D6EC9F" w14:textId="77777777" w:rsidR="00DC06A5" w:rsidRDefault="00DC06A5" w:rsidP="002E05A1">
            <w:pPr>
              <w:pStyle w:val="TableParagraph"/>
              <w:spacing w:line="221" w:lineRule="exact"/>
              <w:ind w:left="111" w:right="9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Mg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407463" w14:textId="77777777" w:rsidR="00DC06A5" w:rsidRDefault="00DC06A5" w:rsidP="002E05A1">
            <w:pPr>
              <w:pStyle w:val="TableParagraph"/>
              <w:spacing w:line="221" w:lineRule="exact"/>
              <w:ind w:left="149" w:right="14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BDF7FF" w14:textId="77777777" w:rsidR="00DC06A5" w:rsidRDefault="00DC06A5" w:rsidP="002E05A1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DFB931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D0788C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3567110C" w14:textId="77777777" w:rsidTr="002E05A1">
        <w:trPr>
          <w:trHeight w:val="479"/>
        </w:trPr>
        <w:tc>
          <w:tcPr>
            <w:tcW w:w="10165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5AD341" w14:textId="4E2A17E2" w:rsidR="00DC06A5" w:rsidRDefault="00DC06A5" w:rsidP="002E05A1">
            <w:pPr>
              <w:pStyle w:val="TableParagraph"/>
              <w:tabs>
                <w:tab w:val="left" w:pos="1608"/>
              </w:tabs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День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  <w:spacing w:val="-10"/>
              </w:rPr>
              <w:t xml:space="preserve">  </w:t>
            </w:r>
            <w:r w:rsidR="00D1085B">
              <w:rPr>
                <w:b/>
                <w:spacing w:val="-10"/>
              </w:rPr>
              <w:t xml:space="preserve"> </w:t>
            </w:r>
            <w:r w:rsidR="00E14ACD">
              <w:rPr>
                <w:b/>
                <w:spacing w:val="-10"/>
              </w:rPr>
              <w:t>1</w:t>
            </w:r>
            <w:r w:rsidR="007269C1">
              <w:rPr>
                <w:b/>
                <w:spacing w:val="-10"/>
              </w:rPr>
              <w:t xml:space="preserve"> декабря</w:t>
            </w:r>
          </w:p>
        </w:tc>
      </w:tr>
      <w:tr w:rsidR="00DC06A5" w14:paraId="4A89C705" w14:textId="77777777" w:rsidTr="002E05A1">
        <w:trPr>
          <w:trHeight w:val="521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05C82F" w14:textId="77777777" w:rsidR="00DC06A5" w:rsidRDefault="00DC06A5" w:rsidP="002E05A1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Завтрак: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DD9036" w14:textId="72A9FE1E" w:rsidR="00DC06A5" w:rsidRDefault="000F1D5F" w:rsidP="002E05A1">
            <w:pPr>
              <w:pStyle w:val="TableParagraph"/>
              <w:spacing w:line="241" w:lineRule="exact"/>
            </w:pPr>
            <w:r>
              <w:rPr>
                <w:spacing w:val="-2"/>
              </w:rPr>
              <w:t xml:space="preserve"> Каша манная </w:t>
            </w:r>
            <w:r w:rsidR="00DC06A5">
              <w:rPr>
                <w:spacing w:val="-2"/>
              </w:rPr>
              <w:t>с/м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F238FE" w14:textId="77777777" w:rsidR="00DC06A5" w:rsidRDefault="00DC06A5" w:rsidP="002E05A1">
            <w:pPr>
              <w:pStyle w:val="TableParagraph"/>
              <w:spacing w:line="244" w:lineRule="exact"/>
              <w:ind w:left="106"/>
            </w:pPr>
            <w:r>
              <w:rPr>
                <w:spacing w:val="-4"/>
              </w:rPr>
              <w:t>160</w:t>
            </w:r>
          </w:p>
          <w:p w14:paraId="7B8125C9" w14:textId="77777777" w:rsidR="00DC06A5" w:rsidRDefault="00DC06A5" w:rsidP="002E05A1">
            <w:pPr>
              <w:pStyle w:val="TableParagraph"/>
              <w:spacing w:before="1" w:line="240" w:lineRule="auto"/>
              <w:ind w:left="106"/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939518" w14:textId="77777777" w:rsidR="00DC06A5" w:rsidRDefault="00DC06A5" w:rsidP="002E05A1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CB83F9" w14:textId="77777777" w:rsidR="00DC06A5" w:rsidRDefault="00DC06A5" w:rsidP="002E05A1">
            <w:pPr>
              <w:pStyle w:val="TableParagraph"/>
              <w:spacing w:line="244" w:lineRule="exact"/>
              <w:ind w:right="163"/>
              <w:jc w:val="right"/>
            </w:pPr>
            <w:r>
              <w:rPr>
                <w:spacing w:val="-5"/>
              </w:rPr>
              <w:t>10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92C186" w14:textId="77777777" w:rsidR="00DC06A5" w:rsidRDefault="00DC06A5" w:rsidP="002E05A1">
            <w:pPr>
              <w:pStyle w:val="TableParagraph"/>
              <w:spacing w:line="244" w:lineRule="exact"/>
              <w:ind w:left="160"/>
            </w:pPr>
            <w:r>
              <w:rPr>
                <w:spacing w:val="-4"/>
              </w:rPr>
              <w:t>11,8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16F1E5" w14:textId="77777777" w:rsidR="00DC06A5" w:rsidRDefault="00DC06A5" w:rsidP="002E05A1">
            <w:pPr>
              <w:pStyle w:val="TableParagraph"/>
              <w:spacing w:line="244" w:lineRule="exact"/>
              <w:ind w:left="107"/>
            </w:pPr>
            <w:r>
              <w:rPr>
                <w:spacing w:val="-5"/>
              </w:rPr>
              <w:t>264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4AAB39" w14:textId="77777777" w:rsidR="00DC06A5" w:rsidRDefault="00DC06A5" w:rsidP="002E05A1">
            <w:pPr>
              <w:pStyle w:val="TableParagraph"/>
              <w:spacing w:line="221" w:lineRule="exact"/>
              <w:ind w:right="107"/>
              <w:rPr>
                <w:sz w:val="20"/>
              </w:rPr>
            </w:pPr>
            <w:r>
              <w:rPr>
                <w:spacing w:val="-5"/>
                <w:sz w:val="20"/>
              </w:rPr>
              <w:t>10</w:t>
            </w:r>
            <w:r>
              <w:rPr>
                <w:sz w:val="20"/>
              </w:rPr>
              <w:t>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9752B1" w14:textId="77777777" w:rsidR="00DC06A5" w:rsidRDefault="00DC06A5" w:rsidP="002E05A1">
            <w:pPr>
              <w:pStyle w:val="TableParagraph"/>
              <w:spacing w:line="221" w:lineRule="exact"/>
              <w:ind w:left="111" w:right="9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32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4C37DA" w14:textId="77777777" w:rsidR="00DC06A5" w:rsidRDefault="00DC06A5" w:rsidP="002E05A1">
            <w:pPr>
              <w:pStyle w:val="TableParagraph"/>
              <w:spacing w:line="221" w:lineRule="exact"/>
              <w:ind w:left="149" w:right="130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0,07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07813C" w14:textId="77777777" w:rsidR="00DC06A5" w:rsidRDefault="00DC06A5" w:rsidP="002E05A1">
            <w:pPr>
              <w:pStyle w:val="TableParagraph"/>
              <w:spacing w:line="221" w:lineRule="exact"/>
              <w:ind w:left="97" w:right="77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0,17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F5A8E0" w14:textId="77777777" w:rsidR="00DC06A5" w:rsidRDefault="00DC06A5" w:rsidP="002E05A1">
            <w:pPr>
              <w:pStyle w:val="TableParagraph"/>
              <w:spacing w:line="244" w:lineRule="exact"/>
              <w:ind w:left="97" w:right="97"/>
              <w:jc w:val="center"/>
            </w:pPr>
            <w:r>
              <w:rPr>
                <w:spacing w:val="-5"/>
              </w:rPr>
              <w:t>220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5C5731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16950BC5" w14:textId="77777777" w:rsidTr="002E05A1">
        <w:trPr>
          <w:trHeight w:val="479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A4EAF4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D647D7" w14:textId="77777777" w:rsidR="00DC06A5" w:rsidRDefault="00DC06A5" w:rsidP="002E05A1">
            <w:pPr>
              <w:pStyle w:val="TableParagraph"/>
              <w:spacing w:line="244" w:lineRule="exact"/>
              <w:ind w:left="105"/>
            </w:pPr>
            <w:r>
              <w:t>Чай с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сахаром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8EDB98" w14:textId="77777777" w:rsidR="00DC06A5" w:rsidRDefault="00DC06A5" w:rsidP="002E05A1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8B43EA" w14:textId="77777777" w:rsidR="00DC06A5" w:rsidRDefault="00DC06A5" w:rsidP="002E05A1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0.04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B93EDA" w14:textId="77777777" w:rsidR="00DC06A5" w:rsidRDefault="00DC06A5" w:rsidP="002E05A1">
            <w:pPr>
              <w:pStyle w:val="TableParagraph"/>
              <w:ind w:right="1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ACF8AD" w14:textId="77777777" w:rsidR="00DC06A5" w:rsidRDefault="00DC06A5" w:rsidP="002E05A1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7,36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CCE9A1" w14:textId="77777777" w:rsidR="00DC06A5" w:rsidRDefault="00DC06A5" w:rsidP="002E05A1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49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2B84BA" w14:textId="77777777" w:rsidR="00DC06A5" w:rsidRDefault="00DC06A5" w:rsidP="002E05A1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D8FB919" w14:textId="77777777" w:rsidR="00DC06A5" w:rsidRDefault="00DC06A5" w:rsidP="002E05A1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BCD2B7" w14:textId="77777777" w:rsidR="00DC06A5" w:rsidRDefault="00DC06A5" w:rsidP="002E05A1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FECA021" w14:textId="77777777" w:rsidR="00DC06A5" w:rsidRDefault="00DC06A5" w:rsidP="002E05A1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C7F053" w14:textId="77777777" w:rsidR="00DC06A5" w:rsidRDefault="00DC06A5" w:rsidP="002E05A1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5B6DED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05C45A59" w14:textId="77777777" w:rsidTr="002E05A1">
        <w:trPr>
          <w:trHeight w:val="647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F142E7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A09CEB" w14:textId="77777777" w:rsidR="00DC06A5" w:rsidRDefault="00DC06A5" w:rsidP="002E05A1">
            <w:pPr>
              <w:pStyle w:val="TableParagraph"/>
              <w:spacing w:line="235" w:lineRule="auto"/>
              <w:ind w:left="105" w:right="253"/>
            </w:pPr>
            <w:r>
              <w:rPr>
                <w:spacing w:val="-4"/>
              </w:rPr>
              <w:t xml:space="preserve">Хлеб </w:t>
            </w: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B0A6BC" w14:textId="77777777" w:rsidR="00DC06A5" w:rsidRDefault="00DC06A5" w:rsidP="002E05A1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F93917" w14:textId="77777777" w:rsidR="00DC06A5" w:rsidRDefault="00DC06A5" w:rsidP="002E05A1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0FE312" w14:textId="77777777" w:rsidR="00DC06A5" w:rsidRDefault="00DC06A5" w:rsidP="002E05A1">
            <w:pPr>
              <w:pStyle w:val="TableParagraph"/>
              <w:ind w:right="1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8720D4" w14:textId="77777777" w:rsidR="00DC06A5" w:rsidRDefault="00DC06A5" w:rsidP="002E05A1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031F16" w14:textId="77777777" w:rsidR="00DC06A5" w:rsidRDefault="00DC06A5" w:rsidP="002E05A1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CC6010" w14:textId="77777777" w:rsidR="00DC06A5" w:rsidRDefault="00DC06A5" w:rsidP="002E05A1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8E342E" w14:textId="77777777" w:rsidR="00DC06A5" w:rsidRDefault="00DC06A5" w:rsidP="002E05A1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74B7FC" w14:textId="77777777" w:rsidR="00DC06A5" w:rsidRDefault="00DC06A5" w:rsidP="002E05A1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C2E7E8" w14:textId="77777777" w:rsidR="00DC06A5" w:rsidRDefault="00DC06A5" w:rsidP="002E05A1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47934F" w14:textId="77777777" w:rsidR="00DC06A5" w:rsidRDefault="00DC06A5" w:rsidP="002E05A1">
            <w:pPr>
              <w:pStyle w:val="TableParagraph"/>
              <w:ind w:left="44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EB2A59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08291520" w14:textId="77777777" w:rsidTr="002E05A1">
        <w:trPr>
          <w:trHeight w:val="647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CABCC8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 xml:space="preserve">2 завтрак 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B92430" w14:textId="77777777" w:rsidR="00DC06A5" w:rsidRDefault="00DC06A5" w:rsidP="002E05A1">
            <w:pPr>
              <w:pStyle w:val="TableParagraph"/>
              <w:spacing w:line="235" w:lineRule="auto"/>
              <w:ind w:left="105" w:right="253"/>
              <w:rPr>
                <w:spacing w:val="-4"/>
              </w:rPr>
            </w:pPr>
            <w:r>
              <w:rPr>
                <w:spacing w:val="-4"/>
              </w:rPr>
              <w:t>Йогурт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AE35FA" w14:textId="77777777" w:rsidR="00DC06A5" w:rsidRDefault="00DC06A5" w:rsidP="002E05A1">
            <w:pPr>
              <w:pStyle w:val="TableParagraph"/>
              <w:spacing w:line="244" w:lineRule="exact"/>
              <w:ind w:left="106"/>
              <w:rPr>
                <w:spacing w:val="-5"/>
              </w:rPr>
            </w:pPr>
            <w:r>
              <w:rPr>
                <w:spacing w:val="-5"/>
              </w:rPr>
              <w:t>180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59B16E" w14:textId="77777777" w:rsidR="00DC06A5" w:rsidRDefault="00DC06A5" w:rsidP="002E05A1">
            <w:pPr>
              <w:pStyle w:val="TableParagraph"/>
              <w:ind w:left="106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3.2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F89B4E" w14:textId="77777777" w:rsidR="00DC06A5" w:rsidRDefault="00DC06A5" w:rsidP="002E05A1">
            <w:pPr>
              <w:pStyle w:val="TableParagraph"/>
              <w:ind w:left="107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2.7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26AF114" w14:textId="77777777" w:rsidR="00DC06A5" w:rsidRDefault="00DC06A5" w:rsidP="002E05A1">
            <w:pPr>
              <w:pStyle w:val="TableParagraph"/>
              <w:ind w:left="107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5.8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AF5BC4" w14:textId="77777777" w:rsidR="00DC06A5" w:rsidRDefault="00DC06A5" w:rsidP="002E05A1">
            <w:pPr>
              <w:pStyle w:val="TableParagraph"/>
              <w:ind w:left="107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60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603D54" w14:textId="77777777" w:rsidR="00DC06A5" w:rsidRDefault="00DC06A5" w:rsidP="002E05A1">
            <w:pPr>
              <w:pStyle w:val="TableParagraph"/>
              <w:ind w:left="142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120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1D922A" w14:textId="77777777" w:rsidR="00DC06A5" w:rsidRDefault="00DC06A5" w:rsidP="002E05A1">
            <w:pPr>
              <w:pStyle w:val="TableParagraph"/>
              <w:ind w:left="116" w:right="98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14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7D1624" w14:textId="77777777" w:rsidR="00DC06A5" w:rsidRDefault="00DC06A5" w:rsidP="002E05A1">
            <w:pPr>
              <w:pStyle w:val="TableParagraph"/>
              <w:ind w:left="149" w:right="135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C76ED2" w14:textId="77777777" w:rsidR="00DC06A5" w:rsidRDefault="00DC06A5" w:rsidP="002E05A1">
            <w:pPr>
              <w:pStyle w:val="TableParagraph"/>
              <w:ind w:left="13"/>
              <w:jc w:val="center"/>
              <w:rPr>
                <w:w w:val="101"/>
                <w:sz w:val="18"/>
              </w:rPr>
            </w:pPr>
            <w:r>
              <w:rPr>
                <w:w w:val="101"/>
                <w:sz w:val="18"/>
              </w:rPr>
              <w:t>0.7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7F33EFC" w14:textId="77777777" w:rsidR="00DC06A5" w:rsidRDefault="00DC06A5" w:rsidP="002E05A1">
            <w:pPr>
              <w:pStyle w:val="TableParagraph"/>
              <w:ind w:left="111"/>
              <w:rPr>
                <w:w w:val="101"/>
                <w:sz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C43B70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4269CA20" w14:textId="77777777" w:rsidTr="002E05A1">
        <w:trPr>
          <w:trHeight w:val="556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1C3382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F0D59E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4014F7" w14:textId="77777777" w:rsidR="00DC06A5" w:rsidRDefault="00DC06A5" w:rsidP="002E05A1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405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7150A0" w14:textId="77777777" w:rsidR="00DC06A5" w:rsidRDefault="00DC06A5" w:rsidP="002E05A1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13,6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2EDE91" w14:textId="77777777" w:rsidR="00DC06A5" w:rsidRDefault="00DC06A5" w:rsidP="002E05A1">
            <w:pPr>
              <w:pStyle w:val="TableParagraph"/>
              <w:spacing w:line="207" w:lineRule="exact"/>
              <w:ind w:right="125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10,1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1D55B7" w14:textId="77777777" w:rsidR="00DC06A5" w:rsidRDefault="00DC06A5" w:rsidP="002E05A1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35,5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6E1CAF" w14:textId="77777777" w:rsidR="00DC06A5" w:rsidRDefault="00DC06A5" w:rsidP="002E05A1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393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4F18D3" w14:textId="77777777" w:rsidR="00DC06A5" w:rsidRDefault="00DC06A5" w:rsidP="002E05A1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122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7839C8" w14:textId="77777777" w:rsidR="00DC06A5" w:rsidRDefault="00DC06A5" w:rsidP="002E05A1">
            <w:pPr>
              <w:pStyle w:val="TableParagraph"/>
              <w:spacing w:line="207" w:lineRule="exact"/>
              <w:ind w:left="116" w:right="93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4D9369" w14:textId="77777777" w:rsidR="00DC06A5" w:rsidRDefault="00DC06A5" w:rsidP="002E05A1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1CF040" w14:textId="77777777" w:rsidR="00DC06A5" w:rsidRDefault="00DC06A5" w:rsidP="002E05A1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397733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9EE952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48B9CACF" w14:textId="77777777" w:rsidTr="002E05A1">
        <w:trPr>
          <w:trHeight w:val="508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7C1792" w14:textId="77777777" w:rsidR="00DC06A5" w:rsidRDefault="00DC06A5" w:rsidP="002E05A1">
            <w:pPr>
              <w:pStyle w:val="TableParagraph"/>
              <w:spacing w:line="273" w:lineRule="exact"/>
              <w:ind w:left="249"/>
              <w:rPr>
                <w:sz w:val="24"/>
              </w:rPr>
            </w:pPr>
            <w:r>
              <w:rPr>
                <w:spacing w:val="-4"/>
                <w:sz w:val="2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A1361A" w14:textId="77777777" w:rsidR="00DC06A5" w:rsidRDefault="00DC06A5" w:rsidP="002E05A1">
            <w:pPr>
              <w:pStyle w:val="TableParagraph"/>
              <w:spacing w:line="250" w:lineRule="exact"/>
              <w:ind w:left="105" w:right="253"/>
            </w:pPr>
            <w:r>
              <w:t>Суп</w:t>
            </w:r>
            <w:r>
              <w:rPr>
                <w:spacing w:val="-14"/>
              </w:rPr>
              <w:t xml:space="preserve"> </w:t>
            </w:r>
            <w:r>
              <w:t>гороховый на  с/м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A532DF" w14:textId="77777777" w:rsidR="00DC06A5" w:rsidRDefault="00DC06A5" w:rsidP="002E05A1">
            <w:pPr>
              <w:pStyle w:val="TableParagraph"/>
              <w:spacing w:line="247" w:lineRule="exact"/>
              <w:ind w:left="106"/>
            </w:pPr>
            <w:r>
              <w:rPr>
                <w:spacing w:val="-4"/>
              </w:rPr>
              <w:t>200</w:t>
            </w:r>
          </w:p>
          <w:p w14:paraId="699D9463" w14:textId="77777777" w:rsidR="00DC06A5" w:rsidRDefault="00DC06A5" w:rsidP="002E05A1">
            <w:pPr>
              <w:pStyle w:val="TableParagraph"/>
              <w:spacing w:line="241" w:lineRule="exact"/>
              <w:ind w:left="106"/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529213" w14:textId="77777777" w:rsidR="00DC06A5" w:rsidRDefault="00DC06A5" w:rsidP="002E05A1">
            <w:pPr>
              <w:pStyle w:val="TableParagraph"/>
              <w:spacing w:line="207" w:lineRule="exact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7,79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BAC343" w14:textId="77777777" w:rsidR="00DC06A5" w:rsidRDefault="00DC06A5" w:rsidP="002E05A1">
            <w:pPr>
              <w:pStyle w:val="TableParagraph"/>
              <w:spacing w:line="207" w:lineRule="exact"/>
              <w:ind w:right="1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6,33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E1AB71" w14:textId="77777777" w:rsidR="00DC06A5" w:rsidRDefault="00DC06A5" w:rsidP="002E05A1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26,65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27B008A" w14:textId="77777777" w:rsidR="00DC06A5" w:rsidRDefault="00DC06A5" w:rsidP="002E05A1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194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D09CF4" w14:textId="77777777" w:rsidR="00DC06A5" w:rsidRDefault="00DC06A5" w:rsidP="002E05A1">
            <w:pPr>
              <w:pStyle w:val="TableParagraph"/>
              <w:spacing w:line="207" w:lineRule="exact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56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2208EC" w14:textId="77777777" w:rsidR="00DC06A5" w:rsidRDefault="00DC06A5" w:rsidP="002E05A1">
            <w:pPr>
              <w:pStyle w:val="TableParagraph"/>
              <w:spacing w:line="207" w:lineRule="exact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44,4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BCF5C3" w14:textId="77777777" w:rsidR="00DC06A5" w:rsidRDefault="00DC06A5" w:rsidP="002E05A1">
            <w:pPr>
              <w:pStyle w:val="TableParagraph"/>
              <w:spacing w:line="207" w:lineRule="exact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0,41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2D243D" w14:textId="77777777" w:rsidR="00DC06A5" w:rsidRDefault="00DC06A5" w:rsidP="002E05A1">
            <w:pPr>
              <w:pStyle w:val="TableParagraph"/>
              <w:spacing w:line="207" w:lineRule="exact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5,83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D40F4D" w14:textId="77777777" w:rsidR="00DC06A5" w:rsidRDefault="00DC06A5" w:rsidP="002E05A1">
            <w:pPr>
              <w:pStyle w:val="TableParagraph"/>
              <w:spacing w:line="207" w:lineRule="exact"/>
              <w:ind w:left="94" w:right="24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87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5BE053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3D836741" w14:textId="77777777" w:rsidTr="002E05A1">
        <w:trPr>
          <w:trHeight w:val="503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A64E61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199748" w14:textId="77777777" w:rsidR="00DC06A5" w:rsidRDefault="00DC06A5" w:rsidP="002E05A1">
            <w:pPr>
              <w:pStyle w:val="TableParagraph"/>
              <w:spacing w:line="244" w:lineRule="exact"/>
              <w:ind w:left="105"/>
            </w:pPr>
            <w:r>
              <w:t>Жаркое</w:t>
            </w:r>
            <w:r>
              <w:rPr>
                <w:spacing w:val="-8"/>
              </w:rPr>
              <w:t xml:space="preserve"> </w:t>
            </w:r>
            <w:r>
              <w:rPr>
                <w:spacing w:val="-5"/>
              </w:rPr>
              <w:t>по-</w:t>
            </w:r>
          </w:p>
          <w:p w14:paraId="65CDA043" w14:textId="77777777" w:rsidR="00DC06A5" w:rsidRDefault="00DC06A5" w:rsidP="002E05A1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домашнему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C8A14F7" w14:textId="77777777" w:rsidR="00DC06A5" w:rsidRDefault="00DC06A5" w:rsidP="002E05A1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530D69" w14:textId="77777777" w:rsidR="00DC06A5" w:rsidRDefault="00DC06A5" w:rsidP="002E05A1">
            <w:pPr>
              <w:pStyle w:val="TableParagraph"/>
              <w:rPr>
                <w:sz w:val="18"/>
              </w:rPr>
            </w:pPr>
            <w:r>
              <w:rPr>
                <w:spacing w:val="-4"/>
                <w:sz w:val="18"/>
              </w:rPr>
              <w:t>19,5</w:t>
            </w:r>
            <w:r>
              <w:rPr>
                <w:w w:val="101"/>
                <w:sz w:val="18"/>
              </w:rPr>
              <w:t>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367280" w14:textId="77777777" w:rsidR="00DC06A5" w:rsidRDefault="00DC06A5" w:rsidP="002E05A1">
            <w:pPr>
              <w:pStyle w:val="TableParagraph"/>
              <w:rPr>
                <w:sz w:val="18"/>
              </w:rPr>
            </w:pPr>
            <w:r>
              <w:rPr>
                <w:spacing w:val="-4"/>
                <w:sz w:val="18"/>
              </w:rPr>
              <w:t>10,7</w:t>
            </w:r>
            <w:r>
              <w:rPr>
                <w:w w:val="101"/>
                <w:sz w:val="18"/>
              </w:rPr>
              <w:t>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D36DFF" w14:textId="77777777" w:rsidR="00DC06A5" w:rsidRDefault="00DC06A5" w:rsidP="002E05A1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45,93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2F8CC8" w14:textId="77777777" w:rsidR="00DC06A5" w:rsidRDefault="00DC06A5" w:rsidP="002E05A1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331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389085" w14:textId="77777777" w:rsidR="00DC06A5" w:rsidRDefault="00DC06A5" w:rsidP="002E05A1">
            <w:pPr>
              <w:pStyle w:val="TableParagraph"/>
              <w:rPr>
                <w:sz w:val="18"/>
              </w:rPr>
            </w:pPr>
            <w:r>
              <w:rPr>
                <w:spacing w:val="-5"/>
                <w:sz w:val="18"/>
              </w:rPr>
              <w:t>31,10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0D438B" w14:textId="77777777" w:rsidR="00DC06A5" w:rsidRDefault="00DC06A5" w:rsidP="002E05A1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65,70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E4DD78" w14:textId="77777777" w:rsidR="00DC06A5" w:rsidRDefault="00DC06A5" w:rsidP="002E05A1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0,21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114AB6" w14:textId="77777777" w:rsidR="00DC06A5" w:rsidRDefault="00DC06A5" w:rsidP="002E05A1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8,97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6C2DB7" w14:textId="77777777" w:rsidR="00DC06A5" w:rsidRDefault="00DC06A5" w:rsidP="002E05A1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436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229A3A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24FA95EB" w14:textId="77777777" w:rsidTr="002E05A1">
        <w:trPr>
          <w:trHeight w:val="508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1D0DB0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A31A69" w14:textId="77777777" w:rsidR="00DC06A5" w:rsidRDefault="00DC06A5" w:rsidP="002E05A1">
            <w:pPr>
              <w:pStyle w:val="TableParagraph"/>
              <w:spacing w:line="250" w:lineRule="exact"/>
              <w:ind w:left="105" w:right="628"/>
            </w:pPr>
            <w:r>
              <w:t>Напиток</w:t>
            </w:r>
            <w:r>
              <w:rPr>
                <w:spacing w:val="-14"/>
              </w:rPr>
              <w:t xml:space="preserve"> </w:t>
            </w:r>
            <w:r>
              <w:t xml:space="preserve">из </w:t>
            </w:r>
            <w:r>
              <w:rPr>
                <w:spacing w:val="-2"/>
              </w:rPr>
              <w:t>шиповника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39298D" w14:textId="77777777" w:rsidR="00DC06A5" w:rsidRDefault="00DC06A5" w:rsidP="002E05A1">
            <w:pPr>
              <w:pStyle w:val="TableParagraph"/>
              <w:spacing w:line="249" w:lineRule="exact"/>
              <w:ind w:left="106"/>
            </w:pPr>
            <w:r>
              <w:rPr>
                <w:spacing w:val="-5"/>
              </w:rPr>
              <w:t>180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DFBE65B" w14:textId="77777777" w:rsidR="00DC06A5" w:rsidRDefault="00DC06A5" w:rsidP="002E05A1">
            <w:pPr>
              <w:pStyle w:val="TableParagraph"/>
              <w:spacing w:line="207" w:lineRule="exact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C10C9F" w14:textId="77777777" w:rsidR="00DC06A5" w:rsidRDefault="00DC06A5" w:rsidP="002E05A1">
            <w:pPr>
              <w:pStyle w:val="TableParagraph"/>
              <w:spacing w:line="207" w:lineRule="exact"/>
              <w:ind w:right="1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0,25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0E0841" w14:textId="77777777" w:rsidR="00DC06A5" w:rsidRDefault="00DC06A5" w:rsidP="002E05A1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18,67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5F6CF3" w14:textId="77777777" w:rsidR="00DC06A5" w:rsidRDefault="00DC06A5" w:rsidP="002E05A1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79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E356C2" w14:textId="77777777" w:rsidR="00DC06A5" w:rsidRDefault="00DC06A5" w:rsidP="002E05A1">
            <w:pPr>
              <w:pStyle w:val="TableParagraph"/>
              <w:spacing w:line="207" w:lineRule="exact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19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8417F6" w14:textId="77777777" w:rsidR="00DC06A5" w:rsidRDefault="00DC06A5" w:rsidP="002E05A1">
            <w:pPr>
              <w:pStyle w:val="TableParagraph"/>
              <w:spacing w:line="207" w:lineRule="exact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97F6C8" w14:textId="77777777" w:rsidR="00DC06A5" w:rsidRDefault="00DC06A5" w:rsidP="002E05A1">
            <w:pPr>
              <w:pStyle w:val="TableParagraph"/>
              <w:spacing w:line="207" w:lineRule="exact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E33C43" w14:textId="77777777" w:rsidR="00DC06A5" w:rsidRDefault="00DC06A5" w:rsidP="002E05A1">
            <w:pPr>
              <w:pStyle w:val="TableParagraph"/>
              <w:spacing w:line="207" w:lineRule="exact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75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28B9581" w14:textId="77777777" w:rsidR="00DC06A5" w:rsidRDefault="00DC06A5" w:rsidP="002E05A1">
            <w:pPr>
              <w:pStyle w:val="TableParagraph"/>
              <w:spacing w:line="207" w:lineRule="exact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417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F3546D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43845E1D" w14:textId="77777777" w:rsidTr="002E05A1">
        <w:trPr>
          <w:trHeight w:val="446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561450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5626E4" w14:textId="77777777" w:rsidR="00DC06A5" w:rsidRDefault="00DC06A5" w:rsidP="002E05A1">
            <w:pPr>
              <w:pStyle w:val="TableParagraph"/>
              <w:spacing w:line="244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1ECCE5" w14:textId="77777777" w:rsidR="00DC06A5" w:rsidRDefault="00DC06A5" w:rsidP="002E05A1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A765C1" w14:textId="77777777" w:rsidR="00DC06A5" w:rsidRDefault="00DC06A5" w:rsidP="002E05A1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DF75AA1" w14:textId="77777777" w:rsidR="00DC06A5" w:rsidRDefault="00DC06A5" w:rsidP="002E05A1">
            <w:pPr>
              <w:pStyle w:val="TableParagraph"/>
              <w:ind w:right="216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5CB134" w14:textId="77777777" w:rsidR="00DC06A5" w:rsidRDefault="00DC06A5" w:rsidP="002E05A1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06BBC8" w14:textId="77777777" w:rsidR="00DC06A5" w:rsidRDefault="00DC06A5" w:rsidP="002E05A1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D5EC1B9" w14:textId="77777777" w:rsidR="00DC06A5" w:rsidRDefault="00DC06A5" w:rsidP="002E05A1">
            <w:pPr>
              <w:pStyle w:val="TableParagraph"/>
              <w:ind w:right="107"/>
              <w:rPr>
                <w:sz w:val="18"/>
              </w:rPr>
            </w:pPr>
            <w:r>
              <w:rPr>
                <w:spacing w:val="-5"/>
                <w:sz w:val="18"/>
              </w:rPr>
              <w:t>16,</w:t>
            </w:r>
            <w:r>
              <w:rPr>
                <w:w w:val="101"/>
                <w:sz w:val="18"/>
              </w:rPr>
              <w:t>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3A966C" w14:textId="77777777" w:rsidR="00DC06A5" w:rsidRDefault="00DC06A5" w:rsidP="002E05A1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A97A44" w14:textId="77777777" w:rsidR="00DC06A5" w:rsidRDefault="00DC06A5" w:rsidP="002E05A1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C42BB1" w14:textId="77777777" w:rsidR="00DC06A5" w:rsidRDefault="00DC06A5" w:rsidP="002E05A1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CCE67D" w14:textId="77777777" w:rsidR="00DC06A5" w:rsidRDefault="00DC06A5" w:rsidP="002E05A1">
            <w:pPr>
              <w:pStyle w:val="TableParagraph"/>
              <w:ind w:left="44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B3244D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39AD14A7" w14:textId="77777777" w:rsidTr="002E05A1">
        <w:trPr>
          <w:trHeight w:val="733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1B4498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234EB0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8E9D1D" w14:textId="77777777" w:rsidR="00DC06A5" w:rsidRDefault="00DC06A5" w:rsidP="002E05A1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633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2E3FF3" w14:textId="77777777" w:rsidR="00DC06A5" w:rsidRDefault="00DC06A5" w:rsidP="002E05A1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30.4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57FBA8" w14:textId="77777777" w:rsidR="00DC06A5" w:rsidRDefault="00DC06A5" w:rsidP="002E05A1">
            <w:pPr>
              <w:pStyle w:val="TableParagraph"/>
              <w:spacing w:line="207" w:lineRule="exact"/>
              <w:ind w:right="125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17,9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5E4693" w14:textId="77777777" w:rsidR="00DC06A5" w:rsidRDefault="00DC06A5" w:rsidP="002E05A1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76,68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C680D7" w14:textId="77777777" w:rsidR="00DC06A5" w:rsidRDefault="00DC06A5" w:rsidP="002E05A1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696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49B9A8" w14:textId="77777777" w:rsidR="00DC06A5" w:rsidRDefault="00DC06A5" w:rsidP="002E05A1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123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643E1F" w14:textId="77777777" w:rsidR="00DC06A5" w:rsidRDefault="00DC06A5" w:rsidP="002E05A1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135,4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AFE7CF" w14:textId="77777777" w:rsidR="00DC06A5" w:rsidRDefault="00DC06A5" w:rsidP="002E05A1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0,71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5C9AB0" w14:textId="77777777" w:rsidR="00DC06A5" w:rsidRDefault="00DC06A5" w:rsidP="002E05A1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89,7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A7050A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7925D4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7ABE7DC7" w14:textId="77777777" w:rsidTr="002E05A1">
        <w:trPr>
          <w:trHeight w:val="449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FE0DF4" w14:textId="77777777" w:rsidR="00DC06A5" w:rsidRDefault="00DC06A5" w:rsidP="002E05A1">
            <w:pPr>
              <w:pStyle w:val="TableParagraph"/>
              <w:spacing w:line="235" w:lineRule="auto"/>
              <w:ind w:right="167"/>
            </w:pPr>
            <w:r>
              <w:rPr>
                <w:spacing w:val="-2"/>
              </w:rPr>
              <w:t>Полдни</w:t>
            </w:r>
            <w:r>
              <w:t xml:space="preserve">к 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6A27D4" w14:textId="77777777" w:rsidR="00DC06A5" w:rsidRDefault="00DC06A5" w:rsidP="002E05A1">
            <w:pPr>
              <w:pStyle w:val="TableParagraph"/>
              <w:spacing w:line="243" w:lineRule="exact"/>
              <w:ind w:left="105"/>
            </w:pPr>
            <w:r>
              <w:t xml:space="preserve">Оладьи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86AFDB" w14:textId="77777777" w:rsidR="00DC06A5" w:rsidRDefault="00DC06A5" w:rsidP="002E05A1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15351B" w14:textId="77777777" w:rsidR="00DC06A5" w:rsidRDefault="00DC06A5" w:rsidP="002E05A1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4,39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A330C3" w14:textId="77777777" w:rsidR="00DC06A5" w:rsidRDefault="00DC06A5" w:rsidP="002E05A1">
            <w:pPr>
              <w:pStyle w:val="TableParagraph"/>
              <w:ind w:right="1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4,20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928EAA" w14:textId="77777777" w:rsidR="00DC06A5" w:rsidRDefault="00DC06A5" w:rsidP="002E05A1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13,19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780A31" w14:textId="77777777" w:rsidR="00DC06A5" w:rsidRDefault="00DC06A5" w:rsidP="002E05A1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288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2BCC26" w14:textId="77777777" w:rsidR="00DC06A5" w:rsidRDefault="00DC06A5" w:rsidP="002E05A1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37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43992E" w14:textId="77777777" w:rsidR="00DC06A5" w:rsidRDefault="00DC06A5" w:rsidP="002E05A1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21,8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586F92" w14:textId="77777777" w:rsidR="00DC06A5" w:rsidRDefault="00DC06A5" w:rsidP="002E05A1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BD2999" w14:textId="77777777" w:rsidR="00DC06A5" w:rsidRDefault="00DC06A5" w:rsidP="002E05A1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F1D2A3" w14:textId="77777777" w:rsidR="00DC06A5" w:rsidRDefault="00DC06A5" w:rsidP="002E05A1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182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2A7B06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14729CD9" w14:textId="77777777" w:rsidTr="002E05A1">
        <w:trPr>
          <w:trHeight w:val="758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EC2B02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3AE557" w14:textId="77777777" w:rsidR="00DC06A5" w:rsidRDefault="00DC06A5" w:rsidP="002E05A1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>Кофейный</w:t>
            </w:r>
          </w:p>
          <w:p w14:paraId="497CE697" w14:textId="77777777" w:rsidR="00DC06A5" w:rsidRDefault="00DC06A5" w:rsidP="002E05A1">
            <w:pPr>
              <w:pStyle w:val="TableParagraph"/>
              <w:spacing w:line="250" w:lineRule="exact"/>
              <w:ind w:left="105" w:right="776"/>
            </w:pPr>
            <w:r>
              <w:t>напиток</w:t>
            </w:r>
            <w:r>
              <w:rPr>
                <w:spacing w:val="-14"/>
              </w:rPr>
              <w:t xml:space="preserve"> </w:t>
            </w:r>
            <w:r>
              <w:t xml:space="preserve">с </w:t>
            </w:r>
            <w:r>
              <w:rPr>
                <w:spacing w:val="-2"/>
              </w:rPr>
              <w:t>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A6FA3B" w14:textId="77777777" w:rsidR="00DC06A5" w:rsidRDefault="00DC06A5" w:rsidP="002E05A1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DA9F4C" w14:textId="77777777" w:rsidR="00DC06A5" w:rsidRDefault="00DC06A5" w:rsidP="002E05A1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1DF5BC" w14:textId="77777777" w:rsidR="00DC06A5" w:rsidRDefault="00DC06A5" w:rsidP="002E05A1">
            <w:pPr>
              <w:pStyle w:val="TableParagraph"/>
              <w:spacing w:line="244" w:lineRule="exact"/>
              <w:ind w:right="168"/>
              <w:jc w:val="right"/>
            </w:pPr>
            <w:r>
              <w:rPr>
                <w:spacing w:val="-5"/>
              </w:rPr>
              <w:t>2,4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68FFF2" w14:textId="77777777" w:rsidR="00DC06A5" w:rsidRDefault="00DC06A5" w:rsidP="002E05A1">
            <w:pPr>
              <w:pStyle w:val="TableParagraph"/>
              <w:spacing w:line="244" w:lineRule="exact"/>
              <w:ind w:left="107"/>
            </w:pPr>
            <w:r>
              <w:rPr>
                <w:spacing w:val="-4"/>
              </w:rPr>
              <w:t>14,3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2FA7CE" w14:textId="77777777" w:rsidR="00DC06A5" w:rsidRDefault="00DC06A5" w:rsidP="002E05A1">
            <w:pPr>
              <w:pStyle w:val="TableParagraph"/>
              <w:spacing w:line="244" w:lineRule="exact"/>
              <w:ind w:left="107"/>
            </w:pPr>
            <w:r>
              <w:rPr>
                <w:spacing w:val="-5"/>
              </w:rPr>
              <w:t>91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4548DA" w14:textId="77777777" w:rsidR="00DC06A5" w:rsidRDefault="00DC06A5" w:rsidP="002E05A1">
            <w:pPr>
              <w:pStyle w:val="TableParagraph"/>
              <w:spacing w:line="221" w:lineRule="exact"/>
              <w:ind w:right="107"/>
              <w:rPr>
                <w:sz w:val="20"/>
              </w:rPr>
            </w:pPr>
            <w:r>
              <w:rPr>
                <w:spacing w:val="-5"/>
                <w:sz w:val="20"/>
              </w:rPr>
              <w:t>11</w:t>
            </w:r>
            <w:r>
              <w:rPr>
                <w:sz w:val="20"/>
              </w:rPr>
              <w:t>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08A3D2" w14:textId="77777777" w:rsidR="00DC06A5" w:rsidRDefault="00DC06A5" w:rsidP="002E05A1">
            <w:pPr>
              <w:pStyle w:val="TableParagraph"/>
              <w:spacing w:line="221" w:lineRule="exact"/>
              <w:ind w:left="116" w:right="93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12,6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8173D9" w14:textId="77777777" w:rsidR="00DC06A5" w:rsidRDefault="00DC06A5" w:rsidP="002E05A1">
            <w:pPr>
              <w:pStyle w:val="TableParagraph"/>
              <w:spacing w:line="221" w:lineRule="exact"/>
              <w:ind w:left="149" w:right="130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0,04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462D64" w14:textId="77777777" w:rsidR="00DC06A5" w:rsidRDefault="00DC06A5" w:rsidP="002E05A1">
            <w:pPr>
              <w:pStyle w:val="TableParagraph"/>
              <w:spacing w:line="244" w:lineRule="exact"/>
              <w:ind w:left="97" w:right="77"/>
              <w:jc w:val="center"/>
            </w:pPr>
            <w:r>
              <w:rPr>
                <w:spacing w:val="-5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481BD6" w14:textId="77777777" w:rsidR="00DC06A5" w:rsidRDefault="00DC06A5" w:rsidP="002E05A1">
            <w:pPr>
              <w:pStyle w:val="TableParagraph"/>
              <w:spacing w:line="244" w:lineRule="exact"/>
              <w:ind w:left="97" w:right="97"/>
              <w:jc w:val="center"/>
            </w:pPr>
            <w:r>
              <w:rPr>
                <w:spacing w:val="-5"/>
              </w:rPr>
              <w:t>414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60B7A9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799645DD" w14:textId="77777777" w:rsidTr="002E05A1">
        <w:trPr>
          <w:trHeight w:val="508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F7EB21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04109A" w14:textId="77777777" w:rsidR="00DC06A5" w:rsidRDefault="00DC06A5" w:rsidP="002E05A1">
            <w:pPr>
              <w:pStyle w:val="TableParagraph"/>
              <w:spacing w:line="244" w:lineRule="exact"/>
              <w:ind w:left="105"/>
            </w:pPr>
            <w:r>
              <w:rPr>
                <w:spacing w:val="-4"/>
              </w:rPr>
              <w:t>Хлеб</w:t>
            </w:r>
          </w:p>
          <w:p w14:paraId="53FDC5F3" w14:textId="77777777" w:rsidR="00DC06A5" w:rsidRDefault="00DC06A5" w:rsidP="002E05A1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9FEB98" w14:textId="77777777" w:rsidR="00DC06A5" w:rsidRDefault="00DC06A5" w:rsidP="002E05A1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1E0AC6" w14:textId="77777777" w:rsidR="00DC06A5" w:rsidRDefault="00DC06A5" w:rsidP="002E05A1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901EA0" w14:textId="77777777" w:rsidR="00DC06A5" w:rsidRDefault="00DC06A5" w:rsidP="002E05A1">
            <w:pPr>
              <w:pStyle w:val="TableParagraph"/>
              <w:ind w:right="1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F3D205" w14:textId="77777777" w:rsidR="00DC06A5" w:rsidRDefault="00DC06A5" w:rsidP="002E05A1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CCC0E3" w14:textId="77777777" w:rsidR="00DC06A5" w:rsidRDefault="00DC06A5" w:rsidP="002E05A1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10B1B6" w14:textId="77777777" w:rsidR="00DC06A5" w:rsidRDefault="00DC06A5" w:rsidP="002E05A1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7E6684" w14:textId="77777777" w:rsidR="00DC06A5" w:rsidRDefault="00DC06A5" w:rsidP="002E05A1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A2F8FCD" w14:textId="77777777" w:rsidR="00DC06A5" w:rsidRDefault="00DC06A5" w:rsidP="002E05A1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AC67A3" w14:textId="77777777" w:rsidR="00DC06A5" w:rsidRDefault="00DC06A5" w:rsidP="002E05A1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10D2F3" w14:textId="77777777" w:rsidR="00DC06A5" w:rsidRDefault="00DC06A5" w:rsidP="002E05A1">
            <w:pPr>
              <w:pStyle w:val="TableParagraph"/>
              <w:ind w:left="44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797BFC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798DAC4A" w14:textId="77777777" w:rsidTr="002E05A1">
        <w:trPr>
          <w:trHeight w:val="647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032EE4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2AA131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C76AFC4" w14:textId="77777777" w:rsidR="00DC06A5" w:rsidRDefault="00DC06A5" w:rsidP="002E05A1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41B950" w14:textId="77777777" w:rsidR="00DC06A5" w:rsidRDefault="00DC06A5" w:rsidP="002E05A1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9,9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6EF400" w14:textId="77777777" w:rsidR="00DC06A5" w:rsidRDefault="00DC06A5" w:rsidP="002E05A1">
            <w:pPr>
              <w:pStyle w:val="TableParagraph"/>
              <w:spacing w:line="207" w:lineRule="exact"/>
              <w:ind w:right="125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6.71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9377D8" w14:textId="77777777" w:rsidR="00DC06A5" w:rsidRDefault="00DC06A5" w:rsidP="002E05A1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43.78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697D21" w14:textId="77777777" w:rsidR="00DC06A5" w:rsidRDefault="00DC06A5" w:rsidP="002E05A1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459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F1FE94" w14:textId="77777777" w:rsidR="00DC06A5" w:rsidRDefault="00DC06A5" w:rsidP="002E05A1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488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C05853" w14:textId="77777777" w:rsidR="00DC06A5" w:rsidRDefault="00DC06A5" w:rsidP="002E05A1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46.4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0912A3" w14:textId="77777777" w:rsidR="00DC06A5" w:rsidRDefault="00DC06A5" w:rsidP="002E05A1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1CD0AE" w14:textId="77777777" w:rsidR="00DC06A5" w:rsidRDefault="00DC06A5" w:rsidP="002E05A1">
            <w:pPr>
              <w:pStyle w:val="TableParagraph"/>
              <w:spacing w:line="207" w:lineRule="exact"/>
              <w:ind w:left="97" w:right="7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7E8F69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506DB7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540C608F" w14:textId="77777777" w:rsidTr="002E05A1">
        <w:trPr>
          <w:trHeight w:val="479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179688" w14:textId="77777777" w:rsidR="00DC06A5" w:rsidRDefault="00DC06A5" w:rsidP="002E05A1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2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F6BECA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022DFD" w14:textId="77777777" w:rsidR="00DC06A5" w:rsidRDefault="00DC06A5" w:rsidP="002E05A1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4"/>
              </w:rPr>
              <w:t>1468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AB1E40" w14:textId="77777777" w:rsidR="00DC06A5" w:rsidRDefault="00DC06A5" w:rsidP="002E05A1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53,9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CB440D6" w14:textId="77777777" w:rsidR="00DC06A5" w:rsidRDefault="00DC06A5" w:rsidP="002E05A1">
            <w:pPr>
              <w:pStyle w:val="TableParagraph"/>
              <w:spacing w:line="207" w:lineRule="exact"/>
              <w:ind w:right="125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49,1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282570" w14:textId="77777777" w:rsidR="00DC06A5" w:rsidRDefault="00DC06A5" w:rsidP="002E05A1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198,6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31266A" w14:textId="77777777" w:rsidR="00DC06A5" w:rsidRDefault="00DC06A5" w:rsidP="002E05A1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1548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9B5320" w14:textId="77777777" w:rsidR="00DC06A5" w:rsidRDefault="00DC06A5" w:rsidP="002E05A1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733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D0C951" w14:textId="77777777" w:rsidR="00DC06A5" w:rsidRDefault="00DC06A5" w:rsidP="002E05A1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226,8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C813CC" w14:textId="77777777" w:rsidR="00DC06A5" w:rsidRDefault="00DC06A5" w:rsidP="002E05A1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1,09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AC5E1D" w14:textId="77777777" w:rsidR="00DC06A5" w:rsidRDefault="00DC06A5" w:rsidP="002E05A1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91,2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A352AE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A7B661" w14:textId="55E72150" w:rsidR="00DC06A5" w:rsidRDefault="00DC06A5" w:rsidP="002E05A1">
            <w:pPr>
              <w:pStyle w:val="TableParagraph"/>
              <w:spacing w:line="249" w:lineRule="exact"/>
              <w:rPr>
                <w:b/>
              </w:rPr>
            </w:pPr>
            <w:r>
              <w:rPr>
                <w:b/>
                <w:spacing w:val="-2"/>
              </w:rPr>
              <w:t>1</w:t>
            </w:r>
            <w:r w:rsidR="00691A1A">
              <w:rPr>
                <w:b/>
                <w:spacing w:val="-2"/>
              </w:rPr>
              <w:t>34</w:t>
            </w:r>
            <w:r>
              <w:rPr>
                <w:b/>
                <w:spacing w:val="-2"/>
              </w:rPr>
              <w:t>.83</w:t>
            </w:r>
          </w:p>
        </w:tc>
      </w:tr>
    </w:tbl>
    <w:p w14:paraId="3CF93D30" w14:textId="40AD3002" w:rsidR="007D65CB" w:rsidRDefault="00DC06A5" w:rsidP="00DC06A5">
      <w:pPr>
        <w:pStyle w:val="af9"/>
        <w:rPr>
          <w:b/>
        </w:rPr>
      </w:pPr>
      <w:r>
        <w:rPr>
          <w:b/>
        </w:rPr>
        <w:t xml:space="preserve">              </w:t>
      </w:r>
    </w:p>
    <w:p w14:paraId="0D95D052" w14:textId="77777777" w:rsidR="002E05A1" w:rsidRDefault="00DC06A5" w:rsidP="00DC06A5">
      <w:pPr>
        <w:pStyle w:val="af9"/>
        <w:rPr>
          <w:b/>
        </w:rPr>
      </w:pPr>
      <w:r>
        <w:rPr>
          <w:b/>
        </w:rPr>
        <w:t xml:space="preserve"> </w:t>
      </w:r>
      <w:r w:rsidR="007D65CB">
        <w:rPr>
          <w:b/>
        </w:rPr>
        <w:t xml:space="preserve">                           </w:t>
      </w:r>
      <w:r>
        <w:rPr>
          <w:b/>
        </w:rPr>
        <w:t xml:space="preserve"> </w:t>
      </w:r>
    </w:p>
    <w:p w14:paraId="4B2A2DA5" w14:textId="77777777" w:rsidR="002E05A1" w:rsidRDefault="002E05A1" w:rsidP="00DC06A5">
      <w:pPr>
        <w:pStyle w:val="af9"/>
        <w:rPr>
          <w:b/>
        </w:rPr>
      </w:pPr>
      <w:r>
        <w:rPr>
          <w:b/>
        </w:rPr>
        <w:t xml:space="preserve">                                        </w:t>
      </w:r>
    </w:p>
    <w:p w14:paraId="725944AD" w14:textId="782FECDC" w:rsidR="00DC06A5" w:rsidRDefault="002E05A1" w:rsidP="00DC06A5">
      <w:pPr>
        <w:pStyle w:val="af9"/>
        <w:rPr>
          <w:b/>
        </w:rPr>
      </w:pPr>
      <w:r>
        <w:rPr>
          <w:b/>
        </w:rPr>
        <w:t xml:space="preserve">                        </w:t>
      </w:r>
      <w:r w:rsidR="00DC06A5">
        <w:rPr>
          <w:b/>
        </w:rPr>
        <w:t>Меню</w:t>
      </w:r>
      <w:r w:rsidR="00DC06A5">
        <w:rPr>
          <w:b/>
          <w:spacing w:val="-8"/>
        </w:rPr>
        <w:t xml:space="preserve"> </w:t>
      </w:r>
      <w:r w:rsidR="00DC06A5">
        <w:rPr>
          <w:b/>
        </w:rPr>
        <w:t>МДОУ</w:t>
      </w:r>
      <w:r w:rsidR="00DC06A5">
        <w:rPr>
          <w:b/>
          <w:spacing w:val="-5"/>
        </w:rPr>
        <w:t xml:space="preserve"> </w:t>
      </w:r>
      <w:r w:rsidR="00DC06A5">
        <w:rPr>
          <w:b/>
        </w:rPr>
        <w:t>«Ломовской детский сад»</w:t>
      </w:r>
      <w:r w:rsidR="00DC06A5">
        <w:rPr>
          <w:b/>
          <w:spacing w:val="-5"/>
        </w:rPr>
        <w:t xml:space="preserve">  </w:t>
      </w:r>
      <w:r w:rsidR="00DC06A5">
        <w:rPr>
          <w:b/>
        </w:rPr>
        <w:t xml:space="preserve">для детей от 3-7 лет      </w:t>
      </w:r>
    </w:p>
    <w:p w14:paraId="2ADEFF25" w14:textId="77777777" w:rsidR="00DC06A5" w:rsidRDefault="00DC06A5" w:rsidP="00DC06A5">
      <w:pPr>
        <w:pStyle w:val="af9"/>
        <w:rPr>
          <w:b/>
        </w:rPr>
      </w:pPr>
    </w:p>
    <w:p w14:paraId="33B99665" w14:textId="77777777" w:rsidR="00DC06A5" w:rsidRDefault="00DC06A5" w:rsidP="00DC06A5">
      <w:pPr>
        <w:pStyle w:val="af9"/>
        <w:rPr>
          <w:b/>
        </w:rPr>
      </w:pPr>
    </w:p>
    <w:p w14:paraId="261A25BA" w14:textId="77777777" w:rsidR="00DC06A5" w:rsidRDefault="00DC06A5" w:rsidP="00DC06A5">
      <w:pPr>
        <w:pStyle w:val="af9"/>
        <w:rPr>
          <w:b/>
        </w:rPr>
      </w:pPr>
    </w:p>
    <w:p w14:paraId="547E2F1D" w14:textId="77777777" w:rsidR="00DC06A5" w:rsidRDefault="00DC06A5" w:rsidP="00DC06A5">
      <w:pPr>
        <w:pStyle w:val="af9"/>
        <w:rPr>
          <w:b/>
        </w:rPr>
      </w:pPr>
    </w:p>
    <w:p w14:paraId="062B948A" w14:textId="4027B8E6" w:rsidR="00DC06A5" w:rsidRPr="00DC06A5" w:rsidRDefault="00DC06A5" w:rsidP="00DC06A5">
      <w:pPr>
        <w:pStyle w:val="af9"/>
        <w:rPr>
          <w:b/>
        </w:rPr>
        <w:sectPr w:rsidR="00DC06A5" w:rsidRPr="00DC06A5" w:rsidSect="00DC06A5">
          <w:pgSz w:w="11900" w:h="16840"/>
          <w:pgMar w:top="1140" w:right="20" w:bottom="280" w:left="640" w:header="720" w:footer="720" w:gutter="0"/>
          <w:cols w:space="720"/>
        </w:sectPr>
      </w:pPr>
    </w:p>
    <w:tbl>
      <w:tblPr>
        <w:tblW w:w="0" w:type="auto"/>
        <w:tblInd w:w="6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22"/>
        <w:gridCol w:w="1814"/>
        <w:gridCol w:w="710"/>
        <w:gridCol w:w="532"/>
        <w:gridCol w:w="599"/>
        <w:gridCol w:w="709"/>
        <w:gridCol w:w="771"/>
        <w:gridCol w:w="502"/>
        <w:gridCol w:w="704"/>
        <w:gridCol w:w="709"/>
        <w:gridCol w:w="565"/>
        <w:gridCol w:w="565"/>
        <w:gridCol w:w="959"/>
      </w:tblGrid>
      <w:tr w:rsidR="00DC06A5" w14:paraId="323FD198" w14:textId="77777777" w:rsidTr="00613232">
        <w:trPr>
          <w:trHeight w:val="2020"/>
        </w:trPr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EE12F3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859E38B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0B7B4196" w14:textId="77777777" w:rsidR="00DC06A5" w:rsidRDefault="00DC06A5" w:rsidP="00613232">
            <w:pPr>
              <w:pStyle w:val="TableParagraph"/>
              <w:spacing w:before="199" w:line="235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8FD529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32F14C2E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E0442B8" w14:textId="77777777" w:rsidR="00DC06A5" w:rsidRDefault="00DC06A5" w:rsidP="00613232">
            <w:pPr>
              <w:pStyle w:val="TableParagraph"/>
              <w:spacing w:before="199" w:line="235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808E05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42D5355A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086C87E1" w14:textId="77777777" w:rsidR="00DC06A5" w:rsidRDefault="00DC06A5" w:rsidP="00613232">
            <w:pPr>
              <w:pStyle w:val="TableParagraph"/>
              <w:spacing w:line="240" w:lineRule="auto"/>
              <w:ind w:left="149" w:right="145"/>
              <w:jc w:val="center"/>
            </w:pPr>
            <w:r>
              <w:rPr>
                <w:spacing w:val="-4"/>
              </w:rPr>
              <w:t xml:space="preserve">Вых </w:t>
            </w:r>
            <w:r>
              <w:rPr>
                <w:spacing w:val="-6"/>
              </w:rPr>
              <w:t xml:space="preserve">од </w:t>
            </w:r>
            <w:r>
              <w:rPr>
                <w:spacing w:val="-4"/>
              </w:rPr>
              <w:t xml:space="preserve">блю да, </w:t>
            </w:r>
            <w:r>
              <w:rPr>
                <w:spacing w:val="-6"/>
              </w:rPr>
              <w:t>гр</w:t>
            </w:r>
          </w:p>
        </w:tc>
        <w:tc>
          <w:tcPr>
            <w:tcW w:w="18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A56F78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3B2394A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774CBEE5" w14:textId="77777777" w:rsidR="00DC06A5" w:rsidRDefault="00DC06A5" w:rsidP="00613232">
            <w:pPr>
              <w:pStyle w:val="TableParagraph"/>
              <w:spacing w:line="240" w:lineRule="auto"/>
              <w:ind w:left="332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r>
              <w:t>гр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44506D" w14:textId="77777777" w:rsidR="00DC06A5" w:rsidRDefault="00DC06A5" w:rsidP="00613232">
            <w:pPr>
              <w:pStyle w:val="TableParagraph"/>
              <w:spacing w:line="240" w:lineRule="auto"/>
              <w:ind w:left="124" w:right="123" w:firstLine="2"/>
              <w:jc w:val="center"/>
            </w:pPr>
            <w:r>
              <w:rPr>
                <w:spacing w:val="-4"/>
              </w:rPr>
              <w:t xml:space="preserve">Энер </w:t>
            </w:r>
            <w:r>
              <w:rPr>
                <w:spacing w:val="-2"/>
              </w:rPr>
              <w:t xml:space="preserve">гичес </w:t>
            </w:r>
            <w:r>
              <w:rPr>
                <w:spacing w:val="-4"/>
              </w:rPr>
              <w:t>кая ценн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15CE3B8B" w14:textId="77777777" w:rsidR="00DC06A5" w:rsidRDefault="00DC06A5" w:rsidP="00613232">
            <w:pPr>
              <w:pStyle w:val="TableParagraph"/>
              <w:spacing w:line="252" w:lineRule="exact"/>
              <w:ind w:left="160" w:right="155"/>
              <w:jc w:val="center"/>
            </w:pPr>
            <w:r>
              <w:rPr>
                <w:spacing w:val="-4"/>
              </w:rPr>
              <w:t>ккал</w:t>
            </w:r>
          </w:p>
          <w:p w14:paraId="23CF0416" w14:textId="77777777" w:rsidR="00DC06A5" w:rsidRDefault="00DC06A5" w:rsidP="00613232">
            <w:pPr>
              <w:pStyle w:val="TableParagraph"/>
              <w:spacing w:line="238" w:lineRule="exact"/>
              <w:ind w:left="2"/>
              <w:jc w:val="center"/>
            </w:pPr>
            <w:r>
              <w:t>)</w:t>
            </w:r>
          </w:p>
        </w:tc>
        <w:tc>
          <w:tcPr>
            <w:tcW w:w="248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DC897F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4293AE3E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369069F3" w14:textId="77777777" w:rsidR="00DC06A5" w:rsidRDefault="00DC06A5" w:rsidP="00613232">
            <w:pPr>
              <w:pStyle w:val="TableParagraph"/>
              <w:spacing w:line="240" w:lineRule="auto"/>
              <w:ind w:left="754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3D588E" w14:textId="77777777" w:rsidR="00DC06A5" w:rsidRDefault="00DC06A5" w:rsidP="00613232">
            <w:pPr>
              <w:pStyle w:val="TableParagraph"/>
              <w:spacing w:line="240" w:lineRule="auto"/>
              <w:ind w:left="122" w:right="89" w:hanging="5"/>
              <w:jc w:val="center"/>
            </w:pPr>
            <w:r>
              <w:rPr>
                <w:spacing w:val="-6"/>
              </w:rPr>
              <w:t xml:space="preserve">Но мер </w:t>
            </w:r>
            <w:r>
              <w:rPr>
                <w:spacing w:val="-4"/>
              </w:rPr>
              <w:t xml:space="preserve">рец епт </w:t>
            </w:r>
            <w:r>
              <w:rPr>
                <w:spacing w:val="-6"/>
              </w:rPr>
              <w:t xml:space="preserve">ур </w:t>
            </w:r>
            <w:r>
              <w:rPr>
                <w:spacing w:val="-10"/>
              </w:rPr>
              <w:t>ы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7B3227" w14:textId="77777777" w:rsidR="00DC06A5" w:rsidRDefault="00DC06A5" w:rsidP="00613232">
            <w:pPr>
              <w:pStyle w:val="TableParagraph"/>
              <w:spacing w:line="240" w:lineRule="auto"/>
              <w:ind w:left="129" w:right="97"/>
              <w:jc w:val="center"/>
            </w:pPr>
            <w:r>
              <w:rPr>
                <w:spacing w:val="-2"/>
              </w:rPr>
              <w:t xml:space="preserve">Стоимо </w:t>
            </w:r>
            <w:r>
              <w:rPr>
                <w:spacing w:val="-4"/>
              </w:rPr>
              <w:t xml:space="preserve">сть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r>
              <w:rPr>
                <w:spacing w:val="-4"/>
              </w:rPr>
              <w:t>руб</w:t>
            </w:r>
          </w:p>
        </w:tc>
      </w:tr>
      <w:tr w:rsidR="00DC06A5" w14:paraId="177804D2" w14:textId="77777777" w:rsidTr="00613232">
        <w:trPr>
          <w:trHeight w:val="479"/>
        </w:trPr>
        <w:tc>
          <w:tcPr>
            <w:tcW w:w="101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5587C60" w14:textId="77777777" w:rsidR="00DC06A5" w:rsidRDefault="00DC06A5" w:rsidP="00613232">
            <w:pPr>
              <w:widowControl/>
              <w:autoSpaceDE/>
              <w:autoSpaceDN/>
            </w:pPr>
          </w:p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EA845A4" w14:textId="77777777" w:rsidR="00DC06A5" w:rsidRDefault="00DC06A5" w:rsidP="00613232">
            <w:pPr>
              <w:widowControl/>
              <w:autoSpaceDE/>
              <w:autoSpaceDN/>
            </w:pPr>
          </w:p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8848B74" w14:textId="77777777" w:rsidR="00DC06A5" w:rsidRDefault="00DC06A5" w:rsidP="00613232">
            <w:pPr>
              <w:widowControl/>
              <w:autoSpaceDE/>
              <w:autoSpaceDN/>
            </w:pP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E6CA0A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t>Б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E1C6DD" w14:textId="77777777" w:rsidR="00DC06A5" w:rsidRDefault="00DC06A5" w:rsidP="00613232">
            <w:pPr>
              <w:pStyle w:val="TableParagraph"/>
              <w:spacing w:line="244" w:lineRule="exact"/>
              <w:ind w:right="190"/>
              <w:jc w:val="right"/>
            </w:pPr>
            <w:r>
              <w:t>Ж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96CF0D" w14:textId="77777777" w:rsidR="00DC06A5" w:rsidRDefault="00DC06A5" w:rsidP="00613232">
            <w:pPr>
              <w:pStyle w:val="TableParagraph"/>
              <w:spacing w:line="244" w:lineRule="exact"/>
              <w:ind w:left="10"/>
              <w:jc w:val="center"/>
            </w:pPr>
            <w:r>
              <w:t>У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91D321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5D75AC" w14:textId="77777777" w:rsidR="00DC06A5" w:rsidRDefault="00DC06A5" w:rsidP="00613232">
            <w:pPr>
              <w:pStyle w:val="TableParagraph"/>
              <w:spacing w:line="221" w:lineRule="exact"/>
              <w:ind w:left="150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783BC7" w14:textId="77777777" w:rsidR="00DC06A5" w:rsidRDefault="00DC06A5" w:rsidP="00613232">
            <w:pPr>
              <w:pStyle w:val="TableParagraph"/>
              <w:spacing w:line="221" w:lineRule="exact"/>
              <w:ind w:left="138" w:right="116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Mg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99F12C" w14:textId="77777777" w:rsidR="00DC06A5" w:rsidRDefault="00DC06A5" w:rsidP="00613232">
            <w:pPr>
              <w:pStyle w:val="TableParagraph"/>
              <w:spacing w:line="221" w:lineRule="exact"/>
              <w:ind w:left="139" w:right="119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C60173" w14:textId="77777777" w:rsidR="00DC06A5" w:rsidRDefault="00DC06A5" w:rsidP="00613232">
            <w:pPr>
              <w:pStyle w:val="TableParagraph"/>
              <w:spacing w:line="221" w:lineRule="exact"/>
              <w:ind w:left="23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3251CB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78E1B6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0F33D7F2" w14:textId="77777777" w:rsidTr="00613232">
        <w:trPr>
          <w:trHeight w:val="479"/>
        </w:trPr>
        <w:tc>
          <w:tcPr>
            <w:tcW w:w="10161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5DAFF2" w14:textId="16021CFC" w:rsidR="00DC06A5" w:rsidRPr="00530A71" w:rsidRDefault="00DC06A5" w:rsidP="00530A71">
            <w:pPr>
              <w:pStyle w:val="af9"/>
              <w:rPr>
                <w:b/>
                <w:bCs/>
              </w:rPr>
            </w:pPr>
            <w:r w:rsidRPr="00530A71">
              <w:rPr>
                <w:b/>
                <w:bCs/>
              </w:rPr>
              <w:t>День</w:t>
            </w:r>
            <w:r w:rsidR="00E14ACD">
              <w:rPr>
                <w:b/>
                <w:bCs/>
                <w:spacing w:val="55"/>
              </w:rPr>
              <w:t xml:space="preserve"> </w:t>
            </w:r>
            <w:r w:rsidR="007269C1">
              <w:rPr>
                <w:b/>
                <w:bCs/>
                <w:spacing w:val="55"/>
              </w:rPr>
              <w:t>2 декабря</w:t>
            </w:r>
            <w:r w:rsidR="00C44283">
              <w:rPr>
                <w:b/>
                <w:bCs/>
                <w:spacing w:val="55"/>
              </w:rPr>
              <w:t xml:space="preserve"> </w:t>
            </w:r>
          </w:p>
        </w:tc>
      </w:tr>
      <w:tr w:rsidR="00DC06A5" w14:paraId="15EB2297" w14:textId="77777777" w:rsidTr="00613232">
        <w:trPr>
          <w:trHeight w:val="76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F00A4C" w14:textId="77777777" w:rsidR="00DC06A5" w:rsidRDefault="00DC06A5" w:rsidP="00613232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C7E5F7" w14:textId="77777777" w:rsidR="00DC06A5" w:rsidRDefault="00DC06A5" w:rsidP="00613232">
            <w:pPr>
              <w:pStyle w:val="TableParagraph"/>
              <w:spacing w:line="240" w:lineRule="auto"/>
              <w:ind w:left="105" w:right="15"/>
            </w:pPr>
            <w:r>
              <w:rPr>
                <w:spacing w:val="-4"/>
              </w:rPr>
              <w:t xml:space="preserve">Каша </w:t>
            </w:r>
            <w:r>
              <w:rPr>
                <w:spacing w:val="-2"/>
              </w:rPr>
              <w:t xml:space="preserve">ячневая </w:t>
            </w:r>
          </w:p>
          <w:p w14:paraId="58CE2532" w14:textId="77777777" w:rsidR="00DC06A5" w:rsidRDefault="00DC06A5" w:rsidP="00613232">
            <w:pPr>
              <w:pStyle w:val="TableParagraph"/>
              <w:spacing w:line="241" w:lineRule="exact"/>
              <w:ind w:left="105"/>
            </w:pPr>
            <w:r>
              <w:rPr>
                <w:spacing w:val="-2"/>
              </w:rPr>
              <w:t>вязкая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775E1A7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5EB27E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4,1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F231C3" w14:textId="77777777" w:rsidR="00DC06A5" w:rsidRDefault="00DC06A5" w:rsidP="00613232">
            <w:pPr>
              <w:pStyle w:val="TableParagraph"/>
              <w:spacing w:line="244" w:lineRule="exact"/>
              <w:ind w:right="148"/>
              <w:jc w:val="right"/>
            </w:pPr>
            <w:r>
              <w:rPr>
                <w:spacing w:val="-5"/>
              </w:rPr>
              <w:t>4,1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6BE334" w14:textId="77777777" w:rsidR="00DC06A5" w:rsidRDefault="00DC06A5" w:rsidP="00613232">
            <w:pPr>
              <w:pStyle w:val="TableParagraph"/>
              <w:spacing w:line="244" w:lineRule="exact"/>
              <w:ind w:left="161"/>
            </w:pPr>
            <w:r>
              <w:rPr>
                <w:spacing w:val="-4"/>
              </w:rPr>
              <w:t>33,9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F81031" w14:textId="77777777" w:rsidR="00DC06A5" w:rsidRDefault="00DC06A5" w:rsidP="00613232">
            <w:pPr>
              <w:pStyle w:val="TableParagraph"/>
              <w:spacing w:line="244" w:lineRule="exact"/>
              <w:ind w:left="109"/>
            </w:pPr>
            <w:r>
              <w:rPr>
                <w:spacing w:val="-5"/>
              </w:rPr>
              <w:t>220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91FA85" w14:textId="77777777" w:rsidR="00DC06A5" w:rsidRDefault="00DC06A5" w:rsidP="00613232">
            <w:pPr>
              <w:pStyle w:val="TableParagraph"/>
              <w:spacing w:line="221" w:lineRule="exact"/>
              <w:ind w:left="159"/>
              <w:rPr>
                <w:sz w:val="20"/>
              </w:rPr>
            </w:pPr>
            <w:r>
              <w:rPr>
                <w:spacing w:val="-5"/>
                <w:sz w:val="20"/>
              </w:rPr>
              <w:t>34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44AE8A" w14:textId="77777777" w:rsidR="00DC06A5" w:rsidRDefault="00DC06A5" w:rsidP="00613232">
            <w:pPr>
              <w:pStyle w:val="TableParagraph"/>
              <w:spacing w:line="221" w:lineRule="exact"/>
              <w:ind w:left="143" w:right="111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56,9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E89F06" w14:textId="77777777" w:rsidR="00DC06A5" w:rsidRDefault="00DC06A5" w:rsidP="00613232">
            <w:pPr>
              <w:pStyle w:val="TableParagraph"/>
              <w:spacing w:line="221" w:lineRule="exact"/>
              <w:ind w:left="144" w:right="114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0,17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29A08B" w14:textId="77777777" w:rsidR="00DC06A5" w:rsidRDefault="00DC06A5" w:rsidP="00613232">
            <w:pPr>
              <w:pStyle w:val="TableParagraph"/>
              <w:spacing w:line="221" w:lineRule="exact"/>
              <w:ind w:left="23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00B589" w14:textId="77777777" w:rsidR="00DC06A5" w:rsidRDefault="00DC06A5" w:rsidP="00613232">
            <w:pPr>
              <w:pStyle w:val="TableParagraph"/>
              <w:spacing w:line="244" w:lineRule="exact"/>
              <w:ind w:left="118"/>
            </w:pPr>
            <w:r>
              <w:rPr>
                <w:spacing w:val="-5"/>
              </w:rPr>
              <w:t>182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4115BA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57AF3F1D" w14:textId="77777777" w:rsidTr="00613232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9AC02A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CAFCC6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t>Какао</w:t>
            </w:r>
            <w:r>
              <w:rPr>
                <w:spacing w:val="-2"/>
              </w:rPr>
              <w:t xml:space="preserve"> </w:t>
            </w:r>
            <w:r>
              <w:t>с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5018F5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DA77D4" w14:textId="77777777" w:rsidR="00DC06A5" w:rsidRDefault="00DC06A5" w:rsidP="00613232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4,08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33A734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3,54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A24FA7" w14:textId="77777777" w:rsidR="00DC06A5" w:rsidRDefault="00DC06A5" w:rsidP="00613232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2"/>
                <w:sz w:val="18"/>
              </w:rPr>
              <w:t>17,61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D6AABD" w14:textId="77777777" w:rsidR="00DC06A5" w:rsidRDefault="00DC06A5" w:rsidP="00613232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119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60CBE1" w14:textId="77777777" w:rsidR="00DC06A5" w:rsidRDefault="00DC06A5" w:rsidP="00613232">
            <w:pPr>
              <w:pStyle w:val="TableParagraph"/>
              <w:ind w:left="126"/>
              <w:rPr>
                <w:sz w:val="18"/>
              </w:rPr>
            </w:pPr>
            <w:r>
              <w:rPr>
                <w:spacing w:val="-5"/>
                <w:sz w:val="18"/>
              </w:rPr>
              <w:t>152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7A71EB" w14:textId="77777777" w:rsidR="00DC06A5" w:rsidRDefault="00DC06A5" w:rsidP="00613232">
            <w:pPr>
              <w:pStyle w:val="TableParagraph"/>
              <w:ind w:left="143" w:right="11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21,33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7135E3" w14:textId="77777777" w:rsidR="00DC06A5" w:rsidRDefault="00DC06A5" w:rsidP="00613232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2D266B" w14:textId="77777777" w:rsidR="00DC06A5" w:rsidRDefault="00DC06A5" w:rsidP="00613232">
            <w:pPr>
              <w:pStyle w:val="TableParagraph"/>
              <w:ind w:left="131"/>
              <w:rPr>
                <w:sz w:val="18"/>
              </w:rPr>
            </w:pPr>
            <w:r>
              <w:rPr>
                <w:spacing w:val="-4"/>
                <w:sz w:val="18"/>
              </w:rPr>
              <w:t>1,59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27D8DF" w14:textId="77777777" w:rsidR="00DC06A5" w:rsidRDefault="00DC06A5" w:rsidP="00613232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416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B7C28B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5BD74738" w14:textId="77777777" w:rsidTr="00613232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151599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EA7529" w14:textId="77777777" w:rsidR="00DC06A5" w:rsidRDefault="00DC06A5" w:rsidP="00613232">
            <w:pPr>
              <w:pStyle w:val="TableParagraph"/>
              <w:spacing w:line="242" w:lineRule="exact"/>
              <w:ind w:left="105"/>
            </w:pPr>
            <w:r>
              <w:t>Бутерброд</w:t>
            </w:r>
            <w:r>
              <w:rPr>
                <w:spacing w:val="-8"/>
              </w:rPr>
              <w:t xml:space="preserve"> </w:t>
            </w:r>
            <w:r>
              <w:rPr>
                <w:spacing w:val="-5"/>
              </w:rPr>
              <w:t>со</w:t>
            </w:r>
          </w:p>
          <w:p w14:paraId="159D7300" w14:textId="77777777" w:rsidR="00DC06A5" w:rsidRDefault="00DC06A5" w:rsidP="00613232">
            <w:pPr>
              <w:pStyle w:val="TableParagraph"/>
              <w:spacing w:line="241" w:lineRule="exact"/>
              <w:ind w:left="105"/>
            </w:pPr>
            <w:r>
              <w:t>слив.</w:t>
            </w:r>
            <w:r>
              <w:rPr>
                <w:spacing w:val="-2"/>
              </w:rPr>
              <w:t xml:space="preserve"> маслом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45176F4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40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44D5212" w14:textId="77777777" w:rsidR="00DC06A5" w:rsidRDefault="00DC06A5" w:rsidP="00613232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2,45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5257CD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7,55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2FF3674" w14:textId="77777777" w:rsidR="00DC06A5" w:rsidRDefault="00DC06A5" w:rsidP="00613232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2"/>
                <w:sz w:val="18"/>
              </w:rPr>
              <w:t>14,62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D8D7F6" w14:textId="77777777" w:rsidR="00DC06A5" w:rsidRDefault="00DC06A5" w:rsidP="00613232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136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E1A759" w14:textId="77777777" w:rsidR="00DC06A5" w:rsidRDefault="00DC06A5" w:rsidP="00613232">
            <w:pPr>
              <w:pStyle w:val="TableParagraph"/>
              <w:ind w:left="145"/>
              <w:rPr>
                <w:sz w:val="18"/>
              </w:rPr>
            </w:pPr>
            <w:r>
              <w:rPr>
                <w:spacing w:val="-5"/>
                <w:sz w:val="18"/>
              </w:rPr>
              <w:t>2,4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DDD6E6" w14:textId="77777777" w:rsidR="00DC06A5" w:rsidRDefault="00DC06A5" w:rsidP="00613232">
            <w:pPr>
              <w:pStyle w:val="TableParagraph"/>
              <w:ind w:left="143" w:right="11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0.08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8A2007" w14:textId="77777777" w:rsidR="00DC06A5" w:rsidRDefault="00DC06A5" w:rsidP="00613232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FB8AA8" w14:textId="77777777" w:rsidR="00DC06A5" w:rsidRDefault="00DC06A5" w:rsidP="00613232"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0307E6" w14:textId="77777777" w:rsidR="00DC06A5" w:rsidRDefault="00DC06A5" w:rsidP="00613232">
            <w:pPr>
              <w:pStyle w:val="TableParagraph"/>
              <w:ind w:left="118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52FD97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475FCE8C" w14:textId="77777777" w:rsidTr="00613232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D4267A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D50F2F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B4311B" w14:textId="77777777" w:rsidR="00DC06A5" w:rsidRDefault="00DC06A5" w:rsidP="00613232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440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CC80AB" w14:textId="77777777" w:rsidR="00DC06A5" w:rsidRDefault="00DC06A5" w:rsidP="00613232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10,6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C71123C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15,2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D57A37" w14:textId="77777777" w:rsidR="00DC06A5" w:rsidRDefault="00DC06A5" w:rsidP="00613232">
            <w:pPr>
              <w:pStyle w:val="TableParagraph"/>
              <w:spacing w:line="207" w:lineRule="exact"/>
              <w:ind w:left="108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66,13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BE518B" w14:textId="77777777" w:rsidR="00DC06A5" w:rsidRDefault="00DC06A5" w:rsidP="00613232">
            <w:pPr>
              <w:pStyle w:val="TableParagraph"/>
              <w:spacing w:line="207" w:lineRule="exact"/>
              <w:ind w:left="10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475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4B18DD" w14:textId="77777777" w:rsidR="00DC06A5" w:rsidRDefault="00DC06A5" w:rsidP="00613232">
            <w:pPr>
              <w:pStyle w:val="TableParagraph"/>
              <w:spacing w:line="207" w:lineRule="exact"/>
              <w:ind w:left="12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188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05A82E" w14:textId="77777777" w:rsidR="00DC06A5" w:rsidRDefault="00DC06A5" w:rsidP="00613232">
            <w:pPr>
              <w:pStyle w:val="TableParagraph"/>
              <w:spacing w:line="207" w:lineRule="exact"/>
              <w:ind w:left="143" w:right="116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78,3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11DB02" w14:textId="77777777" w:rsidR="00DC06A5" w:rsidRDefault="00DC06A5" w:rsidP="00613232">
            <w:pPr>
              <w:pStyle w:val="TableParagraph"/>
              <w:spacing w:line="207" w:lineRule="exact"/>
              <w:ind w:left="144" w:right="119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0,19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0B9D97" w14:textId="77777777" w:rsidR="00DC06A5" w:rsidRDefault="00DC06A5" w:rsidP="00613232">
            <w:pPr>
              <w:pStyle w:val="TableParagraph"/>
              <w:spacing w:line="207" w:lineRule="exact"/>
              <w:ind w:left="17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1,6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A976BC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3CCBB5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691A1A" w14:paraId="16CFA0C8" w14:textId="77777777" w:rsidTr="00613232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522BE5" w14:textId="3F915A29" w:rsidR="00691A1A" w:rsidRDefault="00691A1A" w:rsidP="00613232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 xml:space="preserve"> 2 завтрак 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6AC397" w14:textId="48D1482D" w:rsidR="00691A1A" w:rsidRDefault="00691A1A" w:rsidP="00613232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 xml:space="preserve"> Мандарины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DE31B4" w14:textId="77777777" w:rsidR="00691A1A" w:rsidRDefault="00691A1A" w:rsidP="00613232">
            <w:pPr>
              <w:pStyle w:val="TableParagraph"/>
              <w:spacing w:line="249" w:lineRule="exact"/>
              <w:ind w:left="106"/>
              <w:rPr>
                <w:b/>
                <w:spacing w:val="-5"/>
              </w:rPr>
            </w:pP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25828F" w14:textId="77777777" w:rsidR="00691A1A" w:rsidRDefault="00691A1A" w:rsidP="00613232">
            <w:pPr>
              <w:pStyle w:val="TableParagraph"/>
              <w:spacing w:line="207" w:lineRule="exact"/>
              <w:ind w:left="106"/>
              <w:rPr>
                <w:b/>
                <w:spacing w:val="-4"/>
                <w:sz w:val="18"/>
              </w:rPr>
            </w:pP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0E7C52" w14:textId="77777777" w:rsidR="00691A1A" w:rsidRDefault="00691A1A" w:rsidP="00613232">
            <w:pPr>
              <w:pStyle w:val="TableParagraph"/>
              <w:spacing w:line="207" w:lineRule="exact"/>
              <w:ind w:left="107"/>
              <w:rPr>
                <w:b/>
                <w:spacing w:val="-4"/>
                <w:sz w:val="18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C43480" w14:textId="77777777" w:rsidR="00691A1A" w:rsidRDefault="00691A1A" w:rsidP="00613232">
            <w:pPr>
              <w:pStyle w:val="TableParagraph"/>
              <w:spacing w:line="207" w:lineRule="exact"/>
              <w:ind w:left="108"/>
              <w:rPr>
                <w:b/>
                <w:spacing w:val="-2"/>
                <w:sz w:val="18"/>
              </w:rPr>
            </w:pP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1EDCC2" w14:textId="77777777" w:rsidR="00691A1A" w:rsidRDefault="00691A1A" w:rsidP="00613232">
            <w:pPr>
              <w:pStyle w:val="TableParagraph"/>
              <w:spacing w:line="207" w:lineRule="exact"/>
              <w:ind w:left="109"/>
              <w:rPr>
                <w:b/>
                <w:spacing w:val="-5"/>
                <w:sz w:val="18"/>
              </w:rPr>
            </w:pP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07B22C" w14:textId="77777777" w:rsidR="00691A1A" w:rsidRDefault="00691A1A" w:rsidP="00613232">
            <w:pPr>
              <w:pStyle w:val="TableParagraph"/>
              <w:spacing w:line="207" w:lineRule="exact"/>
              <w:ind w:left="126"/>
              <w:rPr>
                <w:b/>
                <w:spacing w:val="-5"/>
                <w:sz w:val="18"/>
              </w:rPr>
            </w:pP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4B4EEE" w14:textId="77777777" w:rsidR="00691A1A" w:rsidRDefault="00691A1A" w:rsidP="00613232">
            <w:pPr>
              <w:pStyle w:val="TableParagraph"/>
              <w:spacing w:line="207" w:lineRule="exact"/>
              <w:ind w:left="143" w:right="116"/>
              <w:jc w:val="center"/>
              <w:rPr>
                <w:b/>
                <w:spacing w:val="-4"/>
                <w:sz w:val="18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1FA733" w14:textId="77777777" w:rsidR="00691A1A" w:rsidRDefault="00691A1A" w:rsidP="00613232">
            <w:pPr>
              <w:pStyle w:val="TableParagraph"/>
              <w:spacing w:line="207" w:lineRule="exact"/>
              <w:ind w:left="144" w:right="119"/>
              <w:jc w:val="center"/>
              <w:rPr>
                <w:b/>
                <w:spacing w:val="-4"/>
                <w:sz w:val="18"/>
              </w:rPr>
            </w:pP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5E25D8" w14:textId="77777777" w:rsidR="00691A1A" w:rsidRDefault="00691A1A" w:rsidP="00613232">
            <w:pPr>
              <w:pStyle w:val="TableParagraph"/>
              <w:spacing w:line="207" w:lineRule="exact"/>
              <w:ind w:left="179"/>
              <w:rPr>
                <w:b/>
                <w:spacing w:val="-5"/>
                <w:sz w:val="18"/>
              </w:rPr>
            </w:pP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DEB2E6" w14:textId="77777777" w:rsidR="00691A1A" w:rsidRDefault="00691A1A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81FCE4" w14:textId="77777777" w:rsidR="00691A1A" w:rsidRDefault="00691A1A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32F24398" w14:textId="77777777" w:rsidTr="00613232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83AB00" w14:textId="77777777" w:rsidR="00DC06A5" w:rsidRDefault="00DC06A5" w:rsidP="00613232">
            <w:pPr>
              <w:pStyle w:val="TableParagraph"/>
              <w:spacing w:line="244" w:lineRule="exact"/>
              <w:ind w:left="110"/>
            </w:pPr>
            <w:r>
              <w:rPr>
                <w:spacing w:val="-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43E62E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t>Рассольник</w:t>
            </w:r>
            <w:r>
              <w:rPr>
                <w:spacing w:val="-9"/>
              </w:rPr>
              <w:t xml:space="preserve"> </w:t>
            </w:r>
            <w:r>
              <w:rPr>
                <w:spacing w:val="-5"/>
              </w:rPr>
              <w:t>по-</w:t>
            </w:r>
          </w:p>
          <w:p w14:paraId="0EE261FC" w14:textId="77777777" w:rsidR="00DC06A5" w:rsidRDefault="00DC06A5" w:rsidP="00613232">
            <w:pPr>
              <w:pStyle w:val="TableParagraph"/>
              <w:spacing w:before="1" w:line="243" w:lineRule="exact"/>
              <w:ind w:left="105"/>
            </w:pPr>
            <w:r>
              <w:t>домашнему</w:t>
            </w:r>
            <w:r>
              <w:rPr>
                <w:spacing w:val="50"/>
              </w:rPr>
              <w:t xml:space="preserve"> </w:t>
            </w:r>
            <w:r>
              <w:rPr>
                <w:spacing w:val="-5"/>
              </w:rPr>
              <w:t>с/м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D5A9FC" w14:textId="77777777" w:rsidR="00DC06A5" w:rsidRDefault="00DC06A5" w:rsidP="00613232">
            <w:pPr>
              <w:pStyle w:val="TableParagraph"/>
              <w:spacing w:line="244" w:lineRule="exact"/>
            </w:pPr>
            <w:r>
              <w:rPr>
                <w:spacing w:val="-4"/>
              </w:rPr>
              <w:t>200/</w:t>
            </w:r>
            <w:r>
              <w:t>5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E6ED2F" w14:textId="77777777" w:rsidR="00DC06A5" w:rsidRDefault="00DC06A5" w:rsidP="00613232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2,24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25E63D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5,94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FE748C" w14:textId="77777777" w:rsidR="00DC06A5" w:rsidRDefault="00DC06A5" w:rsidP="00613232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4"/>
                <w:sz w:val="18"/>
              </w:rPr>
              <w:t>5,36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C9F627" w14:textId="77777777" w:rsidR="00DC06A5" w:rsidRDefault="00DC06A5" w:rsidP="00613232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165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F50118" w14:textId="77777777" w:rsidR="00DC06A5" w:rsidRDefault="00DC06A5" w:rsidP="00613232">
            <w:pPr>
              <w:pStyle w:val="TableParagraph"/>
              <w:ind w:left="169"/>
              <w:rPr>
                <w:sz w:val="18"/>
              </w:rPr>
            </w:pPr>
            <w:r>
              <w:rPr>
                <w:spacing w:val="-5"/>
                <w:sz w:val="18"/>
              </w:rPr>
              <w:t>48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37E823" w14:textId="77777777" w:rsidR="00DC06A5" w:rsidRDefault="00DC06A5" w:rsidP="00613232">
            <w:pPr>
              <w:pStyle w:val="TableParagraph"/>
              <w:ind w:left="143" w:right="111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D14833" w14:textId="77777777" w:rsidR="00DC06A5" w:rsidRDefault="00DC06A5" w:rsidP="00613232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0,181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CBC34B" w14:textId="77777777" w:rsidR="00DC06A5" w:rsidRDefault="00DC06A5" w:rsidP="00613232">
            <w:pPr>
              <w:pStyle w:val="TableParagraph"/>
              <w:ind w:left="179"/>
              <w:rPr>
                <w:sz w:val="18"/>
              </w:rPr>
            </w:pPr>
            <w:r>
              <w:rPr>
                <w:spacing w:val="-5"/>
                <w:sz w:val="18"/>
              </w:rPr>
              <w:t>1,8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0FC3F9" w14:textId="77777777" w:rsidR="00DC06A5" w:rsidRDefault="00DC06A5" w:rsidP="00613232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81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DE1C59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651CAEF3" w14:textId="77777777" w:rsidTr="00613232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180014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C7BB49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t>Котлета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рыбная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68A5F3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70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B35196" w14:textId="77777777" w:rsidR="00DC06A5" w:rsidRDefault="00DC06A5" w:rsidP="00613232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11,4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4DE081" w14:textId="77777777" w:rsidR="00DC06A5" w:rsidRDefault="00DC06A5" w:rsidP="00613232">
            <w:pPr>
              <w:pStyle w:val="TableParagraph"/>
              <w:rPr>
                <w:sz w:val="18"/>
              </w:rPr>
            </w:pPr>
            <w:r>
              <w:rPr>
                <w:spacing w:val="-4"/>
                <w:sz w:val="18"/>
              </w:rPr>
              <w:t>18,3</w:t>
            </w:r>
            <w:r>
              <w:rPr>
                <w:w w:val="101"/>
                <w:sz w:val="18"/>
              </w:rPr>
              <w:t>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AA75D3" w14:textId="77777777" w:rsidR="00DC06A5" w:rsidRDefault="00DC06A5" w:rsidP="00613232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4"/>
                <w:sz w:val="18"/>
              </w:rPr>
              <w:t>1,49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770C00" w14:textId="77777777" w:rsidR="00DC06A5" w:rsidRDefault="00DC06A5" w:rsidP="00613232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97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142881" w14:textId="77777777" w:rsidR="00DC06A5" w:rsidRDefault="00DC06A5" w:rsidP="00613232">
            <w:pPr>
              <w:pStyle w:val="TableParagraph"/>
              <w:ind w:left="169"/>
              <w:rPr>
                <w:sz w:val="18"/>
              </w:rPr>
            </w:pPr>
            <w:r>
              <w:rPr>
                <w:spacing w:val="-5"/>
                <w:sz w:val="18"/>
              </w:rPr>
              <w:t>25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62A1CB" w14:textId="77777777" w:rsidR="00DC06A5" w:rsidRDefault="00DC06A5" w:rsidP="00613232">
            <w:pPr>
              <w:pStyle w:val="TableParagraph"/>
              <w:ind w:left="143" w:right="11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29,0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E5ED26" w14:textId="77777777" w:rsidR="00DC06A5" w:rsidRDefault="00DC06A5" w:rsidP="00613232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0,011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C77CC9" w14:textId="77777777" w:rsidR="00DC06A5" w:rsidRDefault="00DC06A5" w:rsidP="00613232">
            <w:pPr>
              <w:pStyle w:val="TableParagraph"/>
              <w:ind w:left="131"/>
              <w:rPr>
                <w:sz w:val="18"/>
              </w:rPr>
            </w:pPr>
            <w:r>
              <w:rPr>
                <w:spacing w:val="-4"/>
                <w:sz w:val="18"/>
              </w:rPr>
              <w:t>2,54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0AE46B" w14:textId="77777777" w:rsidR="00DC06A5" w:rsidRDefault="00DC06A5" w:rsidP="00613232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271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E99597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20311F17" w14:textId="77777777" w:rsidTr="00613232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708C1A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BB8389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t>Каша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гречневая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B1DA31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0C3ED9" w14:textId="77777777" w:rsidR="00DC06A5" w:rsidRDefault="00DC06A5" w:rsidP="00613232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8,86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D3FBC0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5,98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6DC454" w14:textId="77777777" w:rsidR="00DC06A5" w:rsidRDefault="00DC06A5" w:rsidP="00613232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2"/>
                <w:sz w:val="18"/>
              </w:rPr>
              <w:t>16,81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117A3F" w14:textId="77777777" w:rsidR="00DC06A5" w:rsidRDefault="00DC06A5" w:rsidP="00613232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124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8B9169" w14:textId="77777777" w:rsidR="00DC06A5" w:rsidRDefault="00DC06A5" w:rsidP="00613232">
            <w:pPr>
              <w:pStyle w:val="TableParagraph"/>
              <w:ind w:left="169"/>
              <w:rPr>
                <w:sz w:val="18"/>
              </w:rPr>
            </w:pPr>
            <w:r>
              <w:rPr>
                <w:spacing w:val="-5"/>
                <w:sz w:val="18"/>
              </w:rPr>
              <w:t>16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5650C6" w14:textId="77777777" w:rsidR="00DC06A5" w:rsidRDefault="00DC06A5" w:rsidP="00613232">
            <w:pPr>
              <w:pStyle w:val="TableParagraph"/>
              <w:ind w:left="143" w:right="11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140,0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65776D" w14:textId="77777777" w:rsidR="00DC06A5" w:rsidRDefault="00DC06A5" w:rsidP="00613232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0,25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A34C9D" w14:textId="77777777" w:rsidR="00DC06A5" w:rsidRDefault="00DC06A5" w:rsidP="00613232"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BF0FD5" w14:textId="77777777" w:rsidR="00DC06A5" w:rsidRDefault="00DC06A5" w:rsidP="00613232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179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CF2E54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486CE994" w14:textId="77777777" w:rsidTr="00613232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826F47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F3B9EF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t xml:space="preserve">Соус основной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30AFB5" w14:textId="77777777" w:rsidR="00DC06A5" w:rsidRDefault="00DC06A5" w:rsidP="00613232">
            <w:pPr>
              <w:pStyle w:val="TableParagraph"/>
              <w:spacing w:line="244" w:lineRule="exact"/>
              <w:ind w:left="106"/>
              <w:rPr>
                <w:spacing w:val="-5"/>
              </w:rPr>
            </w:pP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D1A134" w14:textId="77777777" w:rsidR="00DC06A5" w:rsidRDefault="00DC06A5" w:rsidP="00613232">
            <w:pPr>
              <w:pStyle w:val="TableParagraph"/>
              <w:ind w:left="106"/>
              <w:rPr>
                <w:spacing w:val="-4"/>
                <w:sz w:val="18"/>
              </w:rPr>
            </w:pP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220868" w14:textId="77777777" w:rsidR="00DC06A5" w:rsidRDefault="00DC06A5" w:rsidP="00613232">
            <w:pPr>
              <w:pStyle w:val="TableParagraph"/>
              <w:ind w:left="107"/>
              <w:rPr>
                <w:spacing w:val="-4"/>
                <w:sz w:val="18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A94052" w14:textId="77777777" w:rsidR="00DC06A5" w:rsidRDefault="00DC06A5" w:rsidP="00613232">
            <w:pPr>
              <w:pStyle w:val="TableParagraph"/>
              <w:ind w:left="108"/>
              <w:rPr>
                <w:spacing w:val="-2"/>
                <w:sz w:val="18"/>
              </w:rPr>
            </w:pP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1548A8" w14:textId="77777777" w:rsidR="00DC06A5" w:rsidRDefault="00DC06A5" w:rsidP="00613232">
            <w:pPr>
              <w:pStyle w:val="TableParagraph"/>
              <w:ind w:left="109"/>
              <w:rPr>
                <w:spacing w:val="-5"/>
                <w:sz w:val="18"/>
              </w:rPr>
            </w:pP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912338" w14:textId="77777777" w:rsidR="00DC06A5" w:rsidRDefault="00DC06A5" w:rsidP="00613232">
            <w:pPr>
              <w:pStyle w:val="TableParagraph"/>
              <w:ind w:left="169"/>
              <w:rPr>
                <w:spacing w:val="-5"/>
                <w:sz w:val="18"/>
              </w:rPr>
            </w:pP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00F6CC" w14:textId="77777777" w:rsidR="00DC06A5" w:rsidRDefault="00DC06A5" w:rsidP="00613232">
            <w:pPr>
              <w:pStyle w:val="TableParagraph"/>
              <w:ind w:left="143" w:right="116"/>
              <w:jc w:val="center"/>
              <w:rPr>
                <w:spacing w:val="-2"/>
                <w:sz w:val="18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08AB00" w14:textId="77777777" w:rsidR="00DC06A5" w:rsidRDefault="00DC06A5" w:rsidP="00613232">
            <w:pPr>
              <w:pStyle w:val="TableParagraph"/>
              <w:ind w:left="144" w:right="119"/>
              <w:jc w:val="center"/>
              <w:rPr>
                <w:spacing w:val="-4"/>
                <w:sz w:val="18"/>
              </w:rPr>
            </w:pP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95165C" w14:textId="77777777" w:rsidR="00DC06A5" w:rsidRDefault="00DC06A5" w:rsidP="00613232">
            <w:pPr>
              <w:pStyle w:val="TableParagraph"/>
              <w:ind w:left="26"/>
              <w:jc w:val="center"/>
              <w:rPr>
                <w:w w:val="101"/>
                <w:sz w:val="18"/>
              </w:rPr>
            </w:pP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87AEE5" w14:textId="77777777" w:rsidR="00DC06A5" w:rsidRDefault="00DC06A5" w:rsidP="00613232">
            <w:pPr>
              <w:pStyle w:val="TableParagraph"/>
              <w:ind w:left="118"/>
              <w:rPr>
                <w:spacing w:val="-5"/>
                <w:sz w:val="18"/>
              </w:rPr>
            </w:pP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4D8179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76301823" w14:textId="77777777" w:rsidTr="00613232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49BED1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2A088E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t>Компот</w:t>
            </w:r>
            <w:r>
              <w:rPr>
                <w:spacing w:val="-10"/>
              </w:rPr>
              <w:t xml:space="preserve"> из</w:t>
            </w:r>
          </w:p>
          <w:p w14:paraId="6C970500" w14:textId="77777777" w:rsidR="00DC06A5" w:rsidRDefault="00DC06A5" w:rsidP="00613232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заморож.ягод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A7D3E6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7904FB" w14:textId="77777777" w:rsidR="00DC06A5" w:rsidRDefault="00DC06A5" w:rsidP="00613232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0,44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C0F6B7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C582AE" w14:textId="77777777" w:rsidR="00DC06A5" w:rsidRDefault="00DC06A5" w:rsidP="00613232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5"/>
                <w:sz w:val="18"/>
              </w:rPr>
              <w:t>27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330988" w14:textId="77777777" w:rsidR="00DC06A5" w:rsidRDefault="00DC06A5" w:rsidP="00613232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016259" w14:textId="77777777" w:rsidR="00DC06A5" w:rsidRDefault="00DC06A5" w:rsidP="00613232">
            <w:pPr>
              <w:pStyle w:val="TableParagraph"/>
              <w:ind w:left="169"/>
              <w:rPr>
                <w:sz w:val="18"/>
              </w:rPr>
            </w:pPr>
            <w:r>
              <w:rPr>
                <w:spacing w:val="-5"/>
                <w:sz w:val="18"/>
              </w:rPr>
              <w:t>31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26D62A" w14:textId="77777777" w:rsidR="00DC06A5" w:rsidRDefault="00DC06A5" w:rsidP="00613232">
            <w:pPr>
              <w:pStyle w:val="TableParagraph"/>
              <w:ind w:left="143" w:right="111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6,0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F2B70A" w14:textId="77777777" w:rsidR="00DC06A5" w:rsidRDefault="00DC06A5" w:rsidP="00613232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64D3CD" w14:textId="77777777" w:rsidR="00DC06A5" w:rsidRDefault="00DC06A5" w:rsidP="00613232">
            <w:pPr>
              <w:pStyle w:val="TableParagraph"/>
              <w:ind w:left="179"/>
              <w:rPr>
                <w:sz w:val="18"/>
              </w:rPr>
            </w:pPr>
            <w:r>
              <w:rPr>
                <w:spacing w:val="-5"/>
                <w:sz w:val="18"/>
              </w:rPr>
              <w:t>0,4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1E18CC" w14:textId="77777777" w:rsidR="00DC06A5" w:rsidRDefault="00DC06A5" w:rsidP="00613232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394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A9FBDD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2E714DD2" w14:textId="77777777" w:rsidTr="00613232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1AE22A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632B04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761669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38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46B1CF" w14:textId="77777777" w:rsidR="00DC06A5" w:rsidRDefault="00DC06A5" w:rsidP="00613232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2008D2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FF4A17" w14:textId="77777777" w:rsidR="00DC06A5" w:rsidRDefault="00DC06A5" w:rsidP="00613232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CA1A1C" w14:textId="77777777" w:rsidR="00DC06A5" w:rsidRDefault="00DC06A5" w:rsidP="00613232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58A87F" w14:textId="77777777" w:rsidR="00DC06A5" w:rsidRDefault="00DC06A5" w:rsidP="00613232">
            <w:pPr>
              <w:pStyle w:val="TableParagraph"/>
              <w:ind w:right="108"/>
              <w:rPr>
                <w:sz w:val="18"/>
              </w:rPr>
            </w:pPr>
            <w:r>
              <w:rPr>
                <w:spacing w:val="-5"/>
                <w:sz w:val="18"/>
              </w:rPr>
              <w:t>16,</w:t>
            </w:r>
            <w:r>
              <w:rPr>
                <w:w w:val="101"/>
                <w:sz w:val="18"/>
              </w:rPr>
              <w:t>8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44E196" w14:textId="77777777" w:rsidR="00DC06A5" w:rsidRDefault="00DC06A5" w:rsidP="00613232">
            <w:pPr>
              <w:pStyle w:val="TableParagraph"/>
              <w:ind w:left="143" w:right="11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8EFBF9" w14:textId="77777777" w:rsidR="00DC06A5" w:rsidRDefault="00DC06A5" w:rsidP="00613232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658069" w14:textId="77777777" w:rsidR="00DC06A5" w:rsidRDefault="00DC06A5" w:rsidP="00613232"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FC06D8" w14:textId="77777777" w:rsidR="00DC06A5" w:rsidRDefault="00DC06A5" w:rsidP="00613232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9F9058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6C38F913" w14:textId="77777777" w:rsidTr="00613232">
        <w:trPr>
          <w:trHeight w:val="484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C34090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90B4E6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789433" w14:textId="77777777" w:rsidR="00DC06A5" w:rsidRDefault="00DC06A5" w:rsidP="00613232">
            <w:pPr>
              <w:pStyle w:val="TableParagraph"/>
              <w:spacing w:before="1" w:line="240" w:lineRule="auto"/>
              <w:ind w:left="106"/>
              <w:rPr>
                <w:b/>
              </w:rPr>
            </w:pPr>
            <w:r>
              <w:rPr>
                <w:b/>
                <w:spacing w:val="-5"/>
              </w:rPr>
              <w:t>643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ADA4EA8" w14:textId="77777777" w:rsidR="00DC06A5" w:rsidRDefault="00DC06A5" w:rsidP="00613232">
            <w:pPr>
              <w:pStyle w:val="TableParagraph"/>
              <w:spacing w:before="4" w:line="240" w:lineRule="auto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27,4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084CAF" w14:textId="77777777" w:rsidR="00DC06A5" w:rsidRDefault="00DC06A5" w:rsidP="00613232">
            <w:pPr>
              <w:pStyle w:val="TableParagraph"/>
              <w:spacing w:before="4" w:line="240" w:lineRule="auto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30,8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72C49D" w14:textId="77777777" w:rsidR="00DC06A5" w:rsidRDefault="00DC06A5" w:rsidP="00613232">
            <w:pPr>
              <w:pStyle w:val="TableParagraph"/>
              <w:spacing w:before="4" w:line="240" w:lineRule="auto"/>
              <w:ind w:left="108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69,7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EDC2BB" w14:textId="77777777" w:rsidR="00DC06A5" w:rsidRDefault="00DC06A5" w:rsidP="00613232">
            <w:pPr>
              <w:pStyle w:val="TableParagraph"/>
              <w:spacing w:before="4" w:line="240" w:lineRule="auto"/>
              <w:ind w:left="10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591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5457F9" w14:textId="77777777" w:rsidR="00DC06A5" w:rsidRDefault="00DC06A5" w:rsidP="00613232">
            <w:pPr>
              <w:pStyle w:val="TableParagraph"/>
              <w:spacing w:before="4" w:line="240" w:lineRule="auto"/>
              <w:ind w:left="12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136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BFD5B4" w14:textId="77777777" w:rsidR="00DC06A5" w:rsidRDefault="00DC06A5" w:rsidP="00613232">
            <w:pPr>
              <w:pStyle w:val="TableParagraph"/>
              <w:spacing w:before="4" w:line="240" w:lineRule="auto"/>
              <w:ind w:left="143" w:right="116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227,9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A7649F6" w14:textId="77777777" w:rsidR="00DC06A5" w:rsidRDefault="00DC06A5" w:rsidP="00613232">
            <w:pPr>
              <w:pStyle w:val="TableParagraph"/>
              <w:spacing w:before="4" w:line="240" w:lineRule="auto"/>
              <w:ind w:left="144" w:right="114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0,6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70027AC" w14:textId="77777777" w:rsidR="00DC06A5" w:rsidRDefault="00DC06A5" w:rsidP="00613232">
            <w:pPr>
              <w:pStyle w:val="TableParagraph"/>
              <w:spacing w:before="4" w:line="240" w:lineRule="auto"/>
              <w:ind w:left="11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9,7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FEF25C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A49D72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7860A569" w14:textId="77777777" w:rsidTr="00613232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B845DC" w14:textId="77777777" w:rsidR="00DC06A5" w:rsidRDefault="00DC06A5" w:rsidP="00613232">
            <w:pPr>
              <w:pStyle w:val="TableParagraph"/>
              <w:spacing w:line="242" w:lineRule="exact"/>
              <w:ind w:left="110"/>
            </w:pPr>
            <w:r>
              <w:rPr>
                <w:spacing w:val="-2"/>
              </w:rPr>
              <w:t>Полдни</w:t>
            </w:r>
          </w:p>
          <w:p w14:paraId="185D01C9" w14:textId="77777777" w:rsidR="00DC06A5" w:rsidRDefault="00DC06A5" w:rsidP="00613232">
            <w:pPr>
              <w:pStyle w:val="TableParagraph"/>
              <w:spacing w:line="241" w:lineRule="exact"/>
              <w:ind w:left="110"/>
            </w:pPr>
            <w:r>
              <w:t>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1A2EF9" w14:textId="77777777" w:rsidR="00DC06A5" w:rsidRDefault="00DC06A5" w:rsidP="00613232">
            <w:pPr>
              <w:pStyle w:val="TableParagraph"/>
              <w:spacing w:line="242" w:lineRule="exact"/>
              <w:ind w:left="105"/>
            </w:pPr>
            <w:r>
              <w:t>Вареники с творогом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88CDB6" w14:textId="77777777" w:rsidR="00DC06A5" w:rsidRDefault="00DC06A5" w:rsidP="00613232">
            <w:pPr>
              <w:pStyle w:val="TableParagraph"/>
              <w:spacing w:line="242" w:lineRule="exact"/>
            </w:pPr>
            <w:r>
              <w:rPr>
                <w:spacing w:val="-4"/>
              </w:rPr>
              <w:t>150/</w:t>
            </w:r>
            <w:r>
              <w:rPr>
                <w:spacing w:val="-5"/>
              </w:rPr>
              <w:t>20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48B55B" w14:textId="77777777" w:rsidR="00DC06A5" w:rsidRDefault="00DC06A5" w:rsidP="00613232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19,4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622FAA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26,7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CB4ACC" w14:textId="77777777" w:rsidR="00DC06A5" w:rsidRDefault="00DC06A5" w:rsidP="00613232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4"/>
                <w:sz w:val="18"/>
              </w:rPr>
              <w:t>35,0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015D3C" w14:textId="77777777" w:rsidR="00DC06A5" w:rsidRDefault="00DC06A5" w:rsidP="00613232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305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629A92" w14:textId="77777777" w:rsidR="00DC06A5" w:rsidRDefault="00DC06A5" w:rsidP="00613232">
            <w:pPr>
              <w:pStyle w:val="TableParagraph"/>
              <w:ind w:left="126"/>
              <w:rPr>
                <w:sz w:val="18"/>
              </w:rPr>
            </w:pPr>
            <w:r>
              <w:rPr>
                <w:spacing w:val="-5"/>
                <w:sz w:val="18"/>
              </w:rPr>
              <w:t>160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D0895C" w14:textId="77777777" w:rsidR="00DC06A5" w:rsidRDefault="00DC06A5" w:rsidP="00613232">
            <w:pPr>
              <w:pStyle w:val="TableParagraph"/>
              <w:ind w:left="143" w:right="11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31,73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3282B5" w14:textId="77777777" w:rsidR="00DC06A5" w:rsidRDefault="00DC06A5" w:rsidP="00613232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0,05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CD565B" w14:textId="77777777" w:rsidR="00DC06A5" w:rsidRDefault="00DC06A5" w:rsidP="00613232">
            <w:pPr>
              <w:pStyle w:val="TableParagraph"/>
              <w:ind w:left="131"/>
              <w:rPr>
                <w:sz w:val="18"/>
              </w:rPr>
            </w:pPr>
            <w:r>
              <w:rPr>
                <w:spacing w:val="-4"/>
                <w:sz w:val="18"/>
              </w:rPr>
              <w:t>0,13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76E3F6" w14:textId="77777777" w:rsidR="00DC06A5" w:rsidRDefault="00DC06A5" w:rsidP="00613232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250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14146F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6CCF8A64" w14:textId="77777777" w:rsidTr="00613232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B6AB1A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CEC4F6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t>Сок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фруктовый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66D3E8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180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DC2A26" w14:textId="77777777" w:rsidR="00DC06A5" w:rsidRDefault="00DC06A5" w:rsidP="00613232">
            <w:pPr>
              <w:pStyle w:val="TableParagraph"/>
              <w:ind w:left="106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49B67E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EACC93" w14:textId="77777777" w:rsidR="00DC06A5" w:rsidRDefault="00DC06A5" w:rsidP="00613232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5"/>
                <w:sz w:val="18"/>
              </w:rPr>
              <w:t>21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B70435" w14:textId="77777777" w:rsidR="00DC06A5" w:rsidRDefault="00DC06A5" w:rsidP="00613232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81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29592B" w14:textId="77777777" w:rsidR="00DC06A5" w:rsidRDefault="00DC06A5" w:rsidP="00613232">
            <w:pPr>
              <w:pStyle w:val="TableParagraph"/>
              <w:ind w:left="169"/>
              <w:rPr>
                <w:sz w:val="18"/>
              </w:rPr>
            </w:pPr>
            <w:r>
              <w:rPr>
                <w:spacing w:val="-5"/>
                <w:sz w:val="18"/>
              </w:rPr>
              <w:t>14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4EA075" w14:textId="77777777" w:rsidR="00DC06A5" w:rsidRDefault="00DC06A5" w:rsidP="00613232">
            <w:pPr>
              <w:pStyle w:val="TableParagraph"/>
              <w:ind w:left="27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6EA08B" w14:textId="77777777" w:rsidR="00DC06A5" w:rsidRDefault="00DC06A5" w:rsidP="00613232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11A7AB" w14:textId="77777777" w:rsidR="00DC06A5" w:rsidRDefault="00DC06A5" w:rsidP="00613232">
            <w:pPr>
              <w:pStyle w:val="TableParagraph"/>
              <w:ind w:left="28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5A4DA6" w14:textId="77777777" w:rsidR="00DC06A5" w:rsidRDefault="00DC06A5" w:rsidP="00613232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418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619CF7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240890BF" w14:textId="77777777" w:rsidTr="00613232">
        <w:trPr>
          <w:trHeight w:val="585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FD1649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4CE761" w14:textId="77777777" w:rsidR="00DC06A5" w:rsidRDefault="00DC06A5" w:rsidP="00613232">
            <w:pPr>
              <w:pStyle w:val="TableParagraph"/>
              <w:spacing w:line="240" w:lineRule="auto"/>
              <w:ind w:left="105" w:right="253"/>
            </w:pPr>
            <w:r>
              <w:rPr>
                <w:spacing w:val="-4"/>
              </w:rPr>
              <w:t xml:space="preserve">Хлеб </w:t>
            </w: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554DA0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8FE7B6" w14:textId="77777777" w:rsidR="00DC06A5" w:rsidRDefault="00DC06A5" w:rsidP="00613232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B9233C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8980C7" w14:textId="77777777" w:rsidR="00DC06A5" w:rsidRDefault="00DC06A5" w:rsidP="00613232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1E0CD1" w14:textId="77777777" w:rsidR="00DC06A5" w:rsidRDefault="00DC06A5" w:rsidP="00613232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DE5C15" w14:textId="77777777" w:rsidR="00DC06A5" w:rsidRDefault="00DC06A5" w:rsidP="00613232">
            <w:pPr>
              <w:pStyle w:val="TableParagraph"/>
              <w:ind w:left="145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7F6745" w14:textId="77777777" w:rsidR="00DC06A5" w:rsidRDefault="00DC06A5" w:rsidP="00613232">
            <w:pPr>
              <w:pStyle w:val="TableParagraph"/>
              <w:ind w:left="143" w:right="111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CA9B383" w14:textId="77777777" w:rsidR="00DC06A5" w:rsidRDefault="00DC06A5" w:rsidP="00613232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585C5E" w14:textId="77777777" w:rsidR="00DC06A5" w:rsidRDefault="00DC06A5" w:rsidP="00613232"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DC4955" w14:textId="77777777" w:rsidR="00DC06A5" w:rsidRDefault="00DC06A5" w:rsidP="00613232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F60AC9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5FC0A4C7" w14:textId="77777777" w:rsidTr="00613232">
        <w:trPr>
          <w:trHeight w:val="580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A5AD0D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ECB85F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69D6AC" w14:textId="77777777" w:rsidR="00DC06A5" w:rsidRDefault="00DC06A5" w:rsidP="00613232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380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5D6D3B" w14:textId="77777777" w:rsidR="00DC06A5" w:rsidRDefault="00DC06A5" w:rsidP="00613232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24,5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346E3D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26,8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75F31A" w14:textId="77777777" w:rsidR="00DC06A5" w:rsidRDefault="00DC06A5" w:rsidP="00613232">
            <w:pPr>
              <w:pStyle w:val="TableParagraph"/>
              <w:spacing w:line="207" w:lineRule="exact"/>
              <w:ind w:left="108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75,5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FBF739" w14:textId="77777777" w:rsidR="00DC06A5" w:rsidRDefault="00DC06A5" w:rsidP="00613232">
            <w:pPr>
              <w:pStyle w:val="TableParagraph"/>
              <w:spacing w:line="207" w:lineRule="exact"/>
              <w:ind w:left="10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478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482A31" w14:textId="77777777" w:rsidR="00DC06A5" w:rsidRDefault="00DC06A5" w:rsidP="00613232">
            <w:pPr>
              <w:pStyle w:val="TableParagraph"/>
              <w:spacing w:line="207" w:lineRule="exact"/>
              <w:ind w:left="12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192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873D3E" w14:textId="77777777" w:rsidR="00DC06A5" w:rsidRDefault="00DC06A5" w:rsidP="00613232">
            <w:pPr>
              <w:pStyle w:val="TableParagraph"/>
              <w:spacing w:line="207" w:lineRule="exact"/>
              <w:ind w:left="143" w:right="116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51,7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454A25" w14:textId="77777777" w:rsidR="00DC06A5" w:rsidRDefault="00DC06A5" w:rsidP="00613232">
            <w:pPr>
              <w:pStyle w:val="TableParagraph"/>
              <w:spacing w:line="207" w:lineRule="exact"/>
              <w:ind w:left="144" w:right="119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0,13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3A2B7C" w14:textId="77777777" w:rsidR="00DC06A5" w:rsidRDefault="00DC06A5" w:rsidP="00613232">
            <w:pPr>
              <w:pStyle w:val="TableParagraph"/>
              <w:spacing w:line="207" w:lineRule="exact"/>
              <w:ind w:left="13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4,13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A2F6CF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E336F9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4192A7C8" w14:textId="77777777" w:rsidTr="00613232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C7E5A94" w14:textId="77777777" w:rsidR="00DC06A5" w:rsidRDefault="00DC06A5" w:rsidP="00613232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2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65DC60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C4050C" w14:textId="77777777" w:rsidR="00DC06A5" w:rsidRDefault="00DC06A5" w:rsidP="00613232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4"/>
              </w:rPr>
              <w:t>1463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70283B6" w14:textId="77777777" w:rsidR="00DC06A5" w:rsidRDefault="00DC06A5" w:rsidP="00613232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61,0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83BB9A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67,5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C0DEA8" w14:textId="77777777" w:rsidR="00DC06A5" w:rsidRDefault="00DC06A5" w:rsidP="00613232">
            <w:pPr>
              <w:pStyle w:val="TableParagraph"/>
              <w:spacing w:line="207" w:lineRule="exact"/>
              <w:ind w:left="108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214,6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2AB976" w14:textId="77777777" w:rsidR="00DC06A5" w:rsidRDefault="00DC06A5" w:rsidP="00613232">
            <w:pPr>
              <w:pStyle w:val="TableParagraph"/>
              <w:spacing w:line="207" w:lineRule="exact"/>
              <w:ind w:left="109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1544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19A2F5" w14:textId="77777777" w:rsidR="00DC06A5" w:rsidRDefault="00DC06A5" w:rsidP="00613232">
            <w:pPr>
              <w:pStyle w:val="TableParagraph"/>
              <w:spacing w:line="207" w:lineRule="exact"/>
              <w:ind w:left="12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516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8D6898" w14:textId="77777777" w:rsidR="00DC06A5" w:rsidRDefault="00DC06A5" w:rsidP="00613232">
            <w:pPr>
              <w:pStyle w:val="TableParagraph"/>
              <w:spacing w:line="207" w:lineRule="exact"/>
              <w:ind w:left="143" w:right="116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357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F27606" w14:textId="77777777" w:rsidR="00DC06A5" w:rsidRDefault="00DC06A5" w:rsidP="00613232">
            <w:pPr>
              <w:pStyle w:val="TableParagraph"/>
              <w:spacing w:line="207" w:lineRule="exact"/>
              <w:ind w:left="144" w:right="119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0,92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A67FBF" w14:textId="77777777" w:rsidR="00DC06A5" w:rsidRDefault="00DC06A5" w:rsidP="00613232">
            <w:pPr>
              <w:pStyle w:val="TableParagraph"/>
              <w:spacing w:line="207" w:lineRule="exact"/>
              <w:ind w:left="13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10,4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7FABBC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EC33F9" w14:textId="4D46A8FB" w:rsidR="00DC06A5" w:rsidRDefault="00DC06A5" w:rsidP="00613232">
            <w:pPr>
              <w:pStyle w:val="TableParagraph"/>
              <w:spacing w:line="249" w:lineRule="exact"/>
              <w:ind w:left="119"/>
              <w:rPr>
                <w:b/>
              </w:rPr>
            </w:pPr>
            <w:r>
              <w:rPr>
                <w:b/>
                <w:spacing w:val="-2"/>
              </w:rPr>
              <w:t>1</w:t>
            </w:r>
            <w:r w:rsidR="00691A1A">
              <w:rPr>
                <w:b/>
                <w:spacing w:val="-2"/>
              </w:rPr>
              <w:t>3</w:t>
            </w:r>
            <w:r w:rsidR="002E05A1">
              <w:rPr>
                <w:b/>
                <w:spacing w:val="-2"/>
              </w:rPr>
              <w:t>3</w:t>
            </w:r>
            <w:r>
              <w:rPr>
                <w:b/>
                <w:spacing w:val="-2"/>
              </w:rPr>
              <w:t>,95</w:t>
            </w:r>
          </w:p>
        </w:tc>
      </w:tr>
    </w:tbl>
    <w:p w14:paraId="323B72B5" w14:textId="77777777" w:rsidR="00DC06A5" w:rsidRDefault="00DC06A5" w:rsidP="00DC06A5">
      <w:pPr>
        <w:widowControl/>
        <w:autoSpaceDE/>
        <w:autoSpaceDN/>
        <w:sectPr w:rsidR="00DC06A5" w:rsidSect="00DC06A5">
          <w:pgSz w:w="11900" w:h="16840"/>
          <w:pgMar w:top="1140" w:right="20" w:bottom="280" w:left="640" w:header="720" w:footer="720" w:gutter="0"/>
          <w:cols w:space="720"/>
        </w:sectPr>
      </w:pPr>
    </w:p>
    <w:tbl>
      <w:tblPr>
        <w:tblW w:w="0" w:type="auto"/>
        <w:tblInd w:w="6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22"/>
        <w:gridCol w:w="1814"/>
        <w:gridCol w:w="710"/>
        <w:gridCol w:w="566"/>
        <w:gridCol w:w="566"/>
        <w:gridCol w:w="710"/>
        <w:gridCol w:w="772"/>
        <w:gridCol w:w="503"/>
        <w:gridCol w:w="705"/>
        <w:gridCol w:w="710"/>
        <w:gridCol w:w="566"/>
        <w:gridCol w:w="566"/>
        <w:gridCol w:w="960"/>
      </w:tblGrid>
      <w:tr w:rsidR="00DC06A5" w14:paraId="562CA029" w14:textId="77777777" w:rsidTr="00613232">
        <w:trPr>
          <w:trHeight w:val="2020"/>
        </w:trPr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AC556F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47564855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421C9E2" w14:textId="77777777" w:rsidR="00DC06A5" w:rsidRDefault="00DC06A5" w:rsidP="00613232">
            <w:pPr>
              <w:pStyle w:val="TableParagraph"/>
              <w:spacing w:before="199" w:line="235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4AB73F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064C50D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4E86369" w14:textId="77777777" w:rsidR="00DC06A5" w:rsidRDefault="00DC06A5" w:rsidP="00613232">
            <w:pPr>
              <w:pStyle w:val="TableParagraph"/>
              <w:spacing w:before="199" w:line="235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A64E6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053D9669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26BFFF3B" w14:textId="77777777" w:rsidR="00DC06A5" w:rsidRDefault="00DC06A5" w:rsidP="00613232">
            <w:pPr>
              <w:pStyle w:val="TableParagraph"/>
              <w:spacing w:line="240" w:lineRule="auto"/>
              <w:ind w:left="149" w:right="145"/>
              <w:jc w:val="center"/>
            </w:pPr>
            <w:r>
              <w:rPr>
                <w:spacing w:val="-4"/>
              </w:rPr>
              <w:t xml:space="preserve">Вых </w:t>
            </w:r>
            <w:r>
              <w:rPr>
                <w:spacing w:val="-6"/>
              </w:rPr>
              <w:t xml:space="preserve">од </w:t>
            </w:r>
            <w:r>
              <w:rPr>
                <w:spacing w:val="-4"/>
              </w:rPr>
              <w:t xml:space="preserve">блю да, </w:t>
            </w:r>
            <w:r>
              <w:rPr>
                <w:spacing w:val="-6"/>
              </w:rPr>
              <w:t>гр</w:t>
            </w:r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AF400B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438B606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5EABB75B" w14:textId="77777777" w:rsidR="00DC06A5" w:rsidRDefault="00DC06A5" w:rsidP="00613232">
            <w:pPr>
              <w:pStyle w:val="TableParagraph"/>
              <w:spacing w:line="240" w:lineRule="auto"/>
              <w:ind w:left="332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r>
              <w:t>гр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CA5FA38" w14:textId="77777777" w:rsidR="00DC06A5" w:rsidRDefault="00DC06A5" w:rsidP="00613232">
            <w:pPr>
              <w:pStyle w:val="TableParagraph"/>
              <w:spacing w:line="240" w:lineRule="auto"/>
              <w:ind w:left="122" w:right="126" w:firstLine="2"/>
              <w:jc w:val="center"/>
            </w:pPr>
            <w:r>
              <w:rPr>
                <w:spacing w:val="-4"/>
              </w:rPr>
              <w:t xml:space="preserve">Энер </w:t>
            </w:r>
            <w:r>
              <w:rPr>
                <w:spacing w:val="-2"/>
              </w:rPr>
              <w:t xml:space="preserve">гичес </w:t>
            </w:r>
            <w:r>
              <w:rPr>
                <w:spacing w:val="-4"/>
              </w:rPr>
              <w:t>кая ценн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067D2039" w14:textId="77777777" w:rsidR="00DC06A5" w:rsidRDefault="00DC06A5" w:rsidP="00613232">
            <w:pPr>
              <w:pStyle w:val="TableParagraph"/>
              <w:spacing w:line="252" w:lineRule="exact"/>
              <w:ind w:left="152" w:right="152"/>
              <w:jc w:val="center"/>
            </w:pPr>
            <w:r>
              <w:rPr>
                <w:spacing w:val="-4"/>
              </w:rPr>
              <w:t>ккал</w:t>
            </w:r>
          </w:p>
          <w:p w14:paraId="0949D126" w14:textId="77777777" w:rsidR="00DC06A5" w:rsidRDefault="00DC06A5" w:rsidP="00613232">
            <w:pPr>
              <w:pStyle w:val="TableParagraph"/>
              <w:spacing w:line="238" w:lineRule="exact"/>
              <w:jc w:val="center"/>
            </w:pPr>
            <w:r>
              <w:t>)</w:t>
            </w:r>
          </w:p>
        </w:tc>
        <w:tc>
          <w:tcPr>
            <w:tcW w:w="24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E9593F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611B9CC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5111C750" w14:textId="77777777" w:rsidR="00DC06A5" w:rsidRDefault="00DC06A5" w:rsidP="00613232">
            <w:pPr>
              <w:pStyle w:val="TableParagraph"/>
              <w:spacing w:line="240" w:lineRule="auto"/>
              <w:ind w:left="751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21819BC" w14:textId="77777777" w:rsidR="00DC06A5" w:rsidRDefault="00DC06A5" w:rsidP="00613232">
            <w:pPr>
              <w:pStyle w:val="TableParagraph"/>
              <w:spacing w:line="240" w:lineRule="auto"/>
              <w:ind w:left="115" w:right="97" w:hanging="5"/>
              <w:jc w:val="center"/>
            </w:pPr>
            <w:r>
              <w:rPr>
                <w:spacing w:val="-6"/>
              </w:rPr>
              <w:t xml:space="preserve">Но мер </w:t>
            </w:r>
            <w:r>
              <w:rPr>
                <w:spacing w:val="-4"/>
              </w:rPr>
              <w:t xml:space="preserve">рец епт </w:t>
            </w:r>
            <w:r>
              <w:rPr>
                <w:spacing w:val="-6"/>
              </w:rPr>
              <w:t xml:space="preserve">ур </w:t>
            </w:r>
            <w:r>
              <w:rPr>
                <w:spacing w:val="-10"/>
              </w:rPr>
              <w:t>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A01AAF" w14:textId="77777777" w:rsidR="00DC06A5" w:rsidRDefault="00DC06A5" w:rsidP="00613232">
            <w:pPr>
              <w:pStyle w:val="TableParagraph"/>
              <w:spacing w:line="240" w:lineRule="auto"/>
              <w:ind w:left="117" w:right="102"/>
              <w:jc w:val="center"/>
            </w:pPr>
            <w:r>
              <w:rPr>
                <w:spacing w:val="-2"/>
              </w:rPr>
              <w:t xml:space="preserve">Стоимо </w:t>
            </w:r>
            <w:r>
              <w:rPr>
                <w:spacing w:val="-4"/>
              </w:rPr>
              <w:t xml:space="preserve">сть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r>
              <w:rPr>
                <w:spacing w:val="-4"/>
              </w:rPr>
              <w:t>руб</w:t>
            </w:r>
          </w:p>
        </w:tc>
      </w:tr>
      <w:tr w:rsidR="00DC06A5" w14:paraId="38C4798D" w14:textId="77777777" w:rsidTr="00613232">
        <w:trPr>
          <w:trHeight w:val="479"/>
        </w:trPr>
        <w:tc>
          <w:tcPr>
            <w:tcW w:w="101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9093704" w14:textId="77777777" w:rsidR="00DC06A5" w:rsidRDefault="00DC06A5" w:rsidP="00613232">
            <w:pPr>
              <w:widowControl/>
              <w:autoSpaceDE/>
              <w:autoSpaceDN/>
            </w:pPr>
          </w:p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1903A11" w14:textId="77777777" w:rsidR="00DC06A5" w:rsidRDefault="00DC06A5" w:rsidP="00613232">
            <w:pPr>
              <w:widowControl/>
              <w:autoSpaceDE/>
              <w:autoSpaceDN/>
            </w:pPr>
          </w:p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5107F0F" w14:textId="77777777" w:rsidR="00DC06A5" w:rsidRDefault="00DC06A5" w:rsidP="00613232">
            <w:pPr>
              <w:widowControl/>
              <w:autoSpaceDE/>
              <w:autoSpaceDN/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E736F7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t>Б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349DBC" w14:textId="77777777" w:rsidR="00DC06A5" w:rsidRDefault="00DC06A5" w:rsidP="00613232">
            <w:pPr>
              <w:pStyle w:val="TableParagraph"/>
              <w:spacing w:line="244" w:lineRule="exact"/>
              <w:ind w:left="183"/>
            </w:pPr>
            <w:r>
              <w:t>Ж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9426D1" w14:textId="77777777" w:rsidR="00DC06A5" w:rsidRDefault="00DC06A5" w:rsidP="00613232">
            <w:pPr>
              <w:pStyle w:val="TableParagraph"/>
              <w:spacing w:line="244" w:lineRule="exact"/>
              <w:ind w:left="7"/>
              <w:jc w:val="center"/>
            </w:pPr>
            <w:r>
              <w:t>У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A1DA86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48FBCE" w14:textId="77777777" w:rsidR="00DC06A5" w:rsidRDefault="00DC06A5" w:rsidP="00613232">
            <w:pPr>
              <w:pStyle w:val="TableParagraph"/>
              <w:spacing w:line="221" w:lineRule="exact"/>
              <w:ind w:left="147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F0DF5C" w14:textId="77777777" w:rsidR="00DC06A5" w:rsidRDefault="00DC06A5" w:rsidP="00613232">
            <w:pPr>
              <w:pStyle w:val="TableParagraph"/>
              <w:spacing w:line="221" w:lineRule="exact"/>
              <w:ind w:left="215"/>
              <w:rPr>
                <w:sz w:val="20"/>
              </w:rPr>
            </w:pPr>
            <w:r>
              <w:rPr>
                <w:spacing w:val="-5"/>
                <w:sz w:val="20"/>
              </w:rPr>
              <w:t>Mg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B597E0" w14:textId="77777777" w:rsidR="00DC06A5" w:rsidRDefault="00DC06A5" w:rsidP="00613232">
            <w:pPr>
              <w:pStyle w:val="TableParagraph"/>
              <w:spacing w:line="221" w:lineRule="exact"/>
              <w:ind w:left="149" w:right="14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9042D8" w14:textId="77777777" w:rsidR="00DC06A5" w:rsidRDefault="00DC06A5" w:rsidP="00613232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612379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9AABFB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66E59721" w14:textId="77777777" w:rsidTr="00613232">
        <w:trPr>
          <w:trHeight w:val="479"/>
        </w:trPr>
        <w:tc>
          <w:tcPr>
            <w:tcW w:w="10170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77E6FE" w14:textId="2B35CB4E" w:rsidR="00DC06A5" w:rsidRDefault="00DC06A5" w:rsidP="00613232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Ден</w:t>
            </w:r>
            <w:r w:rsidR="00E14ACD">
              <w:rPr>
                <w:b/>
              </w:rPr>
              <w:t xml:space="preserve">ь </w:t>
            </w:r>
            <w:r w:rsidR="007269C1">
              <w:rPr>
                <w:b/>
              </w:rPr>
              <w:t>3 декабря</w:t>
            </w:r>
          </w:p>
        </w:tc>
      </w:tr>
      <w:tr w:rsidR="00DC06A5" w14:paraId="27855105" w14:textId="77777777" w:rsidTr="00613232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E3CCAB" w14:textId="77777777" w:rsidR="00DC06A5" w:rsidRDefault="00DC06A5" w:rsidP="00613232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Завтрак: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2F8362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t>Каша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полтавская</w:t>
            </w:r>
          </w:p>
          <w:p w14:paraId="4FCFF01C" w14:textId="77777777" w:rsidR="00DC06A5" w:rsidRDefault="00DC06A5" w:rsidP="00613232">
            <w:pPr>
              <w:pStyle w:val="TableParagraph"/>
              <w:spacing w:before="1" w:line="243" w:lineRule="exact"/>
              <w:ind w:left="105"/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73B5422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17A71F" w14:textId="77777777" w:rsidR="00DC06A5" w:rsidRDefault="00DC06A5" w:rsidP="00613232">
            <w:pPr>
              <w:pStyle w:val="TableParagraph"/>
              <w:spacing w:line="244" w:lineRule="exact"/>
            </w:pPr>
            <w:r>
              <w:rPr>
                <w:spacing w:val="-5"/>
              </w:rPr>
              <w:t>14,</w:t>
            </w:r>
            <w:r>
              <w:t>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731306" w14:textId="77777777" w:rsidR="00DC06A5" w:rsidRDefault="00DC06A5" w:rsidP="00613232">
            <w:pPr>
              <w:pStyle w:val="TableParagraph"/>
              <w:spacing w:line="244" w:lineRule="exact"/>
              <w:ind w:left="145"/>
            </w:pPr>
            <w:r>
              <w:rPr>
                <w:spacing w:val="-5"/>
              </w:rPr>
              <w:t>3,9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ADA0F3" w14:textId="77777777" w:rsidR="00DC06A5" w:rsidRDefault="00DC06A5" w:rsidP="00613232">
            <w:pPr>
              <w:pStyle w:val="TableParagraph"/>
              <w:spacing w:line="244" w:lineRule="exact"/>
              <w:ind w:right="149"/>
              <w:jc w:val="right"/>
            </w:pPr>
            <w:r>
              <w:rPr>
                <w:spacing w:val="-4"/>
              </w:rPr>
              <w:t>31,8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0466F6" w14:textId="77777777" w:rsidR="00DC06A5" w:rsidRDefault="00DC06A5" w:rsidP="00613232">
            <w:pPr>
              <w:pStyle w:val="TableParagraph"/>
              <w:spacing w:line="244" w:lineRule="exact"/>
              <w:ind w:left="107"/>
            </w:pPr>
            <w:r>
              <w:rPr>
                <w:spacing w:val="-5"/>
              </w:rPr>
              <w:t>222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EEDFA8" w14:textId="77777777" w:rsidR="00DC06A5" w:rsidRDefault="00DC06A5" w:rsidP="00613232">
            <w:pPr>
              <w:pStyle w:val="TableParagraph"/>
              <w:spacing w:line="221" w:lineRule="exact"/>
              <w:ind w:left="132"/>
              <w:rPr>
                <w:sz w:val="20"/>
              </w:rPr>
            </w:pPr>
            <w:r>
              <w:rPr>
                <w:spacing w:val="-5"/>
                <w:sz w:val="20"/>
              </w:rPr>
              <w:t>8,4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070646" w14:textId="77777777" w:rsidR="00DC06A5" w:rsidRDefault="00DC06A5" w:rsidP="00613232">
            <w:pPr>
              <w:pStyle w:val="TableParagraph"/>
              <w:spacing w:line="221" w:lineRule="exact"/>
              <w:ind w:left="229"/>
              <w:rPr>
                <w:sz w:val="20"/>
              </w:rPr>
            </w:pPr>
            <w:r>
              <w:rPr>
                <w:spacing w:val="-5"/>
                <w:sz w:val="20"/>
              </w:rPr>
              <w:t>3,9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F8887E4" w14:textId="77777777" w:rsidR="00DC06A5" w:rsidRDefault="00DC06A5" w:rsidP="00613232">
            <w:pPr>
              <w:pStyle w:val="TableParagraph"/>
              <w:spacing w:line="221" w:lineRule="exact"/>
              <w:ind w:left="149" w:right="130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D21536" w14:textId="77777777" w:rsidR="00DC06A5" w:rsidRDefault="00DC06A5" w:rsidP="00613232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849B38" w14:textId="77777777" w:rsidR="00DC06A5" w:rsidRDefault="00DC06A5" w:rsidP="00613232">
            <w:pPr>
              <w:pStyle w:val="TableParagraph"/>
              <w:spacing w:line="244" w:lineRule="exact"/>
              <w:ind w:left="97" w:right="97"/>
              <w:jc w:val="center"/>
            </w:pPr>
            <w:r>
              <w:rPr>
                <w:spacing w:val="-5"/>
              </w:rPr>
              <w:t>182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43B50C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008F008E" w14:textId="77777777" w:rsidTr="00613232">
        <w:trPr>
          <w:trHeight w:val="757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82077B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65CB48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t>Чай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со</w:t>
            </w:r>
          </w:p>
          <w:p w14:paraId="77345B93" w14:textId="77777777" w:rsidR="00DC06A5" w:rsidRDefault="00DC06A5" w:rsidP="00613232">
            <w:pPr>
              <w:pStyle w:val="TableParagraph"/>
              <w:spacing w:line="250" w:lineRule="exact"/>
              <w:ind w:left="105" w:right="609"/>
            </w:pPr>
            <w:r>
              <w:rPr>
                <w:spacing w:val="-2"/>
              </w:rPr>
              <w:t>сгущенным 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AA0F1D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1296FD" w14:textId="77777777" w:rsidR="00DC06A5" w:rsidRDefault="00DC06A5" w:rsidP="00613232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2,67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373E60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2,34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60DA3E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14,31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A14F8B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756B39" w14:textId="77777777" w:rsidR="00DC06A5" w:rsidRDefault="00DC06A5" w:rsidP="00613232">
            <w:pPr>
              <w:pStyle w:val="TableParagraph"/>
              <w:ind w:left="123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9F60D7" w14:textId="77777777" w:rsidR="00DC06A5" w:rsidRDefault="00DC06A5" w:rsidP="00613232">
            <w:pPr>
              <w:pStyle w:val="TableParagraph"/>
              <w:ind w:left="196"/>
              <w:rPr>
                <w:sz w:val="18"/>
              </w:rPr>
            </w:pPr>
            <w:r>
              <w:rPr>
                <w:spacing w:val="-4"/>
                <w:sz w:val="18"/>
              </w:rPr>
              <w:t>13,9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53111D" w14:textId="77777777" w:rsidR="00DC06A5" w:rsidRDefault="00DC06A5" w:rsidP="00613232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C46CCA" w14:textId="77777777" w:rsidR="00DC06A5" w:rsidRDefault="00DC06A5" w:rsidP="00613232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8E408C" w14:textId="77777777" w:rsidR="00DC06A5" w:rsidRDefault="00DC06A5" w:rsidP="00613232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413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4F196C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7F91DDF8" w14:textId="77777777" w:rsidTr="00613232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150388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3537E0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rPr>
                <w:spacing w:val="-4"/>
              </w:rPr>
              <w:t>Хлеб</w:t>
            </w:r>
          </w:p>
          <w:p w14:paraId="42AD4595" w14:textId="77777777" w:rsidR="00DC06A5" w:rsidRDefault="00DC06A5" w:rsidP="00613232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5345FA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B045B5" w14:textId="77777777" w:rsidR="00DC06A5" w:rsidRDefault="00DC06A5" w:rsidP="00613232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6F324F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E9B66C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7083023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2BA5EE" w14:textId="77777777" w:rsidR="00DC06A5" w:rsidRDefault="00DC06A5" w:rsidP="00613232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894EA2" w14:textId="77777777" w:rsidR="00DC06A5" w:rsidRDefault="00DC06A5" w:rsidP="00613232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9A9F61" w14:textId="77777777" w:rsidR="00DC06A5" w:rsidRDefault="00DC06A5" w:rsidP="00613232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E10FE6" w14:textId="77777777" w:rsidR="00DC06A5" w:rsidRDefault="00DC06A5" w:rsidP="00613232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2BC538" w14:textId="77777777" w:rsidR="00DC06A5" w:rsidRDefault="00DC06A5" w:rsidP="00613232">
            <w:pPr>
              <w:pStyle w:val="TableParagraph"/>
              <w:ind w:left="44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39C6F0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355223E4" w14:textId="77777777" w:rsidTr="00613232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FD6BCE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1D894A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28B25A" w14:textId="77777777" w:rsidR="00DC06A5" w:rsidRDefault="00DC06A5" w:rsidP="00613232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4EF1B4" w14:textId="77777777" w:rsidR="00DC06A5" w:rsidRDefault="00DC06A5" w:rsidP="00613232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19,7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9B330C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023716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62,4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083E34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391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D472A6E" w14:textId="77777777" w:rsidR="00DC06A5" w:rsidRDefault="00DC06A5" w:rsidP="00613232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130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339A20" w14:textId="77777777" w:rsidR="00DC06A5" w:rsidRDefault="00DC06A5" w:rsidP="00613232">
            <w:pPr>
              <w:pStyle w:val="TableParagraph"/>
              <w:spacing w:line="207" w:lineRule="exact"/>
              <w:ind w:left="19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29,8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AC8123" w14:textId="77777777" w:rsidR="00DC06A5" w:rsidRDefault="00DC06A5" w:rsidP="00613232">
            <w:pPr>
              <w:pStyle w:val="TableParagraph"/>
              <w:spacing w:line="207" w:lineRule="exact"/>
              <w:ind w:left="149" w:right="130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0E2E871" w14:textId="77777777" w:rsidR="00DC06A5" w:rsidRDefault="00DC06A5" w:rsidP="00613232">
            <w:pPr>
              <w:pStyle w:val="TableParagraph"/>
              <w:spacing w:line="207" w:lineRule="exact"/>
              <w:ind w:left="97" w:right="7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FC10E3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20CC7F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63653D99" w14:textId="77777777" w:rsidTr="00613232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37B021" w14:textId="77777777" w:rsidR="00DC06A5" w:rsidRDefault="00DC06A5" w:rsidP="00613232">
            <w:pPr>
              <w:pStyle w:val="TableParagraph"/>
              <w:spacing w:line="242" w:lineRule="exact"/>
              <w:ind w:left="110"/>
            </w:pPr>
            <w:r>
              <w:rPr>
                <w:spacing w:val="-2"/>
              </w:rPr>
              <w:t>Второй</w:t>
            </w:r>
          </w:p>
          <w:p w14:paraId="126CB4B6" w14:textId="77777777" w:rsidR="00DC06A5" w:rsidRDefault="00DC06A5" w:rsidP="00613232">
            <w:pPr>
              <w:pStyle w:val="TableParagraph"/>
              <w:spacing w:line="241" w:lineRule="exact"/>
              <w:ind w:left="110"/>
            </w:pPr>
            <w:r>
              <w:rPr>
                <w:spacing w:val="-2"/>
              </w:rPr>
              <w:t>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5D71F9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t>Сок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фруктовый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EA3EB6" w14:textId="77777777" w:rsidR="00DC06A5" w:rsidRDefault="00DC06A5" w:rsidP="00613232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180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74C3A1" w14:textId="77777777" w:rsidR="00DC06A5" w:rsidRDefault="00DC06A5" w:rsidP="00613232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w w:val="101"/>
                <w:sz w:val="18"/>
              </w:rPr>
              <w:t>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81C68A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w w:val="101"/>
                <w:sz w:val="18"/>
              </w:rPr>
              <w:t>-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AA67D0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5D5B93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81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8ED50A" w14:textId="77777777" w:rsidR="00DC06A5" w:rsidRDefault="00DC06A5" w:rsidP="00613232">
            <w:pPr>
              <w:pStyle w:val="TableParagraph"/>
              <w:spacing w:line="207" w:lineRule="exact"/>
              <w:ind w:left="16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8FDB24" w14:textId="77777777" w:rsidR="00DC06A5" w:rsidRDefault="00DC06A5" w:rsidP="00613232">
            <w:pPr>
              <w:pStyle w:val="TableParagraph"/>
              <w:spacing w:line="207" w:lineRule="exact"/>
              <w:ind w:left="18"/>
              <w:jc w:val="center"/>
              <w:rPr>
                <w:b/>
                <w:sz w:val="18"/>
              </w:rPr>
            </w:pPr>
            <w:r>
              <w:rPr>
                <w:b/>
                <w:w w:val="101"/>
                <w:sz w:val="18"/>
              </w:rPr>
              <w:t>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D6CD51" w14:textId="77777777" w:rsidR="00DC06A5" w:rsidRDefault="00DC06A5" w:rsidP="00613232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8F8314" w14:textId="77777777" w:rsidR="00DC06A5" w:rsidRDefault="00DC06A5" w:rsidP="00613232">
            <w:pPr>
              <w:pStyle w:val="TableParagraph"/>
              <w:spacing w:line="207" w:lineRule="exact"/>
              <w:ind w:left="15"/>
              <w:jc w:val="center"/>
              <w:rPr>
                <w:b/>
                <w:sz w:val="18"/>
              </w:rPr>
            </w:pPr>
            <w:r>
              <w:rPr>
                <w:b/>
                <w:w w:val="101"/>
                <w:sz w:val="18"/>
              </w:rPr>
              <w:t>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A46A42" w14:textId="77777777" w:rsidR="00DC06A5" w:rsidRDefault="00DC06A5" w:rsidP="00613232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418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8D5791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5774CCBA" w14:textId="77777777" w:rsidTr="00613232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F91450" w14:textId="77777777" w:rsidR="00DC06A5" w:rsidRDefault="00DC06A5" w:rsidP="00613232">
            <w:pPr>
              <w:pStyle w:val="TableParagraph"/>
              <w:spacing w:line="244" w:lineRule="exact"/>
              <w:ind w:left="110"/>
            </w:pPr>
            <w:r>
              <w:rPr>
                <w:spacing w:val="-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8D12F6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t xml:space="preserve">Суп </w:t>
            </w:r>
          </w:p>
          <w:p w14:paraId="1A1D2F4D" w14:textId="77777777" w:rsidR="00DC06A5" w:rsidRDefault="00DC06A5" w:rsidP="00613232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с/м с мак.изд.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AC5ED5" w14:textId="77777777" w:rsidR="00DC06A5" w:rsidRDefault="00DC06A5" w:rsidP="00613232">
            <w:pPr>
              <w:pStyle w:val="TableParagraph"/>
              <w:spacing w:line="244" w:lineRule="exact"/>
            </w:pPr>
            <w:r>
              <w:rPr>
                <w:spacing w:val="-4"/>
              </w:rPr>
              <w:t>200/</w:t>
            </w:r>
            <w:r>
              <w:rPr>
                <w:spacing w:val="-5"/>
              </w:rPr>
              <w:t>25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BF049F" w14:textId="77777777" w:rsidR="00DC06A5" w:rsidRDefault="00DC06A5" w:rsidP="00613232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11,3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210953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3,6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06F8C85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26.59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6E9C37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178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6BB1EA" w14:textId="77777777" w:rsidR="00DC06A5" w:rsidRDefault="00DC06A5" w:rsidP="00613232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38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951FDF" w14:textId="77777777" w:rsidR="00DC06A5" w:rsidRDefault="00DC06A5" w:rsidP="00613232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4"/>
                <w:sz w:val="18"/>
              </w:rPr>
              <w:t>37,2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F47AE3" w14:textId="77777777" w:rsidR="00DC06A5" w:rsidRDefault="00DC06A5" w:rsidP="00613232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0,14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1B3E3D" w14:textId="77777777" w:rsidR="00DC06A5" w:rsidRDefault="00DC06A5" w:rsidP="00613232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11,4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2F9A07" w14:textId="77777777" w:rsidR="00DC06A5" w:rsidRDefault="00DC06A5" w:rsidP="00613232">
            <w:pPr>
              <w:pStyle w:val="TableParagraph"/>
              <w:ind w:left="94" w:right="24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89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34DFA7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1023C7D0" w14:textId="77777777" w:rsidTr="00613232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DEEB37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F2692F" w14:textId="77777777" w:rsidR="00DC06A5" w:rsidRDefault="00DC06A5" w:rsidP="00613232">
            <w:pPr>
              <w:pStyle w:val="TableParagraph"/>
              <w:spacing w:line="244" w:lineRule="exact"/>
            </w:pPr>
            <w:r>
              <w:t>Отварная курица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B9FF80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70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8B99A9" w14:textId="77777777" w:rsidR="00DC06A5" w:rsidRDefault="00DC06A5" w:rsidP="00613232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9,83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9298CC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10,4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FCB0FC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1,84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1E9C73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140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64A6A4" w14:textId="77777777" w:rsidR="00DC06A5" w:rsidRDefault="00DC06A5" w:rsidP="00613232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30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59CAA2" w14:textId="77777777" w:rsidR="00DC06A5" w:rsidRDefault="00DC06A5" w:rsidP="00613232">
            <w:pPr>
              <w:pStyle w:val="TableParagraph"/>
              <w:ind w:left="244"/>
              <w:rPr>
                <w:sz w:val="18"/>
              </w:rPr>
            </w:pPr>
            <w:r>
              <w:rPr>
                <w:spacing w:val="-5"/>
                <w:sz w:val="18"/>
              </w:rPr>
              <w:t>9,1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BF4F71" w14:textId="77777777" w:rsidR="00DC06A5" w:rsidRDefault="00DC06A5" w:rsidP="00613232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0,12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576A6F" w14:textId="77777777" w:rsidR="00DC06A5" w:rsidRDefault="00DC06A5" w:rsidP="00613232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9AE9A2" w14:textId="77777777" w:rsidR="00DC06A5" w:rsidRDefault="00DC06A5" w:rsidP="00613232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327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01C65D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0501A4EC" w14:textId="77777777" w:rsidTr="00613232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B52ADD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3A31E3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t xml:space="preserve">Рис </w:t>
            </w:r>
            <w:r>
              <w:rPr>
                <w:spacing w:val="-2"/>
              </w:rPr>
              <w:t>отварной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987D86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145008" w14:textId="77777777" w:rsidR="00DC06A5" w:rsidRDefault="00DC06A5" w:rsidP="00613232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4,8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4EE7ED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7,1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24183D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20,0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7C284EB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C722460" w14:textId="77777777" w:rsidR="00DC06A5" w:rsidRDefault="00DC06A5" w:rsidP="00613232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1,8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EA8491" w14:textId="77777777" w:rsidR="00DC06A5" w:rsidRDefault="00DC06A5" w:rsidP="00613232">
            <w:pPr>
              <w:pStyle w:val="TableParagraph"/>
              <w:ind w:left="152"/>
              <w:rPr>
                <w:sz w:val="18"/>
              </w:rPr>
            </w:pPr>
            <w:r>
              <w:rPr>
                <w:spacing w:val="-2"/>
                <w:sz w:val="18"/>
              </w:rPr>
              <w:t>21,78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EC74BB" w14:textId="77777777" w:rsidR="00DC06A5" w:rsidRDefault="00DC06A5" w:rsidP="00613232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4723C4" w14:textId="77777777" w:rsidR="00DC06A5" w:rsidRDefault="00DC06A5" w:rsidP="00613232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33FD62" w14:textId="77777777" w:rsidR="00DC06A5" w:rsidRDefault="00DC06A5" w:rsidP="00613232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332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8C50B9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57FC7813" w14:textId="77777777" w:rsidTr="00613232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20B1CD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51C491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t>Компот</w:t>
            </w:r>
            <w:r>
              <w:rPr>
                <w:spacing w:val="-10"/>
              </w:rPr>
              <w:t xml:space="preserve"> </w:t>
            </w:r>
            <w:r>
              <w:rPr>
                <w:spacing w:val="-5"/>
              </w:rPr>
              <w:t>из</w:t>
            </w:r>
          </w:p>
          <w:p w14:paraId="7BEE9FE6" w14:textId="77777777" w:rsidR="00DC06A5" w:rsidRDefault="00DC06A5" w:rsidP="00613232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сухофруктов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7947B9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C13FC7" w14:textId="77777777" w:rsidR="00DC06A5" w:rsidRDefault="00DC06A5" w:rsidP="00613232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0,44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B87847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AEB2479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27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E2DFEA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B5096C" w14:textId="77777777" w:rsidR="00DC06A5" w:rsidRDefault="00DC06A5" w:rsidP="00613232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31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373FFD" w14:textId="77777777" w:rsidR="00DC06A5" w:rsidRDefault="00DC06A5" w:rsidP="00613232">
            <w:pPr>
              <w:pStyle w:val="TableParagraph"/>
              <w:ind w:left="244"/>
              <w:rPr>
                <w:sz w:val="18"/>
              </w:rPr>
            </w:pPr>
            <w:r>
              <w:rPr>
                <w:spacing w:val="-5"/>
                <w:sz w:val="18"/>
              </w:rPr>
              <w:t>6,0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9E98E2" w14:textId="77777777" w:rsidR="00DC06A5" w:rsidRDefault="00DC06A5" w:rsidP="00613232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5C1D58" w14:textId="77777777" w:rsidR="00DC06A5" w:rsidRDefault="00DC06A5" w:rsidP="00613232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DEB3ED" w14:textId="77777777" w:rsidR="00DC06A5" w:rsidRDefault="00DC06A5" w:rsidP="00613232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394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A967B6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59758BE8" w14:textId="77777777" w:rsidTr="00613232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974B45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62F4BCA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7B674A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3652BB" w14:textId="77777777" w:rsidR="00DC06A5" w:rsidRDefault="00DC06A5" w:rsidP="00613232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10A966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3F8340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49AF5E1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D7AB74" w14:textId="77777777" w:rsidR="00DC06A5" w:rsidRDefault="00DC06A5" w:rsidP="00613232">
            <w:pPr>
              <w:pStyle w:val="TableParagraph"/>
              <w:ind w:left="126" w:right="10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16,</w:t>
            </w:r>
          </w:p>
          <w:p w14:paraId="07D95E81" w14:textId="77777777" w:rsidR="00DC06A5" w:rsidRDefault="00DC06A5" w:rsidP="00613232">
            <w:pPr>
              <w:pStyle w:val="TableParagraph"/>
              <w:spacing w:line="207" w:lineRule="exact"/>
              <w:ind w:left="16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0B3AC7" w14:textId="77777777" w:rsidR="00DC06A5" w:rsidRDefault="00DC06A5" w:rsidP="00613232">
            <w:pPr>
              <w:pStyle w:val="TableParagraph"/>
              <w:ind w:left="196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DABBCE" w14:textId="77777777" w:rsidR="00DC06A5" w:rsidRDefault="00DC06A5" w:rsidP="00613232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63D409" w14:textId="77777777" w:rsidR="00DC06A5" w:rsidRDefault="00DC06A5" w:rsidP="00613232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CA1D09" w14:textId="77777777" w:rsidR="00DC06A5" w:rsidRDefault="00DC06A5" w:rsidP="00613232">
            <w:pPr>
              <w:pStyle w:val="TableParagraph"/>
              <w:ind w:left="44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C8ABDA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58630912" w14:textId="77777777" w:rsidTr="00613232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852896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72CC26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70E967B" w14:textId="77777777" w:rsidR="00DC06A5" w:rsidRDefault="00DC06A5" w:rsidP="00613232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643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AFF43C" w14:textId="77777777" w:rsidR="00DC06A5" w:rsidRDefault="00DC06A5" w:rsidP="00613232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20,0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39458A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22,2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2D8B43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70,6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4451CB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803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02CB62" w14:textId="77777777" w:rsidR="00DC06A5" w:rsidRDefault="00DC06A5" w:rsidP="00613232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106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416B82" w14:textId="77777777" w:rsidR="00DC06A5" w:rsidRDefault="00DC06A5" w:rsidP="00613232">
            <w:pPr>
              <w:pStyle w:val="TableParagraph"/>
              <w:spacing w:line="207" w:lineRule="exact"/>
              <w:ind w:left="15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82,38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C62C47" w14:textId="77777777" w:rsidR="00DC06A5" w:rsidRDefault="00DC06A5" w:rsidP="00613232">
            <w:pPr>
              <w:pStyle w:val="TableParagraph"/>
              <w:spacing w:line="207" w:lineRule="exact"/>
              <w:ind w:left="149" w:right="130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9D4F4B" w14:textId="77777777" w:rsidR="00DC06A5" w:rsidRDefault="00DC06A5" w:rsidP="00613232">
            <w:pPr>
              <w:pStyle w:val="TableParagraph"/>
              <w:spacing w:line="207" w:lineRule="exact"/>
              <w:ind w:left="97" w:right="7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6,1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F7F697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BBF2EC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504DEA24" w14:textId="77777777" w:rsidTr="00613232">
        <w:trPr>
          <w:trHeight w:val="101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5FE05D" w14:textId="77777777" w:rsidR="00DC06A5" w:rsidRDefault="00DC06A5" w:rsidP="00613232">
            <w:pPr>
              <w:pStyle w:val="TableParagraph"/>
              <w:spacing w:line="235" w:lineRule="auto"/>
              <w:ind w:left="110" w:right="167"/>
            </w:pPr>
            <w:r>
              <w:rPr>
                <w:spacing w:val="-2"/>
              </w:rPr>
              <w:t xml:space="preserve">Полдни </w:t>
            </w:r>
            <w:r>
              <w:rPr>
                <w:spacing w:val="-10"/>
              </w:rPr>
              <w:t>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2F2E0B" w14:textId="77777777" w:rsidR="00DC06A5" w:rsidRDefault="00DC06A5" w:rsidP="00613232">
            <w:pPr>
              <w:pStyle w:val="TableParagraph"/>
              <w:spacing w:line="240" w:lineRule="auto"/>
              <w:ind w:left="105" w:right="711"/>
              <w:jc w:val="both"/>
            </w:pPr>
            <w:r>
              <w:rPr>
                <w:spacing w:val="-2"/>
              </w:rPr>
              <w:t>Биточки манные с соусом молочным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06492A" w14:textId="77777777" w:rsidR="00DC06A5" w:rsidRDefault="00DC06A5" w:rsidP="00613232">
            <w:pPr>
              <w:pStyle w:val="TableParagraph"/>
              <w:spacing w:line="247" w:lineRule="exact"/>
            </w:pPr>
            <w:r>
              <w:rPr>
                <w:spacing w:val="-4"/>
              </w:rPr>
              <w:t>150/</w:t>
            </w:r>
            <w:r>
              <w:rPr>
                <w:spacing w:val="-5"/>
              </w:rPr>
              <w:t>50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31C31F" w14:textId="77777777" w:rsidR="00DC06A5" w:rsidRDefault="00DC06A5" w:rsidP="00613232">
            <w:pPr>
              <w:pStyle w:val="TableParagraph"/>
              <w:spacing w:line="225" w:lineRule="exact"/>
              <w:ind w:left="106"/>
              <w:rPr>
                <w:sz w:val="20"/>
              </w:rPr>
            </w:pPr>
            <w:r>
              <w:rPr>
                <w:spacing w:val="-4"/>
                <w:sz w:val="20"/>
              </w:rPr>
              <w:t>4,30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176790" w14:textId="77777777" w:rsidR="00DC06A5" w:rsidRDefault="00DC06A5" w:rsidP="00613232">
            <w:pPr>
              <w:pStyle w:val="TableParagraph"/>
              <w:spacing w:line="225" w:lineRule="exact"/>
              <w:ind w:left="107"/>
              <w:rPr>
                <w:sz w:val="20"/>
              </w:rPr>
            </w:pPr>
            <w:r>
              <w:rPr>
                <w:spacing w:val="-4"/>
                <w:sz w:val="20"/>
              </w:rPr>
              <w:t>12,4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ECB6FC" w14:textId="77777777" w:rsidR="00DC06A5" w:rsidRDefault="00DC06A5" w:rsidP="00613232">
            <w:pPr>
              <w:pStyle w:val="TableParagraph"/>
              <w:spacing w:line="225" w:lineRule="exact"/>
              <w:ind w:right="163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21,0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34B9D0" w14:textId="77777777" w:rsidR="00DC06A5" w:rsidRDefault="00DC06A5" w:rsidP="00613232">
            <w:pPr>
              <w:pStyle w:val="TableParagraph"/>
              <w:spacing w:line="225" w:lineRule="exact"/>
              <w:ind w:left="242"/>
              <w:rPr>
                <w:sz w:val="20"/>
              </w:rPr>
            </w:pPr>
            <w:r>
              <w:rPr>
                <w:spacing w:val="-5"/>
                <w:sz w:val="20"/>
              </w:rPr>
              <w:t>211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C9395B" w14:textId="77777777" w:rsidR="00DC06A5" w:rsidRDefault="00DC06A5" w:rsidP="00613232">
            <w:pPr>
              <w:pStyle w:val="TableParagraph"/>
              <w:spacing w:line="225" w:lineRule="exact"/>
              <w:ind w:left="156"/>
              <w:rPr>
                <w:sz w:val="20"/>
              </w:rPr>
            </w:pPr>
            <w:r>
              <w:rPr>
                <w:spacing w:val="-5"/>
                <w:sz w:val="20"/>
              </w:rPr>
              <w:t>24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AA14E7" w14:textId="77777777" w:rsidR="00DC06A5" w:rsidRDefault="00DC06A5" w:rsidP="00613232">
            <w:pPr>
              <w:pStyle w:val="TableParagraph"/>
              <w:spacing w:line="225" w:lineRule="exact"/>
              <w:ind w:left="229"/>
              <w:rPr>
                <w:sz w:val="20"/>
              </w:rPr>
            </w:pPr>
            <w:r>
              <w:rPr>
                <w:spacing w:val="-5"/>
                <w:sz w:val="20"/>
              </w:rPr>
              <w:t>0,9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F0A847" w14:textId="77777777" w:rsidR="00DC06A5" w:rsidRDefault="00DC06A5" w:rsidP="00613232">
            <w:pPr>
              <w:pStyle w:val="TableParagraph"/>
              <w:spacing w:line="225" w:lineRule="exact"/>
              <w:ind w:left="9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7474C7" w14:textId="77777777" w:rsidR="00DC06A5" w:rsidRDefault="00DC06A5" w:rsidP="00613232">
            <w:pPr>
              <w:pStyle w:val="TableParagraph"/>
              <w:spacing w:line="225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FB0A69F" w14:textId="77777777" w:rsidR="00DC06A5" w:rsidRDefault="00DC06A5" w:rsidP="00613232">
            <w:pPr>
              <w:pStyle w:val="TableParagraph"/>
              <w:spacing w:line="225" w:lineRule="exact"/>
              <w:ind w:left="97" w:right="81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230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F501AC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3F906920" w14:textId="77777777" w:rsidTr="00613232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1C4BEE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99D608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t>Кисель</w:t>
            </w:r>
            <w:r>
              <w:rPr>
                <w:spacing w:val="-5"/>
              </w:rPr>
              <w:t xml:space="preserve"> из</w:t>
            </w:r>
          </w:p>
          <w:p w14:paraId="38B4D250" w14:textId="77777777" w:rsidR="00DC06A5" w:rsidRDefault="00DC06A5" w:rsidP="00613232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кураги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F52600" w14:textId="77777777" w:rsidR="00DC06A5" w:rsidRDefault="00DC06A5" w:rsidP="00613232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BF86CB" w14:textId="77777777" w:rsidR="00DC06A5" w:rsidRDefault="00DC06A5" w:rsidP="00613232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0.8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A30DD0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0.04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55A5E6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28.4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CA5160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118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2A0D480" w14:textId="77777777" w:rsidR="00DC06A5" w:rsidRDefault="00DC06A5" w:rsidP="00613232">
            <w:pPr>
              <w:pStyle w:val="TableParagraph"/>
              <w:spacing w:line="207" w:lineRule="exact"/>
              <w:ind w:left="16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F04F975" w14:textId="77777777" w:rsidR="00DC06A5" w:rsidRDefault="00DC06A5" w:rsidP="00613232">
            <w:pPr>
              <w:pStyle w:val="TableParagraph"/>
              <w:spacing w:line="207" w:lineRule="exact"/>
              <w:ind w:left="19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1.34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E2D7DE" w14:textId="77777777" w:rsidR="00DC06A5" w:rsidRDefault="00DC06A5" w:rsidP="00613232">
            <w:pPr>
              <w:pStyle w:val="TableParagraph"/>
              <w:spacing w:line="207" w:lineRule="exact"/>
              <w:ind w:left="100" w:right="86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0,002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803BBD" w14:textId="77777777" w:rsidR="00DC06A5" w:rsidRDefault="00DC06A5" w:rsidP="00613232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0.07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807E34" w14:textId="77777777" w:rsidR="00DC06A5" w:rsidRDefault="00DC06A5" w:rsidP="00613232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380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7661BE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7322CCAC" w14:textId="77777777" w:rsidTr="00613232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1DC5D2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3AD0EB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rPr>
                <w:spacing w:val="-4"/>
              </w:rPr>
              <w:t>Хлеб</w:t>
            </w:r>
          </w:p>
          <w:p w14:paraId="4A6DBA16" w14:textId="77777777" w:rsidR="00DC06A5" w:rsidRDefault="00DC06A5" w:rsidP="00613232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88BB6D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8B31D9" w14:textId="77777777" w:rsidR="00DC06A5" w:rsidRDefault="00DC06A5" w:rsidP="00613232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03FF04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5B043B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BE4C16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79BD30" w14:textId="77777777" w:rsidR="00DC06A5" w:rsidRDefault="00DC06A5" w:rsidP="00613232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5BA211" w14:textId="77777777" w:rsidR="00DC06A5" w:rsidRDefault="00DC06A5" w:rsidP="00613232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6558E4" w14:textId="77777777" w:rsidR="00DC06A5" w:rsidRDefault="00DC06A5" w:rsidP="00613232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100044" w14:textId="77777777" w:rsidR="00DC06A5" w:rsidRDefault="00DC06A5" w:rsidP="00613232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E6F795" w14:textId="77777777" w:rsidR="00DC06A5" w:rsidRDefault="00DC06A5" w:rsidP="00613232">
            <w:pPr>
              <w:pStyle w:val="TableParagraph"/>
              <w:ind w:left="44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B508E4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07245D3B" w14:textId="77777777" w:rsidTr="00613232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12C505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1CFEE7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6B8C3A" w14:textId="77777777" w:rsidR="00DC06A5" w:rsidRDefault="00DC06A5" w:rsidP="00613232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EF82A1" w14:textId="77777777" w:rsidR="00DC06A5" w:rsidRDefault="00DC06A5" w:rsidP="00613232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7,7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7368EE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4,35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08D317A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57,81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AFE5F2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15397A" w14:textId="77777777" w:rsidR="00DC06A5" w:rsidRDefault="00DC06A5" w:rsidP="00613232">
            <w:pPr>
              <w:pStyle w:val="TableParagraph"/>
              <w:spacing w:line="207" w:lineRule="exact"/>
              <w:ind w:righ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77.</w:t>
            </w:r>
            <w:r>
              <w:rPr>
                <w:b/>
                <w:w w:val="101"/>
                <w:sz w:val="18"/>
              </w:rPr>
              <w:t>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F4AB883" w14:textId="77777777" w:rsidR="00DC06A5" w:rsidRDefault="00DC06A5" w:rsidP="00613232">
            <w:pPr>
              <w:pStyle w:val="TableParagraph"/>
              <w:spacing w:line="207" w:lineRule="exact"/>
              <w:ind w:left="109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35,1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956676" w14:textId="77777777" w:rsidR="00DC06A5" w:rsidRDefault="00DC06A5" w:rsidP="00613232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8893CA" w14:textId="77777777" w:rsidR="00DC06A5" w:rsidRDefault="00DC06A5" w:rsidP="00613232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0.07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9A5479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A76040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7A637BB2" w14:textId="77777777" w:rsidTr="00613232">
        <w:trPr>
          <w:trHeight w:val="484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195C14" w14:textId="77777777" w:rsidR="00DC06A5" w:rsidRDefault="00DC06A5" w:rsidP="00613232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2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EE3537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7C89E5" w14:textId="77777777" w:rsidR="00DC06A5" w:rsidRDefault="00DC06A5" w:rsidP="00613232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4"/>
              </w:rPr>
              <w:t>1683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C30D68" w14:textId="77777777" w:rsidR="00DC06A5" w:rsidRDefault="00DC06A5" w:rsidP="00613232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48,4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E601E1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42,9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E3104C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208,6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F4FB50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1655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5A25C0" w14:textId="77777777" w:rsidR="00DC06A5" w:rsidRDefault="00DC06A5" w:rsidP="00613232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327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66E9A0" w14:textId="77777777" w:rsidR="00DC06A5" w:rsidRDefault="00DC06A5" w:rsidP="00613232">
            <w:pPr>
              <w:pStyle w:val="TableParagraph"/>
              <w:spacing w:line="207" w:lineRule="exact"/>
              <w:ind w:left="152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155,2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1D85C8" w14:textId="77777777" w:rsidR="00DC06A5" w:rsidRDefault="00DC06A5" w:rsidP="00613232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0,76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A20E4A" w14:textId="77777777" w:rsidR="00DC06A5" w:rsidRDefault="00DC06A5" w:rsidP="00613232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11,4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0B1569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411F88" w14:textId="5976B8E1" w:rsidR="00DC06A5" w:rsidRDefault="00DC06A5" w:rsidP="00613232">
            <w:pPr>
              <w:pStyle w:val="TableParagraph"/>
              <w:spacing w:line="249" w:lineRule="exact"/>
              <w:ind w:left="111"/>
              <w:rPr>
                <w:b/>
              </w:rPr>
            </w:pPr>
            <w:r>
              <w:rPr>
                <w:b/>
                <w:spacing w:val="-2"/>
              </w:rPr>
              <w:t>1</w:t>
            </w:r>
            <w:r w:rsidR="00691A1A">
              <w:rPr>
                <w:b/>
                <w:spacing w:val="-2"/>
              </w:rPr>
              <w:t>32</w:t>
            </w:r>
            <w:r>
              <w:rPr>
                <w:b/>
                <w:spacing w:val="-2"/>
              </w:rPr>
              <w:t>,00</w:t>
            </w:r>
          </w:p>
        </w:tc>
      </w:tr>
    </w:tbl>
    <w:p w14:paraId="558D4CF4" w14:textId="77777777" w:rsidR="00DC06A5" w:rsidRDefault="00DC06A5" w:rsidP="00DC06A5">
      <w:pPr>
        <w:widowControl/>
        <w:autoSpaceDE/>
        <w:autoSpaceDN/>
        <w:sectPr w:rsidR="00DC06A5" w:rsidSect="00DC06A5">
          <w:pgSz w:w="11900" w:h="16840"/>
          <w:pgMar w:top="1140" w:right="20" w:bottom="280" w:left="640" w:header="720" w:footer="720" w:gutter="0"/>
          <w:cols w:space="720"/>
        </w:sectPr>
      </w:pPr>
    </w:p>
    <w:tbl>
      <w:tblPr>
        <w:tblW w:w="0" w:type="auto"/>
        <w:tblInd w:w="6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22"/>
        <w:gridCol w:w="1814"/>
        <w:gridCol w:w="710"/>
        <w:gridCol w:w="532"/>
        <w:gridCol w:w="599"/>
        <w:gridCol w:w="709"/>
        <w:gridCol w:w="671"/>
        <w:gridCol w:w="90"/>
        <w:gridCol w:w="512"/>
        <w:gridCol w:w="704"/>
        <w:gridCol w:w="709"/>
        <w:gridCol w:w="618"/>
        <w:gridCol w:w="570"/>
        <w:gridCol w:w="954"/>
      </w:tblGrid>
      <w:tr w:rsidR="00DC06A5" w14:paraId="13AD1918" w14:textId="77777777" w:rsidTr="00613232">
        <w:trPr>
          <w:trHeight w:val="2020"/>
        </w:trPr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CE1F0F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068A43F1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015D1E97" w14:textId="77777777" w:rsidR="00DC06A5" w:rsidRDefault="00DC06A5" w:rsidP="00613232">
            <w:pPr>
              <w:pStyle w:val="TableParagraph"/>
              <w:spacing w:before="199" w:line="235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6B3682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8170725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67A0DCD" w14:textId="77777777" w:rsidR="00DC06A5" w:rsidRDefault="00DC06A5" w:rsidP="00613232">
            <w:pPr>
              <w:pStyle w:val="TableParagraph"/>
              <w:spacing w:before="199" w:line="235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7058E0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280E5654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49129CE5" w14:textId="77777777" w:rsidR="00DC06A5" w:rsidRDefault="00DC06A5" w:rsidP="00613232">
            <w:pPr>
              <w:pStyle w:val="TableParagraph"/>
              <w:spacing w:line="240" w:lineRule="auto"/>
              <w:ind w:left="154" w:right="140"/>
              <w:jc w:val="center"/>
            </w:pPr>
            <w:r>
              <w:rPr>
                <w:spacing w:val="-4"/>
              </w:rPr>
              <w:t xml:space="preserve">Вых </w:t>
            </w:r>
            <w:r>
              <w:rPr>
                <w:spacing w:val="-6"/>
              </w:rPr>
              <w:t xml:space="preserve">од </w:t>
            </w:r>
            <w:r>
              <w:rPr>
                <w:spacing w:val="-4"/>
              </w:rPr>
              <w:t xml:space="preserve">блю да, </w:t>
            </w:r>
            <w:r>
              <w:rPr>
                <w:spacing w:val="-6"/>
              </w:rPr>
              <w:t>гр</w:t>
            </w:r>
          </w:p>
        </w:tc>
        <w:tc>
          <w:tcPr>
            <w:tcW w:w="18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19E8DC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F0740CC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544DBC22" w14:textId="77777777" w:rsidR="00DC06A5" w:rsidRDefault="00DC06A5" w:rsidP="00613232">
            <w:pPr>
              <w:pStyle w:val="TableParagraph"/>
              <w:spacing w:line="240" w:lineRule="auto"/>
              <w:ind w:left="336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r>
              <w:t>гр</w:t>
            </w:r>
          </w:p>
        </w:tc>
        <w:tc>
          <w:tcPr>
            <w:tcW w:w="7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373F17" w14:textId="77777777" w:rsidR="00DC06A5" w:rsidRDefault="00DC06A5" w:rsidP="00613232">
            <w:pPr>
              <w:pStyle w:val="TableParagraph"/>
              <w:spacing w:line="240" w:lineRule="auto"/>
              <w:ind w:left="124" w:right="113" w:firstLine="2"/>
              <w:jc w:val="center"/>
            </w:pPr>
            <w:r>
              <w:rPr>
                <w:spacing w:val="-4"/>
              </w:rPr>
              <w:t xml:space="preserve">Энер </w:t>
            </w:r>
            <w:r>
              <w:rPr>
                <w:spacing w:val="-2"/>
              </w:rPr>
              <w:t xml:space="preserve">гичес </w:t>
            </w:r>
            <w:r>
              <w:rPr>
                <w:spacing w:val="-4"/>
              </w:rPr>
              <w:t>кая ценн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737C2DEB" w14:textId="77777777" w:rsidR="00DC06A5" w:rsidRDefault="00DC06A5" w:rsidP="00613232">
            <w:pPr>
              <w:pStyle w:val="TableParagraph"/>
              <w:spacing w:line="252" w:lineRule="exact"/>
              <w:ind w:left="160" w:right="145"/>
              <w:jc w:val="center"/>
            </w:pPr>
            <w:r>
              <w:rPr>
                <w:spacing w:val="-4"/>
              </w:rPr>
              <w:t>ккал</w:t>
            </w:r>
          </w:p>
          <w:p w14:paraId="7DFA8508" w14:textId="77777777" w:rsidR="00DC06A5" w:rsidRDefault="00DC06A5" w:rsidP="00613232">
            <w:pPr>
              <w:pStyle w:val="TableParagraph"/>
              <w:spacing w:line="238" w:lineRule="exact"/>
              <w:ind w:left="12"/>
              <w:jc w:val="center"/>
            </w:pPr>
            <w:r>
              <w:t>)</w:t>
            </w:r>
          </w:p>
        </w:tc>
        <w:tc>
          <w:tcPr>
            <w:tcW w:w="254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CE7D12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22A0C414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0C8EF103" w14:textId="77777777" w:rsidR="00DC06A5" w:rsidRDefault="00DC06A5" w:rsidP="00613232">
            <w:pPr>
              <w:pStyle w:val="TableParagraph"/>
              <w:spacing w:line="240" w:lineRule="auto"/>
              <w:ind w:left="788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2C0A6FA" w14:textId="77777777" w:rsidR="00DC06A5" w:rsidRDefault="00DC06A5" w:rsidP="00613232">
            <w:pPr>
              <w:pStyle w:val="TableParagraph"/>
              <w:spacing w:line="240" w:lineRule="auto"/>
              <w:ind w:left="127" w:right="89" w:hanging="5"/>
              <w:jc w:val="center"/>
            </w:pPr>
            <w:r>
              <w:rPr>
                <w:spacing w:val="-6"/>
              </w:rPr>
              <w:t xml:space="preserve">Но мер </w:t>
            </w:r>
            <w:r>
              <w:rPr>
                <w:spacing w:val="-4"/>
              </w:rPr>
              <w:t xml:space="preserve">рец епт </w:t>
            </w:r>
            <w:r>
              <w:rPr>
                <w:spacing w:val="-6"/>
              </w:rPr>
              <w:t xml:space="preserve">ур </w:t>
            </w:r>
            <w:r>
              <w:rPr>
                <w:spacing w:val="-10"/>
              </w:rPr>
              <w:t>ы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D2A914" w14:textId="77777777" w:rsidR="00DC06A5" w:rsidRDefault="00DC06A5" w:rsidP="00613232">
            <w:pPr>
              <w:pStyle w:val="TableParagraph"/>
              <w:spacing w:line="240" w:lineRule="auto"/>
              <w:ind w:left="128" w:right="93"/>
              <w:jc w:val="center"/>
            </w:pPr>
            <w:r>
              <w:rPr>
                <w:spacing w:val="-2"/>
              </w:rPr>
              <w:t xml:space="preserve">Стоимо </w:t>
            </w:r>
            <w:r>
              <w:rPr>
                <w:spacing w:val="-4"/>
              </w:rPr>
              <w:t xml:space="preserve">сть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r>
              <w:rPr>
                <w:spacing w:val="-4"/>
              </w:rPr>
              <w:t>руб</w:t>
            </w:r>
          </w:p>
        </w:tc>
      </w:tr>
      <w:tr w:rsidR="00DC06A5" w14:paraId="120B778A" w14:textId="77777777" w:rsidTr="00613232">
        <w:trPr>
          <w:trHeight w:val="479"/>
        </w:trPr>
        <w:tc>
          <w:tcPr>
            <w:tcW w:w="102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2A8635D" w14:textId="77777777" w:rsidR="00DC06A5" w:rsidRDefault="00DC06A5" w:rsidP="00613232">
            <w:pPr>
              <w:widowControl/>
              <w:autoSpaceDE/>
              <w:autoSpaceDN/>
            </w:pPr>
          </w:p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0F8E916" w14:textId="77777777" w:rsidR="00DC06A5" w:rsidRDefault="00DC06A5" w:rsidP="00613232">
            <w:pPr>
              <w:widowControl/>
              <w:autoSpaceDE/>
              <w:autoSpaceDN/>
            </w:pPr>
          </w:p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812C60A" w14:textId="77777777" w:rsidR="00DC06A5" w:rsidRDefault="00DC06A5" w:rsidP="00613232">
            <w:pPr>
              <w:widowControl/>
              <w:autoSpaceDE/>
              <w:autoSpaceDN/>
            </w:pP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442753" w14:textId="77777777" w:rsidR="00DC06A5" w:rsidRDefault="00DC06A5" w:rsidP="00613232">
            <w:pPr>
              <w:pStyle w:val="TableParagraph"/>
              <w:spacing w:line="244" w:lineRule="exact"/>
              <w:ind w:left="111"/>
            </w:pPr>
            <w:r>
              <w:t>Б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A5961D" w14:textId="77777777" w:rsidR="00DC06A5" w:rsidRDefault="00DC06A5" w:rsidP="00613232">
            <w:pPr>
              <w:pStyle w:val="TableParagraph"/>
              <w:spacing w:line="244" w:lineRule="exact"/>
              <w:ind w:left="198"/>
            </w:pPr>
            <w:r>
              <w:t>Ж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7C8CDC" w14:textId="77777777" w:rsidR="00DC06A5" w:rsidRDefault="00DC06A5" w:rsidP="00613232">
            <w:pPr>
              <w:pStyle w:val="TableParagraph"/>
              <w:spacing w:line="244" w:lineRule="exact"/>
              <w:ind w:right="259"/>
              <w:jc w:val="right"/>
            </w:pPr>
            <w:r>
              <w:t>У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34A1D8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A31D814" w14:textId="77777777" w:rsidR="00DC06A5" w:rsidRDefault="00DC06A5" w:rsidP="00613232">
            <w:pPr>
              <w:pStyle w:val="TableParagraph"/>
              <w:spacing w:line="221" w:lineRule="exact"/>
              <w:ind w:left="197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3B2D71" w14:textId="77777777" w:rsidR="00DC06A5" w:rsidRDefault="00DC06A5" w:rsidP="00613232">
            <w:pPr>
              <w:pStyle w:val="TableParagraph"/>
              <w:spacing w:line="221" w:lineRule="exact"/>
              <w:ind w:left="219"/>
              <w:rPr>
                <w:sz w:val="20"/>
              </w:rPr>
            </w:pPr>
            <w:r>
              <w:rPr>
                <w:spacing w:val="-5"/>
                <w:sz w:val="20"/>
              </w:rPr>
              <w:t>Mg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4B080A" w14:textId="77777777" w:rsidR="00DC06A5" w:rsidRDefault="00DC06A5" w:rsidP="00613232">
            <w:pPr>
              <w:pStyle w:val="TableParagraph"/>
              <w:spacing w:line="221" w:lineRule="exact"/>
              <w:ind w:right="217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80461D" w14:textId="77777777" w:rsidR="00DC06A5" w:rsidRDefault="00DC06A5" w:rsidP="00613232">
            <w:pPr>
              <w:pStyle w:val="TableParagraph"/>
              <w:spacing w:line="221" w:lineRule="exact"/>
              <w:ind w:left="38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0EC89D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32EF19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552FA239" w14:textId="77777777" w:rsidTr="00613232">
        <w:trPr>
          <w:trHeight w:val="479"/>
        </w:trPr>
        <w:tc>
          <w:tcPr>
            <w:tcW w:w="10214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F59A5C" w14:textId="7B7DFED7" w:rsidR="00DC06A5" w:rsidRPr="002E05A1" w:rsidRDefault="002E05A1" w:rsidP="002E05A1">
            <w:pPr>
              <w:pStyle w:val="af9"/>
              <w:rPr>
                <w:b/>
                <w:bCs/>
              </w:rPr>
            </w:pPr>
            <w:r w:rsidRPr="002E05A1">
              <w:rPr>
                <w:b/>
                <w:bCs/>
              </w:rPr>
              <w:t xml:space="preserve">   </w:t>
            </w:r>
            <w:r w:rsidR="00DC06A5" w:rsidRPr="002E05A1">
              <w:rPr>
                <w:b/>
                <w:bCs/>
              </w:rPr>
              <w:t xml:space="preserve">День </w:t>
            </w:r>
            <w:r w:rsidR="007269C1">
              <w:rPr>
                <w:b/>
                <w:bCs/>
              </w:rPr>
              <w:t>4 декабря</w:t>
            </w:r>
          </w:p>
        </w:tc>
      </w:tr>
      <w:tr w:rsidR="00DC06A5" w14:paraId="610D4702" w14:textId="77777777" w:rsidTr="00613232">
        <w:trPr>
          <w:trHeight w:val="76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6F46A4" w14:textId="77777777" w:rsidR="00DC06A5" w:rsidRDefault="00DC06A5" w:rsidP="00613232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AF5C491" w14:textId="77777777" w:rsidR="00DC06A5" w:rsidRDefault="00DC06A5" w:rsidP="00613232">
            <w:pPr>
              <w:pStyle w:val="TableParagraph"/>
              <w:spacing w:line="240" w:lineRule="auto"/>
              <w:ind w:left="105" w:right="609"/>
            </w:pPr>
            <w:r>
              <w:rPr>
                <w:spacing w:val="-4"/>
              </w:rPr>
              <w:t xml:space="preserve">Каша </w:t>
            </w:r>
            <w:r>
              <w:rPr>
                <w:spacing w:val="-2"/>
              </w:rPr>
              <w:t>пшеничная</w:t>
            </w:r>
          </w:p>
          <w:p w14:paraId="1182B0FE" w14:textId="77777777" w:rsidR="00DC06A5" w:rsidRDefault="00DC06A5" w:rsidP="00613232">
            <w:pPr>
              <w:pStyle w:val="TableParagraph"/>
              <w:spacing w:line="241" w:lineRule="exact"/>
              <w:ind w:left="105"/>
            </w:pPr>
            <w:r>
              <w:rPr>
                <w:spacing w:val="-2"/>
              </w:rPr>
              <w:t>вязкая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CCAA3B" w14:textId="77777777" w:rsidR="00DC06A5" w:rsidRDefault="00DC06A5" w:rsidP="00613232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AB8ED9" w14:textId="77777777" w:rsidR="00DC06A5" w:rsidRDefault="00DC06A5" w:rsidP="00613232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5,09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93E682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5,58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FEF49A" w14:textId="77777777" w:rsidR="00DC06A5" w:rsidRDefault="00DC06A5" w:rsidP="00613232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20,91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FA7696" w14:textId="77777777" w:rsidR="00DC06A5" w:rsidRDefault="00DC06A5" w:rsidP="00613232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238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A42CA4" w14:textId="77777777" w:rsidR="00DC06A5" w:rsidRDefault="00DC06A5" w:rsidP="00613232">
            <w:pPr>
              <w:pStyle w:val="TableParagraph"/>
              <w:ind w:left="192"/>
              <w:rPr>
                <w:sz w:val="18"/>
              </w:rPr>
            </w:pPr>
            <w:r>
              <w:rPr>
                <w:spacing w:val="-5"/>
                <w:sz w:val="18"/>
              </w:rPr>
              <w:t>3,6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514260" w14:textId="77777777" w:rsidR="00DC06A5" w:rsidRDefault="00DC06A5" w:rsidP="00613232">
            <w:pPr>
              <w:pStyle w:val="TableParagraph"/>
              <w:ind w:right="170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56,9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6C62ED" w14:textId="77777777" w:rsidR="00DC06A5" w:rsidRDefault="00DC06A5" w:rsidP="00613232">
            <w:pPr>
              <w:pStyle w:val="TableParagraph"/>
              <w:ind w:right="16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0,17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1BCFED" w14:textId="77777777" w:rsidR="00DC06A5" w:rsidRDefault="00DC06A5" w:rsidP="00613232">
            <w:pPr>
              <w:pStyle w:val="TableParagraph"/>
              <w:ind w:left="41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0488EC" w14:textId="77777777" w:rsidR="00DC06A5" w:rsidRDefault="00DC06A5" w:rsidP="00613232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182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0586B3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1634F04E" w14:textId="77777777" w:rsidTr="00613232">
        <w:trPr>
          <w:trHeight w:val="75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6A0A97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252E27" w14:textId="77777777" w:rsidR="00DC06A5" w:rsidRDefault="00DC06A5" w:rsidP="00613232">
            <w:pPr>
              <w:pStyle w:val="TableParagraph"/>
              <w:spacing w:line="235" w:lineRule="auto"/>
              <w:ind w:left="105" w:right="137"/>
            </w:pPr>
            <w:r>
              <w:rPr>
                <w:spacing w:val="-2"/>
              </w:rPr>
              <w:t xml:space="preserve">Кофейный </w:t>
            </w:r>
            <w:r>
              <w:t>напиток с</w:t>
            </w:r>
          </w:p>
          <w:p w14:paraId="0D686C35" w14:textId="77777777" w:rsidR="00DC06A5" w:rsidRDefault="00DC06A5" w:rsidP="00613232">
            <w:pPr>
              <w:pStyle w:val="TableParagraph"/>
              <w:spacing w:line="243" w:lineRule="exact"/>
              <w:ind w:left="105"/>
            </w:pPr>
            <w:r>
              <w:rPr>
                <w:spacing w:val="-2"/>
              </w:rPr>
              <w:t>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0BDF27" w14:textId="77777777" w:rsidR="00DC06A5" w:rsidRDefault="00DC06A5" w:rsidP="00613232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7CDA53" w14:textId="77777777" w:rsidR="00DC06A5" w:rsidRDefault="00DC06A5" w:rsidP="00613232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2,9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D05F12" w14:textId="77777777" w:rsidR="00DC06A5" w:rsidRDefault="00DC06A5" w:rsidP="00613232">
            <w:pPr>
              <w:pStyle w:val="TableParagraph"/>
              <w:spacing w:line="244" w:lineRule="exact"/>
              <w:ind w:left="107"/>
            </w:pPr>
            <w:r>
              <w:rPr>
                <w:spacing w:val="-5"/>
              </w:rPr>
              <w:t>2,4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DC02DE" w14:textId="77777777" w:rsidR="00DC06A5" w:rsidRDefault="00DC06A5" w:rsidP="00613232">
            <w:pPr>
              <w:pStyle w:val="TableParagraph"/>
              <w:spacing w:line="244" w:lineRule="exact"/>
              <w:ind w:right="195"/>
              <w:jc w:val="right"/>
            </w:pPr>
            <w:r>
              <w:rPr>
                <w:spacing w:val="-4"/>
              </w:rPr>
              <w:t>14,3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66C381" w14:textId="77777777" w:rsidR="00DC06A5" w:rsidRDefault="00DC06A5" w:rsidP="00613232">
            <w:pPr>
              <w:pStyle w:val="TableParagraph"/>
              <w:spacing w:line="244" w:lineRule="exact"/>
              <w:ind w:left="109"/>
            </w:pPr>
            <w:r>
              <w:rPr>
                <w:spacing w:val="-5"/>
              </w:rPr>
              <w:t>91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67294B" w14:textId="77777777" w:rsidR="00DC06A5" w:rsidRDefault="00DC06A5" w:rsidP="00613232">
            <w:pPr>
              <w:pStyle w:val="TableParagraph"/>
              <w:spacing w:line="221" w:lineRule="exact"/>
              <w:ind w:left="158"/>
              <w:rPr>
                <w:sz w:val="20"/>
              </w:rPr>
            </w:pPr>
            <w:r>
              <w:rPr>
                <w:spacing w:val="-5"/>
                <w:sz w:val="20"/>
              </w:rPr>
              <w:t>113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A7FEC8" w14:textId="77777777" w:rsidR="00DC06A5" w:rsidRDefault="00DC06A5" w:rsidP="00613232">
            <w:pPr>
              <w:pStyle w:val="TableParagraph"/>
              <w:spacing w:line="221" w:lineRule="exact"/>
              <w:ind w:right="151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12,6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7E62501" w14:textId="77777777" w:rsidR="00DC06A5" w:rsidRDefault="00DC06A5" w:rsidP="00613232">
            <w:pPr>
              <w:pStyle w:val="TableParagraph"/>
              <w:spacing w:line="221" w:lineRule="exact"/>
              <w:ind w:right="150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0,04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269C5C" w14:textId="77777777" w:rsidR="00DC06A5" w:rsidRDefault="00DC06A5" w:rsidP="00613232">
            <w:pPr>
              <w:pStyle w:val="TableParagraph"/>
              <w:spacing w:line="244" w:lineRule="exact"/>
              <w:ind w:left="102" w:right="65"/>
              <w:jc w:val="center"/>
            </w:pPr>
            <w:r>
              <w:rPr>
                <w:spacing w:val="-5"/>
              </w:rPr>
              <w:t>1,2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495F26" w14:textId="77777777" w:rsidR="00DC06A5" w:rsidRDefault="00DC06A5" w:rsidP="00613232">
            <w:pPr>
              <w:pStyle w:val="TableParagraph"/>
              <w:spacing w:line="244" w:lineRule="exact"/>
              <w:ind w:left="122"/>
            </w:pPr>
            <w:r>
              <w:rPr>
                <w:spacing w:val="-5"/>
              </w:rPr>
              <w:t>414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D3F399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411788B7" w14:textId="77777777" w:rsidTr="00613232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F38AE6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2453A0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rPr>
                <w:spacing w:val="-4"/>
              </w:rPr>
              <w:t>Хлеб</w:t>
            </w:r>
          </w:p>
          <w:p w14:paraId="7DA8F232" w14:textId="77777777" w:rsidR="00DC06A5" w:rsidRDefault="00DC06A5" w:rsidP="00613232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605688" w14:textId="77777777" w:rsidR="00DC06A5" w:rsidRDefault="00DC06A5" w:rsidP="00613232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E48EAC" w14:textId="77777777" w:rsidR="00DC06A5" w:rsidRDefault="00DC06A5" w:rsidP="00613232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425292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668F12" w14:textId="77777777" w:rsidR="00DC06A5" w:rsidRDefault="00DC06A5" w:rsidP="00613232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8B6BD3" w14:textId="77777777" w:rsidR="00DC06A5" w:rsidRDefault="00DC06A5" w:rsidP="00613232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B43FAA" w14:textId="77777777" w:rsidR="00DC06A5" w:rsidRDefault="00DC06A5" w:rsidP="00613232">
            <w:pPr>
              <w:pStyle w:val="TableParagraph"/>
              <w:ind w:left="19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FB3793" w14:textId="77777777" w:rsidR="00DC06A5" w:rsidRDefault="00DC06A5" w:rsidP="00613232">
            <w:pPr>
              <w:pStyle w:val="TableParagraph"/>
              <w:ind w:left="143" w:right="111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A8FD294" w14:textId="77777777" w:rsidR="00DC06A5" w:rsidRDefault="00DC06A5" w:rsidP="00613232">
            <w:pPr>
              <w:pStyle w:val="TableParagraph"/>
              <w:ind w:right="16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8E38E1" w14:textId="77777777" w:rsidR="00DC06A5" w:rsidRDefault="00DC06A5" w:rsidP="00613232">
            <w:pPr>
              <w:pStyle w:val="TableParagraph"/>
              <w:ind w:left="41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28E3A8" w14:textId="77777777" w:rsidR="00DC06A5" w:rsidRDefault="00DC06A5" w:rsidP="00613232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B28EA8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425FE439" w14:textId="77777777" w:rsidTr="00613232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E4AB79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931660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t>Яйцо</w:t>
            </w:r>
            <w:r>
              <w:rPr>
                <w:spacing w:val="-2"/>
              </w:rPr>
              <w:t xml:space="preserve"> отварное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CE3D69" w14:textId="77777777" w:rsidR="00DC06A5" w:rsidRDefault="00DC06A5" w:rsidP="00613232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35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16CB7F" w14:textId="77777777" w:rsidR="00DC06A5" w:rsidRDefault="00DC06A5" w:rsidP="00613232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5,08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89A5A0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6,6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A3A07A" w14:textId="77777777" w:rsidR="00DC06A5" w:rsidRDefault="00DC06A5" w:rsidP="00613232">
            <w:pPr>
              <w:pStyle w:val="TableParagraph"/>
              <w:ind w:right="26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0,28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502862" w14:textId="77777777" w:rsidR="00DC06A5" w:rsidRDefault="00DC06A5" w:rsidP="00613232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63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2A1D0E" w14:textId="77777777" w:rsidR="00DC06A5" w:rsidRDefault="00DC06A5" w:rsidP="00613232">
            <w:pPr>
              <w:pStyle w:val="TableParagraph"/>
              <w:ind w:left="216"/>
              <w:rPr>
                <w:sz w:val="18"/>
              </w:rPr>
            </w:pPr>
            <w:r>
              <w:rPr>
                <w:spacing w:val="-5"/>
                <w:sz w:val="18"/>
              </w:rPr>
              <w:t>22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A979AD" w14:textId="77777777" w:rsidR="00DC06A5" w:rsidRDefault="00DC06A5" w:rsidP="00613232">
            <w:pPr>
              <w:pStyle w:val="TableParagraph"/>
              <w:ind w:left="247"/>
              <w:rPr>
                <w:sz w:val="18"/>
              </w:rPr>
            </w:pPr>
            <w:r>
              <w:rPr>
                <w:spacing w:val="-5"/>
                <w:sz w:val="18"/>
              </w:rPr>
              <w:t>4,8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ADC8A6" w14:textId="77777777" w:rsidR="00DC06A5" w:rsidRDefault="00DC06A5" w:rsidP="00613232">
            <w:pPr>
              <w:pStyle w:val="TableParagraph"/>
              <w:ind w:right="16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0,63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F76A3D" w14:textId="77777777" w:rsidR="00DC06A5" w:rsidRDefault="00DC06A5" w:rsidP="00613232">
            <w:pPr>
              <w:pStyle w:val="TableParagraph"/>
              <w:ind w:left="41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B36925" w14:textId="77777777" w:rsidR="00DC06A5" w:rsidRDefault="00DC06A5" w:rsidP="00613232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227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D5991D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1B7CB751" w14:textId="77777777" w:rsidTr="00613232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C32DC1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BF3728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B3BEB1" w14:textId="77777777" w:rsidR="00DC06A5" w:rsidRDefault="00DC06A5" w:rsidP="00613232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5"/>
              </w:rPr>
              <w:t>465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A758E0" w14:textId="77777777" w:rsidR="00DC06A5" w:rsidRDefault="00DC06A5" w:rsidP="00613232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15,7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097BA4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14.7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D91C92" w14:textId="77777777" w:rsidR="00DC06A5" w:rsidRDefault="00DC06A5" w:rsidP="00613232">
            <w:pPr>
              <w:pStyle w:val="TableParagraph"/>
              <w:spacing w:line="207" w:lineRule="exact"/>
              <w:ind w:right="262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51,8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29C648" w14:textId="77777777" w:rsidR="00DC06A5" w:rsidRDefault="00DC06A5" w:rsidP="00613232">
            <w:pPr>
              <w:pStyle w:val="TableParagraph"/>
              <w:spacing w:line="207" w:lineRule="exact"/>
              <w:ind w:left="10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472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A8AFAC" w14:textId="77777777" w:rsidR="00DC06A5" w:rsidRDefault="00DC06A5" w:rsidP="00613232">
            <w:pPr>
              <w:pStyle w:val="TableParagraph"/>
              <w:spacing w:line="207" w:lineRule="exact"/>
              <w:ind w:left="17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146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680218" w14:textId="77777777" w:rsidR="00DC06A5" w:rsidRDefault="00DC06A5" w:rsidP="00613232">
            <w:pPr>
              <w:pStyle w:val="TableParagraph"/>
              <w:spacing w:line="207" w:lineRule="exact"/>
              <w:ind w:right="170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86,3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253DCB" w14:textId="77777777" w:rsidR="00DC06A5" w:rsidRDefault="00DC06A5" w:rsidP="00613232">
            <w:pPr>
              <w:pStyle w:val="TableParagraph"/>
              <w:spacing w:line="207" w:lineRule="exact"/>
              <w:ind w:right="212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0,9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C05DE0" w14:textId="77777777" w:rsidR="00DC06A5" w:rsidRDefault="00DC06A5" w:rsidP="00613232">
            <w:pPr>
              <w:pStyle w:val="TableParagraph"/>
              <w:spacing w:line="207" w:lineRule="exact"/>
              <w:ind w:left="102" w:right="65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1,2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DE3F01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23E108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691A1A" w14:paraId="6847E361" w14:textId="77777777" w:rsidTr="00613232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064F81" w14:textId="08544077" w:rsidR="00691A1A" w:rsidRDefault="00691A1A" w:rsidP="00613232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 xml:space="preserve"> 2 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24CD66" w14:textId="555F4739" w:rsidR="00691A1A" w:rsidRDefault="00691A1A" w:rsidP="00613232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 xml:space="preserve">  Йогурт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E88B1C" w14:textId="77777777" w:rsidR="00691A1A" w:rsidRDefault="00691A1A" w:rsidP="00613232">
            <w:pPr>
              <w:pStyle w:val="TableParagraph"/>
              <w:spacing w:line="249" w:lineRule="exact"/>
              <w:ind w:left="110"/>
              <w:rPr>
                <w:b/>
                <w:spacing w:val="-5"/>
              </w:rPr>
            </w:pP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2D8ED5" w14:textId="77777777" w:rsidR="00691A1A" w:rsidRDefault="00691A1A" w:rsidP="00613232">
            <w:pPr>
              <w:pStyle w:val="TableParagraph"/>
              <w:spacing w:line="207" w:lineRule="exact"/>
              <w:ind w:left="111"/>
              <w:rPr>
                <w:b/>
                <w:spacing w:val="-4"/>
                <w:sz w:val="18"/>
              </w:rPr>
            </w:pP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CD5D2B" w14:textId="77777777" w:rsidR="00691A1A" w:rsidRDefault="00691A1A" w:rsidP="00613232">
            <w:pPr>
              <w:pStyle w:val="TableParagraph"/>
              <w:spacing w:line="207" w:lineRule="exact"/>
              <w:ind w:left="107"/>
              <w:rPr>
                <w:b/>
                <w:spacing w:val="-4"/>
                <w:sz w:val="18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7C01A8" w14:textId="77777777" w:rsidR="00691A1A" w:rsidRDefault="00691A1A" w:rsidP="00613232">
            <w:pPr>
              <w:pStyle w:val="TableParagraph"/>
              <w:spacing w:line="207" w:lineRule="exact"/>
              <w:ind w:right="262"/>
              <w:jc w:val="right"/>
              <w:rPr>
                <w:b/>
                <w:spacing w:val="-4"/>
                <w:sz w:val="18"/>
              </w:rPr>
            </w:pP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584501" w14:textId="77777777" w:rsidR="00691A1A" w:rsidRDefault="00691A1A" w:rsidP="00613232">
            <w:pPr>
              <w:pStyle w:val="TableParagraph"/>
              <w:spacing w:line="207" w:lineRule="exact"/>
              <w:ind w:left="109"/>
              <w:rPr>
                <w:b/>
                <w:spacing w:val="-5"/>
                <w:sz w:val="18"/>
              </w:rPr>
            </w:pP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5BE8F7" w14:textId="77777777" w:rsidR="00691A1A" w:rsidRDefault="00691A1A" w:rsidP="00613232">
            <w:pPr>
              <w:pStyle w:val="TableParagraph"/>
              <w:spacing w:line="207" w:lineRule="exact"/>
              <w:ind w:left="173"/>
              <w:rPr>
                <w:b/>
                <w:spacing w:val="-5"/>
                <w:sz w:val="18"/>
              </w:rPr>
            </w:pP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052F02" w14:textId="77777777" w:rsidR="00691A1A" w:rsidRDefault="00691A1A" w:rsidP="00613232">
            <w:pPr>
              <w:pStyle w:val="TableParagraph"/>
              <w:spacing w:line="207" w:lineRule="exact"/>
              <w:ind w:right="170"/>
              <w:jc w:val="right"/>
              <w:rPr>
                <w:b/>
                <w:spacing w:val="-4"/>
                <w:sz w:val="18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E9536B" w14:textId="77777777" w:rsidR="00691A1A" w:rsidRDefault="00691A1A" w:rsidP="00613232">
            <w:pPr>
              <w:pStyle w:val="TableParagraph"/>
              <w:spacing w:line="207" w:lineRule="exact"/>
              <w:ind w:right="212"/>
              <w:jc w:val="right"/>
              <w:rPr>
                <w:b/>
                <w:spacing w:val="-5"/>
                <w:sz w:val="18"/>
              </w:rPr>
            </w:pP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31F4BC" w14:textId="77777777" w:rsidR="00691A1A" w:rsidRDefault="00691A1A" w:rsidP="00613232">
            <w:pPr>
              <w:pStyle w:val="TableParagraph"/>
              <w:spacing w:line="207" w:lineRule="exact"/>
              <w:ind w:left="102" w:right="65"/>
              <w:jc w:val="center"/>
              <w:rPr>
                <w:b/>
                <w:spacing w:val="-5"/>
                <w:sz w:val="18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868100" w14:textId="77777777" w:rsidR="00691A1A" w:rsidRDefault="00691A1A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0FB964" w14:textId="77777777" w:rsidR="00691A1A" w:rsidRDefault="00691A1A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40A75FBC" w14:textId="77777777" w:rsidTr="00613232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9155E0" w14:textId="77777777" w:rsidR="00DC06A5" w:rsidRDefault="00DC06A5" w:rsidP="00613232">
            <w:pPr>
              <w:pStyle w:val="TableParagraph"/>
              <w:spacing w:line="249" w:lineRule="exact"/>
              <w:ind w:left="110"/>
            </w:pPr>
            <w:r>
              <w:rPr>
                <w:spacing w:val="-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49835BC" w14:textId="77777777" w:rsidR="00DC06A5" w:rsidRDefault="00DC06A5" w:rsidP="00613232">
            <w:pPr>
              <w:pStyle w:val="TableParagraph"/>
              <w:spacing w:line="250" w:lineRule="exact"/>
              <w:ind w:left="105" w:right="137"/>
            </w:pPr>
            <w:r>
              <w:t>Щи</w:t>
            </w:r>
            <w:r>
              <w:rPr>
                <w:spacing w:val="24"/>
              </w:rPr>
              <w:t xml:space="preserve"> </w:t>
            </w:r>
            <w:r>
              <w:t>уральские на  с/м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525273" w14:textId="77777777" w:rsidR="00DC06A5" w:rsidRDefault="00DC06A5" w:rsidP="00613232">
            <w:pPr>
              <w:pStyle w:val="TableParagraph"/>
              <w:spacing w:line="247" w:lineRule="exact"/>
            </w:pPr>
            <w:r>
              <w:rPr>
                <w:spacing w:val="-4"/>
              </w:rPr>
              <w:t>200/</w:t>
            </w:r>
            <w:r>
              <w:t>5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731E7DB" w14:textId="77777777" w:rsidR="00DC06A5" w:rsidRDefault="00DC06A5" w:rsidP="00613232">
            <w:pPr>
              <w:pStyle w:val="TableParagraph"/>
              <w:spacing w:line="207" w:lineRule="exact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2,12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98B3EC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5,17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3B25C5" w14:textId="77777777" w:rsidR="00DC06A5" w:rsidRDefault="00DC06A5" w:rsidP="00613232">
            <w:pPr>
              <w:pStyle w:val="TableParagraph"/>
              <w:spacing w:line="207" w:lineRule="exact"/>
              <w:ind w:right="17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27,58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24E9E1" w14:textId="77777777" w:rsidR="00DC06A5" w:rsidRDefault="00DC06A5" w:rsidP="00613232">
            <w:pPr>
              <w:pStyle w:val="TableParagraph"/>
              <w:spacing w:line="207" w:lineRule="exact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193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2D5718" w14:textId="77777777" w:rsidR="00DC06A5" w:rsidRDefault="00DC06A5" w:rsidP="00613232">
            <w:pPr>
              <w:pStyle w:val="TableParagraph"/>
              <w:spacing w:line="207" w:lineRule="exact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25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673254F" w14:textId="77777777" w:rsidR="00DC06A5" w:rsidRDefault="00DC06A5" w:rsidP="00613232">
            <w:pPr>
              <w:pStyle w:val="TableParagraph"/>
              <w:spacing w:line="207" w:lineRule="exact"/>
              <w:ind w:left="113"/>
              <w:rPr>
                <w:sz w:val="18"/>
              </w:rPr>
            </w:pPr>
            <w:r>
              <w:rPr>
                <w:spacing w:val="-4"/>
                <w:sz w:val="18"/>
              </w:rPr>
              <w:t>23,2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6B2FA0" w14:textId="77777777" w:rsidR="00DC06A5" w:rsidRDefault="00DC06A5" w:rsidP="00613232">
            <w:pPr>
              <w:pStyle w:val="TableParagraph"/>
              <w:spacing w:line="207" w:lineRule="exact"/>
              <w:ind w:right="1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0,201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0EE47F" w14:textId="77777777" w:rsidR="00DC06A5" w:rsidRDefault="00DC06A5" w:rsidP="00613232">
            <w:pPr>
              <w:pStyle w:val="TableParagraph"/>
              <w:spacing w:line="207" w:lineRule="exact"/>
              <w:ind w:left="107" w:right="6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11,8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6087AC" w14:textId="77777777" w:rsidR="00DC06A5" w:rsidRDefault="00DC06A5" w:rsidP="00613232">
            <w:pPr>
              <w:pStyle w:val="TableParagraph"/>
              <w:spacing w:line="207" w:lineRule="exact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78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41996B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38E4E1FF" w14:textId="77777777" w:rsidTr="00613232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107C2C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788BC3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>Сарделька</w:t>
            </w:r>
          </w:p>
          <w:p w14:paraId="02968159" w14:textId="77777777" w:rsidR="00DC06A5" w:rsidRDefault="00DC06A5" w:rsidP="00613232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паровая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2ECEE13" w14:textId="77777777" w:rsidR="00DC06A5" w:rsidRDefault="00DC06A5" w:rsidP="00613232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70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763854" w14:textId="77777777" w:rsidR="00DC06A5" w:rsidRDefault="00DC06A5" w:rsidP="00613232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9,32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5BCECC" w14:textId="77777777" w:rsidR="00DC06A5" w:rsidRDefault="00DC06A5" w:rsidP="00613232">
            <w:pPr>
              <w:pStyle w:val="TableParagraph"/>
              <w:rPr>
                <w:sz w:val="18"/>
              </w:rPr>
            </w:pPr>
            <w:r>
              <w:rPr>
                <w:spacing w:val="-4"/>
                <w:sz w:val="18"/>
              </w:rPr>
              <w:t>17,0</w:t>
            </w:r>
            <w:r>
              <w:rPr>
                <w:w w:val="101"/>
                <w:sz w:val="18"/>
              </w:rPr>
              <w:t>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19519D" w14:textId="77777777" w:rsidR="00DC06A5" w:rsidRDefault="00DC06A5" w:rsidP="00613232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11,48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5C9DEC" w14:textId="77777777" w:rsidR="00DC06A5" w:rsidRDefault="00DC06A5" w:rsidP="00613232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149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232ED1" w14:textId="77777777" w:rsidR="00DC06A5" w:rsidRDefault="00DC06A5" w:rsidP="00613232">
            <w:pPr>
              <w:pStyle w:val="TableParagraph"/>
              <w:ind w:left="216"/>
              <w:rPr>
                <w:sz w:val="18"/>
              </w:rPr>
            </w:pPr>
            <w:r>
              <w:rPr>
                <w:spacing w:val="-5"/>
                <w:sz w:val="18"/>
              </w:rPr>
              <w:t>26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C7D7B9" w14:textId="77777777" w:rsidR="00DC06A5" w:rsidRDefault="00DC06A5" w:rsidP="00613232">
            <w:pPr>
              <w:pStyle w:val="TableParagraph"/>
              <w:ind w:right="170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19,3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ABBF34" w14:textId="77777777" w:rsidR="00DC06A5" w:rsidRDefault="00DC06A5" w:rsidP="00613232">
            <w:pPr>
              <w:pStyle w:val="TableParagraph"/>
              <w:ind w:right="16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D3166B" w14:textId="77777777" w:rsidR="00DC06A5" w:rsidRDefault="00DC06A5" w:rsidP="00613232">
            <w:pPr>
              <w:pStyle w:val="TableParagraph"/>
              <w:ind w:left="107" w:right="6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0,09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0FC942" w14:textId="77777777" w:rsidR="00DC06A5" w:rsidRDefault="00DC06A5" w:rsidP="00613232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298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A8C044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2EC600BB" w14:textId="77777777" w:rsidTr="00613232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BEBFB0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CCAACB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>Макароны</w:t>
            </w:r>
          </w:p>
          <w:p w14:paraId="2DC0D7C8" w14:textId="77777777" w:rsidR="00DC06A5" w:rsidRDefault="00DC06A5" w:rsidP="00613232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отварные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22E9AC" w14:textId="77777777" w:rsidR="00DC06A5" w:rsidRDefault="00DC06A5" w:rsidP="00613232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130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6B5968" w14:textId="77777777" w:rsidR="00DC06A5" w:rsidRDefault="00DC06A5" w:rsidP="00613232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5,68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51B02B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4,36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E01CBD" w14:textId="77777777" w:rsidR="00DC06A5" w:rsidRDefault="00DC06A5" w:rsidP="00613232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27,25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BB6490" w14:textId="77777777" w:rsidR="00DC06A5" w:rsidRDefault="00DC06A5" w:rsidP="00613232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221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0DC35A" w14:textId="77777777" w:rsidR="00DC06A5" w:rsidRDefault="00DC06A5" w:rsidP="00613232"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0C21C5" w14:textId="77777777" w:rsidR="00DC06A5" w:rsidRDefault="00DC06A5" w:rsidP="00613232">
            <w:pPr>
              <w:pStyle w:val="TableParagraph"/>
              <w:ind w:right="170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21,8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7866BF" w14:textId="77777777" w:rsidR="00DC06A5" w:rsidRDefault="00DC06A5" w:rsidP="00613232">
            <w:pPr>
              <w:pStyle w:val="TableParagraph"/>
              <w:ind w:right="16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0A81AF" w14:textId="77777777" w:rsidR="00DC06A5" w:rsidRDefault="00DC06A5" w:rsidP="00613232">
            <w:pPr>
              <w:pStyle w:val="TableParagraph"/>
              <w:ind w:left="41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1DD74F" w14:textId="77777777" w:rsidR="00DC06A5" w:rsidRDefault="00DC06A5" w:rsidP="00613232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219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D9EF80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47BD2876" w14:textId="77777777" w:rsidTr="00613232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16C9BE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46669F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t>Компот</w:t>
            </w:r>
            <w:r>
              <w:rPr>
                <w:spacing w:val="-5"/>
              </w:rPr>
              <w:t xml:space="preserve"> </w:t>
            </w:r>
            <w:r>
              <w:t>из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яблок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DBD17B" w14:textId="77777777" w:rsidR="00DC06A5" w:rsidRDefault="00DC06A5" w:rsidP="00613232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002EEF" w14:textId="77777777" w:rsidR="00DC06A5" w:rsidRDefault="00DC06A5" w:rsidP="00613232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0,24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1532BB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481AB5" w14:textId="77777777" w:rsidR="00DC06A5" w:rsidRDefault="00DC06A5" w:rsidP="00613232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27,63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356560" w14:textId="77777777" w:rsidR="00DC06A5" w:rsidRDefault="00DC06A5" w:rsidP="00613232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114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7EE2A1" w14:textId="77777777" w:rsidR="00DC06A5" w:rsidRDefault="00DC06A5" w:rsidP="00613232">
            <w:pPr>
              <w:pStyle w:val="TableParagraph"/>
              <w:ind w:left="149"/>
              <w:rPr>
                <w:sz w:val="18"/>
              </w:rPr>
            </w:pPr>
            <w:r>
              <w:rPr>
                <w:spacing w:val="-4"/>
                <w:sz w:val="18"/>
              </w:rPr>
              <w:t>15,5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C8EA4A" w14:textId="77777777" w:rsidR="00DC06A5" w:rsidRDefault="00DC06A5" w:rsidP="00613232">
            <w:pPr>
              <w:pStyle w:val="TableParagraph"/>
              <w:ind w:left="247"/>
              <w:rPr>
                <w:sz w:val="18"/>
              </w:rPr>
            </w:pPr>
            <w:r>
              <w:rPr>
                <w:spacing w:val="-5"/>
                <w:sz w:val="18"/>
              </w:rPr>
              <w:t>3,6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D114BE" w14:textId="77777777" w:rsidR="00DC06A5" w:rsidRDefault="00DC06A5" w:rsidP="00613232">
            <w:pPr>
              <w:pStyle w:val="TableParagraph"/>
              <w:ind w:right="1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0,014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157A3E" w14:textId="77777777" w:rsidR="00DC06A5" w:rsidRDefault="00DC06A5" w:rsidP="00613232">
            <w:pPr>
              <w:pStyle w:val="TableParagraph"/>
              <w:ind w:left="107" w:right="6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1,72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FF5F5C" w14:textId="77777777" w:rsidR="00DC06A5" w:rsidRDefault="00DC06A5" w:rsidP="00613232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391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FA2728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3FFD222B" w14:textId="77777777" w:rsidTr="00613232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C60551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C6D515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FE96C9B" w14:textId="77777777" w:rsidR="00DC06A5" w:rsidRDefault="00DC06A5" w:rsidP="00613232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38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F85851" w14:textId="77777777" w:rsidR="00DC06A5" w:rsidRDefault="00DC06A5" w:rsidP="00613232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A60E562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4C9ECB" w14:textId="77777777" w:rsidR="00DC06A5" w:rsidRDefault="00DC06A5" w:rsidP="00613232">
            <w:pPr>
              <w:pStyle w:val="TableParagraph"/>
              <w:ind w:right="26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74A272" w14:textId="77777777" w:rsidR="00DC06A5" w:rsidRDefault="00DC06A5" w:rsidP="00613232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88BAF1" w14:textId="77777777" w:rsidR="00DC06A5" w:rsidRDefault="00DC06A5" w:rsidP="00613232">
            <w:pPr>
              <w:pStyle w:val="TableParagraph"/>
              <w:ind w:left="149"/>
              <w:rPr>
                <w:sz w:val="18"/>
              </w:rPr>
            </w:pPr>
            <w:r>
              <w:rPr>
                <w:spacing w:val="-4"/>
                <w:sz w:val="18"/>
              </w:rPr>
              <w:t>16,8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788CFC" w14:textId="77777777" w:rsidR="00DC06A5" w:rsidRDefault="00DC06A5" w:rsidP="00613232">
            <w:pPr>
              <w:pStyle w:val="TableParagraph"/>
              <w:ind w:right="170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C58CCB" w14:textId="77777777" w:rsidR="00DC06A5" w:rsidRDefault="00DC06A5" w:rsidP="00613232">
            <w:pPr>
              <w:pStyle w:val="TableParagraph"/>
              <w:ind w:right="16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B71B25" w14:textId="77777777" w:rsidR="00DC06A5" w:rsidRDefault="00DC06A5" w:rsidP="00613232">
            <w:pPr>
              <w:pStyle w:val="TableParagraph"/>
              <w:ind w:left="41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C991448" w14:textId="77777777" w:rsidR="00DC06A5" w:rsidRDefault="00DC06A5" w:rsidP="00613232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AC170E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61EFEF29" w14:textId="77777777" w:rsidTr="00613232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149A4B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7024CF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40F2E3" w14:textId="77777777" w:rsidR="00DC06A5" w:rsidRDefault="00DC06A5" w:rsidP="00613232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5"/>
              </w:rPr>
              <w:t>643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B2D891" w14:textId="77777777" w:rsidR="00DC06A5" w:rsidRDefault="00DC06A5" w:rsidP="00613232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20,3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2AEDF3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27,3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F72A64" w14:textId="77777777" w:rsidR="00DC06A5" w:rsidRDefault="00DC06A5" w:rsidP="00613232">
            <w:pPr>
              <w:pStyle w:val="TableParagraph"/>
              <w:spacing w:line="207" w:lineRule="exact"/>
              <w:ind w:right="175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109,7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22111F" w14:textId="77777777" w:rsidR="00DC06A5" w:rsidRDefault="00DC06A5" w:rsidP="00613232">
            <w:pPr>
              <w:pStyle w:val="TableParagraph"/>
              <w:spacing w:line="207" w:lineRule="exact"/>
              <w:ind w:left="10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769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F7C773" w14:textId="77777777" w:rsidR="00DC06A5" w:rsidRDefault="00DC06A5" w:rsidP="00613232">
            <w:pPr>
              <w:pStyle w:val="TableParagraph"/>
              <w:spacing w:line="207" w:lineRule="exact"/>
              <w:ind w:left="149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88,3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AB63EB" w14:textId="77777777" w:rsidR="00DC06A5" w:rsidRDefault="00DC06A5" w:rsidP="00613232">
            <w:pPr>
              <w:pStyle w:val="TableParagraph"/>
              <w:spacing w:line="207" w:lineRule="exact"/>
              <w:ind w:right="170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90,2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24D962" w14:textId="77777777" w:rsidR="00DC06A5" w:rsidRDefault="00DC06A5" w:rsidP="00613232">
            <w:pPr>
              <w:pStyle w:val="TableParagraph"/>
              <w:spacing w:line="207" w:lineRule="exact"/>
              <w:ind w:right="169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0,37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B4421F" w14:textId="77777777" w:rsidR="00DC06A5" w:rsidRDefault="00DC06A5" w:rsidP="00613232">
            <w:pPr>
              <w:pStyle w:val="TableParagraph"/>
              <w:spacing w:line="207" w:lineRule="exact"/>
              <w:ind w:left="107" w:right="65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13,61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59579C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82C5EE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1C5E87DD" w14:textId="77777777" w:rsidTr="00613232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B6DE79" w14:textId="77777777" w:rsidR="00DC06A5" w:rsidRDefault="00DC06A5" w:rsidP="00613232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Полдни</w:t>
            </w:r>
          </w:p>
          <w:p w14:paraId="1E8194FC" w14:textId="77777777" w:rsidR="00DC06A5" w:rsidRDefault="00DC06A5" w:rsidP="00613232">
            <w:pPr>
              <w:pStyle w:val="TableParagraph"/>
              <w:spacing w:before="1" w:line="243" w:lineRule="exact"/>
              <w:ind w:left="110"/>
            </w:pPr>
            <w:r>
              <w:rPr>
                <w:spacing w:val="-5"/>
              </w:rPr>
              <w:t>к: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3D56E5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t>Ватрушка</w:t>
            </w:r>
            <w:r>
              <w:rPr>
                <w:spacing w:val="50"/>
              </w:rPr>
              <w:t xml:space="preserve"> </w:t>
            </w:r>
            <w:r>
              <w:rPr>
                <w:spacing w:val="-10"/>
              </w:rPr>
              <w:t>с</w:t>
            </w:r>
          </w:p>
          <w:p w14:paraId="083B76BF" w14:textId="77777777" w:rsidR="00DC06A5" w:rsidRDefault="00DC06A5" w:rsidP="00613232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картошкой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47320F" w14:textId="77777777" w:rsidR="00DC06A5" w:rsidRDefault="00DC06A5" w:rsidP="00613232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50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585DE4" w14:textId="77777777" w:rsidR="00DC06A5" w:rsidRDefault="00DC06A5" w:rsidP="00613232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5,18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16B1CC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1,12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AF9AE7" w14:textId="77777777" w:rsidR="00DC06A5" w:rsidRDefault="00DC06A5" w:rsidP="00613232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30,29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D67ED0" w14:textId="77777777" w:rsidR="00DC06A5" w:rsidRDefault="00DC06A5" w:rsidP="00613232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158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6CBC4CF" w14:textId="77777777" w:rsidR="00DC06A5" w:rsidRDefault="00DC06A5" w:rsidP="00613232">
            <w:pPr>
              <w:pStyle w:val="TableParagraph"/>
              <w:ind w:left="149"/>
              <w:rPr>
                <w:sz w:val="18"/>
              </w:rPr>
            </w:pPr>
            <w:r>
              <w:rPr>
                <w:spacing w:val="-4"/>
                <w:sz w:val="18"/>
              </w:rPr>
              <w:t>11,1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4A0B79" w14:textId="77777777" w:rsidR="00DC06A5" w:rsidRDefault="00DC06A5" w:rsidP="00613232">
            <w:pPr>
              <w:pStyle w:val="TableParagraph"/>
              <w:ind w:right="127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12,48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A6E55E" w14:textId="77777777" w:rsidR="00DC06A5" w:rsidRDefault="00DC06A5" w:rsidP="00613232">
            <w:pPr>
              <w:pStyle w:val="TableParagraph"/>
              <w:ind w:right="16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0,05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6BA1AC5" w14:textId="77777777" w:rsidR="00DC06A5" w:rsidRDefault="00DC06A5" w:rsidP="00613232">
            <w:pPr>
              <w:pStyle w:val="TableParagraph"/>
              <w:ind w:left="107" w:right="6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A1C650" w14:textId="77777777" w:rsidR="00DC06A5" w:rsidRDefault="00DC06A5" w:rsidP="00613232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441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41E799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7F0D09D1" w14:textId="77777777" w:rsidTr="00613232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8EF45C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416DC7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 xml:space="preserve">Йогурт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D1D249D" w14:textId="77777777" w:rsidR="00DC06A5" w:rsidRDefault="00DC06A5" w:rsidP="00613232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127326" w14:textId="77777777" w:rsidR="00DC06A5" w:rsidRDefault="00DC06A5" w:rsidP="00613232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5,2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D86A06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4,5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682D44" w14:textId="77777777" w:rsidR="00DC06A5" w:rsidRDefault="00DC06A5" w:rsidP="00613232">
            <w:pPr>
              <w:pStyle w:val="TableParagraph"/>
              <w:ind w:right="26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7,56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9D4F4F" w14:textId="77777777" w:rsidR="00DC06A5" w:rsidRDefault="00DC06A5" w:rsidP="00613232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F88017" w14:textId="77777777" w:rsidR="00DC06A5" w:rsidRDefault="00DC06A5" w:rsidP="00613232">
            <w:pPr>
              <w:pStyle w:val="TableParagraph"/>
              <w:ind w:left="173"/>
              <w:rPr>
                <w:sz w:val="18"/>
              </w:rPr>
            </w:pPr>
            <w:r>
              <w:rPr>
                <w:spacing w:val="-5"/>
                <w:sz w:val="18"/>
              </w:rPr>
              <w:t>223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56A588" w14:textId="77777777" w:rsidR="00DC06A5" w:rsidRDefault="00DC06A5" w:rsidP="00613232">
            <w:pPr>
              <w:pStyle w:val="TableParagraph"/>
              <w:ind w:left="143" w:right="111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24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192E92" w14:textId="77777777" w:rsidR="00DC06A5" w:rsidRDefault="00DC06A5" w:rsidP="00613232">
            <w:pPr>
              <w:pStyle w:val="TableParagraph"/>
              <w:ind w:right="16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0,04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1C718D" w14:textId="77777777" w:rsidR="00DC06A5" w:rsidRDefault="00DC06A5" w:rsidP="00613232">
            <w:pPr>
              <w:pStyle w:val="TableParagraph"/>
              <w:ind w:left="107" w:right="6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0,54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3D183F" w14:textId="77777777" w:rsidR="00DC06A5" w:rsidRDefault="00DC06A5" w:rsidP="00613232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420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D8038D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3A3D743B" w14:textId="77777777" w:rsidTr="00613232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E8FB6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1C0B77" w14:textId="77777777" w:rsidR="00DC06A5" w:rsidRDefault="00DC06A5" w:rsidP="00613232">
            <w:pPr>
              <w:pStyle w:val="TableParagraph"/>
              <w:spacing w:before="1" w:line="238" w:lineRule="exact"/>
              <w:ind w:left="105"/>
            </w:pPr>
            <w:r>
              <w:t xml:space="preserve">Конфеты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F09F9C" w14:textId="77777777" w:rsidR="00DC06A5" w:rsidRDefault="00DC06A5" w:rsidP="00613232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27F32D" w14:textId="77777777" w:rsidR="00DC06A5" w:rsidRDefault="00DC06A5" w:rsidP="00613232">
            <w:pPr>
              <w:pStyle w:val="TableParagraph"/>
              <w:spacing w:line="221" w:lineRule="exact"/>
              <w:ind w:left="145"/>
              <w:rPr>
                <w:sz w:val="20"/>
              </w:rPr>
            </w:pPr>
            <w:r>
              <w:rPr>
                <w:spacing w:val="-5"/>
                <w:sz w:val="20"/>
              </w:rPr>
              <w:t>4.2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A8AE1C" w14:textId="77777777" w:rsidR="00DC06A5" w:rsidRDefault="00DC06A5" w:rsidP="00613232">
            <w:pPr>
              <w:pStyle w:val="TableParagraph"/>
              <w:spacing w:line="221" w:lineRule="exact"/>
              <w:ind w:left="121"/>
              <w:rPr>
                <w:sz w:val="20"/>
              </w:rPr>
            </w:pPr>
            <w:r>
              <w:rPr>
                <w:spacing w:val="-4"/>
                <w:sz w:val="20"/>
              </w:rPr>
              <w:t>4.88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2C3AD1" w14:textId="77777777" w:rsidR="00DC06A5" w:rsidRDefault="00DC06A5" w:rsidP="00613232">
            <w:pPr>
              <w:pStyle w:val="TableParagraph"/>
              <w:spacing w:line="221" w:lineRule="exact"/>
              <w:ind w:right="209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9.3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D94B2E" w14:textId="77777777" w:rsidR="00DC06A5" w:rsidRDefault="00DC06A5" w:rsidP="00613232">
            <w:pPr>
              <w:pStyle w:val="TableParagraph"/>
              <w:spacing w:line="221" w:lineRule="exact"/>
              <w:ind w:right="165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278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C25E2E1" w14:textId="77777777" w:rsidR="00DC06A5" w:rsidRDefault="00DC06A5" w:rsidP="00613232">
            <w:pPr>
              <w:pStyle w:val="TableParagraph"/>
              <w:spacing w:line="221" w:lineRule="exact"/>
              <w:ind w:left="130"/>
              <w:rPr>
                <w:sz w:val="20"/>
              </w:rPr>
            </w:pPr>
            <w:r>
              <w:rPr>
                <w:spacing w:val="-4"/>
                <w:sz w:val="20"/>
              </w:rPr>
              <w:t>12.0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7D89EE" w14:textId="77777777" w:rsidR="00DC06A5" w:rsidRDefault="00DC06A5" w:rsidP="00613232">
            <w:pPr>
              <w:pStyle w:val="TableParagraph"/>
              <w:spacing w:line="221" w:lineRule="exact"/>
              <w:ind w:right="151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30.5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217882" w14:textId="77777777" w:rsidR="00DC06A5" w:rsidRDefault="00DC06A5" w:rsidP="00613232">
            <w:pPr>
              <w:pStyle w:val="TableParagraph"/>
              <w:spacing w:line="221" w:lineRule="exact"/>
              <w:ind w:right="150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0.11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18CF3F" w14:textId="77777777" w:rsidR="00DC06A5" w:rsidRDefault="00DC06A5" w:rsidP="00613232">
            <w:pPr>
              <w:pStyle w:val="TableParagraph"/>
              <w:spacing w:line="221" w:lineRule="exact"/>
              <w:ind w:left="37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D36A51" w14:textId="77777777" w:rsidR="00DC06A5" w:rsidRDefault="00DC06A5" w:rsidP="00613232">
            <w:pPr>
              <w:pStyle w:val="TableParagraph"/>
              <w:spacing w:line="221" w:lineRule="exact"/>
              <w:ind w:left="146"/>
              <w:rPr>
                <w:sz w:val="20"/>
              </w:rPr>
            </w:pPr>
            <w:r>
              <w:rPr>
                <w:spacing w:val="-5"/>
                <w:sz w:val="20"/>
              </w:rPr>
              <w:t>182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A29BBD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4244149C" w14:textId="77777777" w:rsidTr="00613232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A0DBB7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19E4FB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72416F" w14:textId="77777777" w:rsidR="00DC06A5" w:rsidRDefault="00DC06A5" w:rsidP="00613232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5"/>
              </w:rPr>
              <w:t>450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450768" w14:textId="77777777" w:rsidR="00DC06A5" w:rsidRDefault="00DC06A5" w:rsidP="00613232">
            <w:pPr>
              <w:pStyle w:val="TableParagraph"/>
              <w:spacing w:line="225" w:lineRule="exact"/>
              <w:ind w:left="168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14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39F094" w14:textId="77777777" w:rsidR="00DC06A5" w:rsidRDefault="00DC06A5" w:rsidP="00613232">
            <w:pPr>
              <w:pStyle w:val="TableParagraph"/>
              <w:spacing w:line="225" w:lineRule="exact"/>
              <w:ind w:right="103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10,4</w:t>
            </w:r>
            <w:r>
              <w:rPr>
                <w:b/>
                <w:sz w:val="20"/>
              </w:rPr>
              <w:t>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CF48C3" w14:textId="77777777" w:rsidR="00DC06A5" w:rsidRDefault="00DC06A5" w:rsidP="00613232">
            <w:pPr>
              <w:pStyle w:val="TableParagraph"/>
              <w:spacing w:line="225" w:lineRule="exact"/>
              <w:ind w:right="238"/>
              <w:jc w:val="righ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47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27495D" w14:textId="77777777" w:rsidR="00DC06A5" w:rsidRDefault="00DC06A5" w:rsidP="00613232">
            <w:pPr>
              <w:pStyle w:val="TableParagraph"/>
              <w:spacing w:line="225" w:lineRule="exact"/>
              <w:ind w:right="165"/>
              <w:jc w:val="righ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528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365D89" w14:textId="77777777" w:rsidR="00DC06A5" w:rsidRDefault="00DC06A5" w:rsidP="00613232">
            <w:pPr>
              <w:pStyle w:val="TableParagraph"/>
              <w:spacing w:line="225" w:lineRule="exact"/>
              <w:ind w:left="158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246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7AF280F" w14:textId="77777777" w:rsidR="00DC06A5" w:rsidRDefault="00DC06A5" w:rsidP="00613232">
            <w:pPr>
              <w:pStyle w:val="TableParagraph"/>
              <w:spacing w:line="225" w:lineRule="exact"/>
              <w:ind w:left="138" w:right="116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66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A0B8BE" w14:textId="77777777" w:rsidR="00DC06A5" w:rsidRDefault="00DC06A5" w:rsidP="00613232">
            <w:pPr>
              <w:pStyle w:val="TableParagraph"/>
              <w:spacing w:line="225" w:lineRule="exact"/>
              <w:ind w:right="202"/>
              <w:jc w:val="righ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0,2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DC1D13" w14:textId="77777777" w:rsidR="00DC06A5" w:rsidRDefault="00DC06A5" w:rsidP="00613232">
            <w:pPr>
              <w:pStyle w:val="TableParagraph"/>
              <w:spacing w:line="225" w:lineRule="exact"/>
              <w:ind w:left="107" w:right="65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0,6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5449C2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9E4183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57612956" w14:textId="77777777" w:rsidTr="00613232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D76C3A" w14:textId="77777777" w:rsidR="00DC06A5" w:rsidRDefault="00DC06A5" w:rsidP="00613232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2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5FD8D2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70DAB68" w14:textId="77777777" w:rsidR="00DC06A5" w:rsidRDefault="00DC06A5" w:rsidP="00613232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4"/>
              </w:rPr>
              <w:t>1558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2759AAF" w14:textId="77777777" w:rsidR="00DC06A5" w:rsidRDefault="00DC06A5" w:rsidP="00613232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50,0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4BC069C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52,4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56831C" w14:textId="77777777" w:rsidR="00DC06A5" w:rsidRDefault="00DC06A5" w:rsidP="00613232">
            <w:pPr>
              <w:pStyle w:val="TableParagraph"/>
              <w:spacing w:line="207" w:lineRule="exact"/>
              <w:ind w:right="175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208,5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DF0AD5A" w14:textId="77777777" w:rsidR="00DC06A5" w:rsidRDefault="00DC06A5" w:rsidP="00613232">
            <w:pPr>
              <w:pStyle w:val="TableParagraph"/>
              <w:spacing w:line="207" w:lineRule="exact"/>
              <w:ind w:left="109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1769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3729EB" w14:textId="77777777" w:rsidR="00DC06A5" w:rsidRDefault="00DC06A5" w:rsidP="00613232">
            <w:pPr>
              <w:pStyle w:val="TableParagraph"/>
              <w:spacing w:line="207" w:lineRule="exact"/>
              <w:ind w:left="17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480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4FD624" w14:textId="77777777" w:rsidR="00DC06A5" w:rsidRDefault="00DC06A5" w:rsidP="00613232">
            <w:pPr>
              <w:pStyle w:val="TableParagraph"/>
              <w:spacing w:line="207" w:lineRule="exact"/>
              <w:ind w:right="127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242,5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D6FEA5" w14:textId="77777777" w:rsidR="00DC06A5" w:rsidRDefault="00DC06A5" w:rsidP="00613232">
            <w:pPr>
              <w:pStyle w:val="TableParagraph"/>
              <w:spacing w:line="207" w:lineRule="exact"/>
              <w:ind w:right="169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1.42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F3B212" w14:textId="77777777" w:rsidR="00DC06A5" w:rsidRDefault="00DC06A5" w:rsidP="00613232">
            <w:pPr>
              <w:pStyle w:val="TableParagraph"/>
              <w:spacing w:line="207" w:lineRule="exact"/>
              <w:ind w:left="107" w:right="65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15,41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0323E0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840FDC" w14:textId="564BCBE2" w:rsidR="00DC06A5" w:rsidRDefault="00DC06A5" w:rsidP="00613232">
            <w:pPr>
              <w:pStyle w:val="TableParagraph"/>
              <w:spacing w:line="249" w:lineRule="exact"/>
              <w:ind w:left="119"/>
              <w:rPr>
                <w:b/>
              </w:rPr>
            </w:pPr>
            <w:r>
              <w:rPr>
                <w:b/>
                <w:spacing w:val="-2"/>
              </w:rPr>
              <w:t>1</w:t>
            </w:r>
            <w:r w:rsidR="00691A1A">
              <w:rPr>
                <w:b/>
                <w:spacing w:val="-2"/>
              </w:rPr>
              <w:t>33,</w:t>
            </w:r>
            <w:r>
              <w:rPr>
                <w:b/>
                <w:spacing w:val="-2"/>
              </w:rPr>
              <w:t>26</w:t>
            </w:r>
          </w:p>
        </w:tc>
      </w:tr>
    </w:tbl>
    <w:p w14:paraId="457BADD8" w14:textId="77777777" w:rsidR="00DC06A5" w:rsidRDefault="00DC06A5" w:rsidP="00DC06A5">
      <w:pPr>
        <w:widowControl/>
        <w:autoSpaceDE/>
        <w:autoSpaceDN/>
        <w:sectPr w:rsidR="00DC06A5" w:rsidSect="00DC06A5">
          <w:pgSz w:w="11900" w:h="16840"/>
          <w:pgMar w:top="1140" w:right="20" w:bottom="280" w:left="640" w:header="720" w:footer="720" w:gutter="0"/>
          <w:cols w:space="720"/>
        </w:sectPr>
      </w:pPr>
    </w:p>
    <w:tbl>
      <w:tblPr>
        <w:tblW w:w="10170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22"/>
        <w:gridCol w:w="1814"/>
        <w:gridCol w:w="710"/>
        <w:gridCol w:w="566"/>
        <w:gridCol w:w="566"/>
        <w:gridCol w:w="710"/>
        <w:gridCol w:w="809"/>
        <w:gridCol w:w="466"/>
        <w:gridCol w:w="705"/>
        <w:gridCol w:w="710"/>
        <w:gridCol w:w="566"/>
        <w:gridCol w:w="566"/>
        <w:gridCol w:w="960"/>
      </w:tblGrid>
      <w:tr w:rsidR="00DC06A5" w14:paraId="5BA27EBD" w14:textId="77777777" w:rsidTr="00D1085B">
        <w:trPr>
          <w:trHeight w:val="2020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C91CFF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226A4133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153FDD8" w14:textId="77777777" w:rsidR="00DC06A5" w:rsidRDefault="00DC06A5" w:rsidP="00613232">
            <w:pPr>
              <w:pStyle w:val="TableParagraph"/>
              <w:spacing w:before="199" w:line="235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3E29C6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1D576C1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539C49F" w14:textId="77777777" w:rsidR="00DC06A5" w:rsidRDefault="00DC06A5" w:rsidP="00613232">
            <w:pPr>
              <w:pStyle w:val="TableParagraph"/>
              <w:spacing w:before="199" w:line="235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38E0EE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3519C3C8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3878A7C6" w14:textId="77777777" w:rsidR="00DC06A5" w:rsidRDefault="00DC06A5" w:rsidP="00613232">
            <w:pPr>
              <w:pStyle w:val="TableParagraph"/>
              <w:spacing w:line="240" w:lineRule="auto"/>
              <w:ind w:left="149" w:right="145"/>
              <w:jc w:val="center"/>
            </w:pPr>
            <w:r>
              <w:rPr>
                <w:spacing w:val="-4"/>
              </w:rPr>
              <w:t xml:space="preserve">Вых </w:t>
            </w:r>
            <w:r>
              <w:rPr>
                <w:spacing w:val="-6"/>
              </w:rPr>
              <w:t xml:space="preserve">од </w:t>
            </w:r>
            <w:r>
              <w:rPr>
                <w:spacing w:val="-4"/>
              </w:rPr>
              <w:t xml:space="preserve">блю да, </w:t>
            </w:r>
            <w:r>
              <w:rPr>
                <w:spacing w:val="-6"/>
              </w:rPr>
              <w:t>гр</w:t>
            </w:r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C921C9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4A21E11A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10C58E6C" w14:textId="77777777" w:rsidR="00DC06A5" w:rsidRDefault="00DC06A5" w:rsidP="00613232">
            <w:pPr>
              <w:pStyle w:val="TableParagraph"/>
              <w:spacing w:line="240" w:lineRule="auto"/>
              <w:ind w:left="332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r>
              <w:t>гр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F56EE6" w14:textId="77777777" w:rsidR="00DC06A5" w:rsidRDefault="00DC06A5" w:rsidP="00613232">
            <w:pPr>
              <w:pStyle w:val="TableParagraph"/>
              <w:spacing w:line="240" w:lineRule="auto"/>
              <w:ind w:left="122" w:right="126" w:firstLine="2"/>
              <w:jc w:val="center"/>
            </w:pPr>
            <w:r>
              <w:rPr>
                <w:spacing w:val="-4"/>
              </w:rPr>
              <w:t xml:space="preserve">Энер </w:t>
            </w:r>
            <w:r>
              <w:rPr>
                <w:spacing w:val="-2"/>
              </w:rPr>
              <w:t xml:space="preserve">гичес </w:t>
            </w:r>
            <w:r>
              <w:rPr>
                <w:spacing w:val="-4"/>
              </w:rPr>
              <w:t>кая ценн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33AC20BB" w14:textId="77777777" w:rsidR="00DC06A5" w:rsidRDefault="00DC06A5" w:rsidP="00613232">
            <w:pPr>
              <w:pStyle w:val="TableParagraph"/>
              <w:spacing w:line="252" w:lineRule="exact"/>
              <w:ind w:left="152" w:right="152"/>
              <w:jc w:val="center"/>
            </w:pPr>
            <w:r>
              <w:rPr>
                <w:spacing w:val="-4"/>
              </w:rPr>
              <w:t>ккал</w:t>
            </w:r>
          </w:p>
          <w:p w14:paraId="6D708218" w14:textId="77777777" w:rsidR="00DC06A5" w:rsidRDefault="00DC06A5" w:rsidP="00613232">
            <w:pPr>
              <w:pStyle w:val="TableParagraph"/>
              <w:spacing w:line="238" w:lineRule="exact"/>
              <w:jc w:val="center"/>
            </w:pPr>
            <w:r>
              <w:t>)</w:t>
            </w:r>
          </w:p>
        </w:tc>
        <w:tc>
          <w:tcPr>
            <w:tcW w:w="244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3BBC98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EBEE005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5BA5009F" w14:textId="77777777" w:rsidR="00DC06A5" w:rsidRDefault="00DC06A5" w:rsidP="00613232">
            <w:pPr>
              <w:pStyle w:val="TableParagraph"/>
              <w:spacing w:line="240" w:lineRule="auto"/>
              <w:ind w:left="751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15C7AD" w14:textId="77777777" w:rsidR="00DC06A5" w:rsidRDefault="00DC06A5" w:rsidP="00613232">
            <w:pPr>
              <w:pStyle w:val="TableParagraph"/>
              <w:spacing w:line="240" w:lineRule="auto"/>
              <w:ind w:left="115" w:right="97" w:hanging="5"/>
              <w:jc w:val="center"/>
            </w:pPr>
            <w:r>
              <w:rPr>
                <w:spacing w:val="-6"/>
              </w:rPr>
              <w:t xml:space="preserve">Но мер </w:t>
            </w:r>
            <w:r>
              <w:rPr>
                <w:spacing w:val="-4"/>
              </w:rPr>
              <w:t xml:space="preserve">рец епт </w:t>
            </w:r>
            <w:r>
              <w:rPr>
                <w:spacing w:val="-6"/>
              </w:rPr>
              <w:t xml:space="preserve">ур </w:t>
            </w:r>
            <w:r>
              <w:rPr>
                <w:spacing w:val="-10"/>
              </w:rPr>
              <w:t>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29A119D" w14:textId="77777777" w:rsidR="00DC06A5" w:rsidRDefault="00DC06A5" w:rsidP="00613232">
            <w:pPr>
              <w:pStyle w:val="TableParagraph"/>
              <w:spacing w:line="240" w:lineRule="auto"/>
              <w:ind w:left="117" w:right="102"/>
              <w:jc w:val="center"/>
            </w:pPr>
            <w:r>
              <w:rPr>
                <w:spacing w:val="-2"/>
              </w:rPr>
              <w:t xml:space="preserve">Стоимо </w:t>
            </w:r>
            <w:r>
              <w:rPr>
                <w:spacing w:val="-4"/>
              </w:rPr>
              <w:t xml:space="preserve">сть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r>
              <w:rPr>
                <w:spacing w:val="-4"/>
              </w:rPr>
              <w:t>руб</w:t>
            </w:r>
          </w:p>
        </w:tc>
      </w:tr>
      <w:tr w:rsidR="00DC06A5" w14:paraId="33C6A6F9" w14:textId="77777777" w:rsidTr="00D1085B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E4F62D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C4C3D7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99B803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35520A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t>Б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0991948" w14:textId="77777777" w:rsidR="00DC06A5" w:rsidRDefault="00DC06A5" w:rsidP="00613232">
            <w:pPr>
              <w:pStyle w:val="TableParagraph"/>
              <w:spacing w:line="244" w:lineRule="exact"/>
              <w:ind w:left="183"/>
            </w:pPr>
            <w:r>
              <w:t>Ж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6BBC37" w14:textId="77777777" w:rsidR="00DC06A5" w:rsidRDefault="00DC06A5" w:rsidP="00613232">
            <w:pPr>
              <w:pStyle w:val="TableParagraph"/>
              <w:spacing w:line="244" w:lineRule="exact"/>
              <w:ind w:left="7"/>
              <w:jc w:val="center"/>
            </w:pPr>
            <w:r>
              <w:t>У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207ABF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11D963" w14:textId="77777777" w:rsidR="00DC06A5" w:rsidRDefault="00DC06A5" w:rsidP="00613232">
            <w:pPr>
              <w:pStyle w:val="TableParagraph"/>
              <w:spacing w:line="221" w:lineRule="exact"/>
              <w:ind w:left="147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CD894C" w14:textId="77777777" w:rsidR="00DC06A5" w:rsidRDefault="00DC06A5" w:rsidP="00613232">
            <w:pPr>
              <w:pStyle w:val="TableParagraph"/>
              <w:spacing w:line="221" w:lineRule="exact"/>
              <w:ind w:left="111" w:right="9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Mg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191CC1" w14:textId="77777777" w:rsidR="00DC06A5" w:rsidRDefault="00DC06A5" w:rsidP="00613232">
            <w:pPr>
              <w:pStyle w:val="TableParagraph"/>
              <w:spacing w:line="221" w:lineRule="exact"/>
              <w:ind w:left="149" w:right="14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70BA34" w14:textId="77777777" w:rsidR="00DC06A5" w:rsidRDefault="00DC06A5" w:rsidP="00613232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A44F89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8BF870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:rsidRPr="00A97FC6" w14:paraId="31C4071E" w14:textId="77777777" w:rsidTr="00D1085B">
        <w:trPr>
          <w:trHeight w:val="733"/>
        </w:trPr>
        <w:tc>
          <w:tcPr>
            <w:tcW w:w="10170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81B669" w14:textId="392B4073" w:rsidR="00DC06A5" w:rsidRPr="00691A1A" w:rsidRDefault="00691A1A" w:rsidP="00A97FC6">
            <w:pPr>
              <w:pStyle w:val="af9"/>
              <w:rPr>
                <w:b/>
                <w:bCs/>
              </w:rPr>
            </w:pPr>
            <w:r>
              <w:rPr>
                <w:b/>
                <w:bCs/>
              </w:rPr>
              <w:t xml:space="preserve">   </w:t>
            </w:r>
            <w:r w:rsidR="00DC06A5" w:rsidRPr="00691A1A">
              <w:rPr>
                <w:b/>
                <w:bCs/>
              </w:rPr>
              <w:t xml:space="preserve">День </w:t>
            </w:r>
            <w:r w:rsidR="007269C1">
              <w:rPr>
                <w:b/>
                <w:bCs/>
              </w:rPr>
              <w:t>5 декабря</w:t>
            </w:r>
          </w:p>
          <w:p w14:paraId="4F3F9350" w14:textId="77777777" w:rsidR="00DC06A5" w:rsidRPr="00A97FC6" w:rsidRDefault="00DC06A5" w:rsidP="00A97FC6">
            <w:pPr>
              <w:pStyle w:val="af9"/>
            </w:pPr>
          </w:p>
          <w:p w14:paraId="5503549B" w14:textId="77777777" w:rsidR="00DC06A5" w:rsidRPr="00A97FC6" w:rsidRDefault="00DC06A5" w:rsidP="00A97FC6">
            <w:pPr>
              <w:pStyle w:val="af9"/>
            </w:pPr>
          </w:p>
          <w:p w14:paraId="7BD19167" w14:textId="77777777" w:rsidR="00DC06A5" w:rsidRPr="00A97FC6" w:rsidRDefault="00DC06A5" w:rsidP="00A97FC6">
            <w:pPr>
              <w:pStyle w:val="af9"/>
            </w:pPr>
            <w:r w:rsidRPr="00A97FC6">
              <w:t xml:space="preserve"> </w:t>
            </w:r>
          </w:p>
        </w:tc>
      </w:tr>
      <w:tr w:rsidR="00DC06A5" w14:paraId="618BBA0A" w14:textId="77777777" w:rsidTr="00D1085B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51D68D" w14:textId="77777777" w:rsidR="00DC06A5" w:rsidRDefault="00DC06A5" w:rsidP="00613232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A0B219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t>Каша</w:t>
            </w:r>
            <w:r>
              <w:rPr>
                <w:spacing w:val="-1"/>
              </w:rPr>
              <w:t xml:space="preserve"> </w:t>
            </w:r>
            <w:r>
              <w:t xml:space="preserve"> рисовая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DD1883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02329C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3,8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5C360F" w14:textId="77777777" w:rsidR="00DC06A5" w:rsidRDefault="00DC06A5" w:rsidP="00613232">
            <w:pPr>
              <w:pStyle w:val="TableParagraph"/>
              <w:spacing w:line="244" w:lineRule="exact"/>
              <w:ind w:left="145"/>
            </w:pPr>
            <w:r>
              <w:rPr>
                <w:spacing w:val="-5"/>
              </w:rPr>
              <w:t>3,0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929771" w14:textId="77777777" w:rsidR="00DC06A5" w:rsidRDefault="00DC06A5" w:rsidP="00613232">
            <w:pPr>
              <w:pStyle w:val="TableParagraph"/>
              <w:spacing w:line="244" w:lineRule="exact"/>
              <w:ind w:left="160"/>
            </w:pPr>
            <w:r>
              <w:rPr>
                <w:spacing w:val="-4"/>
              </w:rPr>
              <w:t>6,48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C8BA85" w14:textId="77777777" w:rsidR="00DC06A5" w:rsidRDefault="00DC06A5" w:rsidP="00613232">
            <w:pPr>
              <w:pStyle w:val="TableParagraph"/>
              <w:spacing w:line="244" w:lineRule="exact"/>
              <w:ind w:left="107"/>
            </w:pPr>
            <w:r>
              <w:rPr>
                <w:spacing w:val="-5"/>
              </w:rPr>
              <w:t>220</w:t>
            </w:r>
          </w:p>
        </w:tc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A84C85" w14:textId="77777777" w:rsidR="00DC06A5" w:rsidRDefault="00DC06A5" w:rsidP="00613232">
            <w:pPr>
              <w:pStyle w:val="TableParagraph"/>
              <w:spacing w:line="221" w:lineRule="exact"/>
              <w:ind w:left="156"/>
              <w:rPr>
                <w:sz w:val="20"/>
              </w:rPr>
            </w:pPr>
            <w:r>
              <w:rPr>
                <w:spacing w:val="-5"/>
                <w:sz w:val="20"/>
              </w:rPr>
              <w:t>59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8C59BD" w14:textId="77777777" w:rsidR="00DC06A5" w:rsidRDefault="00DC06A5" w:rsidP="00613232">
            <w:pPr>
              <w:pStyle w:val="TableParagraph"/>
              <w:spacing w:line="221" w:lineRule="exact"/>
              <w:ind w:left="116" w:right="98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16,38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5B962F" w14:textId="77777777" w:rsidR="00DC06A5" w:rsidRDefault="00DC06A5" w:rsidP="00613232">
            <w:pPr>
              <w:pStyle w:val="TableParagraph"/>
              <w:spacing w:line="221" w:lineRule="exact"/>
              <w:ind w:left="100" w:right="86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0,038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9D397B" w14:textId="77777777" w:rsidR="00DC06A5" w:rsidRDefault="00DC06A5" w:rsidP="00613232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B2E432" w14:textId="77777777" w:rsidR="00DC06A5" w:rsidRDefault="00DC06A5" w:rsidP="00613232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182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E93B10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19EF0DAF" w14:textId="77777777" w:rsidTr="00D1085B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6CFAC2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DCB840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t>Какао</w:t>
            </w:r>
            <w:r>
              <w:rPr>
                <w:spacing w:val="-2"/>
              </w:rPr>
              <w:t xml:space="preserve"> </w:t>
            </w:r>
            <w:r>
              <w:t>с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952594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CF4654" w14:textId="77777777" w:rsidR="00DC06A5" w:rsidRDefault="00DC06A5" w:rsidP="00613232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4,08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FC9DAC2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3,54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DA20F0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17,61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2E7693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119</w:t>
            </w:r>
          </w:p>
        </w:tc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87A1A5" w14:textId="77777777" w:rsidR="00DC06A5" w:rsidRDefault="00DC06A5" w:rsidP="00613232">
            <w:pPr>
              <w:pStyle w:val="TableParagraph"/>
              <w:ind w:left="123"/>
              <w:rPr>
                <w:sz w:val="18"/>
              </w:rPr>
            </w:pPr>
            <w:r>
              <w:rPr>
                <w:spacing w:val="-5"/>
                <w:sz w:val="18"/>
              </w:rPr>
              <w:t>152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F511247" w14:textId="77777777" w:rsidR="00DC06A5" w:rsidRDefault="00DC06A5" w:rsidP="00613232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21,33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3717BD" w14:textId="77777777" w:rsidR="00DC06A5" w:rsidRDefault="00DC06A5" w:rsidP="00613232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96A7B9" w14:textId="77777777" w:rsidR="00DC06A5" w:rsidRDefault="00DC06A5" w:rsidP="00613232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1,59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AD13A3" w14:textId="77777777" w:rsidR="00DC06A5" w:rsidRDefault="00DC06A5" w:rsidP="00613232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416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D72D3B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10F06CD2" w14:textId="77777777" w:rsidTr="00D1085B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ECBB42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  <w:p w14:paraId="4ED88DCB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C49524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t>Бутерброд</w:t>
            </w:r>
            <w:r>
              <w:rPr>
                <w:spacing w:val="-8"/>
              </w:rPr>
              <w:t xml:space="preserve"> </w:t>
            </w:r>
            <w:r>
              <w:rPr>
                <w:spacing w:val="-10"/>
              </w:rPr>
              <w:t>с</w:t>
            </w:r>
          </w:p>
          <w:p w14:paraId="649A623D" w14:textId="77777777" w:rsidR="00DC06A5" w:rsidRDefault="00DC06A5" w:rsidP="00613232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сыром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B7A809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45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B62DFF" w14:textId="77777777" w:rsidR="00DC06A5" w:rsidRDefault="00DC06A5" w:rsidP="00613232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4,73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0F6979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6,88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4E3EFE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14,56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D36FA9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139</w:t>
            </w:r>
          </w:p>
        </w:tc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6F9AFB" w14:textId="77777777" w:rsidR="00DC06A5" w:rsidRDefault="00DC06A5" w:rsidP="00613232">
            <w:pPr>
              <w:pStyle w:val="TableParagraph"/>
              <w:ind w:left="123"/>
              <w:rPr>
                <w:sz w:val="18"/>
              </w:rPr>
            </w:pPr>
            <w:r>
              <w:rPr>
                <w:spacing w:val="-5"/>
                <w:sz w:val="18"/>
              </w:rPr>
              <w:t>132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99814C" w14:textId="77777777" w:rsidR="00DC06A5" w:rsidRDefault="00DC06A5" w:rsidP="00613232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5.3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023307" w14:textId="77777777" w:rsidR="00DC06A5" w:rsidRDefault="00DC06A5" w:rsidP="00613232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6C551B" w14:textId="77777777" w:rsidR="00DC06A5" w:rsidRDefault="00DC06A5" w:rsidP="00613232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0.11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09C42D" w14:textId="77777777" w:rsidR="00DC06A5" w:rsidRDefault="00DC06A5" w:rsidP="00613232">
            <w:pPr>
              <w:pStyle w:val="TableParagraph"/>
              <w:ind w:left="111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B7C43E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326A61AC" w14:textId="77777777" w:rsidTr="00D1085B">
        <w:trPr>
          <w:trHeight w:val="484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8B7626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40830B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F024EC" w14:textId="77777777" w:rsidR="00DC06A5" w:rsidRDefault="00DC06A5" w:rsidP="00613232">
            <w:pPr>
              <w:pStyle w:val="TableParagraph"/>
              <w:spacing w:before="1" w:line="240" w:lineRule="auto"/>
              <w:ind w:left="106"/>
              <w:rPr>
                <w:b/>
              </w:rPr>
            </w:pPr>
            <w:r>
              <w:rPr>
                <w:b/>
                <w:spacing w:val="-5"/>
              </w:rPr>
              <w:t>445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C5492D" w14:textId="77777777" w:rsidR="00DC06A5" w:rsidRDefault="00DC06A5" w:rsidP="00613232">
            <w:pPr>
              <w:pStyle w:val="TableParagraph"/>
              <w:spacing w:before="4" w:line="240" w:lineRule="auto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951C36" w14:textId="77777777" w:rsidR="00DC06A5" w:rsidRDefault="00DC06A5" w:rsidP="00613232">
            <w:pPr>
              <w:pStyle w:val="TableParagraph"/>
              <w:spacing w:before="4" w:line="240" w:lineRule="auto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13,4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682DCA" w14:textId="77777777" w:rsidR="00DC06A5" w:rsidRDefault="00DC06A5" w:rsidP="00613232">
            <w:pPr>
              <w:pStyle w:val="TableParagraph"/>
              <w:spacing w:before="4" w:line="240" w:lineRule="auto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38,65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B186FC" w14:textId="77777777" w:rsidR="00DC06A5" w:rsidRDefault="00DC06A5" w:rsidP="00613232">
            <w:pPr>
              <w:pStyle w:val="TableParagraph"/>
              <w:spacing w:before="4" w:line="240" w:lineRule="auto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478</w:t>
            </w:r>
          </w:p>
        </w:tc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943AE6" w14:textId="77777777" w:rsidR="00DC06A5" w:rsidRDefault="00DC06A5" w:rsidP="00613232">
            <w:pPr>
              <w:pStyle w:val="TableParagraph"/>
              <w:spacing w:before="4" w:line="240" w:lineRule="auto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343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A48316" w14:textId="77777777" w:rsidR="00DC06A5" w:rsidRDefault="00DC06A5" w:rsidP="00613232">
            <w:pPr>
              <w:pStyle w:val="TableParagraph"/>
              <w:spacing w:before="4" w:line="240" w:lineRule="auto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43,0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45D4CF" w14:textId="77777777" w:rsidR="00DC06A5" w:rsidRDefault="00DC06A5" w:rsidP="00613232">
            <w:pPr>
              <w:pStyle w:val="TableParagraph"/>
              <w:spacing w:before="4" w:line="240" w:lineRule="auto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601DFAB" w14:textId="77777777" w:rsidR="00DC06A5" w:rsidRDefault="00DC06A5" w:rsidP="00613232">
            <w:pPr>
              <w:pStyle w:val="TableParagraph"/>
              <w:spacing w:before="4" w:line="240" w:lineRule="auto"/>
              <w:ind w:left="97" w:right="7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EE6E20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0394A5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691A1A" w14:paraId="50084594" w14:textId="77777777" w:rsidTr="00D1085B">
        <w:trPr>
          <w:trHeight w:val="484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99EF1E" w14:textId="0D11D97A" w:rsidR="00691A1A" w:rsidRDefault="00691A1A" w:rsidP="00613232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 xml:space="preserve"> 2 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7750D4" w14:textId="62679EF8" w:rsidR="00691A1A" w:rsidRDefault="00691A1A" w:rsidP="00613232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 xml:space="preserve"> Яблоки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64A350" w14:textId="77777777" w:rsidR="00691A1A" w:rsidRDefault="00691A1A" w:rsidP="00613232">
            <w:pPr>
              <w:pStyle w:val="TableParagraph"/>
              <w:spacing w:before="1" w:line="240" w:lineRule="auto"/>
              <w:ind w:left="106"/>
              <w:rPr>
                <w:b/>
                <w:spacing w:val="-5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DA2D25" w14:textId="77777777" w:rsidR="00691A1A" w:rsidRDefault="00691A1A" w:rsidP="00613232">
            <w:pPr>
              <w:pStyle w:val="TableParagraph"/>
              <w:spacing w:before="4" w:line="240" w:lineRule="auto"/>
              <w:ind w:left="106"/>
              <w:rPr>
                <w:b/>
                <w:spacing w:val="-4"/>
                <w:sz w:val="18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02D2A9" w14:textId="77777777" w:rsidR="00691A1A" w:rsidRDefault="00691A1A" w:rsidP="00613232">
            <w:pPr>
              <w:pStyle w:val="TableParagraph"/>
              <w:spacing w:before="4" w:line="240" w:lineRule="auto"/>
              <w:ind w:left="107"/>
              <w:rPr>
                <w:b/>
                <w:spacing w:val="-4"/>
                <w:sz w:val="18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587EA6" w14:textId="77777777" w:rsidR="00691A1A" w:rsidRDefault="00691A1A" w:rsidP="00613232">
            <w:pPr>
              <w:pStyle w:val="TableParagraph"/>
              <w:spacing w:before="4" w:line="240" w:lineRule="auto"/>
              <w:ind w:left="107"/>
              <w:rPr>
                <w:b/>
                <w:spacing w:val="-2"/>
                <w:sz w:val="18"/>
              </w:rPr>
            </w:pP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FF9DAB" w14:textId="77777777" w:rsidR="00691A1A" w:rsidRDefault="00691A1A" w:rsidP="00613232">
            <w:pPr>
              <w:pStyle w:val="TableParagraph"/>
              <w:spacing w:before="4" w:line="240" w:lineRule="auto"/>
              <w:ind w:left="107"/>
              <w:rPr>
                <w:b/>
                <w:spacing w:val="-5"/>
                <w:sz w:val="18"/>
              </w:rPr>
            </w:pPr>
          </w:p>
        </w:tc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506A3C" w14:textId="77777777" w:rsidR="00691A1A" w:rsidRDefault="00691A1A" w:rsidP="00613232">
            <w:pPr>
              <w:pStyle w:val="TableParagraph"/>
              <w:spacing w:before="4" w:line="240" w:lineRule="auto"/>
              <w:ind w:left="123"/>
              <w:rPr>
                <w:b/>
                <w:spacing w:val="-5"/>
                <w:sz w:val="18"/>
              </w:rPr>
            </w:pP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0853B9" w14:textId="77777777" w:rsidR="00691A1A" w:rsidRDefault="00691A1A" w:rsidP="00613232">
            <w:pPr>
              <w:pStyle w:val="TableParagraph"/>
              <w:spacing w:before="4" w:line="240" w:lineRule="auto"/>
              <w:ind w:left="116" w:right="98"/>
              <w:jc w:val="center"/>
              <w:rPr>
                <w:b/>
                <w:spacing w:val="-4"/>
                <w:sz w:val="18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80951B" w14:textId="77777777" w:rsidR="00691A1A" w:rsidRDefault="00691A1A" w:rsidP="00613232">
            <w:pPr>
              <w:pStyle w:val="TableParagraph"/>
              <w:spacing w:before="4" w:line="240" w:lineRule="auto"/>
              <w:ind w:left="149" w:right="135"/>
              <w:jc w:val="center"/>
              <w:rPr>
                <w:b/>
                <w:spacing w:val="-4"/>
                <w:sz w:val="18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E50FCA" w14:textId="77777777" w:rsidR="00691A1A" w:rsidRDefault="00691A1A" w:rsidP="00613232">
            <w:pPr>
              <w:pStyle w:val="TableParagraph"/>
              <w:spacing w:before="4" w:line="240" w:lineRule="auto"/>
              <w:ind w:left="97" w:right="77"/>
              <w:jc w:val="center"/>
              <w:rPr>
                <w:b/>
                <w:spacing w:val="-5"/>
                <w:sz w:val="18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9B9034" w14:textId="77777777" w:rsidR="00691A1A" w:rsidRDefault="00691A1A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F7C9DF" w14:textId="77777777" w:rsidR="00691A1A" w:rsidRDefault="00691A1A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5645FF98" w14:textId="77777777" w:rsidTr="00D1085B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31D442" w14:textId="77777777" w:rsidR="00DC06A5" w:rsidRDefault="00DC06A5" w:rsidP="00613232">
            <w:pPr>
              <w:pStyle w:val="TableParagraph"/>
              <w:spacing w:line="244" w:lineRule="exact"/>
              <w:ind w:left="110"/>
            </w:pPr>
            <w:r>
              <w:rPr>
                <w:spacing w:val="-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A8BA79" w14:textId="77777777" w:rsidR="00DC06A5" w:rsidRDefault="00DC06A5" w:rsidP="00613232">
            <w:pPr>
              <w:pStyle w:val="TableParagraph"/>
              <w:spacing w:line="242" w:lineRule="exact"/>
              <w:ind w:left="105"/>
            </w:pPr>
            <w:r>
              <w:t>Суп</w:t>
            </w:r>
            <w:r>
              <w:rPr>
                <w:spacing w:val="1"/>
              </w:rPr>
              <w:t xml:space="preserve"> </w:t>
            </w:r>
            <w:r>
              <w:t>с/м</w:t>
            </w:r>
            <w:r>
              <w:rPr>
                <w:spacing w:val="-1"/>
              </w:rPr>
              <w:t xml:space="preserve"> домашней лапшой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4068D45" w14:textId="77777777" w:rsidR="00DC06A5" w:rsidRDefault="00DC06A5" w:rsidP="00613232">
            <w:pPr>
              <w:pStyle w:val="TableParagraph"/>
              <w:spacing w:line="242" w:lineRule="exact"/>
            </w:pPr>
            <w:r>
              <w:rPr>
                <w:spacing w:val="-4"/>
              </w:rPr>
              <w:t>200/</w:t>
            </w:r>
            <w:r>
              <w:t>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667DB0" w14:textId="77777777" w:rsidR="00DC06A5" w:rsidRDefault="00DC06A5" w:rsidP="00613232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1,99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F098CF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4,1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232F2A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D542A9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117</w:t>
            </w:r>
          </w:p>
        </w:tc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6B3685" w14:textId="77777777" w:rsidR="00DC06A5" w:rsidRDefault="00DC06A5" w:rsidP="00613232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27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17602A" w14:textId="77777777" w:rsidR="00DC06A5" w:rsidRDefault="00DC06A5" w:rsidP="00613232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23,1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D0E88D" w14:textId="77777777" w:rsidR="00DC06A5" w:rsidRDefault="00DC06A5" w:rsidP="00613232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763308" w14:textId="77777777" w:rsidR="00DC06A5" w:rsidRDefault="00DC06A5" w:rsidP="00613232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5,7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906A28" w14:textId="77777777" w:rsidR="00DC06A5" w:rsidRDefault="00DC06A5" w:rsidP="00613232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91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457FD7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7D5A0667" w14:textId="77777777" w:rsidTr="00D1085B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6B55AA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C246BA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t>Биточек</w:t>
            </w:r>
            <w:r>
              <w:rPr>
                <w:spacing w:val="-13"/>
              </w:rPr>
              <w:t xml:space="preserve"> </w:t>
            </w:r>
            <w:r>
              <w:rPr>
                <w:spacing w:val="-2"/>
              </w:rPr>
              <w:t>рыбный+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2043F5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70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DBE78C" w14:textId="77777777" w:rsidR="00DC06A5" w:rsidRDefault="00DC06A5" w:rsidP="00613232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11,4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4E9BA8" w14:textId="77777777" w:rsidR="00DC06A5" w:rsidRDefault="00DC06A5" w:rsidP="00613232">
            <w:pPr>
              <w:pStyle w:val="TableParagraph"/>
              <w:rPr>
                <w:sz w:val="18"/>
              </w:rPr>
            </w:pPr>
            <w:r>
              <w:rPr>
                <w:spacing w:val="-4"/>
                <w:sz w:val="18"/>
              </w:rPr>
              <w:t>18,3</w:t>
            </w:r>
            <w:r>
              <w:rPr>
                <w:w w:val="101"/>
                <w:sz w:val="18"/>
              </w:rPr>
              <w:t>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B665E8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1,49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704203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97</w:t>
            </w:r>
          </w:p>
        </w:tc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A12090" w14:textId="77777777" w:rsidR="00DC06A5" w:rsidRDefault="00DC06A5" w:rsidP="00613232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25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6B2C5A" w14:textId="77777777" w:rsidR="00DC06A5" w:rsidRDefault="00DC06A5" w:rsidP="00613232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29,0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912BB9" w14:textId="77777777" w:rsidR="00DC06A5" w:rsidRDefault="00DC06A5" w:rsidP="00613232">
            <w:pPr>
              <w:pStyle w:val="TableParagraph"/>
              <w:ind w:left="100" w:right="8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0,011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47266F" w14:textId="77777777" w:rsidR="00DC06A5" w:rsidRDefault="00DC06A5" w:rsidP="00613232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2,54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9A3C14" w14:textId="77777777" w:rsidR="00DC06A5" w:rsidRDefault="00DC06A5" w:rsidP="00613232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271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FF973F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3B33BEE1" w14:textId="77777777" w:rsidTr="00D1085B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B4984E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43979F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>Картофельное</w:t>
            </w:r>
          </w:p>
          <w:p w14:paraId="241C537B" w14:textId="77777777" w:rsidR="00DC06A5" w:rsidRDefault="00DC06A5" w:rsidP="00613232">
            <w:pPr>
              <w:pStyle w:val="TableParagraph"/>
              <w:spacing w:before="1" w:line="243" w:lineRule="exact"/>
              <w:ind w:left="105"/>
            </w:pPr>
            <w:r>
              <w:rPr>
                <w:spacing w:val="-4"/>
              </w:rPr>
              <w:t>Пюре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BB604D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6A57A1" w14:textId="77777777" w:rsidR="00DC06A5" w:rsidRDefault="00DC06A5" w:rsidP="00613232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4,08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2B0A211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0,4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463334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27,25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27213D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183</w:t>
            </w:r>
          </w:p>
        </w:tc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3308B5" w14:textId="77777777" w:rsidR="00DC06A5" w:rsidRDefault="00DC06A5" w:rsidP="00613232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49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E20902" w14:textId="77777777" w:rsidR="00DC06A5" w:rsidRDefault="00DC06A5" w:rsidP="00613232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37,0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F8051F0" w14:textId="77777777" w:rsidR="00DC06A5" w:rsidRDefault="00DC06A5" w:rsidP="00613232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0,18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D45793" w14:textId="77777777" w:rsidR="00DC06A5" w:rsidRDefault="00DC06A5" w:rsidP="00613232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24,2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30981D" w14:textId="77777777" w:rsidR="00DC06A5" w:rsidRDefault="00DC06A5" w:rsidP="00613232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339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487817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6CF57F6E" w14:textId="77777777" w:rsidTr="00D1085B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2EA43D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5FA495" w14:textId="77777777" w:rsidR="00DC06A5" w:rsidRDefault="00DC06A5" w:rsidP="00613232">
            <w:pPr>
              <w:pStyle w:val="TableParagraph"/>
              <w:spacing w:line="242" w:lineRule="exact"/>
              <w:ind w:left="105"/>
            </w:pPr>
            <w:r>
              <w:t>Компот</w:t>
            </w:r>
            <w:r>
              <w:rPr>
                <w:spacing w:val="-10"/>
              </w:rPr>
              <w:t xml:space="preserve"> с</w:t>
            </w:r>
          </w:p>
          <w:p w14:paraId="0B39BB9A" w14:textId="77777777" w:rsidR="00DC06A5" w:rsidRDefault="00DC06A5" w:rsidP="00613232">
            <w:pPr>
              <w:pStyle w:val="TableParagraph"/>
              <w:spacing w:line="241" w:lineRule="exact"/>
              <w:ind w:left="105"/>
            </w:pPr>
            <w:r>
              <w:rPr>
                <w:spacing w:val="-2"/>
              </w:rPr>
              <w:t>курагой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0DEC3C2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08C7E3" w14:textId="77777777" w:rsidR="00DC06A5" w:rsidRDefault="00DC06A5" w:rsidP="00613232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0,44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E92436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F1EEFCD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27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E2708C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04AC56" w14:textId="77777777" w:rsidR="00DC06A5" w:rsidRDefault="00DC06A5" w:rsidP="00613232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31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543449" w14:textId="77777777" w:rsidR="00DC06A5" w:rsidRDefault="00DC06A5" w:rsidP="00613232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6,0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66B495" w14:textId="77777777" w:rsidR="00DC06A5" w:rsidRDefault="00DC06A5" w:rsidP="00613232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2A665D" w14:textId="77777777" w:rsidR="00DC06A5" w:rsidRDefault="00DC06A5" w:rsidP="00613232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A5B409" w14:textId="77777777" w:rsidR="00DC06A5" w:rsidRDefault="00DC06A5" w:rsidP="00613232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394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F8843B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1B06D7FC" w14:textId="77777777" w:rsidTr="00D1085B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26A16A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20B1C20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F42CF70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1CF765" w14:textId="77777777" w:rsidR="00DC06A5" w:rsidRDefault="00DC06A5" w:rsidP="00613232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4BB342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628D573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917AF7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271593" w14:textId="77777777" w:rsidR="00DC06A5" w:rsidRDefault="00DC06A5" w:rsidP="00613232">
            <w:pPr>
              <w:pStyle w:val="TableParagraph"/>
              <w:ind w:right="107"/>
              <w:rPr>
                <w:sz w:val="18"/>
              </w:rPr>
            </w:pPr>
            <w:r>
              <w:rPr>
                <w:spacing w:val="-5"/>
                <w:sz w:val="18"/>
              </w:rPr>
              <w:t>16,</w:t>
            </w:r>
            <w:r>
              <w:rPr>
                <w:w w:val="101"/>
                <w:sz w:val="18"/>
              </w:rPr>
              <w:t>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735296" w14:textId="77777777" w:rsidR="00DC06A5" w:rsidRDefault="00DC06A5" w:rsidP="00613232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342873" w14:textId="77777777" w:rsidR="00DC06A5" w:rsidRDefault="00DC06A5" w:rsidP="00613232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008317" w14:textId="77777777" w:rsidR="00DC06A5" w:rsidRDefault="00DC06A5" w:rsidP="00613232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B1F5D9" w14:textId="77777777" w:rsidR="00DC06A5" w:rsidRDefault="00DC06A5" w:rsidP="00613232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3186A3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036E9364" w14:textId="77777777" w:rsidTr="00D1085B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989DEF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EFCD4A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A36646" w14:textId="77777777" w:rsidR="00DC06A5" w:rsidRDefault="00DC06A5" w:rsidP="00613232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643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9775D3" w14:textId="77777777" w:rsidR="00DC06A5" w:rsidRDefault="00DC06A5" w:rsidP="00613232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21,1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F901D28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23,4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BB6AE2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77,5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005AC2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602</w:t>
            </w:r>
          </w:p>
        </w:tc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A6AB95" w14:textId="77777777" w:rsidR="00DC06A5" w:rsidRDefault="00DC06A5" w:rsidP="00613232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149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112436" w14:textId="77777777" w:rsidR="00DC06A5" w:rsidRDefault="00DC06A5" w:rsidP="00613232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117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A6DE1E" w14:textId="77777777" w:rsidR="00DC06A5" w:rsidRDefault="00DC06A5" w:rsidP="00613232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0,44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A40F12" w14:textId="77777777" w:rsidR="00DC06A5" w:rsidRDefault="00DC06A5" w:rsidP="00613232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32,8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E30E37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A5244E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5B3865A0" w14:textId="77777777" w:rsidTr="00D1085B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1908A4" w14:textId="77777777" w:rsidR="00DC06A5" w:rsidRDefault="00DC06A5" w:rsidP="00613232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Полдни</w:t>
            </w:r>
          </w:p>
          <w:p w14:paraId="0F6D66F4" w14:textId="77777777" w:rsidR="00DC06A5" w:rsidRDefault="00DC06A5" w:rsidP="00613232">
            <w:pPr>
              <w:pStyle w:val="TableParagraph"/>
              <w:spacing w:before="1" w:line="243" w:lineRule="exact"/>
              <w:ind w:left="110"/>
            </w:pPr>
            <w:r>
              <w:t>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135D47" w14:textId="77777777" w:rsidR="00DC06A5" w:rsidRDefault="00DC06A5" w:rsidP="00613232">
            <w:pPr>
              <w:pStyle w:val="TableParagraph"/>
              <w:spacing w:before="1" w:line="243" w:lineRule="exact"/>
              <w:ind w:left="105"/>
            </w:pPr>
            <w:r>
              <w:t xml:space="preserve">Котлеты морковные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EE674D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CFDCE35" w14:textId="77777777" w:rsidR="00DC06A5" w:rsidRDefault="00DC06A5" w:rsidP="00613232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5,97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DCD445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7,87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C82F36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17,08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C803C9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242</w:t>
            </w:r>
          </w:p>
        </w:tc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45EF57" w14:textId="77777777" w:rsidR="00DC06A5" w:rsidRDefault="00DC06A5" w:rsidP="00613232">
            <w:pPr>
              <w:pStyle w:val="TableParagraph"/>
              <w:ind w:left="123"/>
              <w:rPr>
                <w:sz w:val="18"/>
              </w:rPr>
            </w:pPr>
            <w:r>
              <w:rPr>
                <w:spacing w:val="-5"/>
                <w:sz w:val="18"/>
              </w:rPr>
              <w:t>161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CFBB4B9" w14:textId="77777777" w:rsidR="00DC06A5" w:rsidRDefault="00DC06A5" w:rsidP="00613232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46,4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50E80F" w14:textId="77777777" w:rsidR="00DC06A5" w:rsidRDefault="00DC06A5" w:rsidP="00613232">
            <w:pPr>
              <w:pStyle w:val="TableParagraph"/>
              <w:ind w:left="100" w:right="8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0,112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E372E5" w14:textId="77777777" w:rsidR="00DC06A5" w:rsidRDefault="00DC06A5" w:rsidP="00613232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0,51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BBA74F" w14:textId="77777777" w:rsidR="00DC06A5" w:rsidRDefault="00DC06A5" w:rsidP="00613232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101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0E8606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16487625" w14:textId="77777777" w:rsidTr="00D1085B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9F95FA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494C0C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t>Чай</w:t>
            </w:r>
            <w:r>
              <w:rPr>
                <w:spacing w:val="-7"/>
              </w:rPr>
              <w:t xml:space="preserve"> </w:t>
            </w:r>
            <w:r>
              <w:t>сладкий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F732FD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6BEA74" w14:textId="77777777" w:rsidR="00DC06A5" w:rsidRDefault="00DC06A5" w:rsidP="00613232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0.12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0E361D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0.03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3EC56F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0.02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29176E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74A437" w14:textId="77777777" w:rsidR="00DC06A5" w:rsidRDefault="00DC06A5" w:rsidP="00613232">
            <w:pPr>
              <w:pStyle w:val="TableParagraph"/>
              <w:ind w:left="128" w:right="10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0.1</w:t>
            </w:r>
          </w:p>
          <w:p w14:paraId="64CC8FDF" w14:textId="77777777" w:rsidR="00DC06A5" w:rsidRDefault="00DC06A5" w:rsidP="00613232">
            <w:pPr>
              <w:pStyle w:val="TableParagraph"/>
              <w:spacing w:line="207" w:lineRule="exact"/>
              <w:ind w:left="16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B83934" w14:textId="77777777" w:rsidR="00DC06A5" w:rsidRDefault="00DC06A5" w:rsidP="00613232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77358A" w14:textId="77777777" w:rsidR="00DC06A5" w:rsidRDefault="00DC06A5" w:rsidP="00613232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0.01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4DCB12" w14:textId="77777777" w:rsidR="00DC06A5" w:rsidRDefault="00DC06A5" w:rsidP="00613232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0.06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744682" w14:textId="77777777" w:rsidR="00DC06A5" w:rsidRDefault="00DC06A5" w:rsidP="00613232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410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C1C252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39CF92B3" w14:textId="77777777" w:rsidTr="00D1085B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E91F50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6330E8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rPr>
                <w:spacing w:val="-4"/>
              </w:rPr>
              <w:t>Хлеб</w:t>
            </w:r>
          </w:p>
          <w:p w14:paraId="2E57FD0A" w14:textId="77777777" w:rsidR="00DC06A5" w:rsidRDefault="00DC06A5" w:rsidP="00613232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932A6D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CF3725" w14:textId="77777777" w:rsidR="00DC06A5" w:rsidRDefault="00DC06A5" w:rsidP="00613232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834BFA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068A61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F7712E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BDF43C" w14:textId="77777777" w:rsidR="00DC06A5" w:rsidRDefault="00DC06A5" w:rsidP="00613232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4F8BD2" w14:textId="77777777" w:rsidR="00DC06A5" w:rsidRDefault="00DC06A5" w:rsidP="00613232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B3D1F4" w14:textId="77777777" w:rsidR="00DC06A5" w:rsidRDefault="00DC06A5" w:rsidP="00613232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8A4F3D" w14:textId="77777777" w:rsidR="00DC06A5" w:rsidRDefault="00DC06A5" w:rsidP="00613232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0EA994" w14:textId="77777777" w:rsidR="00DC06A5" w:rsidRDefault="00DC06A5" w:rsidP="00613232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8C8B79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1D85D03B" w14:textId="77777777" w:rsidTr="00D1085B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3BAC86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56862A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>Конфета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65F244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0C0207" w14:textId="77777777" w:rsidR="00DC06A5" w:rsidRDefault="00DC06A5" w:rsidP="00613232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B6B2F7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FC8147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12,92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F84893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146</w:t>
            </w:r>
          </w:p>
        </w:tc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0509B2" w14:textId="77777777" w:rsidR="00DC06A5" w:rsidRDefault="00DC06A5" w:rsidP="00613232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30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51A06B" w14:textId="77777777" w:rsidR="00DC06A5" w:rsidRDefault="00DC06A5" w:rsidP="00613232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840FE5" w14:textId="77777777" w:rsidR="00DC06A5" w:rsidRDefault="00DC06A5" w:rsidP="00613232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62BB07" w14:textId="77777777" w:rsidR="00DC06A5" w:rsidRDefault="00DC06A5" w:rsidP="00613232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ADD888" w14:textId="77777777" w:rsidR="00DC06A5" w:rsidRDefault="00DC06A5" w:rsidP="00613232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589CD7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2E748138" w14:textId="77777777" w:rsidTr="00D1085B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921F1B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C02713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FA7DCB1" w14:textId="77777777" w:rsidR="00DC06A5" w:rsidRDefault="00DC06A5" w:rsidP="00613232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460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CA5581" w14:textId="77777777" w:rsidR="00DC06A5" w:rsidRDefault="00DC06A5" w:rsidP="00613232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9,8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3F2295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9.63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1E9D79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46.31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8C01CC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470</w:t>
            </w:r>
          </w:p>
        </w:tc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22DDCF5" w14:textId="77777777" w:rsidR="00DC06A5" w:rsidRDefault="00DC06A5" w:rsidP="00613232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199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82616C" w14:textId="77777777" w:rsidR="00DC06A5" w:rsidRDefault="00DC06A5" w:rsidP="00613232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62,82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E02B7A" w14:textId="77777777" w:rsidR="00DC06A5" w:rsidRDefault="00DC06A5" w:rsidP="00613232">
            <w:pPr>
              <w:pStyle w:val="TableParagraph"/>
              <w:spacing w:line="207" w:lineRule="exact"/>
              <w:ind w:left="100" w:right="86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0,213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AF0A67D" w14:textId="77777777" w:rsidR="00DC06A5" w:rsidRDefault="00DC06A5" w:rsidP="00613232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0,57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2FC19B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2339FD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43527F85" w14:textId="77777777" w:rsidTr="00D1085B">
        <w:trPr>
          <w:trHeight w:val="484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68E00CF" w14:textId="77777777" w:rsidR="00DC06A5" w:rsidRDefault="00DC06A5" w:rsidP="00613232">
            <w:pPr>
              <w:pStyle w:val="TableParagraph"/>
              <w:spacing w:line="249" w:lineRule="exact"/>
              <w:ind w:left="110"/>
            </w:pPr>
            <w:r>
              <w:rPr>
                <w:spacing w:val="-2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C1D945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B8FE43" w14:textId="77777777" w:rsidR="00DC06A5" w:rsidRDefault="00DC06A5" w:rsidP="00613232">
            <w:pPr>
              <w:pStyle w:val="TableParagraph"/>
              <w:spacing w:before="1" w:line="240" w:lineRule="auto"/>
              <w:ind w:left="106"/>
              <w:rPr>
                <w:b/>
              </w:rPr>
            </w:pPr>
            <w:r>
              <w:rPr>
                <w:b/>
                <w:spacing w:val="-4"/>
              </w:rPr>
              <w:t>1548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FF3425" w14:textId="77777777" w:rsidR="00DC06A5" w:rsidRDefault="00DC06A5" w:rsidP="00613232">
            <w:pPr>
              <w:pStyle w:val="TableParagraph"/>
              <w:spacing w:before="4" w:line="240" w:lineRule="auto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43,5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80472F" w14:textId="77777777" w:rsidR="00DC06A5" w:rsidRDefault="00DC06A5" w:rsidP="00613232">
            <w:pPr>
              <w:pStyle w:val="TableParagraph"/>
              <w:spacing w:before="4" w:line="240" w:lineRule="auto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46,4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737A472" w14:textId="77777777" w:rsidR="00DC06A5" w:rsidRDefault="00DC06A5" w:rsidP="00613232">
            <w:pPr>
              <w:pStyle w:val="TableParagraph"/>
              <w:spacing w:before="4" w:line="240" w:lineRule="auto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162,4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ACA977" w14:textId="77777777" w:rsidR="00DC06A5" w:rsidRDefault="00DC06A5" w:rsidP="00613232">
            <w:pPr>
              <w:pStyle w:val="TableParagraph"/>
              <w:spacing w:before="4" w:line="240" w:lineRule="auto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1550</w:t>
            </w:r>
          </w:p>
        </w:tc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EE2454" w14:textId="77777777" w:rsidR="00DC06A5" w:rsidRDefault="00DC06A5" w:rsidP="00613232">
            <w:pPr>
              <w:pStyle w:val="TableParagraph"/>
              <w:spacing w:before="4" w:line="240" w:lineRule="auto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691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F48C25" w14:textId="77777777" w:rsidR="00DC06A5" w:rsidRDefault="00DC06A5" w:rsidP="00613232">
            <w:pPr>
              <w:pStyle w:val="TableParagraph"/>
              <w:spacing w:before="4" w:line="240" w:lineRule="auto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222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B15B48" w14:textId="77777777" w:rsidR="00DC06A5" w:rsidRDefault="00DC06A5" w:rsidP="00613232">
            <w:pPr>
              <w:pStyle w:val="TableParagraph"/>
              <w:spacing w:before="4" w:line="240" w:lineRule="auto"/>
              <w:ind w:left="149" w:right="130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0,8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07ABF5" w14:textId="77777777" w:rsidR="00DC06A5" w:rsidRDefault="00DC06A5" w:rsidP="00613232">
            <w:pPr>
              <w:pStyle w:val="TableParagraph"/>
              <w:spacing w:before="4" w:line="240" w:lineRule="auto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35,6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5C7E77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6C785F" w14:textId="5A2E1305" w:rsidR="00DC06A5" w:rsidRDefault="00691A1A" w:rsidP="00613232">
            <w:pPr>
              <w:pStyle w:val="TableParagraph"/>
              <w:spacing w:before="1" w:line="240" w:lineRule="auto"/>
              <w:rPr>
                <w:b/>
              </w:rPr>
            </w:pPr>
            <w:r>
              <w:rPr>
                <w:b/>
                <w:spacing w:val="-2"/>
              </w:rPr>
              <w:t xml:space="preserve"> 132</w:t>
            </w:r>
            <w:r w:rsidR="00DC06A5">
              <w:rPr>
                <w:b/>
                <w:spacing w:val="-2"/>
              </w:rPr>
              <w:t>,</w:t>
            </w:r>
            <w:r>
              <w:rPr>
                <w:b/>
                <w:spacing w:val="-2"/>
              </w:rPr>
              <w:t>57</w:t>
            </w:r>
          </w:p>
        </w:tc>
      </w:tr>
      <w:tr w:rsidR="00DC06A5" w14:paraId="27D5F4D6" w14:textId="77777777" w:rsidTr="00D1085B">
        <w:trPr>
          <w:trHeight w:val="75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F2F532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B55DDF" w14:textId="77777777" w:rsidR="00DC06A5" w:rsidRDefault="00DC06A5" w:rsidP="00613232">
            <w:pPr>
              <w:pStyle w:val="TableParagraph"/>
              <w:spacing w:line="235" w:lineRule="auto"/>
              <w:ind w:left="105" w:right="609"/>
            </w:pPr>
            <w:r>
              <w:rPr>
                <w:spacing w:val="-2"/>
              </w:rPr>
              <w:t xml:space="preserve">Среднее </w:t>
            </w:r>
            <w:r>
              <w:t>значение</w:t>
            </w:r>
            <w:r>
              <w:rPr>
                <w:spacing w:val="-14"/>
              </w:rPr>
              <w:t xml:space="preserve"> </w:t>
            </w:r>
            <w:r>
              <w:t>за</w:t>
            </w:r>
          </w:p>
          <w:p w14:paraId="1DDF24A2" w14:textId="77777777" w:rsidR="00DC06A5" w:rsidRDefault="00DC06A5" w:rsidP="00613232">
            <w:pPr>
              <w:pStyle w:val="TableParagraph"/>
              <w:spacing w:line="243" w:lineRule="exact"/>
              <w:ind w:left="105"/>
            </w:pPr>
            <w:r>
              <w:rPr>
                <w:spacing w:val="-2"/>
              </w:rPr>
              <w:t>период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8D0E8E" w14:textId="77777777" w:rsidR="00DC06A5" w:rsidRDefault="00DC06A5" w:rsidP="00613232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4"/>
              </w:rPr>
              <w:t>1562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741DCE" w14:textId="77777777" w:rsidR="00DC06A5" w:rsidRDefault="00DC06A5" w:rsidP="00613232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49.4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A80E80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49.7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4113DA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189.6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A36A64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1603</w:t>
            </w:r>
          </w:p>
        </w:tc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3529C9" w14:textId="77777777" w:rsidR="00DC06A5" w:rsidRDefault="00DC06A5" w:rsidP="00613232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507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90EB58" w14:textId="77777777" w:rsidR="00DC06A5" w:rsidRDefault="00DC06A5" w:rsidP="00613232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254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A17B52" w14:textId="77777777" w:rsidR="00DC06A5" w:rsidRDefault="00DC06A5" w:rsidP="00613232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10.6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049EEE" w14:textId="77777777" w:rsidR="00DC06A5" w:rsidRDefault="00DC06A5" w:rsidP="00613232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47.3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51D565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7461BA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</w:tbl>
    <w:p w14:paraId="05257F66" w14:textId="77777777" w:rsidR="00DC06A5" w:rsidRDefault="00DC06A5" w:rsidP="00DC06A5"/>
    <w:p w14:paraId="4D5E7CF7" w14:textId="6024629B" w:rsidR="00D1085B" w:rsidRDefault="002E05A1" w:rsidP="002E05A1">
      <w:pPr>
        <w:tabs>
          <w:tab w:val="left" w:pos="10296"/>
        </w:tabs>
      </w:pPr>
      <w:r>
        <w:tab/>
      </w:r>
    </w:p>
    <w:sectPr w:rsidR="00D1085B" w:rsidSect="00DC06A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06A5"/>
    <w:rsid w:val="00027AEE"/>
    <w:rsid w:val="00037457"/>
    <w:rsid w:val="000500A4"/>
    <w:rsid w:val="00067AAA"/>
    <w:rsid w:val="00085773"/>
    <w:rsid w:val="000F1D5F"/>
    <w:rsid w:val="001246BB"/>
    <w:rsid w:val="001A32F3"/>
    <w:rsid w:val="002E05A1"/>
    <w:rsid w:val="003A1C20"/>
    <w:rsid w:val="00412A5D"/>
    <w:rsid w:val="00430AE1"/>
    <w:rsid w:val="004F413A"/>
    <w:rsid w:val="00515197"/>
    <w:rsid w:val="00530A71"/>
    <w:rsid w:val="00560E22"/>
    <w:rsid w:val="00680C89"/>
    <w:rsid w:val="00691A1A"/>
    <w:rsid w:val="007269C1"/>
    <w:rsid w:val="007333E8"/>
    <w:rsid w:val="00753619"/>
    <w:rsid w:val="007D65CB"/>
    <w:rsid w:val="008267FB"/>
    <w:rsid w:val="0087138B"/>
    <w:rsid w:val="009C3977"/>
    <w:rsid w:val="00A97FC6"/>
    <w:rsid w:val="00AC3FB2"/>
    <w:rsid w:val="00AE5DA5"/>
    <w:rsid w:val="00B06FB3"/>
    <w:rsid w:val="00B67AB3"/>
    <w:rsid w:val="00B82A0E"/>
    <w:rsid w:val="00BD2188"/>
    <w:rsid w:val="00C132F5"/>
    <w:rsid w:val="00C44283"/>
    <w:rsid w:val="00C63A6F"/>
    <w:rsid w:val="00C769FD"/>
    <w:rsid w:val="00CA3D41"/>
    <w:rsid w:val="00D1085B"/>
    <w:rsid w:val="00D975F7"/>
    <w:rsid w:val="00DC06A5"/>
    <w:rsid w:val="00DF6823"/>
    <w:rsid w:val="00E14ACD"/>
    <w:rsid w:val="00E718D6"/>
    <w:rsid w:val="00F12CCE"/>
    <w:rsid w:val="00F44414"/>
    <w:rsid w:val="00FC56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8580F0"/>
  <w15:docId w15:val="{20C88C30-F099-4C5A-93D5-D602BF8FC6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DC06A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widowControl/>
      <w:autoSpaceDE/>
      <w:autoSpaceDN/>
      <w:spacing w:before="48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widowControl/>
      <w:autoSpaceDE/>
      <w:autoSpaceDN/>
      <w:spacing w:before="20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widowControl/>
      <w:autoSpaceDE/>
      <w:autoSpaceDN/>
      <w:spacing w:before="200" w:line="276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widowControl/>
      <w:autoSpaceDE/>
      <w:autoSpaceDN/>
      <w:spacing w:before="20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widowControl/>
      <w:autoSpaceDE/>
      <w:autoSpaceDN/>
      <w:spacing w:before="200" w:line="276" w:lineRule="auto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keepLines/>
      <w:widowControl/>
      <w:autoSpaceDE/>
      <w:autoSpaceDN/>
      <w:spacing w:before="200" w:line="276" w:lineRule="auto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widowControl/>
      <w:autoSpaceDE/>
      <w:autoSpaceDN/>
      <w:spacing w:before="200" w:line="276" w:lineRule="auto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widowControl/>
      <w:autoSpaceDE/>
      <w:autoSpaceDN/>
      <w:spacing w:before="200" w:line="276" w:lineRule="auto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widowControl/>
      <w:autoSpaceDE/>
      <w:autoSpaceDN/>
      <w:spacing w:before="200" w:line="276" w:lineRule="auto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0"/>
    <w:link w:val="5"/>
    <w:uiPriority w:val="9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0"/>
    <w:link w:val="6"/>
    <w:uiPriority w:val="9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0"/>
    <w:link w:val="7"/>
    <w:uiPriority w:val="9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0"/>
    <w:link w:val="8"/>
    <w:uiPriority w:val="9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3">
    <w:name w:val="Title"/>
    <w:basedOn w:val="a"/>
    <w:next w:val="a"/>
    <w:link w:val="a4"/>
    <w:uiPriority w:val="10"/>
    <w:qFormat/>
    <w:pPr>
      <w:widowControl/>
      <w:pBdr>
        <w:bottom w:val="single" w:sz="8" w:space="4" w:color="4F81BD" w:themeColor="accent1"/>
      </w:pBdr>
      <w:autoSpaceDE/>
      <w:autoSpaceDN/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4">
    <w:name w:val="Заголовок Знак"/>
    <w:basedOn w:val="a0"/>
    <w:link w:val="a3"/>
    <w:uiPriority w:val="10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5">
    <w:name w:val="Subtitle"/>
    <w:basedOn w:val="a"/>
    <w:next w:val="a"/>
    <w:link w:val="a6"/>
    <w:uiPriority w:val="11"/>
    <w:qFormat/>
    <w:pPr>
      <w:widowControl/>
      <w:numPr>
        <w:ilvl w:val="1"/>
      </w:numPr>
      <w:autoSpaceDE/>
      <w:autoSpaceDN/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6">
    <w:name w:val="Подзаголовок Знак"/>
    <w:basedOn w:val="a0"/>
    <w:link w:val="a5"/>
    <w:uiPriority w:val="11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a7">
    <w:name w:val="Subtle Emphasis"/>
    <w:basedOn w:val="a0"/>
    <w:uiPriority w:val="19"/>
    <w:qFormat/>
    <w:rPr>
      <w:i/>
      <w:iCs/>
      <w:color w:val="808080" w:themeColor="text1" w:themeTint="7F"/>
    </w:rPr>
  </w:style>
  <w:style w:type="character" w:styleId="a8">
    <w:name w:val="Emphasis"/>
    <w:basedOn w:val="a0"/>
    <w:uiPriority w:val="20"/>
    <w:qFormat/>
    <w:rPr>
      <w:i/>
      <w:iCs/>
    </w:rPr>
  </w:style>
  <w:style w:type="character" w:styleId="a9">
    <w:name w:val="Intense Emphasis"/>
    <w:basedOn w:val="a0"/>
    <w:uiPriority w:val="21"/>
    <w:qFormat/>
    <w:rPr>
      <w:b/>
      <w:bCs/>
      <w:i/>
      <w:iCs/>
      <w:color w:val="4F81BD" w:themeColor="accent1"/>
    </w:rPr>
  </w:style>
  <w:style w:type="character" w:styleId="aa">
    <w:name w:val="Strong"/>
    <w:basedOn w:val="a0"/>
    <w:uiPriority w:val="22"/>
    <w:qFormat/>
    <w:rPr>
      <w:b/>
      <w:bCs/>
    </w:rPr>
  </w:style>
  <w:style w:type="paragraph" w:styleId="21">
    <w:name w:val="Quote"/>
    <w:basedOn w:val="a"/>
    <w:next w:val="a"/>
    <w:link w:val="22"/>
    <w:uiPriority w:val="29"/>
    <w:qFormat/>
    <w:pPr>
      <w:widowControl/>
      <w:autoSpaceDE/>
      <w:autoSpaceDN/>
      <w:spacing w:after="200" w:line="276" w:lineRule="auto"/>
    </w:pPr>
    <w:rPr>
      <w:rFonts w:asciiTheme="minorHAnsi" w:eastAsiaTheme="minorHAnsi" w:hAnsiTheme="minorHAnsi" w:cstheme="minorBidi"/>
      <w:i/>
      <w:iCs/>
      <w:color w:val="000000" w:themeColor="text1"/>
    </w:rPr>
  </w:style>
  <w:style w:type="character" w:customStyle="1" w:styleId="22">
    <w:name w:val="Цитата 2 Знак"/>
    <w:basedOn w:val="a0"/>
    <w:link w:val="21"/>
    <w:uiPriority w:val="29"/>
    <w:rPr>
      <w:i/>
      <w:iCs/>
      <w:color w:val="000000" w:themeColor="text1"/>
    </w:rPr>
  </w:style>
  <w:style w:type="paragraph" w:styleId="ab">
    <w:name w:val="Intense Quote"/>
    <w:basedOn w:val="a"/>
    <w:next w:val="a"/>
    <w:link w:val="ac"/>
    <w:uiPriority w:val="30"/>
    <w:qFormat/>
    <w:pPr>
      <w:widowControl/>
      <w:pBdr>
        <w:bottom w:val="single" w:sz="4" w:space="4" w:color="4F81BD" w:themeColor="accent1"/>
      </w:pBdr>
      <w:autoSpaceDE/>
      <w:autoSpaceDN/>
      <w:spacing w:before="200" w:after="280" w:line="276" w:lineRule="auto"/>
      <w:ind w:left="936" w:right="936"/>
    </w:pPr>
    <w:rPr>
      <w:rFonts w:asciiTheme="minorHAnsi" w:eastAsiaTheme="minorHAnsi" w:hAnsiTheme="minorHAnsi" w:cstheme="minorBidi"/>
      <w:b/>
      <w:bCs/>
      <w:i/>
      <w:iCs/>
      <w:color w:val="4F81BD" w:themeColor="accent1"/>
    </w:rPr>
  </w:style>
  <w:style w:type="character" w:customStyle="1" w:styleId="ac">
    <w:name w:val="Выделенная цитата Знак"/>
    <w:basedOn w:val="a0"/>
    <w:link w:val="ab"/>
    <w:uiPriority w:val="30"/>
    <w:rPr>
      <w:b/>
      <w:bCs/>
      <w:i/>
      <w:iCs/>
      <w:color w:val="4F81BD" w:themeColor="accent1"/>
    </w:rPr>
  </w:style>
  <w:style w:type="character" w:styleId="ad">
    <w:name w:val="Subtle Reference"/>
    <w:basedOn w:val="a0"/>
    <w:uiPriority w:val="31"/>
    <w:qFormat/>
    <w:rPr>
      <w:smallCaps/>
      <w:color w:val="C0504D" w:themeColor="accent2"/>
      <w:u w:val="single"/>
    </w:rPr>
  </w:style>
  <w:style w:type="character" w:styleId="ae">
    <w:name w:val="Intense Reference"/>
    <w:basedOn w:val="a0"/>
    <w:uiPriority w:val="32"/>
    <w:qFormat/>
    <w:rPr>
      <w:b/>
      <w:bCs/>
      <w:smallCaps/>
      <w:color w:val="C0504D" w:themeColor="accent2"/>
      <w:spacing w:val="5"/>
      <w:u w:val="single"/>
    </w:rPr>
  </w:style>
  <w:style w:type="character" w:styleId="af">
    <w:name w:val="Book Title"/>
    <w:basedOn w:val="a0"/>
    <w:uiPriority w:val="33"/>
    <w:qFormat/>
    <w:rPr>
      <w:b/>
      <w:bCs/>
      <w:smallCaps/>
      <w:spacing w:val="5"/>
    </w:rPr>
  </w:style>
  <w:style w:type="paragraph" w:styleId="af0">
    <w:name w:val="List Paragraph"/>
    <w:basedOn w:val="a"/>
    <w:uiPriority w:val="1"/>
    <w:qFormat/>
    <w:pPr>
      <w:widowControl/>
      <w:autoSpaceDE/>
      <w:autoSpaceDN/>
      <w:spacing w:after="200" w:line="276" w:lineRule="auto"/>
      <w:ind w:left="720"/>
      <w:contextualSpacing/>
    </w:pPr>
    <w:rPr>
      <w:rFonts w:asciiTheme="minorHAnsi" w:eastAsiaTheme="minorHAnsi" w:hAnsiTheme="minorHAnsi" w:cstheme="minorBidi"/>
    </w:rPr>
  </w:style>
  <w:style w:type="character" w:styleId="af1">
    <w:name w:val="Hyperlink"/>
    <w:basedOn w:val="a0"/>
    <w:uiPriority w:val="99"/>
    <w:unhideWhenUsed/>
    <w:rPr>
      <w:color w:val="0000FF" w:themeColor="hyperlink"/>
      <w:u w:val="single"/>
    </w:rPr>
  </w:style>
  <w:style w:type="character" w:styleId="af2">
    <w:name w:val="FollowedHyperlink"/>
    <w:basedOn w:val="a0"/>
    <w:uiPriority w:val="99"/>
    <w:unhideWhenUsed/>
    <w:rPr>
      <w:color w:val="800080" w:themeColor="followedHyperlink"/>
      <w:u w:val="single"/>
    </w:rPr>
  </w:style>
  <w:style w:type="paragraph" w:styleId="af3">
    <w:name w:val="header"/>
    <w:basedOn w:val="a"/>
    <w:link w:val="af4"/>
    <w:uiPriority w:val="99"/>
    <w:semiHidden/>
    <w:unhideWhenUsed/>
    <w:rsid w:val="00DC06A5"/>
    <w:pPr>
      <w:tabs>
        <w:tab w:val="center" w:pos="4677"/>
        <w:tab w:val="right" w:pos="9355"/>
      </w:tabs>
    </w:pPr>
  </w:style>
  <w:style w:type="character" w:customStyle="1" w:styleId="af4">
    <w:name w:val="Верхний колонтитул Знак"/>
    <w:basedOn w:val="a0"/>
    <w:link w:val="af3"/>
    <w:uiPriority w:val="99"/>
    <w:semiHidden/>
    <w:rsid w:val="00DC06A5"/>
    <w:rPr>
      <w:rFonts w:ascii="Times New Roman" w:eastAsia="Times New Roman" w:hAnsi="Times New Roman" w:cs="Times New Roman"/>
    </w:rPr>
  </w:style>
  <w:style w:type="paragraph" w:styleId="af5">
    <w:name w:val="footer"/>
    <w:basedOn w:val="a"/>
    <w:link w:val="af6"/>
    <w:uiPriority w:val="99"/>
    <w:semiHidden/>
    <w:unhideWhenUsed/>
    <w:rsid w:val="00DC06A5"/>
    <w:pPr>
      <w:tabs>
        <w:tab w:val="center" w:pos="4677"/>
        <w:tab w:val="right" w:pos="9355"/>
      </w:tabs>
    </w:pPr>
  </w:style>
  <w:style w:type="character" w:customStyle="1" w:styleId="af6">
    <w:name w:val="Нижний колонтитул Знак"/>
    <w:basedOn w:val="a0"/>
    <w:link w:val="af5"/>
    <w:uiPriority w:val="99"/>
    <w:semiHidden/>
    <w:rsid w:val="00DC06A5"/>
    <w:rPr>
      <w:rFonts w:ascii="Times New Roman" w:eastAsia="Times New Roman" w:hAnsi="Times New Roman" w:cs="Times New Roman"/>
    </w:rPr>
  </w:style>
  <w:style w:type="paragraph" w:styleId="af7">
    <w:name w:val="Body Text"/>
    <w:basedOn w:val="a"/>
    <w:link w:val="af8"/>
    <w:uiPriority w:val="1"/>
    <w:semiHidden/>
    <w:unhideWhenUsed/>
    <w:qFormat/>
    <w:rsid w:val="00DC06A5"/>
    <w:rPr>
      <w:b/>
      <w:bCs/>
      <w:sz w:val="28"/>
      <w:szCs w:val="28"/>
    </w:rPr>
  </w:style>
  <w:style w:type="character" w:customStyle="1" w:styleId="af8">
    <w:name w:val="Основной текст Знак"/>
    <w:basedOn w:val="a0"/>
    <w:link w:val="af7"/>
    <w:uiPriority w:val="1"/>
    <w:semiHidden/>
    <w:rsid w:val="00DC06A5"/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f9">
    <w:name w:val="No Spacing"/>
    <w:uiPriority w:val="1"/>
    <w:qFormat/>
    <w:rsid w:val="00DC06A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qFormat/>
    <w:rsid w:val="00DC06A5"/>
    <w:pPr>
      <w:spacing w:line="202" w:lineRule="exact"/>
    </w:pPr>
  </w:style>
  <w:style w:type="table" w:customStyle="1" w:styleId="TableNormal">
    <w:name w:val="Table Normal"/>
    <w:uiPriority w:val="2"/>
    <w:semiHidden/>
    <w:qFormat/>
    <w:rsid w:val="00DC06A5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customXml" Target="../customXml/item4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root\Templates\1049\Word%202010%20look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80B5F76F528F4F45A41B32A882AA1C45" ma:contentTypeVersion="0" ma:contentTypeDescription="Создание документа." ma:contentTypeScope="" ma:versionID="1909cacf41e9fa9b17cff2db2b77cac3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5352A54F-A5C2-4A75-B4F3-4E6AAF45D31A}"/>
</file>

<file path=customXml/itemProps2.xml><?xml version="1.0" encoding="utf-8"?>
<ds:datastoreItem xmlns:ds="http://schemas.openxmlformats.org/officeDocument/2006/customXml" ds:itemID="{48D385CA-17CA-435A-96D0-13C65A6E6F67}"/>
</file>

<file path=customXml/itemProps3.xml><?xml version="1.0" encoding="utf-8"?>
<ds:datastoreItem xmlns:ds="http://schemas.openxmlformats.org/officeDocument/2006/customXml" ds:itemID="{AF8B1C0E-DC96-4511-A436-62C448D90E3B}"/>
</file>

<file path=customXml/itemProps4.xml><?xml version="1.0" encoding="utf-8"?>
<ds:datastoreItem xmlns:ds="http://schemas.openxmlformats.org/officeDocument/2006/customXml" ds:itemID="{9D0B56F6-D19D-4212-8962-B0C0048312DD}"/>
</file>

<file path=docProps/app.xml><?xml version="1.0" encoding="utf-8"?>
<Properties xmlns="http://schemas.openxmlformats.org/officeDocument/2006/extended-properties" xmlns:vt="http://schemas.openxmlformats.org/officeDocument/2006/docPropsVTypes">
  <Template>Word 2010 look</Template>
  <TotalTime>149</TotalTime>
  <Pages>1</Pages>
  <Words>989</Words>
  <Characters>5642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39</cp:revision>
  <cp:lastPrinted>2025-09-02T11:52:00Z</cp:lastPrinted>
  <dcterms:created xsi:type="dcterms:W3CDTF">2024-11-01T06:44:00Z</dcterms:created>
  <dcterms:modified xsi:type="dcterms:W3CDTF">2025-12-01T03:56:00Z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0x01010080B5F76F528F4F45A41B32A882AA1C45</vt:lpwstr>
  </property>
</Properties>
</file>